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CBA" w:rsidRDefault="00B51CBA" w:rsidP="00B51CBA">
      <w:pPr>
        <w:jc w:val="center"/>
        <w:rPr>
          <w:b/>
        </w:rPr>
      </w:pPr>
    </w:p>
    <w:p w:rsidR="00B51CBA" w:rsidRPr="00B76BAC" w:rsidRDefault="00B51CBA" w:rsidP="00B61663">
      <w:pPr>
        <w:pBdr>
          <w:top w:val="single" w:sz="4" w:space="1" w:color="auto"/>
          <w:bottom w:val="single" w:sz="4" w:space="1" w:color="auto"/>
        </w:pBdr>
        <w:jc w:val="center"/>
        <w:outlineLvl w:val="0"/>
        <w:rPr>
          <w:b/>
          <w:sz w:val="40"/>
          <w:szCs w:val="40"/>
          <w:lang w:val="it-IT"/>
        </w:rPr>
      </w:pPr>
      <w:proofErr w:type="spellStart"/>
      <w:r w:rsidRPr="00B76BAC">
        <w:rPr>
          <w:b/>
          <w:sz w:val="40"/>
          <w:szCs w:val="40"/>
          <w:lang w:val="it-IT"/>
        </w:rPr>
        <w:t>Aufgabenbeispiel</w:t>
      </w:r>
      <w:proofErr w:type="spellEnd"/>
    </w:p>
    <w:p w:rsidR="00B51CBA" w:rsidRPr="00B76BAC" w:rsidRDefault="00B51CBA" w:rsidP="0080588B">
      <w:pPr>
        <w:rPr>
          <w:b/>
          <w:lang w:val="it-IT"/>
        </w:rPr>
      </w:pPr>
    </w:p>
    <w:p w:rsidR="00B51CBA" w:rsidRPr="00B76BAC" w:rsidRDefault="00756CEA" w:rsidP="00917CDF">
      <w:pPr>
        <w:spacing w:after="0"/>
        <w:jc w:val="center"/>
        <w:rPr>
          <w:rFonts w:ascii="Arial" w:eastAsia="Times New Roman" w:hAnsi="Arial"/>
          <w:b/>
          <w:szCs w:val="20"/>
          <w:lang w:val="it-IT" w:eastAsia="de-DE"/>
        </w:rPr>
      </w:pPr>
      <w:proofErr w:type="spellStart"/>
      <w:r w:rsidRPr="00B76BAC">
        <w:rPr>
          <w:rFonts w:ascii="Arial" w:eastAsia="Times New Roman" w:hAnsi="Arial"/>
          <w:b/>
          <w:szCs w:val="20"/>
          <w:lang w:val="it-IT" w:eastAsia="de-DE"/>
        </w:rPr>
        <w:t>Einführungsp</w:t>
      </w:r>
      <w:r w:rsidR="00421398" w:rsidRPr="00B76BAC">
        <w:rPr>
          <w:rFonts w:ascii="Arial" w:eastAsia="Times New Roman" w:hAnsi="Arial"/>
          <w:b/>
          <w:szCs w:val="20"/>
          <w:lang w:val="it-IT" w:eastAsia="de-DE"/>
        </w:rPr>
        <w:t>hase</w:t>
      </w:r>
      <w:proofErr w:type="spellEnd"/>
      <w:r w:rsidR="00421398" w:rsidRPr="00B76BAC">
        <w:rPr>
          <w:rFonts w:ascii="Arial" w:eastAsia="Times New Roman" w:hAnsi="Arial"/>
          <w:b/>
          <w:szCs w:val="20"/>
          <w:lang w:val="it-IT" w:eastAsia="de-DE"/>
        </w:rPr>
        <w:t xml:space="preserve">, </w:t>
      </w:r>
      <w:proofErr w:type="spellStart"/>
      <w:r w:rsidR="00421398" w:rsidRPr="00B76BAC">
        <w:rPr>
          <w:rFonts w:ascii="Arial" w:eastAsia="Times New Roman" w:hAnsi="Arial"/>
          <w:b/>
          <w:szCs w:val="20"/>
          <w:lang w:val="it-IT" w:eastAsia="de-DE"/>
        </w:rPr>
        <w:t>Grundkurs</w:t>
      </w:r>
      <w:proofErr w:type="spellEnd"/>
      <w:r w:rsidR="00421398" w:rsidRPr="00B76BAC">
        <w:rPr>
          <w:rFonts w:ascii="Arial" w:eastAsia="Times New Roman" w:hAnsi="Arial"/>
          <w:b/>
          <w:szCs w:val="20"/>
          <w:lang w:val="it-IT" w:eastAsia="de-DE"/>
        </w:rPr>
        <w:t xml:space="preserve"> </w:t>
      </w:r>
      <w:proofErr w:type="spellStart"/>
      <w:r w:rsidR="00421398" w:rsidRPr="00B76BAC">
        <w:rPr>
          <w:rFonts w:ascii="Arial" w:eastAsia="Times New Roman" w:hAnsi="Arial"/>
          <w:b/>
          <w:szCs w:val="20"/>
          <w:lang w:val="it-IT" w:eastAsia="de-DE"/>
        </w:rPr>
        <w:t>neueinsetzend</w:t>
      </w:r>
      <w:proofErr w:type="spellEnd"/>
      <w:r w:rsidR="00421398" w:rsidRPr="00B76BAC">
        <w:rPr>
          <w:rFonts w:ascii="Arial" w:eastAsia="Times New Roman" w:hAnsi="Arial"/>
          <w:b/>
          <w:szCs w:val="20"/>
          <w:lang w:val="it-IT" w:eastAsia="de-DE"/>
        </w:rPr>
        <w:t xml:space="preserve">, </w:t>
      </w:r>
      <w:proofErr w:type="gramStart"/>
      <w:r w:rsidR="00421398" w:rsidRPr="00B76BAC">
        <w:rPr>
          <w:rFonts w:ascii="Arial" w:eastAsia="Times New Roman" w:hAnsi="Arial"/>
          <w:b/>
          <w:szCs w:val="20"/>
          <w:lang w:val="it-IT" w:eastAsia="de-DE"/>
        </w:rPr>
        <w:t>3</w:t>
      </w:r>
      <w:proofErr w:type="gramEnd"/>
      <w:r w:rsidR="00963FC5" w:rsidRPr="00B76BAC">
        <w:rPr>
          <w:rFonts w:ascii="Arial" w:eastAsia="Times New Roman" w:hAnsi="Arial"/>
          <w:b/>
          <w:szCs w:val="20"/>
          <w:lang w:val="it-IT" w:eastAsia="de-DE"/>
        </w:rPr>
        <w:t xml:space="preserve">. </w:t>
      </w:r>
      <w:proofErr w:type="spellStart"/>
      <w:r w:rsidR="00963FC5" w:rsidRPr="00B76BAC">
        <w:rPr>
          <w:rFonts w:ascii="Arial" w:eastAsia="Times New Roman" w:hAnsi="Arial"/>
          <w:b/>
          <w:szCs w:val="20"/>
          <w:lang w:val="it-IT" w:eastAsia="de-DE"/>
        </w:rPr>
        <w:t>Quartal</w:t>
      </w:r>
      <w:proofErr w:type="spellEnd"/>
    </w:p>
    <w:p w:rsidR="00B51CBA" w:rsidRPr="00B76BAC" w:rsidRDefault="00B51CBA" w:rsidP="00917CDF">
      <w:pPr>
        <w:spacing w:after="0"/>
        <w:jc w:val="center"/>
        <w:rPr>
          <w:rFonts w:ascii="Arial" w:eastAsia="Times New Roman" w:hAnsi="Arial"/>
          <w:b/>
          <w:szCs w:val="20"/>
          <w:lang w:val="it-IT" w:eastAsia="de-DE"/>
        </w:rPr>
      </w:pPr>
    </w:p>
    <w:p w:rsidR="0080588B" w:rsidRPr="00B76BAC" w:rsidRDefault="00957219" w:rsidP="00917CDF">
      <w:pPr>
        <w:spacing w:after="0"/>
        <w:jc w:val="center"/>
        <w:rPr>
          <w:rFonts w:ascii="Arial" w:eastAsia="Times New Roman" w:hAnsi="Arial" w:cs="Arial"/>
          <w:b/>
          <w:i/>
          <w:sz w:val="40"/>
          <w:szCs w:val="40"/>
          <w:lang w:val="it-IT" w:eastAsia="de-DE"/>
        </w:rPr>
      </w:pPr>
      <w:r w:rsidRPr="00B76BAC">
        <w:rPr>
          <w:rFonts w:ascii="Arial" w:eastAsia="Times New Roman" w:hAnsi="Arial" w:cs="Arial"/>
          <w:b/>
          <w:i/>
          <w:sz w:val="40"/>
          <w:szCs w:val="40"/>
          <w:lang w:val="it-IT" w:eastAsia="de-DE"/>
        </w:rPr>
        <w:t>Prepariamo uno scambio scolastico</w:t>
      </w:r>
    </w:p>
    <w:p w:rsidR="0094452A" w:rsidRPr="003D7451" w:rsidRDefault="0094452A" w:rsidP="00917CDF">
      <w:pPr>
        <w:spacing w:after="0"/>
        <w:jc w:val="center"/>
        <w:rPr>
          <w:rFonts w:ascii="Segoe Print" w:eastAsia="Times New Roman" w:hAnsi="Segoe Print"/>
          <w:b/>
          <w:i/>
          <w:lang w:val="it-IT" w:eastAsia="de-DE"/>
        </w:rPr>
      </w:pPr>
    </w:p>
    <w:p w:rsidR="0080588B" w:rsidRPr="003D7451" w:rsidRDefault="0080588B" w:rsidP="00917CDF">
      <w:pPr>
        <w:spacing w:after="0"/>
        <w:jc w:val="center"/>
        <w:rPr>
          <w:rFonts w:ascii="Arial" w:eastAsia="Times New Roman" w:hAnsi="Arial"/>
          <w:b/>
          <w:i/>
          <w:sz w:val="40"/>
          <w:szCs w:val="40"/>
          <w:lang w:val="it-IT" w:eastAsia="de-DE"/>
        </w:rPr>
      </w:pPr>
    </w:p>
    <w:p w:rsidR="00917CDF" w:rsidRDefault="007A56DE" w:rsidP="00B51CBA">
      <w:pPr>
        <w:jc w:val="center"/>
        <w:rPr>
          <w:b/>
        </w:rPr>
      </w:pPr>
      <w:r>
        <w:rPr>
          <w:b/>
          <w:noProof/>
          <w:lang w:eastAsia="de-DE"/>
        </w:rPr>
        <mc:AlternateContent>
          <mc:Choice Requires="wpc">
            <w:drawing>
              <wp:anchor distT="0" distB="0" distL="114300" distR="114300" simplePos="0" relativeHeight="251640832" behindDoc="0" locked="0" layoutInCell="1" allowOverlap="1">
                <wp:simplePos x="0" y="0"/>
                <wp:positionH relativeFrom="character">
                  <wp:posOffset>-467995</wp:posOffset>
                </wp:positionH>
                <wp:positionV relativeFrom="line">
                  <wp:posOffset>100330</wp:posOffset>
                </wp:positionV>
                <wp:extent cx="5598795" cy="5048250"/>
                <wp:effectExtent l="0" t="0" r="0" b="0"/>
                <wp:wrapNone/>
                <wp:docPr id="254" name="Zeichenbereich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2" name="Freeform 4"/>
                        <wps:cNvSpPr>
                          <a:spLocks/>
                        </wps:cNvSpPr>
                        <wps:spPr bwMode="auto">
                          <a:xfrm>
                            <a:off x="1322705" y="4168775"/>
                            <a:ext cx="2326005" cy="297180"/>
                          </a:xfrm>
                          <a:custGeom>
                            <a:avLst/>
                            <a:gdLst>
                              <a:gd name="T0" fmla="*/ 180 w 3663"/>
                              <a:gd name="T1" fmla="*/ 180 h 468"/>
                              <a:gd name="T2" fmla="*/ 0 w 3663"/>
                              <a:gd name="T3" fmla="*/ 468 h 468"/>
                              <a:gd name="T4" fmla="*/ 3466 w 3663"/>
                              <a:gd name="T5" fmla="*/ 468 h 468"/>
                              <a:gd name="T6" fmla="*/ 3466 w 3663"/>
                              <a:gd name="T7" fmla="*/ 468 h 468"/>
                              <a:gd name="T8" fmla="*/ 3484 w 3663"/>
                              <a:gd name="T9" fmla="*/ 450 h 468"/>
                              <a:gd name="T10" fmla="*/ 3520 w 3663"/>
                              <a:gd name="T11" fmla="*/ 414 h 468"/>
                              <a:gd name="T12" fmla="*/ 3537 w 3663"/>
                              <a:gd name="T13" fmla="*/ 378 h 468"/>
                              <a:gd name="T14" fmla="*/ 3573 w 3663"/>
                              <a:gd name="T15" fmla="*/ 342 h 468"/>
                              <a:gd name="T16" fmla="*/ 3609 w 3663"/>
                              <a:gd name="T17" fmla="*/ 288 h 468"/>
                              <a:gd name="T18" fmla="*/ 3627 w 3663"/>
                              <a:gd name="T19" fmla="*/ 252 h 468"/>
                              <a:gd name="T20" fmla="*/ 3645 w 3663"/>
                              <a:gd name="T21" fmla="*/ 216 h 468"/>
                              <a:gd name="T22" fmla="*/ 3663 w 3663"/>
                              <a:gd name="T23" fmla="*/ 180 h 468"/>
                              <a:gd name="T24" fmla="*/ 3645 w 3663"/>
                              <a:gd name="T25" fmla="*/ 144 h 468"/>
                              <a:gd name="T26" fmla="*/ 3645 w 3663"/>
                              <a:gd name="T27" fmla="*/ 108 h 468"/>
                              <a:gd name="T28" fmla="*/ 3627 w 3663"/>
                              <a:gd name="T29" fmla="*/ 72 h 468"/>
                              <a:gd name="T30" fmla="*/ 3609 w 3663"/>
                              <a:gd name="T31" fmla="*/ 36 h 468"/>
                              <a:gd name="T32" fmla="*/ 3609 w 3663"/>
                              <a:gd name="T33" fmla="*/ 18 h 468"/>
                              <a:gd name="T34" fmla="*/ 3591 w 3663"/>
                              <a:gd name="T35" fmla="*/ 0 h 468"/>
                              <a:gd name="T36" fmla="*/ 3591 w 3663"/>
                              <a:gd name="T37" fmla="*/ 0 h 468"/>
                              <a:gd name="T38" fmla="*/ 288 w 3663"/>
                              <a:gd name="T39" fmla="*/ 0 h 468"/>
                              <a:gd name="T40" fmla="*/ 180 w 3663"/>
                              <a:gd name="T41" fmla="*/ 18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63" h="468">
                                <a:moveTo>
                                  <a:pt x="180" y="180"/>
                                </a:moveTo>
                                <a:lnTo>
                                  <a:pt x="0" y="468"/>
                                </a:lnTo>
                                <a:lnTo>
                                  <a:pt x="3466" y="468"/>
                                </a:lnTo>
                                <a:lnTo>
                                  <a:pt x="3484" y="450"/>
                                </a:lnTo>
                                <a:lnTo>
                                  <a:pt x="3520" y="414"/>
                                </a:lnTo>
                                <a:lnTo>
                                  <a:pt x="3537" y="378"/>
                                </a:lnTo>
                                <a:lnTo>
                                  <a:pt x="3573" y="342"/>
                                </a:lnTo>
                                <a:lnTo>
                                  <a:pt x="3609" y="288"/>
                                </a:lnTo>
                                <a:lnTo>
                                  <a:pt x="3627" y="252"/>
                                </a:lnTo>
                                <a:lnTo>
                                  <a:pt x="3645" y="216"/>
                                </a:lnTo>
                                <a:lnTo>
                                  <a:pt x="3663" y="180"/>
                                </a:lnTo>
                                <a:lnTo>
                                  <a:pt x="3645" y="144"/>
                                </a:lnTo>
                                <a:lnTo>
                                  <a:pt x="3645" y="108"/>
                                </a:lnTo>
                                <a:lnTo>
                                  <a:pt x="3627" y="72"/>
                                </a:lnTo>
                                <a:lnTo>
                                  <a:pt x="3609" y="36"/>
                                </a:lnTo>
                                <a:lnTo>
                                  <a:pt x="3609" y="18"/>
                                </a:lnTo>
                                <a:lnTo>
                                  <a:pt x="3591" y="0"/>
                                </a:lnTo>
                                <a:lnTo>
                                  <a:pt x="288" y="0"/>
                                </a:lnTo>
                                <a:lnTo>
                                  <a:pt x="180" y="18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5"/>
                        <wps:cNvSpPr>
                          <a:spLocks/>
                        </wps:cNvSpPr>
                        <wps:spPr bwMode="auto">
                          <a:xfrm>
                            <a:off x="2679700" y="2672715"/>
                            <a:ext cx="2406015" cy="822325"/>
                          </a:xfrm>
                          <a:custGeom>
                            <a:avLst/>
                            <a:gdLst>
                              <a:gd name="T0" fmla="*/ 341 w 3789"/>
                              <a:gd name="T1" fmla="*/ 144 h 1295"/>
                              <a:gd name="T2" fmla="*/ 0 w 3789"/>
                              <a:gd name="T3" fmla="*/ 1295 h 1295"/>
                              <a:gd name="T4" fmla="*/ 3789 w 3789"/>
                              <a:gd name="T5" fmla="*/ 1079 h 1295"/>
                              <a:gd name="T6" fmla="*/ 3663 w 3789"/>
                              <a:gd name="T7" fmla="*/ 0 h 1295"/>
                              <a:gd name="T8" fmla="*/ 341 w 3789"/>
                              <a:gd name="T9" fmla="*/ 144 h 1295"/>
                            </a:gdLst>
                            <a:ahLst/>
                            <a:cxnLst>
                              <a:cxn ang="0">
                                <a:pos x="T0" y="T1"/>
                              </a:cxn>
                              <a:cxn ang="0">
                                <a:pos x="T2" y="T3"/>
                              </a:cxn>
                              <a:cxn ang="0">
                                <a:pos x="T4" y="T5"/>
                              </a:cxn>
                              <a:cxn ang="0">
                                <a:pos x="T6" y="T7"/>
                              </a:cxn>
                              <a:cxn ang="0">
                                <a:pos x="T8" y="T9"/>
                              </a:cxn>
                            </a:cxnLst>
                            <a:rect l="0" t="0" r="r" b="b"/>
                            <a:pathLst>
                              <a:path w="3789" h="1295">
                                <a:moveTo>
                                  <a:pt x="341" y="144"/>
                                </a:moveTo>
                                <a:lnTo>
                                  <a:pt x="0" y="1295"/>
                                </a:lnTo>
                                <a:lnTo>
                                  <a:pt x="3789" y="1079"/>
                                </a:lnTo>
                                <a:lnTo>
                                  <a:pt x="3663" y="0"/>
                                </a:lnTo>
                                <a:lnTo>
                                  <a:pt x="341" y="14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6"/>
                        <wps:cNvSpPr>
                          <a:spLocks/>
                        </wps:cNvSpPr>
                        <wps:spPr bwMode="auto">
                          <a:xfrm>
                            <a:off x="3785870" y="2364105"/>
                            <a:ext cx="1664335" cy="1302385"/>
                          </a:xfrm>
                          <a:custGeom>
                            <a:avLst/>
                            <a:gdLst>
                              <a:gd name="T0" fmla="*/ 0 w 2621"/>
                              <a:gd name="T1" fmla="*/ 1637 h 2051"/>
                              <a:gd name="T2" fmla="*/ 790 w 2621"/>
                              <a:gd name="T3" fmla="*/ 2051 h 2051"/>
                              <a:gd name="T4" fmla="*/ 2621 w 2621"/>
                              <a:gd name="T5" fmla="*/ 684 h 2051"/>
                              <a:gd name="T6" fmla="*/ 538 w 2621"/>
                              <a:gd name="T7" fmla="*/ 0 h 2051"/>
                              <a:gd name="T8" fmla="*/ 0 w 2621"/>
                              <a:gd name="T9" fmla="*/ 1637 h 2051"/>
                            </a:gdLst>
                            <a:ahLst/>
                            <a:cxnLst>
                              <a:cxn ang="0">
                                <a:pos x="T0" y="T1"/>
                              </a:cxn>
                              <a:cxn ang="0">
                                <a:pos x="T2" y="T3"/>
                              </a:cxn>
                              <a:cxn ang="0">
                                <a:pos x="T4" y="T5"/>
                              </a:cxn>
                              <a:cxn ang="0">
                                <a:pos x="T6" y="T7"/>
                              </a:cxn>
                              <a:cxn ang="0">
                                <a:pos x="T8" y="T9"/>
                              </a:cxn>
                            </a:cxnLst>
                            <a:rect l="0" t="0" r="r" b="b"/>
                            <a:pathLst>
                              <a:path w="2621" h="2051">
                                <a:moveTo>
                                  <a:pt x="0" y="1637"/>
                                </a:moveTo>
                                <a:lnTo>
                                  <a:pt x="790" y="2051"/>
                                </a:lnTo>
                                <a:lnTo>
                                  <a:pt x="2621" y="684"/>
                                </a:lnTo>
                                <a:lnTo>
                                  <a:pt x="538" y="0"/>
                                </a:lnTo>
                                <a:lnTo>
                                  <a:pt x="0" y="1637"/>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
                        <wps:cNvSpPr>
                          <a:spLocks/>
                        </wps:cNvSpPr>
                        <wps:spPr bwMode="auto">
                          <a:xfrm>
                            <a:off x="2645410" y="3220720"/>
                            <a:ext cx="2314575" cy="171450"/>
                          </a:xfrm>
                          <a:custGeom>
                            <a:avLst/>
                            <a:gdLst>
                              <a:gd name="T0" fmla="*/ 0 w 3645"/>
                              <a:gd name="T1" fmla="*/ 180 h 270"/>
                              <a:gd name="T2" fmla="*/ 0 w 3645"/>
                              <a:gd name="T3" fmla="*/ 270 h 270"/>
                              <a:gd name="T4" fmla="*/ 3645 w 3645"/>
                              <a:gd name="T5" fmla="*/ 126 h 270"/>
                              <a:gd name="T6" fmla="*/ 3645 w 3645"/>
                              <a:gd name="T7" fmla="*/ 0 h 270"/>
                              <a:gd name="T8" fmla="*/ 0 w 3645"/>
                              <a:gd name="T9" fmla="*/ 180 h 270"/>
                            </a:gdLst>
                            <a:ahLst/>
                            <a:cxnLst>
                              <a:cxn ang="0">
                                <a:pos x="T0" y="T1"/>
                              </a:cxn>
                              <a:cxn ang="0">
                                <a:pos x="T2" y="T3"/>
                              </a:cxn>
                              <a:cxn ang="0">
                                <a:pos x="T4" y="T5"/>
                              </a:cxn>
                              <a:cxn ang="0">
                                <a:pos x="T6" y="T7"/>
                              </a:cxn>
                              <a:cxn ang="0">
                                <a:pos x="T8" y="T9"/>
                              </a:cxn>
                            </a:cxnLst>
                            <a:rect l="0" t="0" r="r" b="b"/>
                            <a:pathLst>
                              <a:path w="3645" h="270">
                                <a:moveTo>
                                  <a:pt x="0" y="180"/>
                                </a:moveTo>
                                <a:lnTo>
                                  <a:pt x="0" y="270"/>
                                </a:lnTo>
                                <a:lnTo>
                                  <a:pt x="3645" y="126"/>
                                </a:lnTo>
                                <a:lnTo>
                                  <a:pt x="3645" y="0"/>
                                </a:lnTo>
                                <a:lnTo>
                                  <a:pt x="0" y="18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8"/>
                        <wps:cNvSpPr>
                          <a:spLocks/>
                        </wps:cNvSpPr>
                        <wps:spPr bwMode="auto">
                          <a:xfrm>
                            <a:off x="2645410" y="2592705"/>
                            <a:ext cx="2314575" cy="742315"/>
                          </a:xfrm>
                          <a:custGeom>
                            <a:avLst/>
                            <a:gdLst>
                              <a:gd name="T0" fmla="*/ 341 w 3645"/>
                              <a:gd name="T1" fmla="*/ 180 h 1169"/>
                              <a:gd name="T2" fmla="*/ 0 w 3645"/>
                              <a:gd name="T3" fmla="*/ 1169 h 1169"/>
                              <a:gd name="T4" fmla="*/ 3645 w 3645"/>
                              <a:gd name="T5" fmla="*/ 989 h 1169"/>
                              <a:gd name="T6" fmla="*/ 3573 w 3645"/>
                              <a:gd name="T7" fmla="*/ 0 h 1169"/>
                              <a:gd name="T8" fmla="*/ 341 w 3645"/>
                              <a:gd name="T9" fmla="*/ 180 h 1169"/>
                            </a:gdLst>
                            <a:ahLst/>
                            <a:cxnLst>
                              <a:cxn ang="0">
                                <a:pos x="T0" y="T1"/>
                              </a:cxn>
                              <a:cxn ang="0">
                                <a:pos x="T2" y="T3"/>
                              </a:cxn>
                              <a:cxn ang="0">
                                <a:pos x="T4" y="T5"/>
                              </a:cxn>
                              <a:cxn ang="0">
                                <a:pos x="T6" y="T7"/>
                              </a:cxn>
                              <a:cxn ang="0">
                                <a:pos x="T8" y="T9"/>
                              </a:cxn>
                            </a:cxnLst>
                            <a:rect l="0" t="0" r="r" b="b"/>
                            <a:pathLst>
                              <a:path w="3645" h="1169">
                                <a:moveTo>
                                  <a:pt x="341" y="180"/>
                                </a:moveTo>
                                <a:lnTo>
                                  <a:pt x="0" y="1169"/>
                                </a:lnTo>
                                <a:lnTo>
                                  <a:pt x="3645" y="989"/>
                                </a:lnTo>
                                <a:lnTo>
                                  <a:pt x="3573" y="0"/>
                                </a:lnTo>
                                <a:lnTo>
                                  <a:pt x="341" y="18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9"/>
                        <wps:cNvSpPr>
                          <a:spLocks noEditPoints="1"/>
                        </wps:cNvSpPr>
                        <wps:spPr bwMode="auto">
                          <a:xfrm>
                            <a:off x="2633980" y="2581275"/>
                            <a:ext cx="2337435" cy="845185"/>
                          </a:xfrm>
                          <a:custGeom>
                            <a:avLst/>
                            <a:gdLst>
                              <a:gd name="T0" fmla="*/ 3681 w 3681"/>
                              <a:gd name="T1" fmla="*/ 1007 h 1331"/>
                              <a:gd name="T2" fmla="*/ 3681 w 3681"/>
                              <a:gd name="T3" fmla="*/ 1007 h 1331"/>
                              <a:gd name="T4" fmla="*/ 3681 w 3681"/>
                              <a:gd name="T5" fmla="*/ 1007 h 1331"/>
                              <a:gd name="T6" fmla="*/ 3681 w 3681"/>
                              <a:gd name="T7" fmla="*/ 1007 h 1331"/>
                              <a:gd name="T8" fmla="*/ 3609 w 3681"/>
                              <a:gd name="T9" fmla="*/ 18 h 1331"/>
                              <a:gd name="T10" fmla="*/ 3609 w 3681"/>
                              <a:gd name="T11" fmla="*/ 0 h 1331"/>
                              <a:gd name="T12" fmla="*/ 3609 w 3681"/>
                              <a:gd name="T13" fmla="*/ 0 h 1331"/>
                              <a:gd name="T14" fmla="*/ 3591 w 3681"/>
                              <a:gd name="T15" fmla="*/ 0 h 1331"/>
                              <a:gd name="T16" fmla="*/ 3573 w 3681"/>
                              <a:gd name="T17" fmla="*/ 0 h 1331"/>
                              <a:gd name="T18" fmla="*/ 341 w 3681"/>
                              <a:gd name="T19" fmla="*/ 180 h 1331"/>
                              <a:gd name="T20" fmla="*/ 341 w 3681"/>
                              <a:gd name="T21" fmla="*/ 180 h 1331"/>
                              <a:gd name="T22" fmla="*/ 323 w 3681"/>
                              <a:gd name="T23" fmla="*/ 180 h 1331"/>
                              <a:gd name="T24" fmla="*/ 323 w 3681"/>
                              <a:gd name="T25" fmla="*/ 180 h 1331"/>
                              <a:gd name="T26" fmla="*/ 0 w 3681"/>
                              <a:gd name="T27" fmla="*/ 1187 h 1331"/>
                              <a:gd name="T28" fmla="*/ 0 w 3681"/>
                              <a:gd name="T29" fmla="*/ 1187 h 1331"/>
                              <a:gd name="T30" fmla="*/ 0 w 3681"/>
                              <a:gd name="T31" fmla="*/ 1187 h 1331"/>
                              <a:gd name="T32" fmla="*/ 0 w 3681"/>
                              <a:gd name="T33" fmla="*/ 1187 h 1331"/>
                              <a:gd name="T34" fmla="*/ 0 w 3681"/>
                              <a:gd name="T35" fmla="*/ 1187 h 1331"/>
                              <a:gd name="T36" fmla="*/ 0 w 3681"/>
                              <a:gd name="T37" fmla="*/ 1313 h 1331"/>
                              <a:gd name="T38" fmla="*/ 0 w 3681"/>
                              <a:gd name="T39" fmla="*/ 1313 h 1331"/>
                              <a:gd name="T40" fmla="*/ 0 w 3681"/>
                              <a:gd name="T41" fmla="*/ 1313 h 1331"/>
                              <a:gd name="T42" fmla="*/ 0 w 3681"/>
                              <a:gd name="T43" fmla="*/ 1331 h 1331"/>
                              <a:gd name="T44" fmla="*/ 0 w 3681"/>
                              <a:gd name="T45" fmla="*/ 1331 h 1331"/>
                              <a:gd name="T46" fmla="*/ 0 w 3681"/>
                              <a:gd name="T47" fmla="*/ 1331 h 1331"/>
                              <a:gd name="T48" fmla="*/ 18 w 3681"/>
                              <a:gd name="T49" fmla="*/ 1331 h 1331"/>
                              <a:gd name="T50" fmla="*/ 18 w 3681"/>
                              <a:gd name="T51" fmla="*/ 1331 h 1331"/>
                              <a:gd name="T52" fmla="*/ 18 w 3681"/>
                              <a:gd name="T53" fmla="*/ 1331 h 1331"/>
                              <a:gd name="T54" fmla="*/ 3663 w 3681"/>
                              <a:gd name="T55" fmla="*/ 1151 h 1331"/>
                              <a:gd name="T56" fmla="*/ 3681 w 3681"/>
                              <a:gd name="T57" fmla="*/ 1151 h 1331"/>
                              <a:gd name="T58" fmla="*/ 3681 w 3681"/>
                              <a:gd name="T59" fmla="*/ 1151 h 1331"/>
                              <a:gd name="T60" fmla="*/ 3681 w 3681"/>
                              <a:gd name="T61" fmla="*/ 1133 h 1331"/>
                              <a:gd name="T62" fmla="*/ 3681 w 3681"/>
                              <a:gd name="T63" fmla="*/ 1007 h 1331"/>
                              <a:gd name="T64" fmla="*/ 54 w 3681"/>
                              <a:gd name="T65" fmla="*/ 1223 h 1331"/>
                              <a:gd name="T66" fmla="*/ 3627 w 3681"/>
                              <a:gd name="T67" fmla="*/ 1097 h 1331"/>
                              <a:gd name="T68" fmla="*/ 54 w 3681"/>
                              <a:gd name="T69" fmla="*/ 1223 h 1331"/>
                              <a:gd name="T70" fmla="*/ 3555 w 3681"/>
                              <a:gd name="T71" fmla="*/ 54 h 1331"/>
                              <a:gd name="T72" fmla="*/ 72 w 3681"/>
                              <a:gd name="T73" fmla="*/ 1151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681" h="1331">
                                <a:moveTo>
                                  <a:pt x="3681" y="1007"/>
                                </a:moveTo>
                                <a:lnTo>
                                  <a:pt x="3681" y="1007"/>
                                </a:lnTo>
                                <a:lnTo>
                                  <a:pt x="3609" y="18"/>
                                </a:lnTo>
                                <a:lnTo>
                                  <a:pt x="3609" y="0"/>
                                </a:lnTo>
                                <a:lnTo>
                                  <a:pt x="3591" y="0"/>
                                </a:lnTo>
                                <a:lnTo>
                                  <a:pt x="3573" y="0"/>
                                </a:lnTo>
                                <a:lnTo>
                                  <a:pt x="341" y="180"/>
                                </a:lnTo>
                                <a:lnTo>
                                  <a:pt x="323" y="180"/>
                                </a:lnTo>
                                <a:lnTo>
                                  <a:pt x="323" y="198"/>
                                </a:lnTo>
                                <a:lnTo>
                                  <a:pt x="0" y="1187"/>
                                </a:lnTo>
                                <a:lnTo>
                                  <a:pt x="0" y="1313"/>
                                </a:lnTo>
                                <a:lnTo>
                                  <a:pt x="0" y="1331"/>
                                </a:lnTo>
                                <a:lnTo>
                                  <a:pt x="18" y="1331"/>
                                </a:lnTo>
                                <a:lnTo>
                                  <a:pt x="3663" y="1151"/>
                                </a:lnTo>
                                <a:lnTo>
                                  <a:pt x="3681" y="1151"/>
                                </a:lnTo>
                                <a:lnTo>
                                  <a:pt x="3681" y="1133"/>
                                </a:lnTo>
                                <a:lnTo>
                                  <a:pt x="3681" y="1007"/>
                                </a:lnTo>
                                <a:close/>
                                <a:moveTo>
                                  <a:pt x="54" y="1223"/>
                                </a:moveTo>
                                <a:lnTo>
                                  <a:pt x="3627" y="1043"/>
                                </a:lnTo>
                                <a:lnTo>
                                  <a:pt x="3627" y="1097"/>
                                </a:lnTo>
                                <a:lnTo>
                                  <a:pt x="54" y="1277"/>
                                </a:lnTo>
                                <a:lnTo>
                                  <a:pt x="54" y="1223"/>
                                </a:lnTo>
                                <a:close/>
                                <a:moveTo>
                                  <a:pt x="377" y="234"/>
                                </a:moveTo>
                                <a:lnTo>
                                  <a:pt x="3555" y="54"/>
                                </a:lnTo>
                                <a:lnTo>
                                  <a:pt x="3627" y="989"/>
                                </a:lnTo>
                                <a:lnTo>
                                  <a:pt x="72" y="1151"/>
                                </a:lnTo>
                                <a:lnTo>
                                  <a:pt x="377"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0"/>
                        <wps:cNvSpPr>
                          <a:spLocks/>
                        </wps:cNvSpPr>
                        <wps:spPr bwMode="auto">
                          <a:xfrm>
                            <a:off x="2907665" y="2844165"/>
                            <a:ext cx="1151890" cy="765175"/>
                          </a:xfrm>
                          <a:custGeom>
                            <a:avLst/>
                            <a:gdLst>
                              <a:gd name="T0" fmla="*/ 18 w 1814"/>
                              <a:gd name="T1" fmla="*/ 0 h 1205"/>
                              <a:gd name="T2" fmla="*/ 0 w 1814"/>
                              <a:gd name="T3" fmla="*/ 233 h 1205"/>
                              <a:gd name="T4" fmla="*/ 1796 w 1814"/>
                              <a:gd name="T5" fmla="*/ 1205 h 1205"/>
                              <a:gd name="T6" fmla="*/ 1814 w 1814"/>
                              <a:gd name="T7" fmla="*/ 827 h 1205"/>
                              <a:gd name="T8" fmla="*/ 18 w 1814"/>
                              <a:gd name="T9" fmla="*/ 0 h 1205"/>
                            </a:gdLst>
                            <a:ahLst/>
                            <a:cxnLst>
                              <a:cxn ang="0">
                                <a:pos x="T0" y="T1"/>
                              </a:cxn>
                              <a:cxn ang="0">
                                <a:pos x="T2" y="T3"/>
                              </a:cxn>
                              <a:cxn ang="0">
                                <a:pos x="T4" y="T5"/>
                              </a:cxn>
                              <a:cxn ang="0">
                                <a:pos x="T6" y="T7"/>
                              </a:cxn>
                              <a:cxn ang="0">
                                <a:pos x="T8" y="T9"/>
                              </a:cxn>
                            </a:cxnLst>
                            <a:rect l="0" t="0" r="r" b="b"/>
                            <a:pathLst>
                              <a:path w="1814" h="1205">
                                <a:moveTo>
                                  <a:pt x="18" y="0"/>
                                </a:moveTo>
                                <a:lnTo>
                                  <a:pt x="0" y="233"/>
                                </a:lnTo>
                                <a:lnTo>
                                  <a:pt x="1796" y="1205"/>
                                </a:lnTo>
                                <a:lnTo>
                                  <a:pt x="1814" y="827"/>
                                </a:lnTo>
                                <a:lnTo>
                                  <a:pt x="1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1"/>
                        <wps:cNvSpPr>
                          <a:spLocks/>
                        </wps:cNvSpPr>
                        <wps:spPr bwMode="auto">
                          <a:xfrm>
                            <a:off x="2919095" y="2090420"/>
                            <a:ext cx="2508250" cy="1278890"/>
                          </a:xfrm>
                          <a:custGeom>
                            <a:avLst/>
                            <a:gdLst>
                              <a:gd name="T0" fmla="*/ 0 w 3950"/>
                              <a:gd name="T1" fmla="*/ 1187 h 2014"/>
                              <a:gd name="T2" fmla="*/ 2083 w 3950"/>
                              <a:gd name="T3" fmla="*/ 0 h 2014"/>
                              <a:gd name="T4" fmla="*/ 3950 w 3950"/>
                              <a:gd name="T5" fmla="*/ 521 h 2014"/>
                              <a:gd name="T6" fmla="*/ 1796 w 3950"/>
                              <a:gd name="T7" fmla="*/ 2014 h 2014"/>
                              <a:gd name="T8" fmla="*/ 0 w 3950"/>
                              <a:gd name="T9" fmla="*/ 1187 h 2014"/>
                            </a:gdLst>
                            <a:ahLst/>
                            <a:cxnLst>
                              <a:cxn ang="0">
                                <a:pos x="T0" y="T1"/>
                              </a:cxn>
                              <a:cxn ang="0">
                                <a:pos x="T2" y="T3"/>
                              </a:cxn>
                              <a:cxn ang="0">
                                <a:pos x="T4" y="T5"/>
                              </a:cxn>
                              <a:cxn ang="0">
                                <a:pos x="T6" y="T7"/>
                              </a:cxn>
                              <a:cxn ang="0">
                                <a:pos x="T8" y="T9"/>
                              </a:cxn>
                            </a:cxnLst>
                            <a:rect l="0" t="0" r="r" b="b"/>
                            <a:pathLst>
                              <a:path w="3950" h="2014">
                                <a:moveTo>
                                  <a:pt x="0" y="1187"/>
                                </a:moveTo>
                                <a:lnTo>
                                  <a:pt x="2083" y="0"/>
                                </a:lnTo>
                                <a:lnTo>
                                  <a:pt x="3950" y="521"/>
                                </a:lnTo>
                                <a:lnTo>
                                  <a:pt x="1796" y="2014"/>
                                </a:lnTo>
                                <a:lnTo>
                                  <a:pt x="0" y="118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2"/>
                        <wps:cNvSpPr>
                          <a:spLocks/>
                        </wps:cNvSpPr>
                        <wps:spPr bwMode="auto">
                          <a:xfrm>
                            <a:off x="4048125" y="2421255"/>
                            <a:ext cx="1390650" cy="1188085"/>
                          </a:xfrm>
                          <a:custGeom>
                            <a:avLst/>
                            <a:gdLst>
                              <a:gd name="T0" fmla="*/ 2190 w 2190"/>
                              <a:gd name="T1" fmla="*/ 0 h 1871"/>
                              <a:gd name="T2" fmla="*/ 18 w 2190"/>
                              <a:gd name="T3" fmla="*/ 1493 h 1871"/>
                              <a:gd name="T4" fmla="*/ 0 w 2190"/>
                              <a:gd name="T5" fmla="*/ 1871 h 1871"/>
                              <a:gd name="T6" fmla="*/ 2190 w 2190"/>
                              <a:gd name="T7" fmla="*/ 342 h 1871"/>
                              <a:gd name="T8" fmla="*/ 2190 w 2190"/>
                              <a:gd name="T9" fmla="*/ 0 h 1871"/>
                            </a:gdLst>
                            <a:ahLst/>
                            <a:cxnLst>
                              <a:cxn ang="0">
                                <a:pos x="T0" y="T1"/>
                              </a:cxn>
                              <a:cxn ang="0">
                                <a:pos x="T2" y="T3"/>
                              </a:cxn>
                              <a:cxn ang="0">
                                <a:pos x="T4" y="T5"/>
                              </a:cxn>
                              <a:cxn ang="0">
                                <a:pos x="T6" y="T7"/>
                              </a:cxn>
                              <a:cxn ang="0">
                                <a:pos x="T8" y="T9"/>
                              </a:cxn>
                            </a:cxnLst>
                            <a:rect l="0" t="0" r="r" b="b"/>
                            <a:pathLst>
                              <a:path w="2190" h="1871">
                                <a:moveTo>
                                  <a:pt x="2190" y="0"/>
                                </a:moveTo>
                                <a:lnTo>
                                  <a:pt x="18" y="1493"/>
                                </a:lnTo>
                                <a:lnTo>
                                  <a:pt x="0" y="1871"/>
                                </a:lnTo>
                                <a:lnTo>
                                  <a:pt x="2190" y="342"/>
                                </a:lnTo>
                                <a:lnTo>
                                  <a:pt x="2190"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3"/>
                        <wps:cNvSpPr>
                          <a:spLocks noEditPoints="1"/>
                        </wps:cNvSpPr>
                        <wps:spPr bwMode="auto">
                          <a:xfrm>
                            <a:off x="2896235" y="2078990"/>
                            <a:ext cx="2565400" cy="1553210"/>
                          </a:xfrm>
                          <a:custGeom>
                            <a:avLst/>
                            <a:gdLst>
                              <a:gd name="T0" fmla="*/ 4040 w 4040"/>
                              <a:gd name="T1" fmla="*/ 521 h 2446"/>
                              <a:gd name="T2" fmla="*/ 4040 w 4040"/>
                              <a:gd name="T3" fmla="*/ 521 h 2446"/>
                              <a:gd name="T4" fmla="*/ 4040 w 4040"/>
                              <a:gd name="T5" fmla="*/ 521 h 2446"/>
                              <a:gd name="T6" fmla="*/ 4040 w 4040"/>
                              <a:gd name="T7" fmla="*/ 521 h 2446"/>
                              <a:gd name="T8" fmla="*/ 4040 w 4040"/>
                              <a:gd name="T9" fmla="*/ 521 h 2446"/>
                              <a:gd name="T10" fmla="*/ 4022 w 4040"/>
                              <a:gd name="T11" fmla="*/ 503 h 2446"/>
                              <a:gd name="T12" fmla="*/ 4022 w 4040"/>
                              <a:gd name="T13" fmla="*/ 503 h 2446"/>
                              <a:gd name="T14" fmla="*/ 4022 w 4040"/>
                              <a:gd name="T15" fmla="*/ 503 h 2446"/>
                              <a:gd name="T16" fmla="*/ 4004 w 4040"/>
                              <a:gd name="T17" fmla="*/ 503 h 2446"/>
                              <a:gd name="T18" fmla="*/ 2101 w 4040"/>
                              <a:gd name="T19" fmla="*/ 0 h 2446"/>
                              <a:gd name="T20" fmla="*/ 2101 w 4040"/>
                              <a:gd name="T21" fmla="*/ 0 h 2446"/>
                              <a:gd name="T22" fmla="*/ 2101 w 4040"/>
                              <a:gd name="T23" fmla="*/ 0 h 2446"/>
                              <a:gd name="T24" fmla="*/ 2101 w 4040"/>
                              <a:gd name="T25" fmla="*/ 0 h 2446"/>
                              <a:gd name="T26" fmla="*/ 18 w 4040"/>
                              <a:gd name="T27" fmla="*/ 1187 h 2446"/>
                              <a:gd name="T28" fmla="*/ 0 w 4040"/>
                              <a:gd name="T29" fmla="*/ 1187 h 2446"/>
                              <a:gd name="T30" fmla="*/ 0 w 4040"/>
                              <a:gd name="T31" fmla="*/ 1205 h 2446"/>
                              <a:gd name="T32" fmla="*/ 0 w 4040"/>
                              <a:gd name="T33" fmla="*/ 1205 h 2446"/>
                              <a:gd name="T34" fmla="*/ 0 w 4040"/>
                              <a:gd name="T35" fmla="*/ 1223 h 2446"/>
                              <a:gd name="T36" fmla="*/ 0 w 4040"/>
                              <a:gd name="T37" fmla="*/ 1438 h 2446"/>
                              <a:gd name="T38" fmla="*/ 0 w 4040"/>
                              <a:gd name="T39" fmla="*/ 1456 h 2446"/>
                              <a:gd name="T40" fmla="*/ 0 w 4040"/>
                              <a:gd name="T41" fmla="*/ 1456 h 2446"/>
                              <a:gd name="T42" fmla="*/ 0 w 4040"/>
                              <a:gd name="T43" fmla="*/ 1456 h 2446"/>
                              <a:gd name="T44" fmla="*/ 18 w 4040"/>
                              <a:gd name="T45" fmla="*/ 1474 h 2446"/>
                              <a:gd name="T46" fmla="*/ 1832 w 4040"/>
                              <a:gd name="T47" fmla="*/ 2428 h 2446"/>
                              <a:gd name="T48" fmla="*/ 1832 w 4040"/>
                              <a:gd name="T49" fmla="*/ 2446 h 2446"/>
                              <a:gd name="T50" fmla="*/ 1832 w 4040"/>
                              <a:gd name="T51" fmla="*/ 2446 h 2446"/>
                              <a:gd name="T52" fmla="*/ 1850 w 4040"/>
                              <a:gd name="T53" fmla="*/ 2428 h 2446"/>
                              <a:gd name="T54" fmla="*/ 1850 w 4040"/>
                              <a:gd name="T55" fmla="*/ 2428 h 2446"/>
                              <a:gd name="T56" fmla="*/ 1850 w 4040"/>
                              <a:gd name="T57" fmla="*/ 2428 h 2446"/>
                              <a:gd name="T58" fmla="*/ 1850 w 4040"/>
                              <a:gd name="T59" fmla="*/ 2428 h 2446"/>
                              <a:gd name="T60" fmla="*/ 1850 w 4040"/>
                              <a:gd name="T61" fmla="*/ 2428 h 2446"/>
                              <a:gd name="T62" fmla="*/ 1850 w 4040"/>
                              <a:gd name="T63" fmla="*/ 2428 h 2446"/>
                              <a:gd name="T64" fmla="*/ 4022 w 4040"/>
                              <a:gd name="T65" fmla="*/ 899 h 2446"/>
                              <a:gd name="T66" fmla="*/ 4022 w 4040"/>
                              <a:gd name="T67" fmla="*/ 899 h 2446"/>
                              <a:gd name="T68" fmla="*/ 4040 w 4040"/>
                              <a:gd name="T69" fmla="*/ 899 h 2446"/>
                              <a:gd name="T70" fmla="*/ 4040 w 4040"/>
                              <a:gd name="T71" fmla="*/ 881 h 2446"/>
                              <a:gd name="T72" fmla="*/ 4040 w 4040"/>
                              <a:gd name="T73" fmla="*/ 521 h 2446"/>
                              <a:gd name="T74" fmla="*/ 54 w 4040"/>
                              <a:gd name="T75" fmla="*/ 1420 h 2446"/>
                              <a:gd name="T76" fmla="*/ 1796 w 4040"/>
                              <a:gd name="T77" fmla="*/ 2068 h 2446"/>
                              <a:gd name="T78" fmla="*/ 1850 w 4040"/>
                              <a:gd name="T79" fmla="*/ 2050 h 2446"/>
                              <a:gd name="T80" fmla="*/ 3968 w 4040"/>
                              <a:gd name="T81" fmla="*/ 863 h 2446"/>
                              <a:gd name="T82" fmla="*/ 1867 w 4040"/>
                              <a:gd name="T83" fmla="*/ 2050 h 2446"/>
                              <a:gd name="T84" fmla="*/ 2101 w 4040"/>
                              <a:gd name="T85" fmla="*/ 54 h 2446"/>
                              <a:gd name="T86" fmla="*/ 1814 w 4040"/>
                              <a:gd name="T87" fmla="*/ 1996 h 2446"/>
                              <a:gd name="T88" fmla="*/ 2101 w 4040"/>
                              <a:gd name="T89" fmla="*/ 54 h 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040" h="2446">
                                <a:moveTo>
                                  <a:pt x="4040" y="521"/>
                                </a:moveTo>
                                <a:lnTo>
                                  <a:pt x="4040" y="521"/>
                                </a:lnTo>
                                <a:lnTo>
                                  <a:pt x="4022" y="503"/>
                                </a:lnTo>
                                <a:lnTo>
                                  <a:pt x="4004" y="503"/>
                                </a:lnTo>
                                <a:lnTo>
                                  <a:pt x="2119" y="0"/>
                                </a:lnTo>
                                <a:lnTo>
                                  <a:pt x="2101" y="0"/>
                                </a:lnTo>
                                <a:lnTo>
                                  <a:pt x="2083" y="0"/>
                                </a:lnTo>
                                <a:lnTo>
                                  <a:pt x="18" y="1187"/>
                                </a:lnTo>
                                <a:lnTo>
                                  <a:pt x="0" y="1187"/>
                                </a:lnTo>
                                <a:lnTo>
                                  <a:pt x="0" y="1205"/>
                                </a:lnTo>
                                <a:lnTo>
                                  <a:pt x="0" y="1223"/>
                                </a:lnTo>
                                <a:lnTo>
                                  <a:pt x="0" y="1438"/>
                                </a:lnTo>
                                <a:lnTo>
                                  <a:pt x="0" y="1456"/>
                                </a:lnTo>
                                <a:lnTo>
                                  <a:pt x="18" y="1456"/>
                                </a:lnTo>
                                <a:lnTo>
                                  <a:pt x="18" y="1474"/>
                                </a:lnTo>
                                <a:lnTo>
                                  <a:pt x="1814" y="2428"/>
                                </a:lnTo>
                                <a:lnTo>
                                  <a:pt x="1832" y="2428"/>
                                </a:lnTo>
                                <a:lnTo>
                                  <a:pt x="1832" y="2446"/>
                                </a:lnTo>
                                <a:lnTo>
                                  <a:pt x="1850" y="2428"/>
                                </a:lnTo>
                                <a:lnTo>
                                  <a:pt x="4022" y="899"/>
                                </a:lnTo>
                                <a:lnTo>
                                  <a:pt x="4040" y="899"/>
                                </a:lnTo>
                                <a:lnTo>
                                  <a:pt x="4040" y="881"/>
                                </a:lnTo>
                                <a:lnTo>
                                  <a:pt x="4040" y="521"/>
                                </a:lnTo>
                                <a:close/>
                                <a:moveTo>
                                  <a:pt x="1796" y="2356"/>
                                </a:moveTo>
                                <a:lnTo>
                                  <a:pt x="54" y="1420"/>
                                </a:lnTo>
                                <a:lnTo>
                                  <a:pt x="54" y="1259"/>
                                </a:lnTo>
                                <a:lnTo>
                                  <a:pt x="1796" y="2068"/>
                                </a:lnTo>
                                <a:lnTo>
                                  <a:pt x="1796" y="2356"/>
                                </a:lnTo>
                                <a:close/>
                                <a:moveTo>
                                  <a:pt x="1850" y="2050"/>
                                </a:moveTo>
                                <a:lnTo>
                                  <a:pt x="3968" y="575"/>
                                </a:lnTo>
                                <a:lnTo>
                                  <a:pt x="3968" y="863"/>
                                </a:lnTo>
                                <a:lnTo>
                                  <a:pt x="1867" y="2356"/>
                                </a:lnTo>
                                <a:lnTo>
                                  <a:pt x="1867" y="2050"/>
                                </a:lnTo>
                                <a:lnTo>
                                  <a:pt x="1850" y="2050"/>
                                </a:lnTo>
                                <a:close/>
                                <a:moveTo>
                                  <a:pt x="2101" y="54"/>
                                </a:moveTo>
                                <a:lnTo>
                                  <a:pt x="3932" y="539"/>
                                </a:lnTo>
                                <a:lnTo>
                                  <a:pt x="1814" y="1996"/>
                                </a:lnTo>
                                <a:lnTo>
                                  <a:pt x="90" y="1205"/>
                                </a:lnTo>
                                <a:lnTo>
                                  <a:pt x="2101"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4"/>
                        <wps:cNvSpPr>
                          <a:spLocks/>
                        </wps:cNvSpPr>
                        <wps:spPr bwMode="auto">
                          <a:xfrm>
                            <a:off x="3771900" y="2217420"/>
                            <a:ext cx="1038225" cy="626745"/>
                          </a:xfrm>
                          <a:custGeom>
                            <a:avLst/>
                            <a:gdLst>
                              <a:gd name="T0" fmla="*/ 592 w 1436"/>
                              <a:gd name="T1" fmla="*/ 0 h 666"/>
                              <a:gd name="T2" fmla="*/ 0 w 1436"/>
                              <a:gd name="T3" fmla="*/ 360 h 666"/>
                              <a:gd name="T4" fmla="*/ 826 w 1436"/>
                              <a:gd name="T5" fmla="*/ 666 h 666"/>
                              <a:gd name="T6" fmla="*/ 1436 w 1436"/>
                              <a:gd name="T7" fmla="*/ 270 h 666"/>
                              <a:gd name="T8" fmla="*/ 592 w 1436"/>
                              <a:gd name="T9" fmla="*/ 0 h 666"/>
                            </a:gdLst>
                            <a:ahLst/>
                            <a:cxnLst>
                              <a:cxn ang="0">
                                <a:pos x="T0" y="T1"/>
                              </a:cxn>
                              <a:cxn ang="0">
                                <a:pos x="T2" y="T3"/>
                              </a:cxn>
                              <a:cxn ang="0">
                                <a:pos x="T4" y="T5"/>
                              </a:cxn>
                              <a:cxn ang="0">
                                <a:pos x="T6" y="T7"/>
                              </a:cxn>
                              <a:cxn ang="0">
                                <a:pos x="T8" y="T9"/>
                              </a:cxn>
                            </a:cxnLst>
                            <a:rect l="0" t="0" r="r" b="b"/>
                            <a:pathLst>
                              <a:path w="1436" h="666">
                                <a:moveTo>
                                  <a:pt x="592" y="0"/>
                                </a:moveTo>
                                <a:lnTo>
                                  <a:pt x="0" y="360"/>
                                </a:lnTo>
                                <a:lnTo>
                                  <a:pt x="826" y="666"/>
                                </a:lnTo>
                                <a:lnTo>
                                  <a:pt x="1436" y="270"/>
                                </a:lnTo>
                                <a:lnTo>
                                  <a:pt x="5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5"/>
                        <wps:cNvSpPr>
                          <a:spLocks/>
                        </wps:cNvSpPr>
                        <wps:spPr bwMode="auto">
                          <a:xfrm>
                            <a:off x="3272790" y="3745865"/>
                            <a:ext cx="262255" cy="605790"/>
                          </a:xfrm>
                          <a:custGeom>
                            <a:avLst/>
                            <a:gdLst>
                              <a:gd name="T0" fmla="*/ 233 w 413"/>
                              <a:gd name="T1" fmla="*/ 0 h 954"/>
                              <a:gd name="T2" fmla="*/ 233 w 413"/>
                              <a:gd name="T3" fmla="*/ 0 h 954"/>
                              <a:gd name="T4" fmla="*/ 197 w 413"/>
                              <a:gd name="T5" fmla="*/ 0 h 954"/>
                              <a:gd name="T6" fmla="*/ 161 w 413"/>
                              <a:gd name="T7" fmla="*/ 18 h 954"/>
                              <a:gd name="T8" fmla="*/ 125 w 413"/>
                              <a:gd name="T9" fmla="*/ 54 h 954"/>
                              <a:gd name="T10" fmla="*/ 71 w 413"/>
                              <a:gd name="T11" fmla="*/ 126 h 954"/>
                              <a:gd name="T12" fmla="*/ 36 w 413"/>
                              <a:gd name="T13" fmla="*/ 216 h 954"/>
                              <a:gd name="T14" fmla="*/ 18 w 413"/>
                              <a:gd name="T15" fmla="*/ 324 h 954"/>
                              <a:gd name="T16" fmla="*/ 0 w 413"/>
                              <a:gd name="T17" fmla="*/ 486 h 954"/>
                              <a:gd name="T18" fmla="*/ 18 w 413"/>
                              <a:gd name="T19" fmla="*/ 648 h 954"/>
                              <a:gd name="T20" fmla="*/ 36 w 413"/>
                              <a:gd name="T21" fmla="*/ 756 h 954"/>
                              <a:gd name="T22" fmla="*/ 71 w 413"/>
                              <a:gd name="T23" fmla="*/ 846 h 954"/>
                              <a:gd name="T24" fmla="*/ 107 w 413"/>
                              <a:gd name="T25" fmla="*/ 900 h 954"/>
                              <a:gd name="T26" fmla="*/ 161 w 413"/>
                              <a:gd name="T27" fmla="*/ 936 h 954"/>
                              <a:gd name="T28" fmla="*/ 197 w 413"/>
                              <a:gd name="T29" fmla="*/ 954 h 954"/>
                              <a:gd name="T30" fmla="*/ 215 w 413"/>
                              <a:gd name="T31" fmla="*/ 954 h 954"/>
                              <a:gd name="T32" fmla="*/ 233 w 413"/>
                              <a:gd name="T33" fmla="*/ 954 h 954"/>
                              <a:gd name="T34" fmla="*/ 233 w 413"/>
                              <a:gd name="T35" fmla="*/ 954 h 954"/>
                              <a:gd name="T36" fmla="*/ 251 w 413"/>
                              <a:gd name="T37" fmla="*/ 936 h 954"/>
                              <a:gd name="T38" fmla="*/ 287 w 413"/>
                              <a:gd name="T39" fmla="*/ 918 h 954"/>
                              <a:gd name="T40" fmla="*/ 323 w 413"/>
                              <a:gd name="T41" fmla="*/ 882 h 954"/>
                              <a:gd name="T42" fmla="*/ 359 w 413"/>
                              <a:gd name="T43" fmla="*/ 810 h 954"/>
                              <a:gd name="T44" fmla="*/ 377 w 413"/>
                              <a:gd name="T45" fmla="*/ 738 h 954"/>
                              <a:gd name="T46" fmla="*/ 395 w 413"/>
                              <a:gd name="T47" fmla="*/ 630 h 954"/>
                              <a:gd name="T48" fmla="*/ 413 w 413"/>
                              <a:gd name="T49" fmla="*/ 504 h 954"/>
                              <a:gd name="T50" fmla="*/ 413 w 413"/>
                              <a:gd name="T51" fmla="*/ 360 h 954"/>
                              <a:gd name="T52" fmla="*/ 377 w 413"/>
                              <a:gd name="T53" fmla="*/ 252 h 954"/>
                              <a:gd name="T54" fmla="*/ 359 w 413"/>
                              <a:gd name="T55" fmla="*/ 162 h 954"/>
                              <a:gd name="T56" fmla="*/ 323 w 413"/>
                              <a:gd name="T57" fmla="*/ 108 h 954"/>
                              <a:gd name="T58" fmla="*/ 287 w 413"/>
                              <a:gd name="T59" fmla="*/ 54 h 954"/>
                              <a:gd name="T60" fmla="*/ 269 w 413"/>
                              <a:gd name="T61" fmla="*/ 18 h 954"/>
                              <a:gd name="T62" fmla="*/ 251 w 413"/>
                              <a:gd name="T63" fmla="*/ 0 h 954"/>
                              <a:gd name="T64" fmla="*/ 233 w 413"/>
                              <a:gd name="T65" fmla="*/ 0 h 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3" h="954">
                                <a:moveTo>
                                  <a:pt x="233" y="0"/>
                                </a:moveTo>
                                <a:lnTo>
                                  <a:pt x="233" y="0"/>
                                </a:lnTo>
                                <a:lnTo>
                                  <a:pt x="197" y="0"/>
                                </a:lnTo>
                                <a:lnTo>
                                  <a:pt x="161" y="18"/>
                                </a:lnTo>
                                <a:lnTo>
                                  <a:pt x="125" y="54"/>
                                </a:lnTo>
                                <a:lnTo>
                                  <a:pt x="71" y="126"/>
                                </a:lnTo>
                                <a:lnTo>
                                  <a:pt x="36" y="216"/>
                                </a:lnTo>
                                <a:lnTo>
                                  <a:pt x="18" y="324"/>
                                </a:lnTo>
                                <a:lnTo>
                                  <a:pt x="0" y="486"/>
                                </a:lnTo>
                                <a:lnTo>
                                  <a:pt x="18" y="648"/>
                                </a:lnTo>
                                <a:lnTo>
                                  <a:pt x="36" y="756"/>
                                </a:lnTo>
                                <a:lnTo>
                                  <a:pt x="71" y="846"/>
                                </a:lnTo>
                                <a:lnTo>
                                  <a:pt x="107" y="900"/>
                                </a:lnTo>
                                <a:lnTo>
                                  <a:pt x="161" y="936"/>
                                </a:lnTo>
                                <a:lnTo>
                                  <a:pt x="197" y="954"/>
                                </a:lnTo>
                                <a:lnTo>
                                  <a:pt x="215" y="954"/>
                                </a:lnTo>
                                <a:lnTo>
                                  <a:pt x="233" y="954"/>
                                </a:lnTo>
                                <a:lnTo>
                                  <a:pt x="251" y="936"/>
                                </a:lnTo>
                                <a:lnTo>
                                  <a:pt x="287" y="918"/>
                                </a:lnTo>
                                <a:lnTo>
                                  <a:pt x="323" y="882"/>
                                </a:lnTo>
                                <a:lnTo>
                                  <a:pt x="359" y="810"/>
                                </a:lnTo>
                                <a:lnTo>
                                  <a:pt x="377" y="738"/>
                                </a:lnTo>
                                <a:lnTo>
                                  <a:pt x="395" y="630"/>
                                </a:lnTo>
                                <a:lnTo>
                                  <a:pt x="413" y="504"/>
                                </a:lnTo>
                                <a:lnTo>
                                  <a:pt x="413" y="360"/>
                                </a:lnTo>
                                <a:lnTo>
                                  <a:pt x="377" y="252"/>
                                </a:lnTo>
                                <a:lnTo>
                                  <a:pt x="359" y="162"/>
                                </a:lnTo>
                                <a:lnTo>
                                  <a:pt x="323" y="108"/>
                                </a:lnTo>
                                <a:lnTo>
                                  <a:pt x="287" y="54"/>
                                </a:lnTo>
                                <a:lnTo>
                                  <a:pt x="269" y="18"/>
                                </a:lnTo>
                                <a:lnTo>
                                  <a:pt x="251" y="0"/>
                                </a:lnTo>
                                <a:lnTo>
                                  <a:pt x="23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6"/>
                        <wps:cNvSpPr>
                          <a:spLocks/>
                        </wps:cNvSpPr>
                        <wps:spPr bwMode="auto">
                          <a:xfrm>
                            <a:off x="1220470" y="3745865"/>
                            <a:ext cx="2177415" cy="617220"/>
                          </a:xfrm>
                          <a:custGeom>
                            <a:avLst/>
                            <a:gdLst>
                              <a:gd name="T0" fmla="*/ 215 w 3429"/>
                              <a:gd name="T1" fmla="*/ 0 h 972"/>
                              <a:gd name="T2" fmla="*/ 215 w 3429"/>
                              <a:gd name="T3" fmla="*/ 0 h 972"/>
                              <a:gd name="T4" fmla="*/ 197 w 3429"/>
                              <a:gd name="T5" fmla="*/ 0 h 972"/>
                              <a:gd name="T6" fmla="*/ 179 w 3429"/>
                              <a:gd name="T7" fmla="*/ 18 h 972"/>
                              <a:gd name="T8" fmla="*/ 161 w 3429"/>
                              <a:gd name="T9" fmla="*/ 36 h 972"/>
                              <a:gd name="T10" fmla="*/ 143 w 3429"/>
                              <a:gd name="T11" fmla="*/ 36 h 972"/>
                              <a:gd name="T12" fmla="*/ 125 w 3429"/>
                              <a:gd name="T13" fmla="*/ 54 h 972"/>
                              <a:gd name="T14" fmla="*/ 107 w 3429"/>
                              <a:gd name="T15" fmla="*/ 72 h 972"/>
                              <a:gd name="T16" fmla="*/ 89 w 3429"/>
                              <a:gd name="T17" fmla="*/ 108 h 972"/>
                              <a:gd name="T18" fmla="*/ 71 w 3429"/>
                              <a:gd name="T19" fmla="*/ 126 h 972"/>
                              <a:gd name="T20" fmla="*/ 54 w 3429"/>
                              <a:gd name="T21" fmla="*/ 180 h 972"/>
                              <a:gd name="T22" fmla="*/ 36 w 3429"/>
                              <a:gd name="T23" fmla="*/ 234 h 972"/>
                              <a:gd name="T24" fmla="*/ 18 w 3429"/>
                              <a:gd name="T25" fmla="*/ 288 h 972"/>
                              <a:gd name="T26" fmla="*/ 0 w 3429"/>
                              <a:gd name="T27" fmla="*/ 360 h 972"/>
                              <a:gd name="T28" fmla="*/ 0 w 3429"/>
                              <a:gd name="T29" fmla="*/ 414 h 972"/>
                              <a:gd name="T30" fmla="*/ 0 w 3429"/>
                              <a:gd name="T31" fmla="*/ 468 h 972"/>
                              <a:gd name="T32" fmla="*/ 0 w 3429"/>
                              <a:gd name="T33" fmla="*/ 522 h 972"/>
                              <a:gd name="T34" fmla="*/ 0 w 3429"/>
                              <a:gd name="T35" fmla="*/ 558 h 972"/>
                              <a:gd name="T36" fmla="*/ 18 w 3429"/>
                              <a:gd name="T37" fmla="*/ 612 h 972"/>
                              <a:gd name="T38" fmla="*/ 18 w 3429"/>
                              <a:gd name="T39" fmla="*/ 684 h 972"/>
                              <a:gd name="T40" fmla="*/ 36 w 3429"/>
                              <a:gd name="T41" fmla="*/ 738 h 972"/>
                              <a:gd name="T42" fmla="*/ 54 w 3429"/>
                              <a:gd name="T43" fmla="*/ 810 h 972"/>
                              <a:gd name="T44" fmla="*/ 71 w 3429"/>
                              <a:gd name="T45" fmla="*/ 864 h 972"/>
                              <a:gd name="T46" fmla="*/ 107 w 3429"/>
                              <a:gd name="T47" fmla="*/ 900 h 972"/>
                              <a:gd name="T48" fmla="*/ 143 w 3429"/>
                              <a:gd name="T49" fmla="*/ 936 h 972"/>
                              <a:gd name="T50" fmla="*/ 3429 w 3429"/>
                              <a:gd name="T51" fmla="*/ 972 h 972"/>
                              <a:gd name="T52" fmla="*/ 3429 w 3429"/>
                              <a:gd name="T53" fmla="*/ 972 h 972"/>
                              <a:gd name="T54" fmla="*/ 3393 w 3429"/>
                              <a:gd name="T55" fmla="*/ 954 h 972"/>
                              <a:gd name="T56" fmla="*/ 3357 w 3429"/>
                              <a:gd name="T57" fmla="*/ 918 h 972"/>
                              <a:gd name="T58" fmla="*/ 3321 w 3429"/>
                              <a:gd name="T59" fmla="*/ 882 h 972"/>
                              <a:gd name="T60" fmla="*/ 3285 w 3429"/>
                              <a:gd name="T61" fmla="*/ 810 h 972"/>
                              <a:gd name="T62" fmla="*/ 3250 w 3429"/>
                              <a:gd name="T63" fmla="*/ 738 h 972"/>
                              <a:gd name="T64" fmla="*/ 3232 w 3429"/>
                              <a:gd name="T65" fmla="*/ 630 h 972"/>
                              <a:gd name="T66" fmla="*/ 3232 w 3429"/>
                              <a:gd name="T67" fmla="*/ 486 h 972"/>
                              <a:gd name="T68" fmla="*/ 3250 w 3429"/>
                              <a:gd name="T69" fmla="*/ 360 h 972"/>
                              <a:gd name="T70" fmla="*/ 3268 w 3429"/>
                              <a:gd name="T71" fmla="*/ 252 h 972"/>
                              <a:gd name="T72" fmla="*/ 3303 w 3429"/>
                              <a:gd name="T73" fmla="*/ 162 h 972"/>
                              <a:gd name="T74" fmla="*/ 3339 w 3429"/>
                              <a:gd name="T75" fmla="*/ 90 h 972"/>
                              <a:gd name="T76" fmla="*/ 3375 w 3429"/>
                              <a:gd name="T77" fmla="*/ 54 h 972"/>
                              <a:gd name="T78" fmla="*/ 3393 w 3429"/>
                              <a:gd name="T79" fmla="*/ 18 h 972"/>
                              <a:gd name="T80" fmla="*/ 3411 w 3429"/>
                              <a:gd name="T81" fmla="*/ 0 h 972"/>
                              <a:gd name="T82" fmla="*/ 3429 w 3429"/>
                              <a:gd name="T83" fmla="*/ 0 h 972"/>
                              <a:gd name="T84" fmla="*/ 215 w 3429"/>
                              <a:gd name="T85" fmla="*/ 0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429" h="972">
                                <a:moveTo>
                                  <a:pt x="215" y="0"/>
                                </a:moveTo>
                                <a:lnTo>
                                  <a:pt x="215" y="0"/>
                                </a:lnTo>
                                <a:lnTo>
                                  <a:pt x="197" y="0"/>
                                </a:lnTo>
                                <a:lnTo>
                                  <a:pt x="179" y="18"/>
                                </a:lnTo>
                                <a:lnTo>
                                  <a:pt x="161" y="36"/>
                                </a:lnTo>
                                <a:lnTo>
                                  <a:pt x="143" y="36"/>
                                </a:lnTo>
                                <a:lnTo>
                                  <a:pt x="125" y="54"/>
                                </a:lnTo>
                                <a:lnTo>
                                  <a:pt x="107" y="72"/>
                                </a:lnTo>
                                <a:lnTo>
                                  <a:pt x="89" y="108"/>
                                </a:lnTo>
                                <a:lnTo>
                                  <a:pt x="71" y="126"/>
                                </a:lnTo>
                                <a:lnTo>
                                  <a:pt x="54" y="180"/>
                                </a:lnTo>
                                <a:lnTo>
                                  <a:pt x="36" y="234"/>
                                </a:lnTo>
                                <a:lnTo>
                                  <a:pt x="18" y="288"/>
                                </a:lnTo>
                                <a:lnTo>
                                  <a:pt x="0" y="360"/>
                                </a:lnTo>
                                <a:lnTo>
                                  <a:pt x="0" y="414"/>
                                </a:lnTo>
                                <a:lnTo>
                                  <a:pt x="0" y="468"/>
                                </a:lnTo>
                                <a:lnTo>
                                  <a:pt x="0" y="522"/>
                                </a:lnTo>
                                <a:lnTo>
                                  <a:pt x="0" y="558"/>
                                </a:lnTo>
                                <a:lnTo>
                                  <a:pt x="18" y="612"/>
                                </a:lnTo>
                                <a:lnTo>
                                  <a:pt x="18" y="684"/>
                                </a:lnTo>
                                <a:lnTo>
                                  <a:pt x="36" y="738"/>
                                </a:lnTo>
                                <a:lnTo>
                                  <a:pt x="54" y="810"/>
                                </a:lnTo>
                                <a:lnTo>
                                  <a:pt x="71" y="864"/>
                                </a:lnTo>
                                <a:lnTo>
                                  <a:pt x="107" y="900"/>
                                </a:lnTo>
                                <a:lnTo>
                                  <a:pt x="143" y="936"/>
                                </a:lnTo>
                                <a:lnTo>
                                  <a:pt x="3429" y="972"/>
                                </a:lnTo>
                                <a:lnTo>
                                  <a:pt x="3393" y="954"/>
                                </a:lnTo>
                                <a:lnTo>
                                  <a:pt x="3357" y="918"/>
                                </a:lnTo>
                                <a:lnTo>
                                  <a:pt x="3321" y="882"/>
                                </a:lnTo>
                                <a:lnTo>
                                  <a:pt x="3285" y="810"/>
                                </a:lnTo>
                                <a:lnTo>
                                  <a:pt x="3250" y="738"/>
                                </a:lnTo>
                                <a:lnTo>
                                  <a:pt x="3232" y="630"/>
                                </a:lnTo>
                                <a:lnTo>
                                  <a:pt x="3232" y="486"/>
                                </a:lnTo>
                                <a:lnTo>
                                  <a:pt x="3250" y="360"/>
                                </a:lnTo>
                                <a:lnTo>
                                  <a:pt x="3268" y="252"/>
                                </a:lnTo>
                                <a:lnTo>
                                  <a:pt x="3303" y="162"/>
                                </a:lnTo>
                                <a:lnTo>
                                  <a:pt x="3339" y="90"/>
                                </a:lnTo>
                                <a:lnTo>
                                  <a:pt x="3375" y="54"/>
                                </a:lnTo>
                                <a:lnTo>
                                  <a:pt x="3393" y="18"/>
                                </a:lnTo>
                                <a:lnTo>
                                  <a:pt x="3411" y="0"/>
                                </a:lnTo>
                                <a:lnTo>
                                  <a:pt x="3429" y="0"/>
                                </a:lnTo>
                                <a:lnTo>
                                  <a:pt x="21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7"/>
                        <wps:cNvSpPr>
                          <a:spLocks/>
                        </wps:cNvSpPr>
                        <wps:spPr bwMode="auto">
                          <a:xfrm>
                            <a:off x="1243330" y="4225925"/>
                            <a:ext cx="2131695" cy="125730"/>
                          </a:xfrm>
                          <a:custGeom>
                            <a:avLst/>
                            <a:gdLst>
                              <a:gd name="T0" fmla="*/ 0 w 3357"/>
                              <a:gd name="T1" fmla="*/ 0 h 198"/>
                              <a:gd name="T2" fmla="*/ 3214 w 3357"/>
                              <a:gd name="T3" fmla="*/ 0 h 198"/>
                              <a:gd name="T4" fmla="*/ 3214 w 3357"/>
                              <a:gd name="T5" fmla="*/ 0 h 198"/>
                              <a:gd name="T6" fmla="*/ 3232 w 3357"/>
                              <a:gd name="T7" fmla="*/ 18 h 198"/>
                              <a:gd name="T8" fmla="*/ 3249 w 3357"/>
                              <a:gd name="T9" fmla="*/ 54 h 198"/>
                              <a:gd name="T10" fmla="*/ 3267 w 3357"/>
                              <a:gd name="T11" fmla="*/ 90 h 198"/>
                              <a:gd name="T12" fmla="*/ 3285 w 3357"/>
                              <a:gd name="T13" fmla="*/ 108 h 198"/>
                              <a:gd name="T14" fmla="*/ 3303 w 3357"/>
                              <a:gd name="T15" fmla="*/ 144 h 198"/>
                              <a:gd name="T16" fmla="*/ 3321 w 3357"/>
                              <a:gd name="T17" fmla="*/ 162 h 198"/>
                              <a:gd name="T18" fmla="*/ 3357 w 3357"/>
                              <a:gd name="T19" fmla="*/ 198 h 198"/>
                              <a:gd name="T20" fmla="*/ 125 w 3357"/>
                              <a:gd name="T21" fmla="*/ 198 h 198"/>
                              <a:gd name="T22" fmla="*/ 125 w 3357"/>
                              <a:gd name="T23" fmla="*/ 198 h 198"/>
                              <a:gd name="T24" fmla="*/ 125 w 3357"/>
                              <a:gd name="T25" fmla="*/ 180 h 198"/>
                              <a:gd name="T26" fmla="*/ 107 w 3357"/>
                              <a:gd name="T27" fmla="*/ 162 h 198"/>
                              <a:gd name="T28" fmla="*/ 89 w 3357"/>
                              <a:gd name="T29" fmla="*/ 144 h 198"/>
                              <a:gd name="T30" fmla="*/ 53 w 3357"/>
                              <a:gd name="T31" fmla="*/ 126 h 198"/>
                              <a:gd name="T32" fmla="*/ 35 w 3357"/>
                              <a:gd name="T33" fmla="*/ 90 h 198"/>
                              <a:gd name="T34" fmla="*/ 18 w 3357"/>
                              <a:gd name="T35" fmla="*/ 54 h 198"/>
                              <a:gd name="T36" fmla="*/ 0 w 3357"/>
                              <a:gd name="T37"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57" h="198">
                                <a:moveTo>
                                  <a:pt x="0" y="0"/>
                                </a:moveTo>
                                <a:lnTo>
                                  <a:pt x="3214" y="0"/>
                                </a:lnTo>
                                <a:lnTo>
                                  <a:pt x="3232" y="18"/>
                                </a:lnTo>
                                <a:lnTo>
                                  <a:pt x="3249" y="54"/>
                                </a:lnTo>
                                <a:lnTo>
                                  <a:pt x="3267" y="90"/>
                                </a:lnTo>
                                <a:lnTo>
                                  <a:pt x="3285" y="108"/>
                                </a:lnTo>
                                <a:lnTo>
                                  <a:pt x="3303" y="144"/>
                                </a:lnTo>
                                <a:lnTo>
                                  <a:pt x="3321" y="162"/>
                                </a:lnTo>
                                <a:lnTo>
                                  <a:pt x="3357" y="198"/>
                                </a:lnTo>
                                <a:lnTo>
                                  <a:pt x="125" y="198"/>
                                </a:lnTo>
                                <a:lnTo>
                                  <a:pt x="125" y="180"/>
                                </a:lnTo>
                                <a:lnTo>
                                  <a:pt x="107" y="162"/>
                                </a:lnTo>
                                <a:lnTo>
                                  <a:pt x="89" y="144"/>
                                </a:lnTo>
                                <a:lnTo>
                                  <a:pt x="53" y="126"/>
                                </a:lnTo>
                                <a:lnTo>
                                  <a:pt x="35" y="90"/>
                                </a:lnTo>
                                <a:lnTo>
                                  <a:pt x="18" y="54"/>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8"/>
                        <wps:cNvSpPr>
                          <a:spLocks noEditPoints="1"/>
                        </wps:cNvSpPr>
                        <wps:spPr bwMode="auto">
                          <a:xfrm>
                            <a:off x="3249930" y="3734435"/>
                            <a:ext cx="296545" cy="640080"/>
                          </a:xfrm>
                          <a:custGeom>
                            <a:avLst/>
                            <a:gdLst>
                              <a:gd name="T0" fmla="*/ 251 w 467"/>
                              <a:gd name="T1" fmla="*/ 1008 h 1008"/>
                              <a:gd name="T2" fmla="*/ 287 w 467"/>
                              <a:gd name="T3" fmla="*/ 990 h 1008"/>
                              <a:gd name="T4" fmla="*/ 305 w 467"/>
                              <a:gd name="T5" fmla="*/ 990 h 1008"/>
                              <a:gd name="T6" fmla="*/ 323 w 467"/>
                              <a:gd name="T7" fmla="*/ 972 h 1008"/>
                              <a:gd name="T8" fmla="*/ 377 w 467"/>
                              <a:gd name="T9" fmla="*/ 918 h 1008"/>
                              <a:gd name="T10" fmla="*/ 413 w 467"/>
                              <a:gd name="T11" fmla="*/ 828 h 1008"/>
                              <a:gd name="T12" fmla="*/ 449 w 467"/>
                              <a:gd name="T13" fmla="*/ 702 h 1008"/>
                              <a:gd name="T14" fmla="*/ 467 w 467"/>
                              <a:gd name="T15" fmla="*/ 576 h 1008"/>
                              <a:gd name="T16" fmla="*/ 467 w 467"/>
                              <a:gd name="T17" fmla="*/ 432 h 1008"/>
                              <a:gd name="T18" fmla="*/ 449 w 467"/>
                              <a:gd name="T19" fmla="*/ 288 h 1008"/>
                              <a:gd name="T20" fmla="*/ 413 w 467"/>
                              <a:gd name="T21" fmla="*/ 162 h 1008"/>
                              <a:gd name="T22" fmla="*/ 377 w 467"/>
                              <a:gd name="T23" fmla="*/ 72 h 1008"/>
                              <a:gd name="T24" fmla="*/ 323 w 467"/>
                              <a:gd name="T25" fmla="*/ 36 h 1008"/>
                              <a:gd name="T26" fmla="*/ 305 w 467"/>
                              <a:gd name="T27" fmla="*/ 18 h 1008"/>
                              <a:gd name="T28" fmla="*/ 287 w 467"/>
                              <a:gd name="T29" fmla="*/ 0 h 1008"/>
                              <a:gd name="T30" fmla="*/ 251 w 467"/>
                              <a:gd name="T31" fmla="*/ 0 h 1008"/>
                              <a:gd name="T32" fmla="*/ 197 w 467"/>
                              <a:gd name="T33" fmla="*/ 0 h 1008"/>
                              <a:gd name="T34" fmla="*/ 107 w 467"/>
                              <a:gd name="T35" fmla="*/ 72 h 1008"/>
                              <a:gd name="T36" fmla="*/ 54 w 467"/>
                              <a:gd name="T37" fmla="*/ 216 h 1008"/>
                              <a:gd name="T38" fmla="*/ 18 w 467"/>
                              <a:gd name="T39" fmla="*/ 396 h 1008"/>
                              <a:gd name="T40" fmla="*/ 18 w 467"/>
                              <a:gd name="T41" fmla="*/ 576 h 1008"/>
                              <a:gd name="T42" fmla="*/ 36 w 467"/>
                              <a:gd name="T43" fmla="*/ 702 h 1008"/>
                              <a:gd name="T44" fmla="*/ 54 w 467"/>
                              <a:gd name="T45" fmla="*/ 828 h 1008"/>
                              <a:gd name="T46" fmla="*/ 107 w 467"/>
                              <a:gd name="T47" fmla="*/ 918 h 1008"/>
                              <a:gd name="T48" fmla="*/ 143 w 467"/>
                              <a:gd name="T49" fmla="*/ 972 h 1008"/>
                              <a:gd name="T50" fmla="*/ 179 w 467"/>
                              <a:gd name="T51" fmla="*/ 990 h 1008"/>
                              <a:gd name="T52" fmla="*/ 197 w 467"/>
                              <a:gd name="T53" fmla="*/ 990 h 1008"/>
                              <a:gd name="T54" fmla="*/ 233 w 467"/>
                              <a:gd name="T55" fmla="*/ 1008 h 1008"/>
                              <a:gd name="T56" fmla="*/ 72 w 467"/>
                              <a:gd name="T57" fmla="*/ 504 h 1008"/>
                              <a:gd name="T58" fmla="*/ 72 w 467"/>
                              <a:gd name="T59" fmla="*/ 360 h 1008"/>
                              <a:gd name="T60" fmla="*/ 107 w 467"/>
                              <a:gd name="T61" fmla="*/ 252 h 1008"/>
                              <a:gd name="T62" fmla="*/ 143 w 467"/>
                              <a:gd name="T63" fmla="*/ 144 h 1008"/>
                              <a:gd name="T64" fmla="*/ 179 w 467"/>
                              <a:gd name="T65" fmla="*/ 90 h 1008"/>
                              <a:gd name="T66" fmla="*/ 197 w 467"/>
                              <a:gd name="T67" fmla="*/ 72 h 1008"/>
                              <a:gd name="T68" fmla="*/ 215 w 467"/>
                              <a:gd name="T69" fmla="*/ 54 h 1008"/>
                              <a:gd name="T70" fmla="*/ 233 w 467"/>
                              <a:gd name="T71" fmla="*/ 54 h 1008"/>
                              <a:gd name="T72" fmla="*/ 233 w 467"/>
                              <a:gd name="T73" fmla="*/ 54 h 1008"/>
                              <a:gd name="T74" fmla="*/ 251 w 467"/>
                              <a:gd name="T75" fmla="*/ 54 h 1008"/>
                              <a:gd name="T76" fmla="*/ 269 w 467"/>
                              <a:gd name="T77" fmla="*/ 54 h 1008"/>
                              <a:gd name="T78" fmla="*/ 287 w 467"/>
                              <a:gd name="T79" fmla="*/ 72 h 1008"/>
                              <a:gd name="T80" fmla="*/ 305 w 467"/>
                              <a:gd name="T81" fmla="*/ 90 h 1008"/>
                              <a:gd name="T82" fmla="*/ 341 w 467"/>
                              <a:gd name="T83" fmla="*/ 144 h 1008"/>
                              <a:gd name="T84" fmla="*/ 377 w 467"/>
                              <a:gd name="T85" fmla="*/ 252 h 1008"/>
                              <a:gd name="T86" fmla="*/ 413 w 467"/>
                              <a:gd name="T87" fmla="*/ 360 h 1008"/>
                              <a:gd name="T88" fmla="*/ 413 w 467"/>
                              <a:gd name="T89" fmla="*/ 504 h 1008"/>
                              <a:gd name="T90" fmla="*/ 395 w 467"/>
                              <a:gd name="T91" fmla="*/ 684 h 1008"/>
                              <a:gd name="T92" fmla="*/ 359 w 467"/>
                              <a:gd name="T93" fmla="*/ 810 h 1008"/>
                              <a:gd name="T94" fmla="*/ 305 w 467"/>
                              <a:gd name="T95" fmla="*/ 918 h 1008"/>
                              <a:gd name="T96" fmla="*/ 233 w 467"/>
                              <a:gd name="T97" fmla="*/ 936 h 1008"/>
                              <a:gd name="T98" fmla="*/ 233 w 467"/>
                              <a:gd name="T99" fmla="*/ 936 h 1008"/>
                              <a:gd name="T100" fmla="*/ 215 w 467"/>
                              <a:gd name="T101" fmla="*/ 936 h 1008"/>
                              <a:gd name="T102" fmla="*/ 197 w 467"/>
                              <a:gd name="T103" fmla="*/ 918 h 1008"/>
                              <a:gd name="T104" fmla="*/ 179 w 467"/>
                              <a:gd name="T105" fmla="*/ 918 h 1008"/>
                              <a:gd name="T106" fmla="*/ 143 w 467"/>
                              <a:gd name="T107" fmla="*/ 846 h 1008"/>
                              <a:gd name="T108" fmla="*/ 107 w 467"/>
                              <a:gd name="T109" fmla="*/ 756 h 1008"/>
                              <a:gd name="T110" fmla="*/ 72 w 467"/>
                              <a:gd name="T111" fmla="*/ 630 h 1008"/>
                              <a:gd name="T112" fmla="*/ 72 w 467"/>
                              <a:gd name="T113" fmla="*/ 50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67" h="1008">
                                <a:moveTo>
                                  <a:pt x="233" y="1008"/>
                                </a:moveTo>
                                <a:lnTo>
                                  <a:pt x="251" y="1008"/>
                                </a:lnTo>
                                <a:lnTo>
                                  <a:pt x="269" y="1008"/>
                                </a:lnTo>
                                <a:lnTo>
                                  <a:pt x="287" y="990"/>
                                </a:lnTo>
                                <a:lnTo>
                                  <a:pt x="305" y="990"/>
                                </a:lnTo>
                                <a:lnTo>
                                  <a:pt x="323" y="972"/>
                                </a:lnTo>
                                <a:lnTo>
                                  <a:pt x="341" y="954"/>
                                </a:lnTo>
                                <a:lnTo>
                                  <a:pt x="377" y="918"/>
                                </a:lnTo>
                                <a:lnTo>
                                  <a:pt x="395" y="882"/>
                                </a:lnTo>
                                <a:lnTo>
                                  <a:pt x="413" y="828"/>
                                </a:lnTo>
                                <a:lnTo>
                                  <a:pt x="431" y="774"/>
                                </a:lnTo>
                                <a:lnTo>
                                  <a:pt x="449" y="702"/>
                                </a:lnTo>
                                <a:lnTo>
                                  <a:pt x="467" y="648"/>
                                </a:lnTo>
                                <a:lnTo>
                                  <a:pt x="467" y="576"/>
                                </a:lnTo>
                                <a:lnTo>
                                  <a:pt x="467" y="504"/>
                                </a:lnTo>
                                <a:lnTo>
                                  <a:pt x="467" y="432"/>
                                </a:lnTo>
                                <a:lnTo>
                                  <a:pt x="467" y="360"/>
                                </a:lnTo>
                                <a:lnTo>
                                  <a:pt x="449" y="288"/>
                                </a:lnTo>
                                <a:lnTo>
                                  <a:pt x="431" y="234"/>
                                </a:lnTo>
                                <a:lnTo>
                                  <a:pt x="413" y="162"/>
                                </a:lnTo>
                                <a:lnTo>
                                  <a:pt x="395" y="126"/>
                                </a:lnTo>
                                <a:lnTo>
                                  <a:pt x="377" y="72"/>
                                </a:lnTo>
                                <a:lnTo>
                                  <a:pt x="341" y="36"/>
                                </a:lnTo>
                                <a:lnTo>
                                  <a:pt x="323" y="36"/>
                                </a:lnTo>
                                <a:lnTo>
                                  <a:pt x="323" y="18"/>
                                </a:lnTo>
                                <a:lnTo>
                                  <a:pt x="305" y="18"/>
                                </a:lnTo>
                                <a:lnTo>
                                  <a:pt x="287" y="0"/>
                                </a:lnTo>
                                <a:lnTo>
                                  <a:pt x="269" y="0"/>
                                </a:lnTo>
                                <a:lnTo>
                                  <a:pt x="251" y="0"/>
                                </a:lnTo>
                                <a:lnTo>
                                  <a:pt x="233" y="0"/>
                                </a:lnTo>
                                <a:lnTo>
                                  <a:pt x="197" y="0"/>
                                </a:lnTo>
                                <a:lnTo>
                                  <a:pt x="143" y="36"/>
                                </a:lnTo>
                                <a:lnTo>
                                  <a:pt x="107" y="72"/>
                                </a:lnTo>
                                <a:lnTo>
                                  <a:pt x="72" y="144"/>
                                </a:lnTo>
                                <a:lnTo>
                                  <a:pt x="54" y="216"/>
                                </a:lnTo>
                                <a:lnTo>
                                  <a:pt x="18" y="306"/>
                                </a:lnTo>
                                <a:lnTo>
                                  <a:pt x="18" y="396"/>
                                </a:lnTo>
                                <a:lnTo>
                                  <a:pt x="0" y="504"/>
                                </a:lnTo>
                                <a:lnTo>
                                  <a:pt x="18" y="576"/>
                                </a:lnTo>
                                <a:lnTo>
                                  <a:pt x="18" y="648"/>
                                </a:lnTo>
                                <a:lnTo>
                                  <a:pt x="36" y="702"/>
                                </a:lnTo>
                                <a:lnTo>
                                  <a:pt x="36" y="774"/>
                                </a:lnTo>
                                <a:lnTo>
                                  <a:pt x="54" y="828"/>
                                </a:lnTo>
                                <a:lnTo>
                                  <a:pt x="89" y="882"/>
                                </a:lnTo>
                                <a:lnTo>
                                  <a:pt x="107" y="918"/>
                                </a:lnTo>
                                <a:lnTo>
                                  <a:pt x="143" y="954"/>
                                </a:lnTo>
                                <a:lnTo>
                                  <a:pt x="143" y="972"/>
                                </a:lnTo>
                                <a:lnTo>
                                  <a:pt x="161" y="972"/>
                                </a:lnTo>
                                <a:lnTo>
                                  <a:pt x="179" y="990"/>
                                </a:lnTo>
                                <a:lnTo>
                                  <a:pt x="197" y="990"/>
                                </a:lnTo>
                                <a:lnTo>
                                  <a:pt x="215" y="1008"/>
                                </a:lnTo>
                                <a:lnTo>
                                  <a:pt x="233" y="1008"/>
                                </a:lnTo>
                                <a:close/>
                                <a:moveTo>
                                  <a:pt x="72" y="504"/>
                                </a:moveTo>
                                <a:lnTo>
                                  <a:pt x="72" y="432"/>
                                </a:lnTo>
                                <a:lnTo>
                                  <a:pt x="72" y="360"/>
                                </a:lnTo>
                                <a:lnTo>
                                  <a:pt x="89" y="306"/>
                                </a:lnTo>
                                <a:lnTo>
                                  <a:pt x="107" y="252"/>
                                </a:lnTo>
                                <a:lnTo>
                                  <a:pt x="107" y="198"/>
                                </a:lnTo>
                                <a:lnTo>
                                  <a:pt x="143" y="144"/>
                                </a:lnTo>
                                <a:lnTo>
                                  <a:pt x="161" y="108"/>
                                </a:lnTo>
                                <a:lnTo>
                                  <a:pt x="179" y="90"/>
                                </a:lnTo>
                                <a:lnTo>
                                  <a:pt x="197" y="72"/>
                                </a:lnTo>
                                <a:lnTo>
                                  <a:pt x="215" y="54"/>
                                </a:lnTo>
                                <a:lnTo>
                                  <a:pt x="233" y="54"/>
                                </a:lnTo>
                                <a:lnTo>
                                  <a:pt x="251" y="54"/>
                                </a:lnTo>
                                <a:lnTo>
                                  <a:pt x="269" y="54"/>
                                </a:lnTo>
                                <a:lnTo>
                                  <a:pt x="269" y="72"/>
                                </a:lnTo>
                                <a:lnTo>
                                  <a:pt x="287" y="72"/>
                                </a:lnTo>
                                <a:lnTo>
                                  <a:pt x="305" y="90"/>
                                </a:lnTo>
                                <a:lnTo>
                                  <a:pt x="323" y="108"/>
                                </a:lnTo>
                                <a:lnTo>
                                  <a:pt x="341" y="144"/>
                                </a:lnTo>
                                <a:lnTo>
                                  <a:pt x="359" y="198"/>
                                </a:lnTo>
                                <a:lnTo>
                                  <a:pt x="377" y="252"/>
                                </a:lnTo>
                                <a:lnTo>
                                  <a:pt x="395" y="306"/>
                                </a:lnTo>
                                <a:lnTo>
                                  <a:pt x="413" y="360"/>
                                </a:lnTo>
                                <a:lnTo>
                                  <a:pt x="413" y="432"/>
                                </a:lnTo>
                                <a:lnTo>
                                  <a:pt x="413" y="504"/>
                                </a:lnTo>
                                <a:lnTo>
                                  <a:pt x="413" y="594"/>
                                </a:lnTo>
                                <a:lnTo>
                                  <a:pt x="395" y="684"/>
                                </a:lnTo>
                                <a:lnTo>
                                  <a:pt x="377" y="756"/>
                                </a:lnTo>
                                <a:lnTo>
                                  <a:pt x="359" y="810"/>
                                </a:lnTo>
                                <a:lnTo>
                                  <a:pt x="323" y="864"/>
                                </a:lnTo>
                                <a:lnTo>
                                  <a:pt x="305" y="918"/>
                                </a:lnTo>
                                <a:lnTo>
                                  <a:pt x="269" y="936"/>
                                </a:lnTo>
                                <a:lnTo>
                                  <a:pt x="233" y="936"/>
                                </a:lnTo>
                                <a:lnTo>
                                  <a:pt x="215" y="936"/>
                                </a:lnTo>
                                <a:lnTo>
                                  <a:pt x="197" y="936"/>
                                </a:lnTo>
                                <a:lnTo>
                                  <a:pt x="197" y="918"/>
                                </a:lnTo>
                                <a:lnTo>
                                  <a:pt x="179" y="918"/>
                                </a:lnTo>
                                <a:lnTo>
                                  <a:pt x="161" y="882"/>
                                </a:lnTo>
                                <a:lnTo>
                                  <a:pt x="143" y="846"/>
                                </a:lnTo>
                                <a:lnTo>
                                  <a:pt x="107" y="792"/>
                                </a:lnTo>
                                <a:lnTo>
                                  <a:pt x="107" y="756"/>
                                </a:lnTo>
                                <a:lnTo>
                                  <a:pt x="89" y="684"/>
                                </a:lnTo>
                                <a:lnTo>
                                  <a:pt x="72" y="630"/>
                                </a:lnTo>
                                <a:lnTo>
                                  <a:pt x="72" y="558"/>
                                </a:lnTo>
                                <a:lnTo>
                                  <a:pt x="72" y="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9"/>
                        <wps:cNvSpPr>
                          <a:spLocks/>
                        </wps:cNvSpPr>
                        <wps:spPr bwMode="auto">
                          <a:xfrm>
                            <a:off x="1961515" y="3940175"/>
                            <a:ext cx="581025" cy="217170"/>
                          </a:xfrm>
                          <a:custGeom>
                            <a:avLst/>
                            <a:gdLst>
                              <a:gd name="T0" fmla="*/ 90 w 915"/>
                              <a:gd name="T1" fmla="*/ 0 h 342"/>
                              <a:gd name="T2" fmla="*/ 90 w 915"/>
                              <a:gd name="T3" fmla="*/ 0 h 342"/>
                              <a:gd name="T4" fmla="*/ 72 w 915"/>
                              <a:gd name="T5" fmla="*/ 18 h 342"/>
                              <a:gd name="T6" fmla="*/ 54 w 915"/>
                              <a:gd name="T7" fmla="*/ 36 h 342"/>
                              <a:gd name="T8" fmla="*/ 36 w 915"/>
                              <a:gd name="T9" fmla="*/ 54 h 342"/>
                              <a:gd name="T10" fmla="*/ 18 w 915"/>
                              <a:gd name="T11" fmla="*/ 90 h 342"/>
                              <a:gd name="T12" fmla="*/ 18 w 915"/>
                              <a:gd name="T13" fmla="*/ 108 h 342"/>
                              <a:gd name="T14" fmla="*/ 0 w 915"/>
                              <a:gd name="T15" fmla="*/ 126 h 342"/>
                              <a:gd name="T16" fmla="*/ 0 w 915"/>
                              <a:gd name="T17" fmla="*/ 144 h 342"/>
                              <a:gd name="T18" fmla="*/ 0 w 915"/>
                              <a:gd name="T19" fmla="*/ 180 h 342"/>
                              <a:gd name="T20" fmla="*/ 0 w 915"/>
                              <a:gd name="T21" fmla="*/ 198 h 342"/>
                              <a:gd name="T22" fmla="*/ 18 w 915"/>
                              <a:gd name="T23" fmla="*/ 234 h 342"/>
                              <a:gd name="T24" fmla="*/ 18 w 915"/>
                              <a:gd name="T25" fmla="*/ 270 h 342"/>
                              <a:gd name="T26" fmla="*/ 18 w 915"/>
                              <a:gd name="T27" fmla="*/ 288 h 342"/>
                              <a:gd name="T28" fmla="*/ 36 w 915"/>
                              <a:gd name="T29" fmla="*/ 324 h 342"/>
                              <a:gd name="T30" fmla="*/ 36 w 915"/>
                              <a:gd name="T31" fmla="*/ 342 h 342"/>
                              <a:gd name="T32" fmla="*/ 36 w 915"/>
                              <a:gd name="T33" fmla="*/ 342 h 342"/>
                              <a:gd name="T34" fmla="*/ 898 w 915"/>
                              <a:gd name="T35" fmla="*/ 324 h 342"/>
                              <a:gd name="T36" fmla="*/ 898 w 915"/>
                              <a:gd name="T37" fmla="*/ 324 h 342"/>
                              <a:gd name="T38" fmla="*/ 880 w 915"/>
                              <a:gd name="T39" fmla="*/ 306 h 342"/>
                              <a:gd name="T40" fmla="*/ 880 w 915"/>
                              <a:gd name="T41" fmla="*/ 288 h 342"/>
                              <a:gd name="T42" fmla="*/ 862 w 915"/>
                              <a:gd name="T43" fmla="*/ 252 h 342"/>
                              <a:gd name="T44" fmla="*/ 862 w 915"/>
                              <a:gd name="T45" fmla="*/ 216 h 342"/>
                              <a:gd name="T46" fmla="*/ 844 w 915"/>
                              <a:gd name="T47" fmla="*/ 198 h 342"/>
                              <a:gd name="T48" fmla="*/ 844 w 915"/>
                              <a:gd name="T49" fmla="*/ 162 h 342"/>
                              <a:gd name="T50" fmla="*/ 844 w 915"/>
                              <a:gd name="T51" fmla="*/ 144 h 342"/>
                              <a:gd name="T52" fmla="*/ 862 w 915"/>
                              <a:gd name="T53" fmla="*/ 126 h 342"/>
                              <a:gd name="T54" fmla="*/ 862 w 915"/>
                              <a:gd name="T55" fmla="*/ 108 h 342"/>
                              <a:gd name="T56" fmla="*/ 880 w 915"/>
                              <a:gd name="T57" fmla="*/ 72 h 342"/>
                              <a:gd name="T58" fmla="*/ 880 w 915"/>
                              <a:gd name="T59" fmla="*/ 54 h 342"/>
                              <a:gd name="T60" fmla="*/ 898 w 915"/>
                              <a:gd name="T61" fmla="*/ 36 h 342"/>
                              <a:gd name="T62" fmla="*/ 898 w 915"/>
                              <a:gd name="T63" fmla="*/ 18 h 342"/>
                              <a:gd name="T64" fmla="*/ 915 w 915"/>
                              <a:gd name="T65" fmla="*/ 0 h 342"/>
                              <a:gd name="T66" fmla="*/ 915 w 915"/>
                              <a:gd name="T67" fmla="*/ 0 h 342"/>
                              <a:gd name="T68" fmla="*/ 90 w 915"/>
                              <a:gd name="T69"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15" h="342">
                                <a:moveTo>
                                  <a:pt x="90" y="0"/>
                                </a:moveTo>
                                <a:lnTo>
                                  <a:pt x="90" y="0"/>
                                </a:lnTo>
                                <a:lnTo>
                                  <a:pt x="72" y="18"/>
                                </a:lnTo>
                                <a:lnTo>
                                  <a:pt x="54" y="36"/>
                                </a:lnTo>
                                <a:lnTo>
                                  <a:pt x="36" y="54"/>
                                </a:lnTo>
                                <a:lnTo>
                                  <a:pt x="18" y="90"/>
                                </a:lnTo>
                                <a:lnTo>
                                  <a:pt x="18" y="108"/>
                                </a:lnTo>
                                <a:lnTo>
                                  <a:pt x="0" y="126"/>
                                </a:lnTo>
                                <a:lnTo>
                                  <a:pt x="0" y="144"/>
                                </a:lnTo>
                                <a:lnTo>
                                  <a:pt x="0" y="180"/>
                                </a:lnTo>
                                <a:lnTo>
                                  <a:pt x="0" y="198"/>
                                </a:lnTo>
                                <a:lnTo>
                                  <a:pt x="18" y="234"/>
                                </a:lnTo>
                                <a:lnTo>
                                  <a:pt x="18" y="270"/>
                                </a:lnTo>
                                <a:lnTo>
                                  <a:pt x="18" y="288"/>
                                </a:lnTo>
                                <a:lnTo>
                                  <a:pt x="36" y="324"/>
                                </a:lnTo>
                                <a:lnTo>
                                  <a:pt x="36" y="342"/>
                                </a:lnTo>
                                <a:lnTo>
                                  <a:pt x="898" y="324"/>
                                </a:lnTo>
                                <a:lnTo>
                                  <a:pt x="880" y="306"/>
                                </a:lnTo>
                                <a:lnTo>
                                  <a:pt x="880" y="288"/>
                                </a:lnTo>
                                <a:lnTo>
                                  <a:pt x="862" y="252"/>
                                </a:lnTo>
                                <a:lnTo>
                                  <a:pt x="862" y="216"/>
                                </a:lnTo>
                                <a:lnTo>
                                  <a:pt x="844" y="198"/>
                                </a:lnTo>
                                <a:lnTo>
                                  <a:pt x="844" y="162"/>
                                </a:lnTo>
                                <a:lnTo>
                                  <a:pt x="844" y="144"/>
                                </a:lnTo>
                                <a:lnTo>
                                  <a:pt x="862" y="126"/>
                                </a:lnTo>
                                <a:lnTo>
                                  <a:pt x="862" y="108"/>
                                </a:lnTo>
                                <a:lnTo>
                                  <a:pt x="880" y="72"/>
                                </a:lnTo>
                                <a:lnTo>
                                  <a:pt x="880" y="54"/>
                                </a:lnTo>
                                <a:lnTo>
                                  <a:pt x="898" y="36"/>
                                </a:lnTo>
                                <a:lnTo>
                                  <a:pt x="898" y="18"/>
                                </a:lnTo>
                                <a:lnTo>
                                  <a:pt x="915" y="0"/>
                                </a:lnTo>
                                <a:lnTo>
                                  <a:pt x="9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
                        <wps:cNvSpPr>
                          <a:spLocks noEditPoints="1"/>
                        </wps:cNvSpPr>
                        <wps:spPr bwMode="auto">
                          <a:xfrm>
                            <a:off x="1197610" y="3734435"/>
                            <a:ext cx="2348865" cy="640080"/>
                          </a:xfrm>
                          <a:custGeom>
                            <a:avLst/>
                            <a:gdLst>
                              <a:gd name="T0" fmla="*/ 233 w 3699"/>
                              <a:gd name="T1" fmla="*/ 0 h 1008"/>
                              <a:gd name="T2" fmla="*/ 143 w 3699"/>
                              <a:gd name="T3" fmla="*/ 36 h 1008"/>
                              <a:gd name="T4" fmla="*/ 72 w 3699"/>
                              <a:gd name="T5" fmla="*/ 144 h 1008"/>
                              <a:gd name="T6" fmla="*/ 18 w 3699"/>
                              <a:gd name="T7" fmla="*/ 306 h 1008"/>
                              <a:gd name="T8" fmla="*/ 0 w 3699"/>
                              <a:gd name="T9" fmla="*/ 504 h 1008"/>
                              <a:gd name="T10" fmla="*/ 18 w 3699"/>
                              <a:gd name="T11" fmla="*/ 648 h 1008"/>
                              <a:gd name="T12" fmla="*/ 36 w 3699"/>
                              <a:gd name="T13" fmla="*/ 774 h 1008"/>
                              <a:gd name="T14" fmla="*/ 90 w 3699"/>
                              <a:gd name="T15" fmla="*/ 882 h 1008"/>
                              <a:gd name="T16" fmla="*/ 143 w 3699"/>
                              <a:gd name="T17" fmla="*/ 954 h 1008"/>
                              <a:gd name="T18" fmla="*/ 161 w 3699"/>
                              <a:gd name="T19" fmla="*/ 972 h 1008"/>
                              <a:gd name="T20" fmla="*/ 179 w 3699"/>
                              <a:gd name="T21" fmla="*/ 990 h 1008"/>
                              <a:gd name="T22" fmla="*/ 215 w 3699"/>
                              <a:gd name="T23" fmla="*/ 1008 h 1008"/>
                              <a:gd name="T24" fmla="*/ 233 w 3699"/>
                              <a:gd name="T25" fmla="*/ 1008 h 1008"/>
                              <a:gd name="T26" fmla="*/ 3483 w 3699"/>
                              <a:gd name="T27" fmla="*/ 1008 h 1008"/>
                              <a:gd name="T28" fmla="*/ 3501 w 3699"/>
                              <a:gd name="T29" fmla="*/ 990 h 1008"/>
                              <a:gd name="T30" fmla="*/ 3537 w 3699"/>
                              <a:gd name="T31" fmla="*/ 990 h 1008"/>
                              <a:gd name="T32" fmla="*/ 3555 w 3699"/>
                              <a:gd name="T33" fmla="*/ 972 h 1008"/>
                              <a:gd name="T34" fmla="*/ 3591 w 3699"/>
                              <a:gd name="T35" fmla="*/ 918 h 1008"/>
                              <a:gd name="T36" fmla="*/ 3645 w 3699"/>
                              <a:gd name="T37" fmla="*/ 828 h 1008"/>
                              <a:gd name="T38" fmla="*/ 3681 w 3699"/>
                              <a:gd name="T39" fmla="*/ 702 h 1008"/>
                              <a:gd name="T40" fmla="*/ 3699 w 3699"/>
                              <a:gd name="T41" fmla="*/ 576 h 1008"/>
                              <a:gd name="T42" fmla="*/ 3699 w 3699"/>
                              <a:gd name="T43" fmla="*/ 432 h 1008"/>
                              <a:gd name="T44" fmla="*/ 3681 w 3699"/>
                              <a:gd name="T45" fmla="*/ 288 h 1008"/>
                              <a:gd name="T46" fmla="*/ 3645 w 3699"/>
                              <a:gd name="T47" fmla="*/ 162 h 1008"/>
                              <a:gd name="T48" fmla="*/ 3591 w 3699"/>
                              <a:gd name="T49" fmla="*/ 72 h 1008"/>
                              <a:gd name="T50" fmla="*/ 3555 w 3699"/>
                              <a:gd name="T51" fmla="*/ 36 h 1008"/>
                              <a:gd name="T52" fmla="*/ 3537 w 3699"/>
                              <a:gd name="T53" fmla="*/ 18 h 1008"/>
                              <a:gd name="T54" fmla="*/ 3501 w 3699"/>
                              <a:gd name="T55" fmla="*/ 0 h 1008"/>
                              <a:gd name="T56" fmla="*/ 3483 w 3699"/>
                              <a:gd name="T57" fmla="*/ 0 h 1008"/>
                              <a:gd name="T58" fmla="*/ 3645 w 3699"/>
                              <a:gd name="T59" fmla="*/ 504 h 1008"/>
                              <a:gd name="T60" fmla="*/ 3627 w 3699"/>
                              <a:gd name="T61" fmla="*/ 684 h 1008"/>
                              <a:gd name="T62" fmla="*/ 3591 w 3699"/>
                              <a:gd name="T63" fmla="*/ 810 h 1008"/>
                              <a:gd name="T64" fmla="*/ 3537 w 3699"/>
                              <a:gd name="T65" fmla="*/ 918 h 1008"/>
                              <a:gd name="T66" fmla="*/ 3465 w 3699"/>
                              <a:gd name="T67" fmla="*/ 936 h 1008"/>
                              <a:gd name="T68" fmla="*/ 233 w 3699"/>
                              <a:gd name="T69" fmla="*/ 936 h 1008"/>
                              <a:gd name="T70" fmla="*/ 215 w 3699"/>
                              <a:gd name="T71" fmla="*/ 936 h 1008"/>
                              <a:gd name="T72" fmla="*/ 197 w 3699"/>
                              <a:gd name="T73" fmla="*/ 936 h 1008"/>
                              <a:gd name="T74" fmla="*/ 197 w 3699"/>
                              <a:gd name="T75" fmla="*/ 918 h 1008"/>
                              <a:gd name="T76" fmla="*/ 161 w 3699"/>
                              <a:gd name="T77" fmla="*/ 882 h 1008"/>
                              <a:gd name="T78" fmla="*/ 107 w 3699"/>
                              <a:gd name="T79" fmla="*/ 792 h 1008"/>
                              <a:gd name="T80" fmla="*/ 90 w 3699"/>
                              <a:gd name="T81" fmla="*/ 684 h 1008"/>
                              <a:gd name="T82" fmla="*/ 72 w 3699"/>
                              <a:gd name="T83" fmla="*/ 558 h 1008"/>
                              <a:gd name="T84" fmla="*/ 72 w 3699"/>
                              <a:gd name="T85" fmla="*/ 432 h 1008"/>
                              <a:gd name="T86" fmla="*/ 90 w 3699"/>
                              <a:gd name="T87" fmla="*/ 306 h 1008"/>
                              <a:gd name="T88" fmla="*/ 107 w 3699"/>
                              <a:gd name="T89" fmla="*/ 198 h 1008"/>
                              <a:gd name="T90" fmla="*/ 161 w 3699"/>
                              <a:gd name="T91" fmla="*/ 108 h 1008"/>
                              <a:gd name="T92" fmla="*/ 197 w 3699"/>
                              <a:gd name="T93" fmla="*/ 72 h 1008"/>
                              <a:gd name="T94" fmla="*/ 197 w 3699"/>
                              <a:gd name="T95" fmla="*/ 72 h 1008"/>
                              <a:gd name="T96" fmla="*/ 215 w 3699"/>
                              <a:gd name="T97" fmla="*/ 54 h 1008"/>
                              <a:gd name="T98" fmla="*/ 233 w 3699"/>
                              <a:gd name="T99" fmla="*/ 54 h 1008"/>
                              <a:gd name="T100" fmla="*/ 3465 w 3699"/>
                              <a:gd name="T101" fmla="*/ 54 h 1008"/>
                              <a:gd name="T102" fmla="*/ 3483 w 3699"/>
                              <a:gd name="T103" fmla="*/ 54 h 1008"/>
                              <a:gd name="T104" fmla="*/ 3501 w 3699"/>
                              <a:gd name="T105" fmla="*/ 54 h 1008"/>
                              <a:gd name="T106" fmla="*/ 3519 w 3699"/>
                              <a:gd name="T107" fmla="*/ 72 h 1008"/>
                              <a:gd name="T108" fmla="*/ 3537 w 3699"/>
                              <a:gd name="T109" fmla="*/ 90 h 1008"/>
                              <a:gd name="T110" fmla="*/ 3573 w 3699"/>
                              <a:gd name="T111" fmla="*/ 144 h 1008"/>
                              <a:gd name="T112" fmla="*/ 3609 w 3699"/>
                              <a:gd name="T113" fmla="*/ 252 h 1008"/>
                              <a:gd name="T114" fmla="*/ 3627 w 3699"/>
                              <a:gd name="T115" fmla="*/ 360 h 1008"/>
                              <a:gd name="T116" fmla="*/ 3645 w 3699"/>
                              <a:gd name="T117" fmla="*/ 50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99" h="1008">
                                <a:moveTo>
                                  <a:pt x="3465" y="0"/>
                                </a:moveTo>
                                <a:lnTo>
                                  <a:pt x="233" y="0"/>
                                </a:lnTo>
                                <a:lnTo>
                                  <a:pt x="197" y="0"/>
                                </a:lnTo>
                                <a:lnTo>
                                  <a:pt x="143" y="36"/>
                                </a:lnTo>
                                <a:lnTo>
                                  <a:pt x="107" y="72"/>
                                </a:lnTo>
                                <a:lnTo>
                                  <a:pt x="72" y="144"/>
                                </a:lnTo>
                                <a:lnTo>
                                  <a:pt x="54" y="216"/>
                                </a:lnTo>
                                <a:lnTo>
                                  <a:pt x="18" y="306"/>
                                </a:lnTo>
                                <a:lnTo>
                                  <a:pt x="18" y="396"/>
                                </a:lnTo>
                                <a:lnTo>
                                  <a:pt x="0" y="504"/>
                                </a:lnTo>
                                <a:lnTo>
                                  <a:pt x="18" y="576"/>
                                </a:lnTo>
                                <a:lnTo>
                                  <a:pt x="18" y="648"/>
                                </a:lnTo>
                                <a:lnTo>
                                  <a:pt x="36" y="702"/>
                                </a:lnTo>
                                <a:lnTo>
                                  <a:pt x="36" y="774"/>
                                </a:lnTo>
                                <a:lnTo>
                                  <a:pt x="54" y="828"/>
                                </a:lnTo>
                                <a:lnTo>
                                  <a:pt x="90" y="882"/>
                                </a:lnTo>
                                <a:lnTo>
                                  <a:pt x="107" y="918"/>
                                </a:lnTo>
                                <a:lnTo>
                                  <a:pt x="143" y="954"/>
                                </a:lnTo>
                                <a:lnTo>
                                  <a:pt x="143" y="972"/>
                                </a:lnTo>
                                <a:lnTo>
                                  <a:pt x="161" y="972"/>
                                </a:lnTo>
                                <a:lnTo>
                                  <a:pt x="179" y="990"/>
                                </a:lnTo>
                                <a:lnTo>
                                  <a:pt x="197" y="990"/>
                                </a:lnTo>
                                <a:lnTo>
                                  <a:pt x="215" y="1008"/>
                                </a:lnTo>
                                <a:lnTo>
                                  <a:pt x="233" y="1008"/>
                                </a:lnTo>
                                <a:lnTo>
                                  <a:pt x="3465" y="1008"/>
                                </a:lnTo>
                                <a:lnTo>
                                  <a:pt x="3483" y="1008"/>
                                </a:lnTo>
                                <a:lnTo>
                                  <a:pt x="3501" y="1008"/>
                                </a:lnTo>
                                <a:lnTo>
                                  <a:pt x="3501" y="990"/>
                                </a:lnTo>
                                <a:lnTo>
                                  <a:pt x="3519" y="990"/>
                                </a:lnTo>
                                <a:lnTo>
                                  <a:pt x="3537" y="990"/>
                                </a:lnTo>
                                <a:lnTo>
                                  <a:pt x="3555" y="972"/>
                                </a:lnTo>
                                <a:lnTo>
                                  <a:pt x="3573" y="954"/>
                                </a:lnTo>
                                <a:lnTo>
                                  <a:pt x="3591" y="918"/>
                                </a:lnTo>
                                <a:lnTo>
                                  <a:pt x="3627" y="882"/>
                                </a:lnTo>
                                <a:lnTo>
                                  <a:pt x="3645" y="828"/>
                                </a:lnTo>
                                <a:lnTo>
                                  <a:pt x="3663" y="774"/>
                                </a:lnTo>
                                <a:lnTo>
                                  <a:pt x="3681" y="702"/>
                                </a:lnTo>
                                <a:lnTo>
                                  <a:pt x="3699" y="648"/>
                                </a:lnTo>
                                <a:lnTo>
                                  <a:pt x="3699" y="576"/>
                                </a:lnTo>
                                <a:lnTo>
                                  <a:pt x="3699" y="504"/>
                                </a:lnTo>
                                <a:lnTo>
                                  <a:pt x="3699" y="432"/>
                                </a:lnTo>
                                <a:lnTo>
                                  <a:pt x="3699" y="360"/>
                                </a:lnTo>
                                <a:lnTo>
                                  <a:pt x="3681" y="288"/>
                                </a:lnTo>
                                <a:lnTo>
                                  <a:pt x="3663" y="234"/>
                                </a:lnTo>
                                <a:lnTo>
                                  <a:pt x="3645" y="162"/>
                                </a:lnTo>
                                <a:lnTo>
                                  <a:pt x="3627" y="126"/>
                                </a:lnTo>
                                <a:lnTo>
                                  <a:pt x="3591" y="72"/>
                                </a:lnTo>
                                <a:lnTo>
                                  <a:pt x="3573" y="36"/>
                                </a:lnTo>
                                <a:lnTo>
                                  <a:pt x="3555" y="36"/>
                                </a:lnTo>
                                <a:lnTo>
                                  <a:pt x="3555" y="18"/>
                                </a:lnTo>
                                <a:lnTo>
                                  <a:pt x="3537" y="18"/>
                                </a:lnTo>
                                <a:lnTo>
                                  <a:pt x="3519" y="0"/>
                                </a:lnTo>
                                <a:lnTo>
                                  <a:pt x="3501" y="0"/>
                                </a:lnTo>
                                <a:lnTo>
                                  <a:pt x="3483" y="0"/>
                                </a:lnTo>
                                <a:lnTo>
                                  <a:pt x="3465" y="0"/>
                                </a:lnTo>
                                <a:close/>
                                <a:moveTo>
                                  <a:pt x="3645" y="504"/>
                                </a:moveTo>
                                <a:lnTo>
                                  <a:pt x="3645" y="594"/>
                                </a:lnTo>
                                <a:lnTo>
                                  <a:pt x="3627" y="684"/>
                                </a:lnTo>
                                <a:lnTo>
                                  <a:pt x="3609" y="756"/>
                                </a:lnTo>
                                <a:lnTo>
                                  <a:pt x="3591" y="810"/>
                                </a:lnTo>
                                <a:lnTo>
                                  <a:pt x="3555" y="864"/>
                                </a:lnTo>
                                <a:lnTo>
                                  <a:pt x="3537" y="918"/>
                                </a:lnTo>
                                <a:lnTo>
                                  <a:pt x="3501" y="936"/>
                                </a:lnTo>
                                <a:lnTo>
                                  <a:pt x="3465" y="936"/>
                                </a:lnTo>
                                <a:lnTo>
                                  <a:pt x="233" y="936"/>
                                </a:lnTo>
                                <a:lnTo>
                                  <a:pt x="215" y="936"/>
                                </a:lnTo>
                                <a:lnTo>
                                  <a:pt x="197" y="936"/>
                                </a:lnTo>
                                <a:lnTo>
                                  <a:pt x="197" y="918"/>
                                </a:lnTo>
                                <a:lnTo>
                                  <a:pt x="179" y="918"/>
                                </a:lnTo>
                                <a:lnTo>
                                  <a:pt x="161" y="882"/>
                                </a:lnTo>
                                <a:lnTo>
                                  <a:pt x="143" y="846"/>
                                </a:lnTo>
                                <a:lnTo>
                                  <a:pt x="107" y="792"/>
                                </a:lnTo>
                                <a:lnTo>
                                  <a:pt x="90" y="756"/>
                                </a:lnTo>
                                <a:lnTo>
                                  <a:pt x="90" y="684"/>
                                </a:lnTo>
                                <a:lnTo>
                                  <a:pt x="72" y="630"/>
                                </a:lnTo>
                                <a:lnTo>
                                  <a:pt x="72" y="558"/>
                                </a:lnTo>
                                <a:lnTo>
                                  <a:pt x="72" y="504"/>
                                </a:lnTo>
                                <a:lnTo>
                                  <a:pt x="72" y="432"/>
                                </a:lnTo>
                                <a:lnTo>
                                  <a:pt x="72" y="360"/>
                                </a:lnTo>
                                <a:lnTo>
                                  <a:pt x="90" y="306"/>
                                </a:lnTo>
                                <a:lnTo>
                                  <a:pt x="90" y="252"/>
                                </a:lnTo>
                                <a:lnTo>
                                  <a:pt x="107" y="198"/>
                                </a:lnTo>
                                <a:lnTo>
                                  <a:pt x="143" y="144"/>
                                </a:lnTo>
                                <a:lnTo>
                                  <a:pt x="161" y="108"/>
                                </a:lnTo>
                                <a:lnTo>
                                  <a:pt x="179" y="90"/>
                                </a:lnTo>
                                <a:lnTo>
                                  <a:pt x="197" y="72"/>
                                </a:lnTo>
                                <a:lnTo>
                                  <a:pt x="215" y="54"/>
                                </a:lnTo>
                                <a:lnTo>
                                  <a:pt x="233" y="54"/>
                                </a:lnTo>
                                <a:lnTo>
                                  <a:pt x="3465" y="54"/>
                                </a:lnTo>
                                <a:lnTo>
                                  <a:pt x="3483" y="54"/>
                                </a:lnTo>
                                <a:lnTo>
                                  <a:pt x="3501" y="54"/>
                                </a:lnTo>
                                <a:lnTo>
                                  <a:pt x="3501" y="72"/>
                                </a:lnTo>
                                <a:lnTo>
                                  <a:pt x="3519" y="72"/>
                                </a:lnTo>
                                <a:lnTo>
                                  <a:pt x="3537" y="90"/>
                                </a:lnTo>
                                <a:lnTo>
                                  <a:pt x="3555" y="108"/>
                                </a:lnTo>
                                <a:lnTo>
                                  <a:pt x="3573" y="144"/>
                                </a:lnTo>
                                <a:lnTo>
                                  <a:pt x="3591" y="198"/>
                                </a:lnTo>
                                <a:lnTo>
                                  <a:pt x="3609" y="252"/>
                                </a:lnTo>
                                <a:lnTo>
                                  <a:pt x="3627" y="306"/>
                                </a:lnTo>
                                <a:lnTo>
                                  <a:pt x="3627" y="360"/>
                                </a:lnTo>
                                <a:lnTo>
                                  <a:pt x="3645" y="432"/>
                                </a:lnTo>
                                <a:lnTo>
                                  <a:pt x="3645" y="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Rectangle 21"/>
                        <wps:cNvSpPr>
                          <a:spLocks noChangeArrowheads="1"/>
                        </wps:cNvSpPr>
                        <wps:spPr bwMode="auto">
                          <a:xfrm>
                            <a:off x="1322705" y="3791585"/>
                            <a:ext cx="1847215"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Freeform 22"/>
                        <wps:cNvSpPr>
                          <a:spLocks/>
                        </wps:cNvSpPr>
                        <wps:spPr bwMode="auto">
                          <a:xfrm>
                            <a:off x="1083310" y="3723640"/>
                            <a:ext cx="262255" cy="113665"/>
                          </a:xfrm>
                          <a:custGeom>
                            <a:avLst/>
                            <a:gdLst>
                              <a:gd name="T0" fmla="*/ 395 w 413"/>
                              <a:gd name="T1" fmla="*/ 107 h 179"/>
                              <a:gd name="T2" fmla="*/ 413 w 413"/>
                              <a:gd name="T3" fmla="*/ 35 h 179"/>
                              <a:gd name="T4" fmla="*/ 162 w 413"/>
                              <a:gd name="T5" fmla="*/ 0 h 179"/>
                              <a:gd name="T6" fmla="*/ 144 w 413"/>
                              <a:gd name="T7" fmla="*/ 0 h 179"/>
                              <a:gd name="T8" fmla="*/ 126 w 413"/>
                              <a:gd name="T9" fmla="*/ 0 h 179"/>
                              <a:gd name="T10" fmla="*/ 36 w 413"/>
                              <a:gd name="T11" fmla="*/ 107 h 179"/>
                              <a:gd name="T12" fmla="*/ 0 w 413"/>
                              <a:gd name="T13" fmla="*/ 161 h 179"/>
                              <a:gd name="T14" fmla="*/ 54 w 413"/>
                              <a:gd name="T15" fmla="*/ 161 h 179"/>
                              <a:gd name="T16" fmla="*/ 377 w 413"/>
                              <a:gd name="T17" fmla="*/ 179 h 179"/>
                              <a:gd name="T18" fmla="*/ 377 w 413"/>
                              <a:gd name="T19" fmla="*/ 107 h 179"/>
                              <a:gd name="T20" fmla="*/ 126 w 413"/>
                              <a:gd name="T21" fmla="*/ 107 h 179"/>
                              <a:gd name="T22" fmla="*/ 162 w 413"/>
                              <a:gd name="T23" fmla="*/ 53 h 179"/>
                              <a:gd name="T24" fmla="*/ 395 w 413"/>
                              <a:gd name="T25" fmla="*/ 107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3" h="179">
                                <a:moveTo>
                                  <a:pt x="395" y="107"/>
                                </a:moveTo>
                                <a:lnTo>
                                  <a:pt x="413" y="35"/>
                                </a:lnTo>
                                <a:lnTo>
                                  <a:pt x="162" y="0"/>
                                </a:lnTo>
                                <a:lnTo>
                                  <a:pt x="144" y="0"/>
                                </a:lnTo>
                                <a:lnTo>
                                  <a:pt x="126" y="0"/>
                                </a:lnTo>
                                <a:lnTo>
                                  <a:pt x="36" y="107"/>
                                </a:lnTo>
                                <a:lnTo>
                                  <a:pt x="0" y="161"/>
                                </a:lnTo>
                                <a:lnTo>
                                  <a:pt x="54" y="161"/>
                                </a:lnTo>
                                <a:lnTo>
                                  <a:pt x="377" y="179"/>
                                </a:lnTo>
                                <a:lnTo>
                                  <a:pt x="377" y="107"/>
                                </a:lnTo>
                                <a:lnTo>
                                  <a:pt x="126" y="107"/>
                                </a:lnTo>
                                <a:lnTo>
                                  <a:pt x="162" y="53"/>
                                </a:lnTo>
                                <a:lnTo>
                                  <a:pt x="395"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3"/>
                        <wps:cNvSpPr>
                          <a:spLocks noEditPoints="1"/>
                        </wps:cNvSpPr>
                        <wps:spPr bwMode="auto">
                          <a:xfrm>
                            <a:off x="3089910" y="3768725"/>
                            <a:ext cx="307975" cy="91440"/>
                          </a:xfrm>
                          <a:custGeom>
                            <a:avLst/>
                            <a:gdLst>
                              <a:gd name="T0" fmla="*/ 395 w 485"/>
                              <a:gd name="T1" fmla="*/ 0 h 144"/>
                              <a:gd name="T2" fmla="*/ 144 w 485"/>
                              <a:gd name="T3" fmla="*/ 0 h 144"/>
                              <a:gd name="T4" fmla="*/ 126 w 485"/>
                              <a:gd name="T5" fmla="*/ 0 h 144"/>
                              <a:gd name="T6" fmla="*/ 126 w 485"/>
                              <a:gd name="T7" fmla="*/ 0 h 144"/>
                              <a:gd name="T8" fmla="*/ 54 w 485"/>
                              <a:gd name="T9" fmla="*/ 54 h 144"/>
                              <a:gd name="T10" fmla="*/ 0 w 485"/>
                              <a:gd name="T11" fmla="*/ 90 h 144"/>
                              <a:gd name="T12" fmla="*/ 72 w 485"/>
                              <a:gd name="T13" fmla="*/ 90 h 144"/>
                              <a:gd name="T14" fmla="*/ 270 w 485"/>
                              <a:gd name="T15" fmla="*/ 144 h 144"/>
                              <a:gd name="T16" fmla="*/ 288 w 485"/>
                              <a:gd name="T17" fmla="*/ 144 h 144"/>
                              <a:gd name="T18" fmla="*/ 306 w 485"/>
                              <a:gd name="T19" fmla="*/ 126 h 144"/>
                              <a:gd name="T20" fmla="*/ 413 w 485"/>
                              <a:gd name="T21" fmla="*/ 54 h 144"/>
                              <a:gd name="T22" fmla="*/ 485 w 485"/>
                              <a:gd name="T23" fmla="*/ 0 h 144"/>
                              <a:gd name="T24" fmla="*/ 395 w 485"/>
                              <a:gd name="T25" fmla="*/ 0 h 144"/>
                              <a:gd name="T26" fmla="*/ 270 w 485"/>
                              <a:gd name="T27" fmla="*/ 72 h 144"/>
                              <a:gd name="T28" fmla="*/ 144 w 485"/>
                              <a:gd name="T29" fmla="*/ 54 h 144"/>
                              <a:gd name="T30" fmla="*/ 144 w 485"/>
                              <a:gd name="T31" fmla="*/ 54 h 144"/>
                              <a:gd name="T32" fmla="*/ 306 w 485"/>
                              <a:gd name="T33" fmla="*/ 54 h 144"/>
                              <a:gd name="T34" fmla="*/ 270 w 485"/>
                              <a:gd name="T35" fmla="*/ 7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 h="144">
                                <a:moveTo>
                                  <a:pt x="395" y="0"/>
                                </a:moveTo>
                                <a:lnTo>
                                  <a:pt x="144" y="0"/>
                                </a:lnTo>
                                <a:lnTo>
                                  <a:pt x="126" y="0"/>
                                </a:lnTo>
                                <a:lnTo>
                                  <a:pt x="54" y="54"/>
                                </a:lnTo>
                                <a:lnTo>
                                  <a:pt x="0" y="90"/>
                                </a:lnTo>
                                <a:lnTo>
                                  <a:pt x="72" y="90"/>
                                </a:lnTo>
                                <a:lnTo>
                                  <a:pt x="270" y="144"/>
                                </a:lnTo>
                                <a:lnTo>
                                  <a:pt x="288" y="144"/>
                                </a:lnTo>
                                <a:lnTo>
                                  <a:pt x="306" y="126"/>
                                </a:lnTo>
                                <a:lnTo>
                                  <a:pt x="413" y="54"/>
                                </a:lnTo>
                                <a:lnTo>
                                  <a:pt x="485" y="0"/>
                                </a:lnTo>
                                <a:lnTo>
                                  <a:pt x="395" y="0"/>
                                </a:lnTo>
                                <a:close/>
                                <a:moveTo>
                                  <a:pt x="270" y="72"/>
                                </a:moveTo>
                                <a:lnTo>
                                  <a:pt x="144" y="54"/>
                                </a:lnTo>
                                <a:lnTo>
                                  <a:pt x="306" y="54"/>
                                </a:lnTo>
                                <a:lnTo>
                                  <a:pt x="27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4"/>
                        <wps:cNvSpPr>
                          <a:spLocks noEditPoints="1"/>
                        </wps:cNvSpPr>
                        <wps:spPr bwMode="auto">
                          <a:xfrm>
                            <a:off x="1950085" y="3917315"/>
                            <a:ext cx="626745" cy="262890"/>
                          </a:xfrm>
                          <a:custGeom>
                            <a:avLst/>
                            <a:gdLst>
                              <a:gd name="T0" fmla="*/ 987 w 987"/>
                              <a:gd name="T1" fmla="*/ 0 h 414"/>
                              <a:gd name="T2" fmla="*/ 969 w 987"/>
                              <a:gd name="T3" fmla="*/ 0 h 414"/>
                              <a:gd name="T4" fmla="*/ 951 w 987"/>
                              <a:gd name="T5" fmla="*/ 0 h 414"/>
                              <a:gd name="T6" fmla="*/ 933 w 987"/>
                              <a:gd name="T7" fmla="*/ 0 h 414"/>
                              <a:gd name="T8" fmla="*/ 90 w 987"/>
                              <a:gd name="T9" fmla="*/ 0 h 414"/>
                              <a:gd name="T10" fmla="*/ 72 w 987"/>
                              <a:gd name="T11" fmla="*/ 18 h 414"/>
                              <a:gd name="T12" fmla="*/ 54 w 987"/>
                              <a:gd name="T13" fmla="*/ 36 h 414"/>
                              <a:gd name="T14" fmla="*/ 36 w 987"/>
                              <a:gd name="T15" fmla="*/ 90 h 414"/>
                              <a:gd name="T16" fmla="*/ 0 w 987"/>
                              <a:gd name="T17" fmla="*/ 162 h 414"/>
                              <a:gd name="T18" fmla="*/ 0 w 987"/>
                              <a:gd name="T19" fmla="*/ 234 h 414"/>
                              <a:gd name="T20" fmla="*/ 0 w 987"/>
                              <a:gd name="T21" fmla="*/ 306 h 414"/>
                              <a:gd name="T22" fmla="*/ 18 w 987"/>
                              <a:gd name="T23" fmla="*/ 360 h 414"/>
                              <a:gd name="T24" fmla="*/ 36 w 987"/>
                              <a:gd name="T25" fmla="*/ 396 h 414"/>
                              <a:gd name="T26" fmla="*/ 54 w 987"/>
                              <a:gd name="T27" fmla="*/ 414 h 414"/>
                              <a:gd name="T28" fmla="*/ 72 w 987"/>
                              <a:gd name="T29" fmla="*/ 414 h 414"/>
                              <a:gd name="T30" fmla="*/ 951 w 987"/>
                              <a:gd name="T31" fmla="*/ 414 h 414"/>
                              <a:gd name="T32" fmla="*/ 933 w 987"/>
                              <a:gd name="T33" fmla="*/ 378 h 414"/>
                              <a:gd name="T34" fmla="*/ 933 w 987"/>
                              <a:gd name="T35" fmla="*/ 342 h 414"/>
                              <a:gd name="T36" fmla="*/ 916 w 987"/>
                              <a:gd name="T37" fmla="*/ 288 h 414"/>
                              <a:gd name="T38" fmla="*/ 898 w 987"/>
                              <a:gd name="T39" fmla="*/ 234 h 414"/>
                              <a:gd name="T40" fmla="*/ 898 w 987"/>
                              <a:gd name="T41" fmla="*/ 180 h 414"/>
                              <a:gd name="T42" fmla="*/ 916 w 987"/>
                              <a:gd name="T43" fmla="*/ 126 h 414"/>
                              <a:gd name="T44" fmla="*/ 933 w 987"/>
                              <a:gd name="T45" fmla="*/ 90 h 414"/>
                              <a:gd name="T46" fmla="*/ 951 w 987"/>
                              <a:gd name="T47" fmla="*/ 54 h 414"/>
                              <a:gd name="T48" fmla="*/ 987 w 987"/>
                              <a:gd name="T49" fmla="*/ 0 h 414"/>
                              <a:gd name="T50" fmla="*/ 54 w 987"/>
                              <a:gd name="T51" fmla="*/ 216 h 414"/>
                              <a:gd name="T52" fmla="*/ 72 w 987"/>
                              <a:gd name="T53" fmla="*/ 162 h 414"/>
                              <a:gd name="T54" fmla="*/ 90 w 987"/>
                              <a:gd name="T55" fmla="*/ 108 h 414"/>
                              <a:gd name="T56" fmla="*/ 108 w 987"/>
                              <a:gd name="T57" fmla="*/ 72 h 414"/>
                              <a:gd name="T58" fmla="*/ 880 w 987"/>
                              <a:gd name="T59" fmla="*/ 72 h 414"/>
                              <a:gd name="T60" fmla="*/ 862 w 987"/>
                              <a:gd name="T61" fmla="*/ 90 h 414"/>
                              <a:gd name="T62" fmla="*/ 862 w 987"/>
                              <a:gd name="T63" fmla="*/ 126 h 414"/>
                              <a:gd name="T64" fmla="*/ 844 w 987"/>
                              <a:gd name="T65" fmla="*/ 180 h 414"/>
                              <a:gd name="T66" fmla="*/ 844 w 987"/>
                              <a:gd name="T67" fmla="*/ 216 h 414"/>
                              <a:gd name="T68" fmla="*/ 844 w 987"/>
                              <a:gd name="T69" fmla="*/ 252 h 414"/>
                              <a:gd name="T70" fmla="*/ 844 w 987"/>
                              <a:gd name="T71" fmla="*/ 288 h 414"/>
                              <a:gd name="T72" fmla="*/ 862 w 987"/>
                              <a:gd name="T73" fmla="*/ 324 h 414"/>
                              <a:gd name="T74" fmla="*/ 862 w 987"/>
                              <a:gd name="T75" fmla="*/ 360 h 414"/>
                              <a:gd name="T76" fmla="*/ 90 w 987"/>
                              <a:gd name="T77" fmla="*/ 342 h 414"/>
                              <a:gd name="T78" fmla="*/ 72 w 987"/>
                              <a:gd name="T79" fmla="*/ 324 h 414"/>
                              <a:gd name="T80" fmla="*/ 54 w 987"/>
                              <a:gd name="T81" fmla="*/ 288 h 414"/>
                              <a:gd name="T82" fmla="*/ 54 w 987"/>
                              <a:gd name="T83" fmla="*/ 252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87" h="414">
                                <a:moveTo>
                                  <a:pt x="987" y="0"/>
                                </a:moveTo>
                                <a:lnTo>
                                  <a:pt x="987" y="0"/>
                                </a:lnTo>
                                <a:lnTo>
                                  <a:pt x="969" y="0"/>
                                </a:lnTo>
                                <a:lnTo>
                                  <a:pt x="951" y="0"/>
                                </a:lnTo>
                                <a:lnTo>
                                  <a:pt x="933" y="0"/>
                                </a:lnTo>
                                <a:lnTo>
                                  <a:pt x="90" y="0"/>
                                </a:lnTo>
                                <a:lnTo>
                                  <a:pt x="72" y="0"/>
                                </a:lnTo>
                                <a:lnTo>
                                  <a:pt x="72" y="18"/>
                                </a:lnTo>
                                <a:lnTo>
                                  <a:pt x="54" y="36"/>
                                </a:lnTo>
                                <a:lnTo>
                                  <a:pt x="36" y="54"/>
                                </a:lnTo>
                                <a:lnTo>
                                  <a:pt x="36" y="90"/>
                                </a:lnTo>
                                <a:lnTo>
                                  <a:pt x="18" y="126"/>
                                </a:lnTo>
                                <a:lnTo>
                                  <a:pt x="0" y="162"/>
                                </a:lnTo>
                                <a:lnTo>
                                  <a:pt x="0" y="198"/>
                                </a:lnTo>
                                <a:lnTo>
                                  <a:pt x="0" y="234"/>
                                </a:lnTo>
                                <a:lnTo>
                                  <a:pt x="0" y="270"/>
                                </a:lnTo>
                                <a:lnTo>
                                  <a:pt x="0" y="306"/>
                                </a:lnTo>
                                <a:lnTo>
                                  <a:pt x="18" y="342"/>
                                </a:lnTo>
                                <a:lnTo>
                                  <a:pt x="18" y="360"/>
                                </a:lnTo>
                                <a:lnTo>
                                  <a:pt x="36" y="378"/>
                                </a:lnTo>
                                <a:lnTo>
                                  <a:pt x="36" y="396"/>
                                </a:lnTo>
                                <a:lnTo>
                                  <a:pt x="54" y="396"/>
                                </a:lnTo>
                                <a:lnTo>
                                  <a:pt x="54" y="414"/>
                                </a:lnTo>
                                <a:lnTo>
                                  <a:pt x="72" y="414"/>
                                </a:lnTo>
                                <a:lnTo>
                                  <a:pt x="898" y="414"/>
                                </a:lnTo>
                                <a:lnTo>
                                  <a:pt x="951" y="414"/>
                                </a:lnTo>
                                <a:lnTo>
                                  <a:pt x="933" y="378"/>
                                </a:lnTo>
                                <a:lnTo>
                                  <a:pt x="933" y="360"/>
                                </a:lnTo>
                                <a:lnTo>
                                  <a:pt x="933" y="342"/>
                                </a:lnTo>
                                <a:lnTo>
                                  <a:pt x="916" y="324"/>
                                </a:lnTo>
                                <a:lnTo>
                                  <a:pt x="916" y="288"/>
                                </a:lnTo>
                                <a:lnTo>
                                  <a:pt x="916" y="270"/>
                                </a:lnTo>
                                <a:lnTo>
                                  <a:pt x="898" y="234"/>
                                </a:lnTo>
                                <a:lnTo>
                                  <a:pt x="898" y="216"/>
                                </a:lnTo>
                                <a:lnTo>
                                  <a:pt x="898" y="180"/>
                                </a:lnTo>
                                <a:lnTo>
                                  <a:pt x="916" y="162"/>
                                </a:lnTo>
                                <a:lnTo>
                                  <a:pt x="916" y="126"/>
                                </a:lnTo>
                                <a:lnTo>
                                  <a:pt x="933" y="108"/>
                                </a:lnTo>
                                <a:lnTo>
                                  <a:pt x="933" y="90"/>
                                </a:lnTo>
                                <a:lnTo>
                                  <a:pt x="951" y="72"/>
                                </a:lnTo>
                                <a:lnTo>
                                  <a:pt x="951" y="54"/>
                                </a:lnTo>
                                <a:lnTo>
                                  <a:pt x="987" y="0"/>
                                </a:lnTo>
                                <a:close/>
                                <a:moveTo>
                                  <a:pt x="54" y="234"/>
                                </a:moveTo>
                                <a:lnTo>
                                  <a:pt x="54" y="216"/>
                                </a:lnTo>
                                <a:lnTo>
                                  <a:pt x="54" y="180"/>
                                </a:lnTo>
                                <a:lnTo>
                                  <a:pt x="72" y="162"/>
                                </a:lnTo>
                                <a:lnTo>
                                  <a:pt x="72" y="144"/>
                                </a:lnTo>
                                <a:lnTo>
                                  <a:pt x="90" y="108"/>
                                </a:lnTo>
                                <a:lnTo>
                                  <a:pt x="90" y="90"/>
                                </a:lnTo>
                                <a:lnTo>
                                  <a:pt x="108" y="72"/>
                                </a:lnTo>
                                <a:lnTo>
                                  <a:pt x="880" y="72"/>
                                </a:lnTo>
                                <a:lnTo>
                                  <a:pt x="880" y="90"/>
                                </a:lnTo>
                                <a:lnTo>
                                  <a:pt x="862" y="90"/>
                                </a:lnTo>
                                <a:lnTo>
                                  <a:pt x="862" y="108"/>
                                </a:lnTo>
                                <a:lnTo>
                                  <a:pt x="862" y="126"/>
                                </a:lnTo>
                                <a:lnTo>
                                  <a:pt x="844" y="144"/>
                                </a:lnTo>
                                <a:lnTo>
                                  <a:pt x="844" y="180"/>
                                </a:lnTo>
                                <a:lnTo>
                                  <a:pt x="844" y="198"/>
                                </a:lnTo>
                                <a:lnTo>
                                  <a:pt x="844" y="216"/>
                                </a:lnTo>
                                <a:lnTo>
                                  <a:pt x="844" y="234"/>
                                </a:lnTo>
                                <a:lnTo>
                                  <a:pt x="844" y="252"/>
                                </a:lnTo>
                                <a:lnTo>
                                  <a:pt x="844" y="270"/>
                                </a:lnTo>
                                <a:lnTo>
                                  <a:pt x="844" y="288"/>
                                </a:lnTo>
                                <a:lnTo>
                                  <a:pt x="862" y="306"/>
                                </a:lnTo>
                                <a:lnTo>
                                  <a:pt x="862" y="324"/>
                                </a:lnTo>
                                <a:lnTo>
                                  <a:pt x="862" y="342"/>
                                </a:lnTo>
                                <a:lnTo>
                                  <a:pt x="862" y="360"/>
                                </a:lnTo>
                                <a:lnTo>
                                  <a:pt x="90" y="360"/>
                                </a:lnTo>
                                <a:lnTo>
                                  <a:pt x="90" y="342"/>
                                </a:lnTo>
                                <a:lnTo>
                                  <a:pt x="72" y="342"/>
                                </a:lnTo>
                                <a:lnTo>
                                  <a:pt x="72" y="324"/>
                                </a:lnTo>
                                <a:lnTo>
                                  <a:pt x="72" y="306"/>
                                </a:lnTo>
                                <a:lnTo>
                                  <a:pt x="54" y="288"/>
                                </a:lnTo>
                                <a:lnTo>
                                  <a:pt x="54" y="270"/>
                                </a:lnTo>
                                <a:lnTo>
                                  <a:pt x="54" y="252"/>
                                </a:lnTo>
                                <a:lnTo>
                                  <a:pt x="54"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5"/>
                        <wps:cNvSpPr>
                          <a:spLocks/>
                        </wps:cNvSpPr>
                        <wps:spPr bwMode="auto">
                          <a:xfrm>
                            <a:off x="3329305" y="3803015"/>
                            <a:ext cx="102870" cy="525780"/>
                          </a:xfrm>
                          <a:custGeom>
                            <a:avLst/>
                            <a:gdLst>
                              <a:gd name="T0" fmla="*/ 162 w 162"/>
                              <a:gd name="T1" fmla="*/ 0 h 828"/>
                              <a:gd name="T2" fmla="*/ 126 w 162"/>
                              <a:gd name="T3" fmla="*/ 0 h 828"/>
                              <a:gd name="T4" fmla="*/ 90 w 162"/>
                              <a:gd name="T5" fmla="*/ 36 h 828"/>
                              <a:gd name="T6" fmla="*/ 72 w 162"/>
                              <a:gd name="T7" fmla="*/ 72 h 828"/>
                              <a:gd name="T8" fmla="*/ 36 w 162"/>
                              <a:gd name="T9" fmla="*/ 126 h 828"/>
                              <a:gd name="T10" fmla="*/ 18 w 162"/>
                              <a:gd name="T11" fmla="*/ 198 h 828"/>
                              <a:gd name="T12" fmla="*/ 18 w 162"/>
                              <a:gd name="T13" fmla="*/ 270 h 828"/>
                              <a:gd name="T14" fmla="*/ 0 w 162"/>
                              <a:gd name="T15" fmla="*/ 342 h 828"/>
                              <a:gd name="T16" fmla="*/ 0 w 162"/>
                              <a:gd name="T17" fmla="*/ 414 h 828"/>
                              <a:gd name="T18" fmla="*/ 0 w 162"/>
                              <a:gd name="T19" fmla="*/ 486 h 828"/>
                              <a:gd name="T20" fmla="*/ 0 w 162"/>
                              <a:gd name="T21" fmla="*/ 540 h 828"/>
                              <a:gd name="T22" fmla="*/ 18 w 162"/>
                              <a:gd name="T23" fmla="*/ 594 h 828"/>
                              <a:gd name="T24" fmla="*/ 36 w 162"/>
                              <a:gd name="T25" fmla="*/ 648 h 828"/>
                              <a:gd name="T26" fmla="*/ 36 w 162"/>
                              <a:gd name="T27" fmla="*/ 702 h 828"/>
                              <a:gd name="T28" fmla="*/ 54 w 162"/>
                              <a:gd name="T29" fmla="*/ 738 h 828"/>
                              <a:gd name="T30" fmla="*/ 72 w 162"/>
                              <a:gd name="T31" fmla="*/ 774 h 828"/>
                              <a:gd name="T32" fmla="*/ 108 w 162"/>
                              <a:gd name="T33" fmla="*/ 810 h 828"/>
                              <a:gd name="T34" fmla="*/ 108 w 162"/>
                              <a:gd name="T35" fmla="*/ 810 h 828"/>
                              <a:gd name="T36" fmla="*/ 126 w 162"/>
                              <a:gd name="T37" fmla="*/ 810 h 828"/>
                              <a:gd name="T38" fmla="*/ 126 w 162"/>
                              <a:gd name="T39" fmla="*/ 828 h 828"/>
                              <a:gd name="T40" fmla="*/ 144 w 162"/>
                              <a:gd name="T41" fmla="*/ 828 h 828"/>
                              <a:gd name="T42" fmla="*/ 144 w 162"/>
                              <a:gd name="T43" fmla="*/ 828 h 828"/>
                              <a:gd name="T44" fmla="*/ 144 w 162"/>
                              <a:gd name="T45" fmla="*/ 828 h 828"/>
                              <a:gd name="T46" fmla="*/ 162 w 162"/>
                              <a:gd name="T47" fmla="*/ 828 h 828"/>
                              <a:gd name="T48" fmla="*/ 162 w 162"/>
                              <a:gd name="T49" fmla="*/ 828 h 828"/>
                              <a:gd name="T50" fmla="*/ 162 w 162"/>
                              <a:gd name="T51" fmla="*/ 774 h 828"/>
                              <a:gd name="T52" fmla="*/ 162 w 162"/>
                              <a:gd name="T53" fmla="*/ 774 h 828"/>
                              <a:gd name="T54" fmla="*/ 162 w 162"/>
                              <a:gd name="T55" fmla="*/ 774 h 828"/>
                              <a:gd name="T56" fmla="*/ 162 w 162"/>
                              <a:gd name="T57" fmla="*/ 774 h 828"/>
                              <a:gd name="T58" fmla="*/ 144 w 162"/>
                              <a:gd name="T59" fmla="*/ 774 h 828"/>
                              <a:gd name="T60" fmla="*/ 144 w 162"/>
                              <a:gd name="T61" fmla="*/ 774 h 828"/>
                              <a:gd name="T62" fmla="*/ 144 w 162"/>
                              <a:gd name="T63" fmla="*/ 774 h 828"/>
                              <a:gd name="T64" fmla="*/ 144 w 162"/>
                              <a:gd name="T65" fmla="*/ 756 h 828"/>
                              <a:gd name="T66" fmla="*/ 144 w 162"/>
                              <a:gd name="T67" fmla="*/ 756 h 828"/>
                              <a:gd name="T68" fmla="*/ 126 w 162"/>
                              <a:gd name="T69" fmla="*/ 738 h 828"/>
                              <a:gd name="T70" fmla="*/ 108 w 162"/>
                              <a:gd name="T71" fmla="*/ 720 h 828"/>
                              <a:gd name="T72" fmla="*/ 108 w 162"/>
                              <a:gd name="T73" fmla="*/ 684 h 828"/>
                              <a:gd name="T74" fmla="*/ 90 w 162"/>
                              <a:gd name="T75" fmla="*/ 648 h 828"/>
                              <a:gd name="T76" fmla="*/ 72 w 162"/>
                              <a:gd name="T77" fmla="*/ 594 h 828"/>
                              <a:gd name="T78" fmla="*/ 72 w 162"/>
                              <a:gd name="T79" fmla="*/ 540 h 828"/>
                              <a:gd name="T80" fmla="*/ 72 w 162"/>
                              <a:gd name="T81" fmla="*/ 486 h 828"/>
                              <a:gd name="T82" fmla="*/ 54 w 162"/>
                              <a:gd name="T83" fmla="*/ 414 h 828"/>
                              <a:gd name="T84" fmla="*/ 72 w 162"/>
                              <a:gd name="T85" fmla="*/ 342 h 828"/>
                              <a:gd name="T86" fmla="*/ 72 w 162"/>
                              <a:gd name="T87" fmla="*/ 288 h 828"/>
                              <a:gd name="T88" fmla="*/ 72 w 162"/>
                              <a:gd name="T89" fmla="*/ 234 h 828"/>
                              <a:gd name="T90" fmla="*/ 90 w 162"/>
                              <a:gd name="T91" fmla="*/ 180 h 828"/>
                              <a:gd name="T92" fmla="*/ 108 w 162"/>
                              <a:gd name="T93" fmla="*/ 144 h 828"/>
                              <a:gd name="T94" fmla="*/ 108 w 162"/>
                              <a:gd name="T95" fmla="*/ 108 h 828"/>
                              <a:gd name="T96" fmla="*/ 126 w 162"/>
                              <a:gd name="T97" fmla="*/ 90 h 828"/>
                              <a:gd name="T98" fmla="*/ 144 w 162"/>
                              <a:gd name="T99" fmla="*/ 72 h 828"/>
                              <a:gd name="T100" fmla="*/ 144 w 162"/>
                              <a:gd name="T101" fmla="*/ 72 h 828"/>
                              <a:gd name="T102" fmla="*/ 144 w 162"/>
                              <a:gd name="T103" fmla="*/ 72 h 828"/>
                              <a:gd name="T104" fmla="*/ 144 w 162"/>
                              <a:gd name="T105" fmla="*/ 54 h 828"/>
                              <a:gd name="T106" fmla="*/ 144 w 162"/>
                              <a:gd name="T107" fmla="*/ 54 h 828"/>
                              <a:gd name="T108" fmla="*/ 162 w 162"/>
                              <a:gd name="T109" fmla="*/ 54 h 828"/>
                              <a:gd name="T110" fmla="*/ 162 w 162"/>
                              <a:gd name="T111" fmla="*/ 54 h 828"/>
                              <a:gd name="T112" fmla="*/ 162 w 162"/>
                              <a:gd name="T113" fmla="*/ 54 h 828"/>
                              <a:gd name="T114" fmla="*/ 162 w 162"/>
                              <a:gd name="T115" fmla="*/ 54 h 828"/>
                              <a:gd name="T116" fmla="*/ 162 w 162"/>
                              <a:gd name="T117" fmla="*/ 0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2" h="828">
                                <a:moveTo>
                                  <a:pt x="162" y="0"/>
                                </a:moveTo>
                                <a:lnTo>
                                  <a:pt x="126" y="0"/>
                                </a:lnTo>
                                <a:lnTo>
                                  <a:pt x="90" y="36"/>
                                </a:lnTo>
                                <a:lnTo>
                                  <a:pt x="72" y="72"/>
                                </a:lnTo>
                                <a:lnTo>
                                  <a:pt x="36" y="126"/>
                                </a:lnTo>
                                <a:lnTo>
                                  <a:pt x="18" y="198"/>
                                </a:lnTo>
                                <a:lnTo>
                                  <a:pt x="18" y="270"/>
                                </a:lnTo>
                                <a:lnTo>
                                  <a:pt x="0" y="342"/>
                                </a:lnTo>
                                <a:lnTo>
                                  <a:pt x="0" y="414"/>
                                </a:lnTo>
                                <a:lnTo>
                                  <a:pt x="0" y="486"/>
                                </a:lnTo>
                                <a:lnTo>
                                  <a:pt x="0" y="540"/>
                                </a:lnTo>
                                <a:lnTo>
                                  <a:pt x="18" y="594"/>
                                </a:lnTo>
                                <a:lnTo>
                                  <a:pt x="36" y="648"/>
                                </a:lnTo>
                                <a:lnTo>
                                  <a:pt x="36" y="702"/>
                                </a:lnTo>
                                <a:lnTo>
                                  <a:pt x="54" y="738"/>
                                </a:lnTo>
                                <a:lnTo>
                                  <a:pt x="72" y="774"/>
                                </a:lnTo>
                                <a:lnTo>
                                  <a:pt x="108" y="810"/>
                                </a:lnTo>
                                <a:lnTo>
                                  <a:pt x="126" y="810"/>
                                </a:lnTo>
                                <a:lnTo>
                                  <a:pt x="126" y="828"/>
                                </a:lnTo>
                                <a:lnTo>
                                  <a:pt x="144" y="828"/>
                                </a:lnTo>
                                <a:lnTo>
                                  <a:pt x="162" y="828"/>
                                </a:lnTo>
                                <a:lnTo>
                                  <a:pt x="162" y="774"/>
                                </a:lnTo>
                                <a:lnTo>
                                  <a:pt x="144" y="774"/>
                                </a:lnTo>
                                <a:lnTo>
                                  <a:pt x="144" y="756"/>
                                </a:lnTo>
                                <a:lnTo>
                                  <a:pt x="126" y="738"/>
                                </a:lnTo>
                                <a:lnTo>
                                  <a:pt x="108" y="720"/>
                                </a:lnTo>
                                <a:lnTo>
                                  <a:pt x="108" y="684"/>
                                </a:lnTo>
                                <a:lnTo>
                                  <a:pt x="90" y="648"/>
                                </a:lnTo>
                                <a:lnTo>
                                  <a:pt x="72" y="594"/>
                                </a:lnTo>
                                <a:lnTo>
                                  <a:pt x="72" y="540"/>
                                </a:lnTo>
                                <a:lnTo>
                                  <a:pt x="72" y="486"/>
                                </a:lnTo>
                                <a:lnTo>
                                  <a:pt x="54" y="414"/>
                                </a:lnTo>
                                <a:lnTo>
                                  <a:pt x="72" y="342"/>
                                </a:lnTo>
                                <a:lnTo>
                                  <a:pt x="72" y="288"/>
                                </a:lnTo>
                                <a:lnTo>
                                  <a:pt x="72" y="234"/>
                                </a:lnTo>
                                <a:lnTo>
                                  <a:pt x="90" y="180"/>
                                </a:lnTo>
                                <a:lnTo>
                                  <a:pt x="108" y="144"/>
                                </a:lnTo>
                                <a:lnTo>
                                  <a:pt x="108" y="108"/>
                                </a:lnTo>
                                <a:lnTo>
                                  <a:pt x="126" y="90"/>
                                </a:lnTo>
                                <a:lnTo>
                                  <a:pt x="144" y="72"/>
                                </a:lnTo>
                                <a:lnTo>
                                  <a:pt x="144" y="54"/>
                                </a:lnTo>
                                <a:lnTo>
                                  <a:pt x="162" y="54"/>
                                </a:lnTo>
                                <a:lnTo>
                                  <a:pt x="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6"/>
                        <wps:cNvSpPr>
                          <a:spLocks/>
                        </wps:cNvSpPr>
                        <wps:spPr bwMode="auto">
                          <a:xfrm>
                            <a:off x="1812925" y="696595"/>
                            <a:ext cx="68580" cy="125730"/>
                          </a:xfrm>
                          <a:custGeom>
                            <a:avLst/>
                            <a:gdLst>
                              <a:gd name="T0" fmla="*/ 54 w 108"/>
                              <a:gd name="T1" fmla="*/ 0 h 198"/>
                              <a:gd name="T2" fmla="*/ 0 w 108"/>
                              <a:gd name="T3" fmla="*/ 180 h 198"/>
                              <a:gd name="T4" fmla="*/ 90 w 108"/>
                              <a:gd name="T5" fmla="*/ 198 h 198"/>
                              <a:gd name="T6" fmla="*/ 108 w 108"/>
                              <a:gd name="T7" fmla="*/ 54 h 198"/>
                              <a:gd name="T8" fmla="*/ 108 w 108"/>
                              <a:gd name="T9" fmla="*/ 0 h 198"/>
                              <a:gd name="T10" fmla="*/ 54 w 108"/>
                              <a:gd name="T11" fmla="*/ 0 h 198"/>
                            </a:gdLst>
                            <a:ahLst/>
                            <a:cxnLst>
                              <a:cxn ang="0">
                                <a:pos x="T0" y="T1"/>
                              </a:cxn>
                              <a:cxn ang="0">
                                <a:pos x="T2" y="T3"/>
                              </a:cxn>
                              <a:cxn ang="0">
                                <a:pos x="T4" y="T5"/>
                              </a:cxn>
                              <a:cxn ang="0">
                                <a:pos x="T6" y="T7"/>
                              </a:cxn>
                              <a:cxn ang="0">
                                <a:pos x="T8" y="T9"/>
                              </a:cxn>
                              <a:cxn ang="0">
                                <a:pos x="T10" y="T11"/>
                              </a:cxn>
                            </a:cxnLst>
                            <a:rect l="0" t="0" r="r" b="b"/>
                            <a:pathLst>
                              <a:path w="108" h="198">
                                <a:moveTo>
                                  <a:pt x="54" y="0"/>
                                </a:moveTo>
                                <a:lnTo>
                                  <a:pt x="0" y="180"/>
                                </a:lnTo>
                                <a:lnTo>
                                  <a:pt x="90" y="198"/>
                                </a:lnTo>
                                <a:lnTo>
                                  <a:pt x="108" y="54"/>
                                </a:lnTo>
                                <a:lnTo>
                                  <a:pt x="108" y="0"/>
                                </a:lnTo>
                                <a:lnTo>
                                  <a:pt x="54"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7"/>
                        <wps:cNvSpPr>
                          <a:spLocks/>
                        </wps:cNvSpPr>
                        <wps:spPr bwMode="auto">
                          <a:xfrm>
                            <a:off x="1676400" y="628015"/>
                            <a:ext cx="80010" cy="137160"/>
                          </a:xfrm>
                          <a:custGeom>
                            <a:avLst/>
                            <a:gdLst>
                              <a:gd name="T0" fmla="*/ 126 w 126"/>
                              <a:gd name="T1" fmla="*/ 18 h 216"/>
                              <a:gd name="T2" fmla="*/ 108 w 126"/>
                              <a:gd name="T3" fmla="*/ 216 h 216"/>
                              <a:gd name="T4" fmla="*/ 0 w 126"/>
                              <a:gd name="T5" fmla="*/ 198 h 216"/>
                              <a:gd name="T6" fmla="*/ 36 w 126"/>
                              <a:gd name="T7" fmla="*/ 0 h 216"/>
                              <a:gd name="T8" fmla="*/ 126 w 126"/>
                              <a:gd name="T9" fmla="*/ 18 h 216"/>
                            </a:gdLst>
                            <a:ahLst/>
                            <a:cxnLst>
                              <a:cxn ang="0">
                                <a:pos x="T0" y="T1"/>
                              </a:cxn>
                              <a:cxn ang="0">
                                <a:pos x="T2" y="T3"/>
                              </a:cxn>
                              <a:cxn ang="0">
                                <a:pos x="T4" y="T5"/>
                              </a:cxn>
                              <a:cxn ang="0">
                                <a:pos x="T6" y="T7"/>
                              </a:cxn>
                              <a:cxn ang="0">
                                <a:pos x="T8" y="T9"/>
                              </a:cxn>
                            </a:cxnLst>
                            <a:rect l="0" t="0" r="r" b="b"/>
                            <a:pathLst>
                              <a:path w="126" h="216">
                                <a:moveTo>
                                  <a:pt x="126" y="18"/>
                                </a:moveTo>
                                <a:lnTo>
                                  <a:pt x="108" y="216"/>
                                </a:lnTo>
                                <a:lnTo>
                                  <a:pt x="0" y="198"/>
                                </a:lnTo>
                                <a:lnTo>
                                  <a:pt x="36" y="0"/>
                                </a:lnTo>
                                <a:lnTo>
                                  <a:pt x="126" y="1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8"/>
                        <wps:cNvSpPr>
                          <a:spLocks/>
                        </wps:cNvSpPr>
                        <wps:spPr bwMode="auto">
                          <a:xfrm>
                            <a:off x="1744980" y="639445"/>
                            <a:ext cx="102235" cy="102870"/>
                          </a:xfrm>
                          <a:custGeom>
                            <a:avLst/>
                            <a:gdLst>
                              <a:gd name="T0" fmla="*/ 18 w 161"/>
                              <a:gd name="T1" fmla="*/ 0 h 162"/>
                              <a:gd name="T2" fmla="*/ 0 w 161"/>
                              <a:gd name="T3" fmla="*/ 108 h 162"/>
                              <a:gd name="T4" fmla="*/ 125 w 161"/>
                              <a:gd name="T5" fmla="*/ 162 h 162"/>
                              <a:gd name="T6" fmla="*/ 161 w 161"/>
                              <a:gd name="T7" fmla="*/ 90 h 162"/>
                              <a:gd name="T8" fmla="*/ 18 w 161"/>
                              <a:gd name="T9" fmla="*/ 0 h 162"/>
                            </a:gdLst>
                            <a:ahLst/>
                            <a:cxnLst>
                              <a:cxn ang="0">
                                <a:pos x="T0" y="T1"/>
                              </a:cxn>
                              <a:cxn ang="0">
                                <a:pos x="T2" y="T3"/>
                              </a:cxn>
                              <a:cxn ang="0">
                                <a:pos x="T4" y="T5"/>
                              </a:cxn>
                              <a:cxn ang="0">
                                <a:pos x="T6" y="T7"/>
                              </a:cxn>
                              <a:cxn ang="0">
                                <a:pos x="T8" y="T9"/>
                              </a:cxn>
                            </a:cxnLst>
                            <a:rect l="0" t="0" r="r" b="b"/>
                            <a:pathLst>
                              <a:path w="161" h="162">
                                <a:moveTo>
                                  <a:pt x="18" y="0"/>
                                </a:moveTo>
                                <a:lnTo>
                                  <a:pt x="0" y="108"/>
                                </a:lnTo>
                                <a:lnTo>
                                  <a:pt x="125" y="162"/>
                                </a:lnTo>
                                <a:lnTo>
                                  <a:pt x="161" y="90"/>
                                </a:lnTo>
                                <a:lnTo>
                                  <a:pt x="18" y="0"/>
                                </a:lnTo>
                                <a:close/>
                              </a:path>
                            </a:pathLst>
                          </a:custGeom>
                          <a:solidFill>
                            <a:srgbClr val="540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9"/>
                        <wps:cNvSpPr>
                          <a:spLocks/>
                        </wps:cNvSpPr>
                        <wps:spPr bwMode="auto">
                          <a:xfrm>
                            <a:off x="1881505" y="342900"/>
                            <a:ext cx="901065" cy="433705"/>
                          </a:xfrm>
                          <a:custGeom>
                            <a:avLst/>
                            <a:gdLst>
                              <a:gd name="T0" fmla="*/ 0 w 1419"/>
                              <a:gd name="T1" fmla="*/ 683 h 683"/>
                              <a:gd name="T2" fmla="*/ 1419 w 1419"/>
                              <a:gd name="T3" fmla="*/ 108 h 683"/>
                              <a:gd name="T4" fmla="*/ 1419 w 1419"/>
                              <a:gd name="T5" fmla="*/ 0 h 683"/>
                              <a:gd name="T6" fmla="*/ 0 w 1419"/>
                              <a:gd name="T7" fmla="*/ 557 h 683"/>
                              <a:gd name="T8" fmla="*/ 0 w 1419"/>
                              <a:gd name="T9" fmla="*/ 683 h 683"/>
                            </a:gdLst>
                            <a:ahLst/>
                            <a:cxnLst>
                              <a:cxn ang="0">
                                <a:pos x="T0" y="T1"/>
                              </a:cxn>
                              <a:cxn ang="0">
                                <a:pos x="T2" y="T3"/>
                              </a:cxn>
                              <a:cxn ang="0">
                                <a:pos x="T4" y="T5"/>
                              </a:cxn>
                              <a:cxn ang="0">
                                <a:pos x="T6" y="T7"/>
                              </a:cxn>
                              <a:cxn ang="0">
                                <a:pos x="T8" y="T9"/>
                              </a:cxn>
                            </a:cxnLst>
                            <a:rect l="0" t="0" r="r" b="b"/>
                            <a:pathLst>
                              <a:path w="1419" h="683">
                                <a:moveTo>
                                  <a:pt x="0" y="683"/>
                                </a:moveTo>
                                <a:lnTo>
                                  <a:pt x="1419" y="108"/>
                                </a:lnTo>
                                <a:lnTo>
                                  <a:pt x="1419" y="0"/>
                                </a:lnTo>
                                <a:lnTo>
                                  <a:pt x="0" y="557"/>
                                </a:lnTo>
                                <a:lnTo>
                                  <a:pt x="0" y="683"/>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0"/>
                        <wps:cNvSpPr>
                          <a:spLocks/>
                        </wps:cNvSpPr>
                        <wps:spPr bwMode="auto">
                          <a:xfrm>
                            <a:off x="1699260" y="240030"/>
                            <a:ext cx="1060450" cy="456565"/>
                          </a:xfrm>
                          <a:custGeom>
                            <a:avLst/>
                            <a:gdLst>
                              <a:gd name="T0" fmla="*/ 1670 w 1670"/>
                              <a:gd name="T1" fmla="*/ 162 h 719"/>
                              <a:gd name="T2" fmla="*/ 1382 w 1670"/>
                              <a:gd name="T3" fmla="*/ 0 h 719"/>
                              <a:gd name="T4" fmla="*/ 0 w 1670"/>
                              <a:gd name="T5" fmla="*/ 593 h 719"/>
                              <a:gd name="T6" fmla="*/ 287 w 1670"/>
                              <a:gd name="T7" fmla="*/ 719 h 719"/>
                              <a:gd name="T8" fmla="*/ 1670 w 1670"/>
                              <a:gd name="T9" fmla="*/ 162 h 719"/>
                            </a:gdLst>
                            <a:ahLst/>
                            <a:cxnLst>
                              <a:cxn ang="0">
                                <a:pos x="T0" y="T1"/>
                              </a:cxn>
                              <a:cxn ang="0">
                                <a:pos x="T2" y="T3"/>
                              </a:cxn>
                              <a:cxn ang="0">
                                <a:pos x="T4" y="T5"/>
                              </a:cxn>
                              <a:cxn ang="0">
                                <a:pos x="T6" y="T7"/>
                              </a:cxn>
                              <a:cxn ang="0">
                                <a:pos x="T8" y="T9"/>
                              </a:cxn>
                            </a:cxnLst>
                            <a:rect l="0" t="0" r="r" b="b"/>
                            <a:pathLst>
                              <a:path w="1670" h="719">
                                <a:moveTo>
                                  <a:pt x="1670" y="162"/>
                                </a:moveTo>
                                <a:lnTo>
                                  <a:pt x="1382" y="0"/>
                                </a:lnTo>
                                <a:lnTo>
                                  <a:pt x="0" y="593"/>
                                </a:lnTo>
                                <a:lnTo>
                                  <a:pt x="287" y="719"/>
                                </a:lnTo>
                                <a:lnTo>
                                  <a:pt x="1670" y="16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1"/>
                        <wps:cNvSpPr>
                          <a:spLocks/>
                        </wps:cNvSpPr>
                        <wps:spPr bwMode="auto">
                          <a:xfrm>
                            <a:off x="2782570" y="137160"/>
                            <a:ext cx="661035" cy="331470"/>
                          </a:xfrm>
                          <a:custGeom>
                            <a:avLst/>
                            <a:gdLst>
                              <a:gd name="T0" fmla="*/ 107 w 1041"/>
                              <a:gd name="T1" fmla="*/ 522 h 522"/>
                              <a:gd name="T2" fmla="*/ 0 w 1041"/>
                              <a:gd name="T3" fmla="*/ 522 h 522"/>
                              <a:gd name="T4" fmla="*/ 0 w 1041"/>
                              <a:gd name="T5" fmla="*/ 324 h 522"/>
                              <a:gd name="T6" fmla="*/ 736 w 1041"/>
                              <a:gd name="T7" fmla="*/ 0 h 522"/>
                              <a:gd name="T8" fmla="*/ 1041 w 1041"/>
                              <a:gd name="T9" fmla="*/ 144 h 522"/>
                              <a:gd name="T10" fmla="*/ 107 w 1041"/>
                              <a:gd name="T11" fmla="*/ 522 h 522"/>
                            </a:gdLst>
                            <a:ahLst/>
                            <a:cxnLst>
                              <a:cxn ang="0">
                                <a:pos x="T0" y="T1"/>
                              </a:cxn>
                              <a:cxn ang="0">
                                <a:pos x="T2" y="T3"/>
                              </a:cxn>
                              <a:cxn ang="0">
                                <a:pos x="T4" y="T5"/>
                              </a:cxn>
                              <a:cxn ang="0">
                                <a:pos x="T6" y="T7"/>
                              </a:cxn>
                              <a:cxn ang="0">
                                <a:pos x="T8" y="T9"/>
                              </a:cxn>
                              <a:cxn ang="0">
                                <a:pos x="T10" y="T11"/>
                              </a:cxn>
                            </a:cxnLst>
                            <a:rect l="0" t="0" r="r" b="b"/>
                            <a:pathLst>
                              <a:path w="1041" h="522">
                                <a:moveTo>
                                  <a:pt x="107" y="522"/>
                                </a:moveTo>
                                <a:lnTo>
                                  <a:pt x="0" y="522"/>
                                </a:lnTo>
                                <a:lnTo>
                                  <a:pt x="0" y="324"/>
                                </a:lnTo>
                                <a:lnTo>
                                  <a:pt x="736" y="0"/>
                                </a:lnTo>
                                <a:lnTo>
                                  <a:pt x="1041" y="144"/>
                                </a:lnTo>
                                <a:lnTo>
                                  <a:pt x="107" y="52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2"/>
                        <wps:cNvSpPr>
                          <a:spLocks/>
                        </wps:cNvSpPr>
                        <wps:spPr bwMode="auto">
                          <a:xfrm>
                            <a:off x="1151890" y="228600"/>
                            <a:ext cx="2496820" cy="3014980"/>
                          </a:xfrm>
                          <a:custGeom>
                            <a:avLst/>
                            <a:gdLst>
                              <a:gd name="T0" fmla="*/ 36 w 3932"/>
                              <a:gd name="T1" fmla="*/ 1529 h 4748"/>
                              <a:gd name="T2" fmla="*/ 1113 w 3932"/>
                              <a:gd name="T3" fmla="*/ 989 h 4748"/>
                              <a:gd name="T4" fmla="*/ 3573 w 3932"/>
                              <a:gd name="T5" fmla="*/ 0 h 4748"/>
                              <a:gd name="T6" fmla="*/ 3573 w 3932"/>
                              <a:gd name="T7" fmla="*/ 0 h 4748"/>
                              <a:gd name="T8" fmla="*/ 3591 w 3932"/>
                              <a:gd name="T9" fmla="*/ 18 h 4748"/>
                              <a:gd name="T10" fmla="*/ 3609 w 3932"/>
                              <a:gd name="T11" fmla="*/ 54 h 4748"/>
                              <a:gd name="T12" fmla="*/ 3627 w 3932"/>
                              <a:gd name="T13" fmla="*/ 90 h 4748"/>
                              <a:gd name="T14" fmla="*/ 3645 w 3932"/>
                              <a:gd name="T15" fmla="*/ 126 h 4748"/>
                              <a:gd name="T16" fmla="*/ 3681 w 3932"/>
                              <a:gd name="T17" fmla="*/ 162 h 4748"/>
                              <a:gd name="T18" fmla="*/ 3681 w 3932"/>
                              <a:gd name="T19" fmla="*/ 198 h 4748"/>
                              <a:gd name="T20" fmla="*/ 3699 w 3932"/>
                              <a:gd name="T21" fmla="*/ 216 h 4748"/>
                              <a:gd name="T22" fmla="*/ 3717 w 3932"/>
                              <a:gd name="T23" fmla="*/ 252 h 4748"/>
                              <a:gd name="T24" fmla="*/ 3735 w 3932"/>
                              <a:gd name="T25" fmla="*/ 324 h 4748"/>
                              <a:gd name="T26" fmla="*/ 3753 w 3932"/>
                              <a:gd name="T27" fmla="*/ 396 h 4748"/>
                              <a:gd name="T28" fmla="*/ 3771 w 3932"/>
                              <a:gd name="T29" fmla="*/ 485 h 4748"/>
                              <a:gd name="T30" fmla="*/ 3806 w 3932"/>
                              <a:gd name="T31" fmla="*/ 575 h 4748"/>
                              <a:gd name="T32" fmla="*/ 3824 w 3932"/>
                              <a:gd name="T33" fmla="*/ 647 h 4748"/>
                              <a:gd name="T34" fmla="*/ 3842 w 3932"/>
                              <a:gd name="T35" fmla="*/ 719 h 4748"/>
                              <a:gd name="T36" fmla="*/ 3842 w 3932"/>
                              <a:gd name="T37" fmla="*/ 755 h 4748"/>
                              <a:gd name="T38" fmla="*/ 3860 w 3932"/>
                              <a:gd name="T39" fmla="*/ 809 h 4748"/>
                              <a:gd name="T40" fmla="*/ 3860 w 3932"/>
                              <a:gd name="T41" fmla="*/ 935 h 4748"/>
                              <a:gd name="T42" fmla="*/ 3860 w 3932"/>
                              <a:gd name="T43" fmla="*/ 1097 h 4748"/>
                              <a:gd name="T44" fmla="*/ 3878 w 3932"/>
                              <a:gd name="T45" fmla="*/ 1277 h 4748"/>
                              <a:gd name="T46" fmla="*/ 3878 w 3932"/>
                              <a:gd name="T47" fmla="*/ 1457 h 4748"/>
                              <a:gd name="T48" fmla="*/ 3896 w 3932"/>
                              <a:gd name="T49" fmla="*/ 1601 h 4748"/>
                              <a:gd name="T50" fmla="*/ 3896 w 3932"/>
                              <a:gd name="T51" fmla="*/ 1709 h 4748"/>
                              <a:gd name="T52" fmla="*/ 3896 w 3932"/>
                              <a:gd name="T53" fmla="*/ 1762 h 4748"/>
                              <a:gd name="T54" fmla="*/ 3932 w 3932"/>
                              <a:gd name="T55" fmla="*/ 3003 h 4748"/>
                              <a:gd name="T56" fmla="*/ 269 w 3932"/>
                              <a:gd name="T57" fmla="*/ 4748 h 4748"/>
                              <a:gd name="T58" fmla="*/ 269 w 3932"/>
                              <a:gd name="T59" fmla="*/ 4730 h 4748"/>
                              <a:gd name="T60" fmla="*/ 269 w 3932"/>
                              <a:gd name="T61" fmla="*/ 4694 h 4748"/>
                              <a:gd name="T62" fmla="*/ 251 w 3932"/>
                              <a:gd name="T63" fmla="*/ 4658 h 4748"/>
                              <a:gd name="T64" fmla="*/ 251 w 3932"/>
                              <a:gd name="T65" fmla="*/ 4604 h 4748"/>
                              <a:gd name="T66" fmla="*/ 251 w 3932"/>
                              <a:gd name="T67" fmla="*/ 4550 h 4748"/>
                              <a:gd name="T68" fmla="*/ 233 w 3932"/>
                              <a:gd name="T69" fmla="*/ 4496 h 4748"/>
                              <a:gd name="T70" fmla="*/ 233 w 3932"/>
                              <a:gd name="T71" fmla="*/ 4442 h 4748"/>
                              <a:gd name="T72" fmla="*/ 233 w 3932"/>
                              <a:gd name="T73" fmla="*/ 4388 h 4748"/>
                              <a:gd name="T74" fmla="*/ 233 w 3932"/>
                              <a:gd name="T75" fmla="*/ 4352 h 4748"/>
                              <a:gd name="T76" fmla="*/ 233 w 3932"/>
                              <a:gd name="T77" fmla="*/ 4298 h 4748"/>
                              <a:gd name="T78" fmla="*/ 233 w 3932"/>
                              <a:gd name="T79" fmla="*/ 4227 h 4748"/>
                              <a:gd name="T80" fmla="*/ 233 w 3932"/>
                              <a:gd name="T81" fmla="*/ 4173 h 4748"/>
                              <a:gd name="T82" fmla="*/ 233 w 3932"/>
                              <a:gd name="T83" fmla="*/ 4119 h 4748"/>
                              <a:gd name="T84" fmla="*/ 233 w 3932"/>
                              <a:gd name="T85" fmla="*/ 4065 h 4748"/>
                              <a:gd name="T86" fmla="*/ 233 w 3932"/>
                              <a:gd name="T87" fmla="*/ 4029 h 4748"/>
                              <a:gd name="T88" fmla="*/ 215 w 3932"/>
                              <a:gd name="T89" fmla="*/ 4011 h 4748"/>
                              <a:gd name="T90" fmla="*/ 215 w 3932"/>
                              <a:gd name="T91" fmla="*/ 3903 h 4748"/>
                              <a:gd name="T92" fmla="*/ 179 w 3932"/>
                              <a:gd name="T93" fmla="*/ 3633 h 4748"/>
                              <a:gd name="T94" fmla="*/ 144 w 3932"/>
                              <a:gd name="T95" fmla="*/ 3255 h 4748"/>
                              <a:gd name="T96" fmla="*/ 108 w 3932"/>
                              <a:gd name="T97" fmla="*/ 2842 h 4748"/>
                              <a:gd name="T98" fmla="*/ 72 w 3932"/>
                              <a:gd name="T99" fmla="*/ 2410 h 4748"/>
                              <a:gd name="T100" fmla="*/ 36 w 3932"/>
                              <a:gd name="T101" fmla="*/ 2032 h 4748"/>
                              <a:gd name="T102" fmla="*/ 0 w 3932"/>
                              <a:gd name="T103" fmla="*/ 1780 h 4748"/>
                              <a:gd name="T104" fmla="*/ 0 w 3932"/>
                              <a:gd name="T105" fmla="*/ 1673 h 4748"/>
                              <a:gd name="T106" fmla="*/ 36 w 3932"/>
                              <a:gd name="T107" fmla="*/ 1529 h 4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32" h="4748">
                                <a:moveTo>
                                  <a:pt x="36" y="1529"/>
                                </a:moveTo>
                                <a:lnTo>
                                  <a:pt x="1113" y="989"/>
                                </a:lnTo>
                                <a:lnTo>
                                  <a:pt x="3573" y="0"/>
                                </a:lnTo>
                                <a:lnTo>
                                  <a:pt x="3591" y="18"/>
                                </a:lnTo>
                                <a:lnTo>
                                  <a:pt x="3609" y="54"/>
                                </a:lnTo>
                                <a:lnTo>
                                  <a:pt x="3627" y="90"/>
                                </a:lnTo>
                                <a:lnTo>
                                  <a:pt x="3645" y="126"/>
                                </a:lnTo>
                                <a:lnTo>
                                  <a:pt x="3681" y="162"/>
                                </a:lnTo>
                                <a:lnTo>
                                  <a:pt x="3681" y="198"/>
                                </a:lnTo>
                                <a:lnTo>
                                  <a:pt x="3699" y="216"/>
                                </a:lnTo>
                                <a:lnTo>
                                  <a:pt x="3717" y="252"/>
                                </a:lnTo>
                                <a:lnTo>
                                  <a:pt x="3735" y="324"/>
                                </a:lnTo>
                                <a:lnTo>
                                  <a:pt x="3753" y="396"/>
                                </a:lnTo>
                                <a:lnTo>
                                  <a:pt x="3771" y="485"/>
                                </a:lnTo>
                                <a:lnTo>
                                  <a:pt x="3806" y="575"/>
                                </a:lnTo>
                                <a:lnTo>
                                  <a:pt x="3824" y="647"/>
                                </a:lnTo>
                                <a:lnTo>
                                  <a:pt x="3842" y="719"/>
                                </a:lnTo>
                                <a:lnTo>
                                  <a:pt x="3842" y="755"/>
                                </a:lnTo>
                                <a:lnTo>
                                  <a:pt x="3860" y="809"/>
                                </a:lnTo>
                                <a:lnTo>
                                  <a:pt x="3860" y="935"/>
                                </a:lnTo>
                                <a:lnTo>
                                  <a:pt x="3860" y="1097"/>
                                </a:lnTo>
                                <a:lnTo>
                                  <a:pt x="3878" y="1277"/>
                                </a:lnTo>
                                <a:lnTo>
                                  <a:pt x="3878" y="1457"/>
                                </a:lnTo>
                                <a:lnTo>
                                  <a:pt x="3896" y="1601"/>
                                </a:lnTo>
                                <a:lnTo>
                                  <a:pt x="3896" y="1709"/>
                                </a:lnTo>
                                <a:lnTo>
                                  <a:pt x="3896" y="1762"/>
                                </a:lnTo>
                                <a:lnTo>
                                  <a:pt x="3932" y="3003"/>
                                </a:lnTo>
                                <a:lnTo>
                                  <a:pt x="269" y="4748"/>
                                </a:lnTo>
                                <a:lnTo>
                                  <a:pt x="269" y="4730"/>
                                </a:lnTo>
                                <a:lnTo>
                                  <a:pt x="269" y="4694"/>
                                </a:lnTo>
                                <a:lnTo>
                                  <a:pt x="251" y="4658"/>
                                </a:lnTo>
                                <a:lnTo>
                                  <a:pt x="251" y="4604"/>
                                </a:lnTo>
                                <a:lnTo>
                                  <a:pt x="251" y="4550"/>
                                </a:lnTo>
                                <a:lnTo>
                                  <a:pt x="233" y="4496"/>
                                </a:lnTo>
                                <a:lnTo>
                                  <a:pt x="233" y="4442"/>
                                </a:lnTo>
                                <a:lnTo>
                                  <a:pt x="233" y="4388"/>
                                </a:lnTo>
                                <a:lnTo>
                                  <a:pt x="233" y="4352"/>
                                </a:lnTo>
                                <a:lnTo>
                                  <a:pt x="233" y="4298"/>
                                </a:lnTo>
                                <a:lnTo>
                                  <a:pt x="233" y="4227"/>
                                </a:lnTo>
                                <a:lnTo>
                                  <a:pt x="233" y="4173"/>
                                </a:lnTo>
                                <a:lnTo>
                                  <a:pt x="233" y="4119"/>
                                </a:lnTo>
                                <a:lnTo>
                                  <a:pt x="233" y="4065"/>
                                </a:lnTo>
                                <a:lnTo>
                                  <a:pt x="233" y="4029"/>
                                </a:lnTo>
                                <a:lnTo>
                                  <a:pt x="215" y="4011"/>
                                </a:lnTo>
                                <a:lnTo>
                                  <a:pt x="215" y="3903"/>
                                </a:lnTo>
                                <a:lnTo>
                                  <a:pt x="179" y="3633"/>
                                </a:lnTo>
                                <a:lnTo>
                                  <a:pt x="144" y="3255"/>
                                </a:lnTo>
                                <a:lnTo>
                                  <a:pt x="108" y="2842"/>
                                </a:lnTo>
                                <a:lnTo>
                                  <a:pt x="72" y="2410"/>
                                </a:lnTo>
                                <a:lnTo>
                                  <a:pt x="36" y="2032"/>
                                </a:lnTo>
                                <a:lnTo>
                                  <a:pt x="0" y="1780"/>
                                </a:lnTo>
                                <a:lnTo>
                                  <a:pt x="0" y="1673"/>
                                </a:lnTo>
                                <a:lnTo>
                                  <a:pt x="36" y="1529"/>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33"/>
                        <wps:cNvSpPr>
                          <a:spLocks/>
                        </wps:cNvSpPr>
                        <wps:spPr bwMode="auto">
                          <a:xfrm>
                            <a:off x="1060450" y="1279525"/>
                            <a:ext cx="250825" cy="1975485"/>
                          </a:xfrm>
                          <a:custGeom>
                            <a:avLst/>
                            <a:gdLst>
                              <a:gd name="T0" fmla="*/ 0 w 395"/>
                              <a:gd name="T1" fmla="*/ 36 h 3111"/>
                              <a:gd name="T2" fmla="*/ 0 w 395"/>
                              <a:gd name="T3" fmla="*/ 2643 h 3111"/>
                              <a:gd name="T4" fmla="*/ 395 w 395"/>
                              <a:gd name="T5" fmla="*/ 3111 h 3111"/>
                              <a:gd name="T6" fmla="*/ 395 w 395"/>
                              <a:gd name="T7" fmla="*/ 3093 h 3111"/>
                              <a:gd name="T8" fmla="*/ 377 w 395"/>
                              <a:gd name="T9" fmla="*/ 3057 h 3111"/>
                              <a:gd name="T10" fmla="*/ 377 w 395"/>
                              <a:gd name="T11" fmla="*/ 3021 h 3111"/>
                              <a:gd name="T12" fmla="*/ 377 w 395"/>
                              <a:gd name="T13" fmla="*/ 2967 h 3111"/>
                              <a:gd name="T14" fmla="*/ 359 w 395"/>
                              <a:gd name="T15" fmla="*/ 2895 h 3111"/>
                              <a:gd name="T16" fmla="*/ 359 w 395"/>
                              <a:gd name="T17" fmla="*/ 2841 h 3111"/>
                              <a:gd name="T18" fmla="*/ 377 w 395"/>
                              <a:gd name="T19" fmla="*/ 2787 h 3111"/>
                              <a:gd name="T20" fmla="*/ 377 w 395"/>
                              <a:gd name="T21" fmla="*/ 2733 h 3111"/>
                              <a:gd name="T22" fmla="*/ 395 w 395"/>
                              <a:gd name="T23" fmla="*/ 2679 h 3111"/>
                              <a:gd name="T24" fmla="*/ 395 w 395"/>
                              <a:gd name="T25" fmla="*/ 2607 h 3111"/>
                              <a:gd name="T26" fmla="*/ 395 w 395"/>
                              <a:gd name="T27" fmla="*/ 2500 h 3111"/>
                              <a:gd name="T28" fmla="*/ 395 w 395"/>
                              <a:gd name="T29" fmla="*/ 2410 h 3111"/>
                              <a:gd name="T30" fmla="*/ 377 w 395"/>
                              <a:gd name="T31" fmla="*/ 2320 h 3111"/>
                              <a:gd name="T32" fmla="*/ 377 w 395"/>
                              <a:gd name="T33" fmla="*/ 2248 h 3111"/>
                              <a:gd name="T34" fmla="*/ 377 w 395"/>
                              <a:gd name="T35" fmla="*/ 2194 h 3111"/>
                              <a:gd name="T36" fmla="*/ 359 w 395"/>
                              <a:gd name="T37" fmla="*/ 2176 h 3111"/>
                              <a:gd name="T38" fmla="*/ 126 w 395"/>
                              <a:gd name="T39" fmla="*/ 0 h 3111"/>
                              <a:gd name="T40" fmla="*/ 0 w 395"/>
                              <a:gd name="T41" fmla="*/ 36 h 3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5" h="3111">
                                <a:moveTo>
                                  <a:pt x="0" y="36"/>
                                </a:moveTo>
                                <a:lnTo>
                                  <a:pt x="0" y="2643"/>
                                </a:lnTo>
                                <a:lnTo>
                                  <a:pt x="395" y="3111"/>
                                </a:lnTo>
                                <a:lnTo>
                                  <a:pt x="395" y="3093"/>
                                </a:lnTo>
                                <a:lnTo>
                                  <a:pt x="377" y="3057"/>
                                </a:lnTo>
                                <a:lnTo>
                                  <a:pt x="377" y="3021"/>
                                </a:lnTo>
                                <a:lnTo>
                                  <a:pt x="377" y="2967"/>
                                </a:lnTo>
                                <a:lnTo>
                                  <a:pt x="359" y="2895"/>
                                </a:lnTo>
                                <a:lnTo>
                                  <a:pt x="359" y="2841"/>
                                </a:lnTo>
                                <a:lnTo>
                                  <a:pt x="377" y="2787"/>
                                </a:lnTo>
                                <a:lnTo>
                                  <a:pt x="377" y="2733"/>
                                </a:lnTo>
                                <a:lnTo>
                                  <a:pt x="395" y="2679"/>
                                </a:lnTo>
                                <a:lnTo>
                                  <a:pt x="395" y="2607"/>
                                </a:lnTo>
                                <a:lnTo>
                                  <a:pt x="395" y="2500"/>
                                </a:lnTo>
                                <a:lnTo>
                                  <a:pt x="395" y="2410"/>
                                </a:lnTo>
                                <a:lnTo>
                                  <a:pt x="377" y="2320"/>
                                </a:lnTo>
                                <a:lnTo>
                                  <a:pt x="377" y="2248"/>
                                </a:lnTo>
                                <a:lnTo>
                                  <a:pt x="377" y="2194"/>
                                </a:lnTo>
                                <a:lnTo>
                                  <a:pt x="359" y="2176"/>
                                </a:lnTo>
                                <a:lnTo>
                                  <a:pt x="126" y="0"/>
                                </a:lnTo>
                                <a:lnTo>
                                  <a:pt x="0" y="3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34"/>
                        <wps:cNvSpPr>
                          <a:spLocks/>
                        </wps:cNvSpPr>
                        <wps:spPr bwMode="auto">
                          <a:xfrm>
                            <a:off x="832485" y="1245235"/>
                            <a:ext cx="227965" cy="1621790"/>
                          </a:xfrm>
                          <a:custGeom>
                            <a:avLst/>
                            <a:gdLst>
                              <a:gd name="T0" fmla="*/ 269 w 359"/>
                              <a:gd name="T1" fmla="*/ 0 h 2554"/>
                              <a:gd name="T2" fmla="*/ 0 w 359"/>
                              <a:gd name="T3" fmla="*/ 2464 h 2554"/>
                              <a:gd name="T4" fmla="*/ 198 w 359"/>
                              <a:gd name="T5" fmla="*/ 2554 h 2554"/>
                              <a:gd name="T6" fmla="*/ 359 w 359"/>
                              <a:gd name="T7" fmla="*/ 90 h 2554"/>
                              <a:gd name="T8" fmla="*/ 359 w 359"/>
                              <a:gd name="T9" fmla="*/ 90 h 2554"/>
                              <a:gd name="T10" fmla="*/ 359 w 359"/>
                              <a:gd name="T11" fmla="*/ 72 h 2554"/>
                              <a:gd name="T12" fmla="*/ 359 w 359"/>
                              <a:gd name="T13" fmla="*/ 72 h 2554"/>
                              <a:gd name="T14" fmla="*/ 359 w 359"/>
                              <a:gd name="T15" fmla="*/ 54 h 2554"/>
                              <a:gd name="T16" fmla="*/ 341 w 359"/>
                              <a:gd name="T17" fmla="*/ 36 h 2554"/>
                              <a:gd name="T18" fmla="*/ 323 w 359"/>
                              <a:gd name="T19" fmla="*/ 18 h 2554"/>
                              <a:gd name="T20" fmla="*/ 305 w 359"/>
                              <a:gd name="T21" fmla="*/ 0 h 2554"/>
                              <a:gd name="T22" fmla="*/ 269 w 359"/>
                              <a:gd name="T23" fmla="*/ 0 h 2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9" h="2554">
                                <a:moveTo>
                                  <a:pt x="269" y="0"/>
                                </a:moveTo>
                                <a:lnTo>
                                  <a:pt x="0" y="2464"/>
                                </a:lnTo>
                                <a:lnTo>
                                  <a:pt x="198" y="2554"/>
                                </a:lnTo>
                                <a:lnTo>
                                  <a:pt x="359" y="90"/>
                                </a:lnTo>
                                <a:lnTo>
                                  <a:pt x="359" y="72"/>
                                </a:lnTo>
                                <a:lnTo>
                                  <a:pt x="359" y="54"/>
                                </a:lnTo>
                                <a:lnTo>
                                  <a:pt x="341" y="36"/>
                                </a:lnTo>
                                <a:lnTo>
                                  <a:pt x="323" y="18"/>
                                </a:lnTo>
                                <a:lnTo>
                                  <a:pt x="305" y="0"/>
                                </a:lnTo>
                                <a:lnTo>
                                  <a:pt x="269"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35"/>
                        <wps:cNvSpPr>
                          <a:spLocks/>
                        </wps:cNvSpPr>
                        <wps:spPr bwMode="auto">
                          <a:xfrm>
                            <a:off x="958215" y="1302385"/>
                            <a:ext cx="102235" cy="1678305"/>
                          </a:xfrm>
                          <a:custGeom>
                            <a:avLst/>
                            <a:gdLst>
                              <a:gd name="T0" fmla="*/ 161 w 161"/>
                              <a:gd name="T1" fmla="*/ 0 h 2643"/>
                              <a:gd name="T2" fmla="*/ 0 w 161"/>
                              <a:gd name="T3" fmla="*/ 2464 h 2643"/>
                              <a:gd name="T4" fmla="*/ 161 w 161"/>
                              <a:gd name="T5" fmla="*/ 2643 h 2643"/>
                              <a:gd name="T6" fmla="*/ 161 w 161"/>
                              <a:gd name="T7" fmla="*/ 0 h 2643"/>
                            </a:gdLst>
                            <a:ahLst/>
                            <a:cxnLst>
                              <a:cxn ang="0">
                                <a:pos x="T0" y="T1"/>
                              </a:cxn>
                              <a:cxn ang="0">
                                <a:pos x="T2" y="T3"/>
                              </a:cxn>
                              <a:cxn ang="0">
                                <a:pos x="T4" y="T5"/>
                              </a:cxn>
                              <a:cxn ang="0">
                                <a:pos x="T6" y="T7"/>
                              </a:cxn>
                            </a:cxnLst>
                            <a:rect l="0" t="0" r="r" b="b"/>
                            <a:pathLst>
                              <a:path w="161" h="2643">
                                <a:moveTo>
                                  <a:pt x="161" y="0"/>
                                </a:moveTo>
                                <a:lnTo>
                                  <a:pt x="0" y="2464"/>
                                </a:lnTo>
                                <a:lnTo>
                                  <a:pt x="161" y="2643"/>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6"/>
                        <wps:cNvSpPr>
                          <a:spLocks/>
                        </wps:cNvSpPr>
                        <wps:spPr bwMode="auto">
                          <a:xfrm>
                            <a:off x="1003300" y="1096645"/>
                            <a:ext cx="171450" cy="194310"/>
                          </a:xfrm>
                          <a:custGeom>
                            <a:avLst/>
                            <a:gdLst>
                              <a:gd name="T0" fmla="*/ 36 w 270"/>
                              <a:gd name="T1" fmla="*/ 0 h 306"/>
                              <a:gd name="T2" fmla="*/ 18 w 270"/>
                              <a:gd name="T3" fmla="*/ 108 h 306"/>
                              <a:gd name="T4" fmla="*/ 0 w 270"/>
                              <a:gd name="T5" fmla="*/ 198 h 306"/>
                              <a:gd name="T6" fmla="*/ 72 w 270"/>
                              <a:gd name="T7" fmla="*/ 252 h 306"/>
                              <a:gd name="T8" fmla="*/ 108 w 270"/>
                              <a:gd name="T9" fmla="*/ 306 h 306"/>
                              <a:gd name="T10" fmla="*/ 180 w 270"/>
                              <a:gd name="T11" fmla="*/ 270 h 306"/>
                              <a:gd name="T12" fmla="*/ 270 w 270"/>
                              <a:gd name="T13" fmla="*/ 306 h 306"/>
                              <a:gd name="T14" fmla="*/ 234 w 270"/>
                              <a:gd name="T15" fmla="*/ 144 h 306"/>
                              <a:gd name="T16" fmla="*/ 36 w 270"/>
                              <a:gd name="T17" fmla="*/ 0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306">
                                <a:moveTo>
                                  <a:pt x="36" y="0"/>
                                </a:moveTo>
                                <a:lnTo>
                                  <a:pt x="18" y="108"/>
                                </a:lnTo>
                                <a:lnTo>
                                  <a:pt x="0" y="198"/>
                                </a:lnTo>
                                <a:lnTo>
                                  <a:pt x="72" y="252"/>
                                </a:lnTo>
                                <a:lnTo>
                                  <a:pt x="108" y="306"/>
                                </a:lnTo>
                                <a:lnTo>
                                  <a:pt x="180" y="270"/>
                                </a:lnTo>
                                <a:lnTo>
                                  <a:pt x="270" y="306"/>
                                </a:lnTo>
                                <a:lnTo>
                                  <a:pt x="234" y="144"/>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7"/>
                        <wps:cNvSpPr>
                          <a:spLocks/>
                        </wps:cNvSpPr>
                        <wps:spPr bwMode="auto">
                          <a:xfrm>
                            <a:off x="1026160" y="753745"/>
                            <a:ext cx="832485" cy="445770"/>
                          </a:xfrm>
                          <a:custGeom>
                            <a:avLst/>
                            <a:gdLst>
                              <a:gd name="T0" fmla="*/ 1024 w 1311"/>
                              <a:gd name="T1" fmla="*/ 0 h 702"/>
                              <a:gd name="T2" fmla="*/ 0 w 1311"/>
                              <a:gd name="T3" fmla="*/ 540 h 702"/>
                              <a:gd name="T4" fmla="*/ 234 w 1311"/>
                              <a:gd name="T5" fmla="*/ 702 h 702"/>
                              <a:gd name="T6" fmla="*/ 1311 w 1311"/>
                              <a:gd name="T7" fmla="*/ 162 h 702"/>
                              <a:gd name="T8" fmla="*/ 1024 w 1311"/>
                              <a:gd name="T9" fmla="*/ 0 h 702"/>
                            </a:gdLst>
                            <a:ahLst/>
                            <a:cxnLst>
                              <a:cxn ang="0">
                                <a:pos x="T0" y="T1"/>
                              </a:cxn>
                              <a:cxn ang="0">
                                <a:pos x="T2" y="T3"/>
                              </a:cxn>
                              <a:cxn ang="0">
                                <a:pos x="T4" y="T5"/>
                              </a:cxn>
                              <a:cxn ang="0">
                                <a:pos x="T6" y="T7"/>
                              </a:cxn>
                              <a:cxn ang="0">
                                <a:pos x="T8" y="T9"/>
                              </a:cxn>
                            </a:cxnLst>
                            <a:rect l="0" t="0" r="r" b="b"/>
                            <a:pathLst>
                              <a:path w="1311" h="702">
                                <a:moveTo>
                                  <a:pt x="1024" y="0"/>
                                </a:moveTo>
                                <a:lnTo>
                                  <a:pt x="0" y="540"/>
                                </a:lnTo>
                                <a:lnTo>
                                  <a:pt x="234" y="702"/>
                                </a:lnTo>
                                <a:lnTo>
                                  <a:pt x="1311" y="162"/>
                                </a:lnTo>
                                <a:lnTo>
                                  <a:pt x="102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8"/>
                        <wps:cNvSpPr>
                          <a:spLocks/>
                        </wps:cNvSpPr>
                        <wps:spPr bwMode="auto">
                          <a:xfrm>
                            <a:off x="137160" y="2101850"/>
                            <a:ext cx="775335" cy="616585"/>
                          </a:xfrm>
                          <a:custGeom>
                            <a:avLst/>
                            <a:gdLst>
                              <a:gd name="T0" fmla="*/ 1203 w 1221"/>
                              <a:gd name="T1" fmla="*/ 0 h 971"/>
                              <a:gd name="T2" fmla="*/ 1167 w 1221"/>
                              <a:gd name="T3" fmla="*/ 53 h 971"/>
                              <a:gd name="T4" fmla="*/ 1077 w 1221"/>
                              <a:gd name="T5" fmla="*/ 125 h 971"/>
                              <a:gd name="T6" fmla="*/ 1005 w 1221"/>
                              <a:gd name="T7" fmla="*/ 179 h 971"/>
                              <a:gd name="T8" fmla="*/ 916 w 1221"/>
                              <a:gd name="T9" fmla="*/ 215 h 971"/>
                              <a:gd name="T10" fmla="*/ 790 w 1221"/>
                              <a:gd name="T11" fmla="*/ 251 h 971"/>
                              <a:gd name="T12" fmla="*/ 628 w 1221"/>
                              <a:gd name="T13" fmla="*/ 269 h 971"/>
                              <a:gd name="T14" fmla="*/ 467 w 1221"/>
                              <a:gd name="T15" fmla="*/ 269 h 971"/>
                              <a:gd name="T16" fmla="*/ 341 w 1221"/>
                              <a:gd name="T17" fmla="*/ 251 h 971"/>
                              <a:gd name="T18" fmla="*/ 197 w 1221"/>
                              <a:gd name="T19" fmla="*/ 269 h 971"/>
                              <a:gd name="T20" fmla="*/ 72 w 1221"/>
                              <a:gd name="T21" fmla="*/ 323 h 971"/>
                              <a:gd name="T22" fmla="*/ 0 w 1221"/>
                              <a:gd name="T23" fmla="*/ 395 h 971"/>
                              <a:gd name="T24" fmla="*/ 0 w 1221"/>
                              <a:gd name="T25" fmla="*/ 467 h 971"/>
                              <a:gd name="T26" fmla="*/ 18 w 1221"/>
                              <a:gd name="T27" fmla="*/ 575 h 971"/>
                              <a:gd name="T28" fmla="*/ 72 w 1221"/>
                              <a:gd name="T29" fmla="*/ 701 h 971"/>
                              <a:gd name="T30" fmla="*/ 197 w 1221"/>
                              <a:gd name="T31" fmla="*/ 827 h 971"/>
                              <a:gd name="T32" fmla="*/ 377 w 1221"/>
                              <a:gd name="T33" fmla="*/ 917 h 971"/>
                              <a:gd name="T34" fmla="*/ 628 w 1221"/>
                              <a:gd name="T35" fmla="*/ 953 h 971"/>
                              <a:gd name="T36" fmla="*/ 862 w 1221"/>
                              <a:gd name="T37" fmla="*/ 971 h 971"/>
                              <a:gd name="T38" fmla="*/ 1059 w 1221"/>
                              <a:gd name="T39" fmla="*/ 953 h 971"/>
                              <a:gd name="T40" fmla="*/ 1131 w 1221"/>
                              <a:gd name="T41" fmla="*/ 737 h 971"/>
                              <a:gd name="T42" fmla="*/ 1041 w 1221"/>
                              <a:gd name="T43" fmla="*/ 737 h 971"/>
                              <a:gd name="T44" fmla="*/ 826 w 1221"/>
                              <a:gd name="T45" fmla="*/ 737 h 971"/>
                              <a:gd name="T46" fmla="*/ 610 w 1221"/>
                              <a:gd name="T47" fmla="*/ 719 h 971"/>
                              <a:gd name="T48" fmla="*/ 449 w 1221"/>
                              <a:gd name="T49" fmla="*/ 701 h 971"/>
                              <a:gd name="T50" fmla="*/ 359 w 1221"/>
                              <a:gd name="T51" fmla="*/ 683 h 971"/>
                              <a:gd name="T52" fmla="*/ 251 w 1221"/>
                              <a:gd name="T53" fmla="*/ 629 h 971"/>
                              <a:gd name="T54" fmla="*/ 161 w 1221"/>
                              <a:gd name="T55" fmla="*/ 593 h 971"/>
                              <a:gd name="T56" fmla="*/ 144 w 1221"/>
                              <a:gd name="T57" fmla="*/ 521 h 971"/>
                              <a:gd name="T58" fmla="*/ 161 w 1221"/>
                              <a:gd name="T59" fmla="*/ 449 h 971"/>
                              <a:gd name="T60" fmla="*/ 215 w 1221"/>
                              <a:gd name="T61" fmla="*/ 395 h 971"/>
                              <a:gd name="T62" fmla="*/ 269 w 1221"/>
                              <a:gd name="T63" fmla="*/ 359 h 971"/>
                              <a:gd name="T64" fmla="*/ 341 w 1221"/>
                              <a:gd name="T65" fmla="*/ 341 h 971"/>
                              <a:gd name="T66" fmla="*/ 431 w 1221"/>
                              <a:gd name="T67" fmla="*/ 359 h 971"/>
                              <a:gd name="T68" fmla="*/ 574 w 1221"/>
                              <a:gd name="T69" fmla="*/ 413 h 971"/>
                              <a:gd name="T70" fmla="*/ 700 w 1221"/>
                              <a:gd name="T71" fmla="*/ 467 h 971"/>
                              <a:gd name="T72" fmla="*/ 790 w 1221"/>
                              <a:gd name="T73" fmla="*/ 503 h 971"/>
                              <a:gd name="T74" fmla="*/ 880 w 1221"/>
                              <a:gd name="T75" fmla="*/ 467 h 971"/>
                              <a:gd name="T76" fmla="*/ 1005 w 1221"/>
                              <a:gd name="T77" fmla="*/ 413 h 971"/>
                              <a:gd name="T78" fmla="*/ 1131 w 1221"/>
                              <a:gd name="T79" fmla="*/ 377 h 971"/>
                              <a:gd name="T80" fmla="*/ 1167 w 1221"/>
                              <a:gd name="T81" fmla="*/ 341 h 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1" h="971">
                                <a:moveTo>
                                  <a:pt x="1221" y="0"/>
                                </a:moveTo>
                                <a:lnTo>
                                  <a:pt x="1203" y="0"/>
                                </a:lnTo>
                                <a:lnTo>
                                  <a:pt x="1185" y="18"/>
                                </a:lnTo>
                                <a:lnTo>
                                  <a:pt x="1167" y="53"/>
                                </a:lnTo>
                                <a:lnTo>
                                  <a:pt x="1131" y="89"/>
                                </a:lnTo>
                                <a:lnTo>
                                  <a:pt x="1077" y="125"/>
                                </a:lnTo>
                                <a:lnTo>
                                  <a:pt x="1041" y="143"/>
                                </a:lnTo>
                                <a:lnTo>
                                  <a:pt x="1005" y="179"/>
                                </a:lnTo>
                                <a:lnTo>
                                  <a:pt x="969" y="197"/>
                                </a:lnTo>
                                <a:lnTo>
                                  <a:pt x="916" y="215"/>
                                </a:lnTo>
                                <a:lnTo>
                                  <a:pt x="862" y="233"/>
                                </a:lnTo>
                                <a:lnTo>
                                  <a:pt x="790" y="251"/>
                                </a:lnTo>
                                <a:lnTo>
                                  <a:pt x="718" y="269"/>
                                </a:lnTo>
                                <a:lnTo>
                                  <a:pt x="628" y="269"/>
                                </a:lnTo>
                                <a:lnTo>
                                  <a:pt x="556" y="269"/>
                                </a:lnTo>
                                <a:lnTo>
                                  <a:pt x="467" y="269"/>
                                </a:lnTo>
                                <a:lnTo>
                                  <a:pt x="395" y="269"/>
                                </a:lnTo>
                                <a:lnTo>
                                  <a:pt x="341" y="251"/>
                                </a:lnTo>
                                <a:lnTo>
                                  <a:pt x="269" y="251"/>
                                </a:lnTo>
                                <a:lnTo>
                                  <a:pt x="197" y="269"/>
                                </a:lnTo>
                                <a:lnTo>
                                  <a:pt x="126" y="305"/>
                                </a:lnTo>
                                <a:lnTo>
                                  <a:pt x="72" y="323"/>
                                </a:lnTo>
                                <a:lnTo>
                                  <a:pt x="36" y="359"/>
                                </a:lnTo>
                                <a:lnTo>
                                  <a:pt x="0" y="395"/>
                                </a:lnTo>
                                <a:lnTo>
                                  <a:pt x="0" y="431"/>
                                </a:lnTo>
                                <a:lnTo>
                                  <a:pt x="0" y="467"/>
                                </a:lnTo>
                                <a:lnTo>
                                  <a:pt x="0" y="521"/>
                                </a:lnTo>
                                <a:lnTo>
                                  <a:pt x="18" y="575"/>
                                </a:lnTo>
                                <a:lnTo>
                                  <a:pt x="36" y="647"/>
                                </a:lnTo>
                                <a:lnTo>
                                  <a:pt x="72" y="701"/>
                                </a:lnTo>
                                <a:lnTo>
                                  <a:pt x="126" y="755"/>
                                </a:lnTo>
                                <a:lnTo>
                                  <a:pt x="197" y="827"/>
                                </a:lnTo>
                                <a:lnTo>
                                  <a:pt x="269" y="863"/>
                                </a:lnTo>
                                <a:lnTo>
                                  <a:pt x="377" y="917"/>
                                </a:lnTo>
                                <a:lnTo>
                                  <a:pt x="503" y="935"/>
                                </a:lnTo>
                                <a:lnTo>
                                  <a:pt x="628" y="953"/>
                                </a:lnTo>
                                <a:lnTo>
                                  <a:pt x="754" y="971"/>
                                </a:lnTo>
                                <a:lnTo>
                                  <a:pt x="862" y="971"/>
                                </a:lnTo>
                                <a:lnTo>
                                  <a:pt x="969" y="971"/>
                                </a:lnTo>
                                <a:lnTo>
                                  <a:pt x="1059" y="953"/>
                                </a:lnTo>
                                <a:lnTo>
                                  <a:pt x="1095" y="953"/>
                                </a:lnTo>
                                <a:lnTo>
                                  <a:pt x="1131" y="737"/>
                                </a:lnTo>
                                <a:lnTo>
                                  <a:pt x="1113" y="737"/>
                                </a:lnTo>
                                <a:lnTo>
                                  <a:pt x="1041" y="737"/>
                                </a:lnTo>
                                <a:lnTo>
                                  <a:pt x="952" y="737"/>
                                </a:lnTo>
                                <a:lnTo>
                                  <a:pt x="826" y="737"/>
                                </a:lnTo>
                                <a:lnTo>
                                  <a:pt x="718" y="719"/>
                                </a:lnTo>
                                <a:lnTo>
                                  <a:pt x="610" y="719"/>
                                </a:lnTo>
                                <a:lnTo>
                                  <a:pt x="521" y="701"/>
                                </a:lnTo>
                                <a:lnTo>
                                  <a:pt x="449" y="701"/>
                                </a:lnTo>
                                <a:lnTo>
                                  <a:pt x="413" y="683"/>
                                </a:lnTo>
                                <a:lnTo>
                                  <a:pt x="359" y="683"/>
                                </a:lnTo>
                                <a:lnTo>
                                  <a:pt x="305" y="665"/>
                                </a:lnTo>
                                <a:lnTo>
                                  <a:pt x="251" y="629"/>
                                </a:lnTo>
                                <a:lnTo>
                                  <a:pt x="197" y="611"/>
                                </a:lnTo>
                                <a:lnTo>
                                  <a:pt x="161" y="593"/>
                                </a:lnTo>
                                <a:lnTo>
                                  <a:pt x="144" y="557"/>
                                </a:lnTo>
                                <a:lnTo>
                                  <a:pt x="144" y="521"/>
                                </a:lnTo>
                                <a:lnTo>
                                  <a:pt x="144" y="485"/>
                                </a:lnTo>
                                <a:lnTo>
                                  <a:pt x="161" y="449"/>
                                </a:lnTo>
                                <a:lnTo>
                                  <a:pt x="179" y="431"/>
                                </a:lnTo>
                                <a:lnTo>
                                  <a:pt x="215" y="395"/>
                                </a:lnTo>
                                <a:lnTo>
                                  <a:pt x="233" y="377"/>
                                </a:lnTo>
                                <a:lnTo>
                                  <a:pt x="269" y="359"/>
                                </a:lnTo>
                                <a:lnTo>
                                  <a:pt x="305" y="359"/>
                                </a:lnTo>
                                <a:lnTo>
                                  <a:pt x="341" y="341"/>
                                </a:lnTo>
                                <a:lnTo>
                                  <a:pt x="377" y="359"/>
                                </a:lnTo>
                                <a:lnTo>
                                  <a:pt x="431" y="359"/>
                                </a:lnTo>
                                <a:lnTo>
                                  <a:pt x="503" y="395"/>
                                </a:lnTo>
                                <a:lnTo>
                                  <a:pt x="574" y="413"/>
                                </a:lnTo>
                                <a:lnTo>
                                  <a:pt x="646" y="449"/>
                                </a:lnTo>
                                <a:lnTo>
                                  <a:pt x="700" y="467"/>
                                </a:lnTo>
                                <a:lnTo>
                                  <a:pt x="754" y="485"/>
                                </a:lnTo>
                                <a:lnTo>
                                  <a:pt x="790" y="503"/>
                                </a:lnTo>
                                <a:lnTo>
                                  <a:pt x="844" y="485"/>
                                </a:lnTo>
                                <a:lnTo>
                                  <a:pt x="880" y="467"/>
                                </a:lnTo>
                                <a:lnTo>
                                  <a:pt x="952" y="449"/>
                                </a:lnTo>
                                <a:lnTo>
                                  <a:pt x="1005" y="413"/>
                                </a:lnTo>
                                <a:lnTo>
                                  <a:pt x="1077" y="395"/>
                                </a:lnTo>
                                <a:lnTo>
                                  <a:pt x="1131" y="377"/>
                                </a:lnTo>
                                <a:lnTo>
                                  <a:pt x="1167" y="359"/>
                                </a:lnTo>
                                <a:lnTo>
                                  <a:pt x="1167" y="341"/>
                                </a:lnTo>
                                <a:lnTo>
                                  <a:pt x="1221"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9"/>
                        <wps:cNvSpPr>
                          <a:spLocks/>
                        </wps:cNvSpPr>
                        <wps:spPr bwMode="auto">
                          <a:xfrm>
                            <a:off x="1117600" y="650875"/>
                            <a:ext cx="570230" cy="285750"/>
                          </a:xfrm>
                          <a:custGeom>
                            <a:avLst/>
                            <a:gdLst>
                              <a:gd name="T0" fmla="*/ 898 w 898"/>
                              <a:gd name="T1" fmla="*/ 0 h 450"/>
                              <a:gd name="T2" fmla="*/ 880 w 898"/>
                              <a:gd name="T3" fmla="*/ 0 h 450"/>
                              <a:gd name="T4" fmla="*/ 826 w 898"/>
                              <a:gd name="T5" fmla="*/ 0 h 450"/>
                              <a:gd name="T6" fmla="*/ 736 w 898"/>
                              <a:gd name="T7" fmla="*/ 18 h 450"/>
                              <a:gd name="T8" fmla="*/ 628 w 898"/>
                              <a:gd name="T9" fmla="*/ 18 h 450"/>
                              <a:gd name="T10" fmla="*/ 521 w 898"/>
                              <a:gd name="T11" fmla="*/ 36 h 450"/>
                              <a:gd name="T12" fmla="*/ 431 w 898"/>
                              <a:gd name="T13" fmla="*/ 36 h 450"/>
                              <a:gd name="T14" fmla="*/ 341 w 898"/>
                              <a:gd name="T15" fmla="*/ 54 h 450"/>
                              <a:gd name="T16" fmla="*/ 287 w 898"/>
                              <a:gd name="T17" fmla="*/ 72 h 450"/>
                              <a:gd name="T18" fmla="*/ 251 w 898"/>
                              <a:gd name="T19" fmla="*/ 108 h 450"/>
                              <a:gd name="T20" fmla="*/ 216 w 898"/>
                              <a:gd name="T21" fmla="*/ 126 h 450"/>
                              <a:gd name="T22" fmla="*/ 180 w 898"/>
                              <a:gd name="T23" fmla="*/ 162 h 450"/>
                              <a:gd name="T24" fmla="*/ 126 w 898"/>
                              <a:gd name="T25" fmla="*/ 198 h 450"/>
                              <a:gd name="T26" fmla="*/ 90 w 898"/>
                              <a:gd name="T27" fmla="*/ 234 h 450"/>
                              <a:gd name="T28" fmla="*/ 54 w 898"/>
                              <a:gd name="T29" fmla="*/ 306 h 450"/>
                              <a:gd name="T30" fmla="*/ 18 w 898"/>
                              <a:gd name="T31" fmla="*/ 360 h 450"/>
                              <a:gd name="T32" fmla="*/ 0 w 898"/>
                              <a:gd name="T33" fmla="*/ 450 h 450"/>
                              <a:gd name="T34" fmla="*/ 0 w 898"/>
                              <a:gd name="T35" fmla="*/ 432 h 450"/>
                              <a:gd name="T36" fmla="*/ 36 w 898"/>
                              <a:gd name="T37" fmla="*/ 414 h 450"/>
                              <a:gd name="T38" fmla="*/ 72 w 898"/>
                              <a:gd name="T39" fmla="*/ 378 h 450"/>
                              <a:gd name="T40" fmla="*/ 126 w 898"/>
                              <a:gd name="T41" fmla="*/ 342 h 450"/>
                              <a:gd name="T42" fmla="*/ 180 w 898"/>
                              <a:gd name="T43" fmla="*/ 288 h 450"/>
                              <a:gd name="T44" fmla="*/ 233 w 898"/>
                              <a:gd name="T45" fmla="*/ 252 h 450"/>
                              <a:gd name="T46" fmla="*/ 287 w 898"/>
                              <a:gd name="T47" fmla="*/ 234 h 450"/>
                              <a:gd name="T48" fmla="*/ 341 w 898"/>
                              <a:gd name="T49" fmla="*/ 216 h 450"/>
                              <a:gd name="T50" fmla="*/ 413 w 898"/>
                              <a:gd name="T51" fmla="*/ 216 h 450"/>
                              <a:gd name="T52" fmla="*/ 485 w 898"/>
                              <a:gd name="T53" fmla="*/ 198 h 450"/>
                              <a:gd name="T54" fmla="*/ 557 w 898"/>
                              <a:gd name="T55" fmla="*/ 198 h 450"/>
                              <a:gd name="T56" fmla="*/ 646 w 898"/>
                              <a:gd name="T57" fmla="*/ 198 h 450"/>
                              <a:gd name="T58" fmla="*/ 718 w 898"/>
                              <a:gd name="T59" fmla="*/ 180 h 450"/>
                              <a:gd name="T60" fmla="*/ 772 w 898"/>
                              <a:gd name="T61" fmla="*/ 180 h 450"/>
                              <a:gd name="T62" fmla="*/ 826 w 898"/>
                              <a:gd name="T63" fmla="*/ 180 h 450"/>
                              <a:gd name="T64" fmla="*/ 844 w 898"/>
                              <a:gd name="T65" fmla="*/ 180 h 450"/>
                              <a:gd name="T66" fmla="*/ 880 w 898"/>
                              <a:gd name="T67" fmla="*/ 126 h 450"/>
                              <a:gd name="T68" fmla="*/ 898 w 898"/>
                              <a:gd name="T69"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98" h="450">
                                <a:moveTo>
                                  <a:pt x="898" y="0"/>
                                </a:moveTo>
                                <a:lnTo>
                                  <a:pt x="880" y="0"/>
                                </a:lnTo>
                                <a:lnTo>
                                  <a:pt x="826" y="0"/>
                                </a:lnTo>
                                <a:lnTo>
                                  <a:pt x="736" y="18"/>
                                </a:lnTo>
                                <a:lnTo>
                                  <a:pt x="628" y="18"/>
                                </a:lnTo>
                                <a:lnTo>
                                  <a:pt x="521" y="36"/>
                                </a:lnTo>
                                <a:lnTo>
                                  <a:pt x="431" y="36"/>
                                </a:lnTo>
                                <a:lnTo>
                                  <a:pt x="341" y="54"/>
                                </a:lnTo>
                                <a:lnTo>
                                  <a:pt x="287" y="72"/>
                                </a:lnTo>
                                <a:lnTo>
                                  <a:pt x="251" y="108"/>
                                </a:lnTo>
                                <a:lnTo>
                                  <a:pt x="216" y="126"/>
                                </a:lnTo>
                                <a:lnTo>
                                  <a:pt x="180" y="162"/>
                                </a:lnTo>
                                <a:lnTo>
                                  <a:pt x="126" y="198"/>
                                </a:lnTo>
                                <a:lnTo>
                                  <a:pt x="90" y="234"/>
                                </a:lnTo>
                                <a:lnTo>
                                  <a:pt x="54" y="306"/>
                                </a:lnTo>
                                <a:lnTo>
                                  <a:pt x="18" y="360"/>
                                </a:lnTo>
                                <a:lnTo>
                                  <a:pt x="0" y="450"/>
                                </a:lnTo>
                                <a:lnTo>
                                  <a:pt x="0" y="432"/>
                                </a:lnTo>
                                <a:lnTo>
                                  <a:pt x="36" y="414"/>
                                </a:lnTo>
                                <a:lnTo>
                                  <a:pt x="72" y="378"/>
                                </a:lnTo>
                                <a:lnTo>
                                  <a:pt x="126" y="342"/>
                                </a:lnTo>
                                <a:lnTo>
                                  <a:pt x="180" y="288"/>
                                </a:lnTo>
                                <a:lnTo>
                                  <a:pt x="233" y="252"/>
                                </a:lnTo>
                                <a:lnTo>
                                  <a:pt x="287" y="234"/>
                                </a:lnTo>
                                <a:lnTo>
                                  <a:pt x="341" y="216"/>
                                </a:lnTo>
                                <a:lnTo>
                                  <a:pt x="413" y="216"/>
                                </a:lnTo>
                                <a:lnTo>
                                  <a:pt x="485" y="198"/>
                                </a:lnTo>
                                <a:lnTo>
                                  <a:pt x="557" y="198"/>
                                </a:lnTo>
                                <a:lnTo>
                                  <a:pt x="646" y="198"/>
                                </a:lnTo>
                                <a:lnTo>
                                  <a:pt x="718" y="180"/>
                                </a:lnTo>
                                <a:lnTo>
                                  <a:pt x="772" y="180"/>
                                </a:lnTo>
                                <a:lnTo>
                                  <a:pt x="826" y="180"/>
                                </a:lnTo>
                                <a:lnTo>
                                  <a:pt x="844" y="180"/>
                                </a:lnTo>
                                <a:lnTo>
                                  <a:pt x="880" y="126"/>
                                </a:lnTo>
                                <a:lnTo>
                                  <a:pt x="898"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0"/>
                        <wps:cNvSpPr>
                          <a:spLocks/>
                        </wps:cNvSpPr>
                        <wps:spPr bwMode="auto">
                          <a:xfrm>
                            <a:off x="319405" y="2101850"/>
                            <a:ext cx="593090" cy="307975"/>
                          </a:xfrm>
                          <a:custGeom>
                            <a:avLst/>
                            <a:gdLst>
                              <a:gd name="T0" fmla="*/ 934 w 934"/>
                              <a:gd name="T1" fmla="*/ 0 h 485"/>
                              <a:gd name="T2" fmla="*/ 916 w 934"/>
                              <a:gd name="T3" fmla="*/ 0 h 485"/>
                              <a:gd name="T4" fmla="*/ 898 w 934"/>
                              <a:gd name="T5" fmla="*/ 18 h 485"/>
                              <a:gd name="T6" fmla="*/ 880 w 934"/>
                              <a:gd name="T7" fmla="*/ 35 h 485"/>
                              <a:gd name="T8" fmla="*/ 844 w 934"/>
                              <a:gd name="T9" fmla="*/ 71 h 485"/>
                              <a:gd name="T10" fmla="*/ 808 w 934"/>
                              <a:gd name="T11" fmla="*/ 107 h 485"/>
                              <a:gd name="T12" fmla="*/ 772 w 934"/>
                              <a:gd name="T13" fmla="*/ 125 h 485"/>
                              <a:gd name="T14" fmla="*/ 736 w 934"/>
                              <a:gd name="T15" fmla="*/ 161 h 485"/>
                              <a:gd name="T16" fmla="*/ 700 w 934"/>
                              <a:gd name="T17" fmla="*/ 179 h 485"/>
                              <a:gd name="T18" fmla="*/ 665 w 934"/>
                              <a:gd name="T19" fmla="*/ 197 h 485"/>
                              <a:gd name="T20" fmla="*/ 611 w 934"/>
                              <a:gd name="T21" fmla="*/ 215 h 485"/>
                              <a:gd name="T22" fmla="*/ 575 w 934"/>
                              <a:gd name="T23" fmla="*/ 233 h 485"/>
                              <a:gd name="T24" fmla="*/ 521 w 934"/>
                              <a:gd name="T25" fmla="*/ 251 h 485"/>
                              <a:gd name="T26" fmla="*/ 485 w 934"/>
                              <a:gd name="T27" fmla="*/ 269 h 485"/>
                              <a:gd name="T28" fmla="*/ 431 w 934"/>
                              <a:gd name="T29" fmla="*/ 269 h 485"/>
                              <a:gd name="T30" fmla="*/ 413 w 934"/>
                              <a:gd name="T31" fmla="*/ 269 h 485"/>
                              <a:gd name="T32" fmla="*/ 413 w 934"/>
                              <a:gd name="T33" fmla="*/ 287 h 485"/>
                              <a:gd name="T34" fmla="*/ 72 w 934"/>
                              <a:gd name="T35" fmla="*/ 287 h 485"/>
                              <a:gd name="T36" fmla="*/ 0 w 934"/>
                              <a:gd name="T37" fmla="*/ 341 h 485"/>
                              <a:gd name="T38" fmla="*/ 0 w 934"/>
                              <a:gd name="T39" fmla="*/ 341 h 485"/>
                              <a:gd name="T40" fmla="*/ 18 w 934"/>
                              <a:gd name="T41" fmla="*/ 359 h 485"/>
                              <a:gd name="T42" fmla="*/ 54 w 934"/>
                              <a:gd name="T43" fmla="*/ 359 h 485"/>
                              <a:gd name="T44" fmla="*/ 90 w 934"/>
                              <a:gd name="T45" fmla="*/ 359 h 485"/>
                              <a:gd name="T46" fmla="*/ 126 w 934"/>
                              <a:gd name="T47" fmla="*/ 377 h 485"/>
                              <a:gd name="T48" fmla="*/ 180 w 934"/>
                              <a:gd name="T49" fmla="*/ 377 h 485"/>
                              <a:gd name="T50" fmla="*/ 216 w 934"/>
                              <a:gd name="T51" fmla="*/ 395 h 485"/>
                              <a:gd name="T52" fmla="*/ 234 w 934"/>
                              <a:gd name="T53" fmla="*/ 413 h 485"/>
                              <a:gd name="T54" fmla="*/ 269 w 934"/>
                              <a:gd name="T55" fmla="*/ 413 h 485"/>
                              <a:gd name="T56" fmla="*/ 305 w 934"/>
                              <a:gd name="T57" fmla="*/ 431 h 485"/>
                              <a:gd name="T58" fmla="*/ 341 w 934"/>
                              <a:gd name="T59" fmla="*/ 449 h 485"/>
                              <a:gd name="T60" fmla="*/ 377 w 934"/>
                              <a:gd name="T61" fmla="*/ 467 h 485"/>
                              <a:gd name="T62" fmla="*/ 431 w 934"/>
                              <a:gd name="T63" fmla="*/ 485 h 485"/>
                              <a:gd name="T64" fmla="*/ 467 w 934"/>
                              <a:gd name="T65" fmla="*/ 485 h 485"/>
                              <a:gd name="T66" fmla="*/ 521 w 934"/>
                              <a:gd name="T67" fmla="*/ 485 h 485"/>
                              <a:gd name="T68" fmla="*/ 557 w 934"/>
                              <a:gd name="T69" fmla="*/ 485 h 485"/>
                              <a:gd name="T70" fmla="*/ 575 w 934"/>
                              <a:gd name="T71" fmla="*/ 485 h 485"/>
                              <a:gd name="T72" fmla="*/ 629 w 934"/>
                              <a:gd name="T73" fmla="*/ 467 h 485"/>
                              <a:gd name="T74" fmla="*/ 682 w 934"/>
                              <a:gd name="T75" fmla="*/ 449 h 485"/>
                              <a:gd name="T76" fmla="*/ 736 w 934"/>
                              <a:gd name="T77" fmla="*/ 413 h 485"/>
                              <a:gd name="T78" fmla="*/ 790 w 934"/>
                              <a:gd name="T79" fmla="*/ 395 h 485"/>
                              <a:gd name="T80" fmla="*/ 844 w 934"/>
                              <a:gd name="T81" fmla="*/ 377 h 485"/>
                              <a:gd name="T82" fmla="*/ 862 w 934"/>
                              <a:gd name="T83" fmla="*/ 359 h 485"/>
                              <a:gd name="T84" fmla="*/ 880 w 934"/>
                              <a:gd name="T85" fmla="*/ 341 h 485"/>
                              <a:gd name="T86" fmla="*/ 898 w 934"/>
                              <a:gd name="T87" fmla="*/ 323 h 485"/>
                              <a:gd name="T88" fmla="*/ 898 w 934"/>
                              <a:gd name="T89" fmla="*/ 287 h 485"/>
                              <a:gd name="T90" fmla="*/ 898 w 934"/>
                              <a:gd name="T91" fmla="*/ 215 h 485"/>
                              <a:gd name="T92" fmla="*/ 916 w 934"/>
                              <a:gd name="T93" fmla="*/ 161 h 485"/>
                              <a:gd name="T94" fmla="*/ 916 w 934"/>
                              <a:gd name="T95" fmla="*/ 89 h 485"/>
                              <a:gd name="T96" fmla="*/ 916 w 934"/>
                              <a:gd name="T97" fmla="*/ 53 h 485"/>
                              <a:gd name="T98" fmla="*/ 934 w 934"/>
                              <a:gd name="T99" fmla="*/ 18 h 485"/>
                              <a:gd name="T100" fmla="*/ 934 w 934"/>
                              <a:gd name="T101" fmla="*/ 0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34" h="485">
                                <a:moveTo>
                                  <a:pt x="934" y="0"/>
                                </a:moveTo>
                                <a:lnTo>
                                  <a:pt x="916" y="0"/>
                                </a:lnTo>
                                <a:lnTo>
                                  <a:pt x="898" y="18"/>
                                </a:lnTo>
                                <a:lnTo>
                                  <a:pt x="880" y="35"/>
                                </a:lnTo>
                                <a:lnTo>
                                  <a:pt x="844" y="71"/>
                                </a:lnTo>
                                <a:lnTo>
                                  <a:pt x="808" y="107"/>
                                </a:lnTo>
                                <a:lnTo>
                                  <a:pt x="772" y="125"/>
                                </a:lnTo>
                                <a:lnTo>
                                  <a:pt x="736" y="161"/>
                                </a:lnTo>
                                <a:lnTo>
                                  <a:pt x="700" y="179"/>
                                </a:lnTo>
                                <a:lnTo>
                                  <a:pt x="665" y="197"/>
                                </a:lnTo>
                                <a:lnTo>
                                  <a:pt x="611" y="215"/>
                                </a:lnTo>
                                <a:lnTo>
                                  <a:pt x="575" y="233"/>
                                </a:lnTo>
                                <a:lnTo>
                                  <a:pt x="521" y="251"/>
                                </a:lnTo>
                                <a:lnTo>
                                  <a:pt x="485" y="269"/>
                                </a:lnTo>
                                <a:lnTo>
                                  <a:pt x="431" y="269"/>
                                </a:lnTo>
                                <a:lnTo>
                                  <a:pt x="413" y="269"/>
                                </a:lnTo>
                                <a:lnTo>
                                  <a:pt x="413" y="287"/>
                                </a:lnTo>
                                <a:lnTo>
                                  <a:pt x="72" y="287"/>
                                </a:lnTo>
                                <a:lnTo>
                                  <a:pt x="0" y="341"/>
                                </a:lnTo>
                                <a:lnTo>
                                  <a:pt x="18" y="359"/>
                                </a:lnTo>
                                <a:lnTo>
                                  <a:pt x="54" y="359"/>
                                </a:lnTo>
                                <a:lnTo>
                                  <a:pt x="90" y="359"/>
                                </a:lnTo>
                                <a:lnTo>
                                  <a:pt x="126" y="377"/>
                                </a:lnTo>
                                <a:lnTo>
                                  <a:pt x="180" y="377"/>
                                </a:lnTo>
                                <a:lnTo>
                                  <a:pt x="216" y="395"/>
                                </a:lnTo>
                                <a:lnTo>
                                  <a:pt x="234" y="413"/>
                                </a:lnTo>
                                <a:lnTo>
                                  <a:pt x="269" y="413"/>
                                </a:lnTo>
                                <a:lnTo>
                                  <a:pt x="305" y="431"/>
                                </a:lnTo>
                                <a:lnTo>
                                  <a:pt x="341" y="449"/>
                                </a:lnTo>
                                <a:lnTo>
                                  <a:pt x="377" y="467"/>
                                </a:lnTo>
                                <a:lnTo>
                                  <a:pt x="431" y="485"/>
                                </a:lnTo>
                                <a:lnTo>
                                  <a:pt x="467" y="485"/>
                                </a:lnTo>
                                <a:lnTo>
                                  <a:pt x="521" y="485"/>
                                </a:lnTo>
                                <a:lnTo>
                                  <a:pt x="557" y="485"/>
                                </a:lnTo>
                                <a:lnTo>
                                  <a:pt x="575" y="485"/>
                                </a:lnTo>
                                <a:lnTo>
                                  <a:pt x="629" y="467"/>
                                </a:lnTo>
                                <a:lnTo>
                                  <a:pt x="682" y="449"/>
                                </a:lnTo>
                                <a:lnTo>
                                  <a:pt x="736" y="413"/>
                                </a:lnTo>
                                <a:lnTo>
                                  <a:pt x="790" y="395"/>
                                </a:lnTo>
                                <a:lnTo>
                                  <a:pt x="844" y="377"/>
                                </a:lnTo>
                                <a:lnTo>
                                  <a:pt x="862" y="359"/>
                                </a:lnTo>
                                <a:lnTo>
                                  <a:pt x="880" y="341"/>
                                </a:lnTo>
                                <a:lnTo>
                                  <a:pt x="898" y="323"/>
                                </a:lnTo>
                                <a:lnTo>
                                  <a:pt x="898" y="287"/>
                                </a:lnTo>
                                <a:lnTo>
                                  <a:pt x="898" y="215"/>
                                </a:lnTo>
                                <a:lnTo>
                                  <a:pt x="916" y="161"/>
                                </a:lnTo>
                                <a:lnTo>
                                  <a:pt x="916" y="89"/>
                                </a:lnTo>
                                <a:lnTo>
                                  <a:pt x="916" y="53"/>
                                </a:lnTo>
                                <a:lnTo>
                                  <a:pt x="934" y="18"/>
                                </a:lnTo>
                                <a:lnTo>
                                  <a:pt x="934" y="0"/>
                                </a:lnTo>
                                <a:close/>
                              </a:path>
                            </a:pathLst>
                          </a:custGeom>
                          <a:solidFill>
                            <a:srgbClr val="35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41"/>
                        <wps:cNvSpPr>
                          <a:spLocks/>
                        </wps:cNvSpPr>
                        <wps:spPr bwMode="auto">
                          <a:xfrm>
                            <a:off x="1368425" y="753745"/>
                            <a:ext cx="467360" cy="217170"/>
                          </a:xfrm>
                          <a:custGeom>
                            <a:avLst/>
                            <a:gdLst>
                              <a:gd name="T0" fmla="*/ 736 w 736"/>
                              <a:gd name="T1" fmla="*/ 144 h 342"/>
                              <a:gd name="T2" fmla="*/ 377 w 736"/>
                              <a:gd name="T3" fmla="*/ 342 h 342"/>
                              <a:gd name="T4" fmla="*/ 0 w 736"/>
                              <a:gd name="T5" fmla="*/ 270 h 342"/>
                              <a:gd name="T6" fmla="*/ 485 w 736"/>
                              <a:gd name="T7" fmla="*/ 0 h 342"/>
                              <a:gd name="T8" fmla="*/ 736 w 736"/>
                              <a:gd name="T9" fmla="*/ 126 h 342"/>
                              <a:gd name="T10" fmla="*/ 736 w 736"/>
                              <a:gd name="T11" fmla="*/ 144 h 342"/>
                            </a:gdLst>
                            <a:ahLst/>
                            <a:cxnLst>
                              <a:cxn ang="0">
                                <a:pos x="T0" y="T1"/>
                              </a:cxn>
                              <a:cxn ang="0">
                                <a:pos x="T2" y="T3"/>
                              </a:cxn>
                              <a:cxn ang="0">
                                <a:pos x="T4" y="T5"/>
                              </a:cxn>
                              <a:cxn ang="0">
                                <a:pos x="T6" y="T7"/>
                              </a:cxn>
                              <a:cxn ang="0">
                                <a:pos x="T8" y="T9"/>
                              </a:cxn>
                              <a:cxn ang="0">
                                <a:pos x="T10" y="T11"/>
                              </a:cxn>
                            </a:cxnLst>
                            <a:rect l="0" t="0" r="r" b="b"/>
                            <a:pathLst>
                              <a:path w="736" h="342">
                                <a:moveTo>
                                  <a:pt x="736" y="144"/>
                                </a:moveTo>
                                <a:lnTo>
                                  <a:pt x="377" y="342"/>
                                </a:lnTo>
                                <a:lnTo>
                                  <a:pt x="0" y="270"/>
                                </a:lnTo>
                                <a:lnTo>
                                  <a:pt x="485" y="0"/>
                                </a:lnTo>
                                <a:lnTo>
                                  <a:pt x="736" y="126"/>
                                </a:lnTo>
                                <a:lnTo>
                                  <a:pt x="736" y="14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42"/>
                        <wps:cNvSpPr>
                          <a:spLocks/>
                        </wps:cNvSpPr>
                        <wps:spPr bwMode="auto">
                          <a:xfrm>
                            <a:off x="1129030" y="1290955"/>
                            <a:ext cx="193675" cy="1952625"/>
                          </a:xfrm>
                          <a:custGeom>
                            <a:avLst/>
                            <a:gdLst>
                              <a:gd name="T0" fmla="*/ 0 w 305"/>
                              <a:gd name="T1" fmla="*/ 0 h 3075"/>
                              <a:gd name="T2" fmla="*/ 0 w 305"/>
                              <a:gd name="T3" fmla="*/ 107 h 3075"/>
                              <a:gd name="T4" fmla="*/ 0 w 305"/>
                              <a:gd name="T5" fmla="*/ 377 h 3075"/>
                              <a:gd name="T6" fmla="*/ 18 w 305"/>
                              <a:gd name="T7" fmla="*/ 773 h 3075"/>
                              <a:gd name="T8" fmla="*/ 36 w 305"/>
                              <a:gd name="T9" fmla="*/ 1241 h 3075"/>
                              <a:gd name="T10" fmla="*/ 54 w 305"/>
                              <a:gd name="T11" fmla="*/ 1708 h 3075"/>
                              <a:gd name="T12" fmla="*/ 72 w 305"/>
                              <a:gd name="T13" fmla="*/ 2104 h 3075"/>
                              <a:gd name="T14" fmla="*/ 90 w 305"/>
                              <a:gd name="T15" fmla="*/ 2410 h 3075"/>
                              <a:gd name="T16" fmla="*/ 108 w 305"/>
                              <a:gd name="T17" fmla="*/ 2554 h 3075"/>
                              <a:gd name="T18" fmla="*/ 126 w 305"/>
                              <a:gd name="T19" fmla="*/ 2607 h 3075"/>
                              <a:gd name="T20" fmla="*/ 126 w 305"/>
                              <a:gd name="T21" fmla="*/ 2643 h 3075"/>
                              <a:gd name="T22" fmla="*/ 126 w 305"/>
                              <a:gd name="T23" fmla="*/ 2679 h 3075"/>
                              <a:gd name="T24" fmla="*/ 126 w 305"/>
                              <a:gd name="T25" fmla="*/ 2697 h 3075"/>
                              <a:gd name="T26" fmla="*/ 126 w 305"/>
                              <a:gd name="T27" fmla="*/ 2733 h 3075"/>
                              <a:gd name="T28" fmla="*/ 108 w 305"/>
                              <a:gd name="T29" fmla="*/ 2751 h 3075"/>
                              <a:gd name="T30" fmla="*/ 108 w 305"/>
                              <a:gd name="T31" fmla="*/ 2751 h 3075"/>
                              <a:gd name="T32" fmla="*/ 108 w 305"/>
                              <a:gd name="T33" fmla="*/ 2769 h 3075"/>
                              <a:gd name="T34" fmla="*/ 18 w 305"/>
                              <a:gd name="T35" fmla="*/ 2751 h 3075"/>
                              <a:gd name="T36" fmla="*/ 305 w 305"/>
                              <a:gd name="T37" fmla="*/ 3075 h 3075"/>
                              <a:gd name="T38" fmla="*/ 305 w 305"/>
                              <a:gd name="T39" fmla="*/ 3057 h 3075"/>
                              <a:gd name="T40" fmla="*/ 305 w 305"/>
                              <a:gd name="T41" fmla="*/ 3021 h 3075"/>
                              <a:gd name="T42" fmla="*/ 287 w 305"/>
                              <a:gd name="T43" fmla="*/ 2985 h 3075"/>
                              <a:gd name="T44" fmla="*/ 287 w 305"/>
                              <a:gd name="T45" fmla="*/ 2931 h 3075"/>
                              <a:gd name="T46" fmla="*/ 269 w 305"/>
                              <a:gd name="T47" fmla="*/ 2877 h 3075"/>
                              <a:gd name="T48" fmla="*/ 269 w 305"/>
                              <a:gd name="T49" fmla="*/ 2823 h 3075"/>
                              <a:gd name="T50" fmla="*/ 269 w 305"/>
                              <a:gd name="T51" fmla="*/ 2769 h 3075"/>
                              <a:gd name="T52" fmla="*/ 269 w 305"/>
                              <a:gd name="T53" fmla="*/ 2751 h 3075"/>
                              <a:gd name="T54" fmla="*/ 269 w 305"/>
                              <a:gd name="T55" fmla="*/ 2715 h 3075"/>
                              <a:gd name="T56" fmla="*/ 269 w 305"/>
                              <a:gd name="T57" fmla="*/ 2661 h 3075"/>
                              <a:gd name="T58" fmla="*/ 251 w 305"/>
                              <a:gd name="T59" fmla="*/ 2589 h 3075"/>
                              <a:gd name="T60" fmla="*/ 251 w 305"/>
                              <a:gd name="T61" fmla="*/ 2500 h 3075"/>
                              <a:gd name="T62" fmla="*/ 251 w 305"/>
                              <a:gd name="T63" fmla="*/ 2410 h 3075"/>
                              <a:gd name="T64" fmla="*/ 251 w 305"/>
                              <a:gd name="T65" fmla="*/ 2320 h 3075"/>
                              <a:gd name="T66" fmla="*/ 233 w 305"/>
                              <a:gd name="T67" fmla="*/ 2248 h 3075"/>
                              <a:gd name="T68" fmla="*/ 251 w 305"/>
                              <a:gd name="T69" fmla="*/ 2194 h 3075"/>
                              <a:gd name="T70" fmla="*/ 233 w 305"/>
                              <a:gd name="T71" fmla="*/ 2068 h 3075"/>
                              <a:gd name="T72" fmla="*/ 215 w 305"/>
                              <a:gd name="T73" fmla="*/ 1798 h 3075"/>
                              <a:gd name="T74" fmla="*/ 180 w 305"/>
                              <a:gd name="T75" fmla="*/ 1456 h 3075"/>
                              <a:gd name="T76" fmla="*/ 144 w 305"/>
                              <a:gd name="T77" fmla="*/ 1061 h 3075"/>
                              <a:gd name="T78" fmla="*/ 108 w 305"/>
                              <a:gd name="T79" fmla="*/ 683 h 3075"/>
                              <a:gd name="T80" fmla="*/ 72 w 305"/>
                              <a:gd name="T81" fmla="*/ 359 h 3075"/>
                              <a:gd name="T82" fmla="*/ 36 w 305"/>
                              <a:gd name="T83" fmla="*/ 125 h 3075"/>
                              <a:gd name="T84" fmla="*/ 36 w 305"/>
                              <a:gd name="T85" fmla="*/ 36 h 3075"/>
                              <a:gd name="T86" fmla="*/ 0 w 305"/>
                              <a:gd name="T87" fmla="*/ 0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05" h="3075">
                                <a:moveTo>
                                  <a:pt x="0" y="0"/>
                                </a:moveTo>
                                <a:lnTo>
                                  <a:pt x="0" y="107"/>
                                </a:lnTo>
                                <a:lnTo>
                                  <a:pt x="0" y="377"/>
                                </a:lnTo>
                                <a:lnTo>
                                  <a:pt x="18" y="773"/>
                                </a:lnTo>
                                <a:lnTo>
                                  <a:pt x="36" y="1241"/>
                                </a:lnTo>
                                <a:lnTo>
                                  <a:pt x="54" y="1708"/>
                                </a:lnTo>
                                <a:lnTo>
                                  <a:pt x="72" y="2104"/>
                                </a:lnTo>
                                <a:lnTo>
                                  <a:pt x="90" y="2410"/>
                                </a:lnTo>
                                <a:lnTo>
                                  <a:pt x="108" y="2554"/>
                                </a:lnTo>
                                <a:lnTo>
                                  <a:pt x="126" y="2607"/>
                                </a:lnTo>
                                <a:lnTo>
                                  <a:pt x="126" y="2643"/>
                                </a:lnTo>
                                <a:lnTo>
                                  <a:pt x="126" y="2679"/>
                                </a:lnTo>
                                <a:lnTo>
                                  <a:pt x="126" y="2697"/>
                                </a:lnTo>
                                <a:lnTo>
                                  <a:pt x="126" y="2733"/>
                                </a:lnTo>
                                <a:lnTo>
                                  <a:pt x="108" y="2751"/>
                                </a:lnTo>
                                <a:lnTo>
                                  <a:pt x="108" y="2769"/>
                                </a:lnTo>
                                <a:lnTo>
                                  <a:pt x="18" y="2751"/>
                                </a:lnTo>
                                <a:lnTo>
                                  <a:pt x="305" y="3075"/>
                                </a:lnTo>
                                <a:lnTo>
                                  <a:pt x="305" y="3057"/>
                                </a:lnTo>
                                <a:lnTo>
                                  <a:pt x="305" y="3021"/>
                                </a:lnTo>
                                <a:lnTo>
                                  <a:pt x="287" y="2985"/>
                                </a:lnTo>
                                <a:lnTo>
                                  <a:pt x="287" y="2931"/>
                                </a:lnTo>
                                <a:lnTo>
                                  <a:pt x="269" y="2877"/>
                                </a:lnTo>
                                <a:lnTo>
                                  <a:pt x="269" y="2823"/>
                                </a:lnTo>
                                <a:lnTo>
                                  <a:pt x="269" y="2769"/>
                                </a:lnTo>
                                <a:lnTo>
                                  <a:pt x="269" y="2751"/>
                                </a:lnTo>
                                <a:lnTo>
                                  <a:pt x="269" y="2715"/>
                                </a:lnTo>
                                <a:lnTo>
                                  <a:pt x="269" y="2661"/>
                                </a:lnTo>
                                <a:lnTo>
                                  <a:pt x="251" y="2589"/>
                                </a:lnTo>
                                <a:lnTo>
                                  <a:pt x="251" y="2500"/>
                                </a:lnTo>
                                <a:lnTo>
                                  <a:pt x="251" y="2410"/>
                                </a:lnTo>
                                <a:lnTo>
                                  <a:pt x="251" y="2320"/>
                                </a:lnTo>
                                <a:lnTo>
                                  <a:pt x="233" y="2248"/>
                                </a:lnTo>
                                <a:lnTo>
                                  <a:pt x="251" y="2194"/>
                                </a:lnTo>
                                <a:lnTo>
                                  <a:pt x="233" y="2068"/>
                                </a:lnTo>
                                <a:lnTo>
                                  <a:pt x="215" y="1798"/>
                                </a:lnTo>
                                <a:lnTo>
                                  <a:pt x="180" y="1456"/>
                                </a:lnTo>
                                <a:lnTo>
                                  <a:pt x="144" y="1061"/>
                                </a:lnTo>
                                <a:lnTo>
                                  <a:pt x="108" y="683"/>
                                </a:lnTo>
                                <a:lnTo>
                                  <a:pt x="72" y="359"/>
                                </a:lnTo>
                                <a:lnTo>
                                  <a:pt x="36" y="125"/>
                                </a:lnTo>
                                <a:lnTo>
                                  <a:pt x="36" y="36"/>
                                </a:lnTo>
                                <a:lnTo>
                                  <a:pt x="0" y="0"/>
                                </a:lnTo>
                                <a:close/>
                              </a:path>
                            </a:pathLst>
                          </a:custGeom>
                          <a:solidFill>
                            <a:srgbClr val="0A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43"/>
                        <wps:cNvSpPr>
                          <a:spLocks/>
                        </wps:cNvSpPr>
                        <wps:spPr bwMode="auto">
                          <a:xfrm>
                            <a:off x="1174750" y="228600"/>
                            <a:ext cx="2416810" cy="1473200"/>
                          </a:xfrm>
                          <a:custGeom>
                            <a:avLst/>
                            <a:gdLst>
                              <a:gd name="T0" fmla="*/ 0 w 3806"/>
                              <a:gd name="T1" fmla="*/ 1529 h 2320"/>
                              <a:gd name="T2" fmla="*/ 0 w 3806"/>
                              <a:gd name="T3" fmla="*/ 1547 h 2320"/>
                              <a:gd name="T4" fmla="*/ 0 w 3806"/>
                              <a:gd name="T5" fmla="*/ 1583 h 2320"/>
                              <a:gd name="T6" fmla="*/ 18 w 3806"/>
                              <a:gd name="T7" fmla="*/ 1655 h 2320"/>
                              <a:gd name="T8" fmla="*/ 36 w 3806"/>
                              <a:gd name="T9" fmla="*/ 1726 h 2320"/>
                              <a:gd name="T10" fmla="*/ 36 w 3806"/>
                              <a:gd name="T11" fmla="*/ 1780 h 2320"/>
                              <a:gd name="T12" fmla="*/ 54 w 3806"/>
                              <a:gd name="T13" fmla="*/ 1852 h 2320"/>
                              <a:gd name="T14" fmla="*/ 54 w 3806"/>
                              <a:gd name="T15" fmla="*/ 1906 h 2320"/>
                              <a:gd name="T16" fmla="*/ 72 w 3806"/>
                              <a:gd name="T17" fmla="*/ 1924 h 2320"/>
                              <a:gd name="T18" fmla="*/ 72 w 3806"/>
                              <a:gd name="T19" fmla="*/ 1960 h 2320"/>
                              <a:gd name="T20" fmla="*/ 90 w 3806"/>
                              <a:gd name="T21" fmla="*/ 1996 h 2320"/>
                              <a:gd name="T22" fmla="*/ 90 w 3806"/>
                              <a:gd name="T23" fmla="*/ 2068 h 2320"/>
                              <a:gd name="T24" fmla="*/ 108 w 3806"/>
                              <a:gd name="T25" fmla="*/ 2140 h 2320"/>
                              <a:gd name="T26" fmla="*/ 126 w 3806"/>
                              <a:gd name="T27" fmla="*/ 2194 h 2320"/>
                              <a:gd name="T28" fmla="*/ 126 w 3806"/>
                              <a:gd name="T29" fmla="*/ 2266 h 2320"/>
                              <a:gd name="T30" fmla="*/ 143 w 3806"/>
                              <a:gd name="T31" fmla="*/ 2302 h 2320"/>
                              <a:gd name="T32" fmla="*/ 143 w 3806"/>
                              <a:gd name="T33" fmla="*/ 2320 h 2320"/>
                              <a:gd name="T34" fmla="*/ 3806 w 3806"/>
                              <a:gd name="T35" fmla="*/ 719 h 2320"/>
                              <a:gd name="T36" fmla="*/ 3806 w 3806"/>
                              <a:gd name="T37" fmla="*/ 719 h 2320"/>
                              <a:gd name="T38" fmla="*/ 3806 w 3806"/>
                              <a:gd name="T39" fmla="*/ 683 h 2320"/>
                              <a:gd name="T40" fmla="*/ 3788 w 3806"/>
                              <a:gd name="T41" fmla="*/ 629 h 2320"/>
                              <a:gd name="T42" fmla="*/ 3788 w 3806"/>
                              <a:gd name="T43" fmla="*/ 593 h 2320"/>
                              <a:gd name="T44" fmla="*/ 3770 w 3806"/>
                              <a:gd name="T45" fmla="*/ 539 h 2320"/>
                              <a:gd name="T46" fmla="*/ 3753 w 3806"/>
                              <a:gd name="T47" fmla="*/ 467 h 2320"/>
                              <a:gd name="T48" fmla="*/ 3735 w 3806"/>
                              <a:gd name="T49" fmla="*/ 432 h 2320"/>
                              <a:gd name="T50" fmla="*/ 3717 w 3806"/>
                              <a:gd name="T51" fmla="*/ 396 h 2320"/>
                              <a:gd name="T52" fmla="*/ 3699 w 3806"/>
                              <a:gd name="T53" fmla="*/ 360 h 2320"/>
                              <a:gd name="T54" fmla="*/ 3681 w 3806"/>
                              <a:gd name="T55" fmla="*/ 306 h 2320"/>
                              <a:gd name="T56" fmla="*/ 3663 w 3806"/>
                              <a:gd name="T57" fmla="*/ 234 h 2320"/>
                              <a:gd name="T58" fmla="*/ 3627 w 3806"/>
                              <a:gd name="T59" fmla="*/ 162 h 2320"/>
                              <a:gd name="T60" fmla="*/ 3609 w 3806"/>
                              <a:gd name="T61" fmla="*/ 108 h 2320"/>
                              <a:gd name="T62" fmla="*/ 3591 w 3806"/>
                              <a:gd name="T63" fmla="*/ 54 h 2320"/>
                              <a:gd name="T64" fmla="*/ 3573 w 3806"/>
                              <a:gd name="T65" fmla="*/ 18 h 2320"/>
                              <a:gd name="T66" fmla="*/ 3573 w 3806"/>
                              <a:gd name="T67" fmla="*/ 0 h 2320"/>
                              <a:gd name="T68" fmla="*/ 0 w 3806"/>
                              <a:gd name="T69" fmla="*/ 1529 h 2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806" h="2320">
                                <a:moveTo>
                                  <a:pt x="0" y="1529"/>
                                </a:moveTo>
                                <a:lnTo>
                                  <a:pt x="0" y="1547"/>
                                </a:lnTo>
                                <a:lnTo>
                                  <a:pt x="0" y="1583"/>
                                </a:lnTo>
                                <a:lnTo>
                                  <a:pt x="18" y="1655"/>
                                </a:lnTo>
                                <a:lnTo>
                                  <a:pt x="36" y="1726"/>
                                </a:lnTo>
                                <a:lnTo>
                                  <a:pt x="36" y="1780"/>
                                </a:lnTo>
                                <a:lnTo>
                                  <a:pt x="54" y="1852"/>
                                </a:lnTo>
                                <a:lnTo>
                                  <a:pt x="54" y="1906"/>
                                </a:lnTo>
                                <a:lnTo>
                                  <a:pt x="72" y="1924"/>
                                </a:lnTo>
                                <a:lnTo>
                                  <a:pt x="72" y="1960"/>
                                </a:lnTo>
                                <a:lnTo>
                                  <a:pt x="90" y="1996"/>
                                </a:lnTo>
                                <a:lnTo>
                                  <a:pt x="90" y="2068"/>
                                </a:lnTo>
                                <a:lnTo>
                                  <a:pt x="108" y="2140"/>
                                </a:lnTo>
                                <a:lnTo>
                                  <a:pt x="126" y="2194"/>
                                </a:lnTo>
                                <a:lnTo>
                                  <a:pt x="126" y="2266"/>
                                </a:lnTo>
                                <a:lnTo>
                                  <a:pt x="143" y="2302"/>
                                </a:lnTo>
                                <a:lnTo>
                                  <a:pt x="143" y="2320"/>
                                </a:lnTo>
                                <a:lnTo>
                                  <a:pt x="3806" y="719"/>
                                </a:lnTo>
                                <a:lnTo>
                                  <a:pt x="3806" y="683"/>
                                </a:lnTo>
                                <a:lnTo>
                                  <a:pt x="3788" y="629"/>
                                </a:lnTo>
                                <a:lnTo>
                                  <a:pt x="3788" y="593"/>
                                </a:lnTo>
                                <a:lnTo>
                                  <a:pt x="3770" y="539"/>
                                </a:lnTo>
                                <a:lnTo>
                                  <a:pt x="3753" y="467"/>
                                </a:lnTo>
                                <a:lnTo>
                                  <a:pt x="3735" y="432"/>
                                </a:lnTo>
                                <a:lnTo>
                                  <a:pt x="3717" y="396"/>
                                </a:lnTo>
                                <a:lnTo>
                                  <a:pt x="3699" y="360"/>
                                </a:lnTo>
                                <a:lnTo>
                                  <a:pt x="3681" y="306"/>
                                </a:lnTo>
                                <a:lnTo>
                                  <a:pt x="3663" y="234"/>
                                </a:lnTo>
                                <a:lnTo>
                                  <a:pt x="3627" y="162"/>
                                </a:lnTo>
                                <a:lnTo>
                                  <a:pt x="3609" y="108"/>
                                </a:lnTo>
                                <a:lnTo>
                                  <a:pt x="3591" y="54"/>
                                </a:lnTo>
                                <a:lnTo>
                                  <a:pt x="3573" y="18"/>
                                </a:lnTo>
                                <a:lnTo>
                                  <a:pt x="3573" y="0"/>
                                </a:lnTo>
                                <a:lnTo>
                                  <a:pt x="0" y="152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44"/>
                        <wps:cNvSpPr>
                          <a:spLocks/>
                        </wps:cNvSpPr>
                        <wps:spPr bwMode="auto">
                          <a:xfrm>
                            <a:off x="2508885" y="673735"/>
                            <a:ext cx="1082675" cy="502920"/>
                          </a:xfrm>
                          <a:custGeom>
                            <a:avLst/>
                            <a:gdLst>
                              <a:gd name="T0" fmla="*/ 1687 w 1705"/>
                              <a:gd name="T1" fmla="*/ 0 h 792"/>
                              <a:gd name="T2" fmla="*/ 0 w 1705"/>
                              <a:gd name="T3" fmla="*/ 756 h 792"/>
                              <a:gd name="T4" fmla="*/ 0 w 1705"/>
                              <a:gd name="T5" fmla="*/ 792 h 792"/>
                              <a:gd name="T6" fmla="*/ 1705 w 1705"/>
                              <a:gd name="T7" fmla="*/ 54 h 792"/>
                              <a:gd name="T8" fmla="*/ 1687 w 1705"/>
                              <a:gd name="T9" fmla="*/ 0 h 792"/>
                            </a:gdLst>
                            <a:ahLst/>
                            <a:cxnLst>
                              <a:cxn ang="0">
                                <a:pos x="T0" y="T1"/>
                              </a:cxn>
                              <a:cxn ang="0">
                                <a:pos x="T2" y="T3"/>
                              </a:cxn>
                              <a:cxn ang="0">
                                <a:pos x="T4" y="T5"/>
                              </a:cxn>
                              <a:cxn ang="0">
                                <a:pos x="T6" y="T7"/>
                              </a:cxn>
                              <a:cxn ang="0">
                                <a:pos x="T8" y="T9"/>
                              </a:cxn>
                            </a:cxnLst>
                            <a:rect l="0" t="0" r="r" b="b"/>
                            <a:pathLst>
                              <a:path w="1705" h="792">
                                <a:moveTo>
                                  <a:pt x="1687" y="0"/>
                                </a:moveTo>
                                <a:lnTo>
                                  <a:pt x="0" y="756"/>
                                </a:lnTo>
                                <a:lnTo>
                                  <a:pt x="0" y="792"/>
                                </a:lnTo>
                                <a:lnTo>
                                  <a:pt x="1705" y="54"/>
                                </a:lnTo>
                                <a:lnTo>
                                  <a:pt x="1687"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45"/>
                        <wps:cNvSpPr>
                          <a:spLocks/>
                        </wps:cNvSpPr>
                        <wps:spPr bwMode="auto">
                          <a:xfrm>
                            <a:off x="1174750" y="1256665"/>
                            <a:ext cx="2439670" cy="1278890"/>
                          </a:xfrm>
                          <a:custGeom>
                            <a:avLst/>
                            <a:gdLst>
                              <a:gd name="T0" fmla="*/ 0 w 3842"/>
                              <a:gd name="T1" fmla="*/ 0 h 2014"/>
                              <a:gd name="T2" fmla="*/ 72 w 3842"/>
                              <a:gd name="T3" fmla="*/ 1007 h 2014"/>
                              <a:gd name="T4" fmla="*/ 161 w 3842"/>
                              <a:gd name="T5" fmla="*/ 1924 h 2014"/>
                              <a:gd name="T6" fmla="*/ 179 w 3842"/>
                              <a:gd name="T7" fmla="*/ 2014 h 2014"/>
                              <a:gd name="T8" fmla="*/ 1957 w 3842"/>
                              <a:gd name="T9" fmla="*/ 1151 h 2014"/>
                              <a:gd name="T10" fmla="*/ 2011 w 3842"/>
                              <a:gd name="T11" fmla="*/ 1313 h 2014"/>
                              <a:gd name="T12" fmla="*/ 2370 w 3842"/>
                              <a:gd name="T13" fmla="*/ 1169 h 2014"/>
                              <a:gd name="T14" fmla="*/ 2370 w 3842"/>
                              <a:gd name="T15" fmla="*/ 953 h 2014"/>
                              <a:gd name="T16" fmla="*/ 3842 w 3842"/>
                              <a:gd name="T17" fmla="*/ 251 h 2014"/>
                              <a:gd name="T18" fmla="*/ 3842 w 3842"/>
                              <a:gd name="T19" fmla="*/ 125 h 2014"/>
                              <a:gd name="T20" fmla="*/ 2352 w 3842"/>
                              <a:gd name="T21" fmla="*/ 809 h 2014"/>
                              <a:gd name="T22" fmla="*/ 2334 w 3842"/>
                              <a:gd name="T23" fmla="*/ 1097 h 2014"/>
                              <a:gd name="T24" fmla="*/ 2065 w 3842"/>
                              <a:gd name="T25" fmla="*/ 1169 h 2014"/>
                              <a:gd name="T26" fmla="*/ 2011 w 3842"/>
                              <a:gd name="T27" fmla="*/ 989 h 2014"/>
                              <a:gd name="T28" fmla="*/ 251 w 3842"/>
                              <a:gd name="T29" fmla="*/ 1798 h 2014"/>
                              <a:gd name="T30" fmla="*/ 251 w 3842"/>
                              <a:gd name="T31" fmla="*/ 1762 h 2014"/>
                              <a:gd name="T32" fmla="*/ 233 w 3842"/>
                              <a:gd name="T33" fmla="*/ 1672 h 2014"/>
                              <a:gd name="T34" fmla="*/ 233 w 3842"/>
                              <a:gd name="T35" fmla="*/ 1546 h 2014"/>
                              <a:gd name="T36" fmla="*/ 215 w 3842"/>
                              <a:gd name="T37" fmla="*/ 1402 h 2014"/>
                              <a:gd name="T38" fmla="*/ 215 w 3842"/>
                              <a:gd name="T39" fmla="*/ 1259 h 2014"/>
                              <a:gd name="T40" fmla="*/ 197 w 3842"/>
                              <a:gd name="T41" fmla="*/ 1133 h 2014"/>
                              <a:gd name="T42" fmla="*/ 197 w 3842"/>
                              <a:gd name="T43" fmla="*/ 1025 h 2014"/>
                              <a:gd name="T44" fmla="*/ 197 w 3842"/>
                              <a:gd name="T45" fmla="*/ 971 h 2014"/>
                              <a:gd name="T46" fmla="*/ 179 w 3842"/>
                              <a:gd name="T47" fmla="*/ 899 h 2014"/>
                              <a:gd name="T48" fmla="*/ 161 w 3842"/>
                              <a:gd name="T49" fmla="*/ 773 h 2014"/>
                              <a:gd name="T50" fmla="*/ 126 w 3842"/>
                              <a:gd name="T51" fmla="*/ 629 h 2014"/>
                              <a:gd name="T52" fmla="*/ 90 w 3842"/>
                              <a:gd name="T53" fmla="*/ 449 h 2014"/>
                              <a:gd name="T54" fmla="*/ 54 w 3842"/>
                              <a:gd name="T55" fmla="*/ 287 h 2014"/>
                              <a:gd name="T56" fmla="*/ 36 w 3842"/>
                              <a:gd name="T57" fmla="*/ 125 h 2014"/>
                              <a:gd name="T58" fmla="*/ 0 w 3842"/>
                              <a:gd name="T59" fmla="*/ 36 h 2014"/>
                              <a:gd name="T60" fmla="*/ 0 w 3842"/>
                              <a:gd name="T61" fmla="*/ 0 h 2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842" h="2014">
                                <a:moveTo>
                                  <a:pt x="0" y="0"/>
                                </a:moveTo>
                                <a:lnTo>
                                  <a:pt x="72" y="1007"/>
                                </a:lnTo>
                                <a:lnTo>
                                  <a:pt x="161" y="1924"/>
                                </a:lnTo>
                                <a:lnTo>
                                  <a:pt x="179" y="2014"/>
                                </a:lnTo>
                                <a:lnTo>
                                  <a:pt x="1957" y="1151"/>
                                </a:lnTo>
                                <a:lnTo>
                                  <a:pt x="2011" y="1313"/>
                                </a:lnTo>
                                <a:lnTo>
                                  <a:pt x="2370" y="1169"/>
                                </a:lnTo>
                                <a:lnTo>
                                  <a:pt x="2370" y="953"/>
                                </a:lnTo>
                                <a:lnTo>
                                  <a:pt x="3842" y="251"/>
                                </a:lnTo>
                                <a:lnTo>
                                  <a:pt x="3842" y="125"/>
                                </a:lnTo>
                                <a:lnTo>
                                  <a:pt x="2352" y="809"/>
                                </a:lnTo>
                                <a:lnTo>
                                  <a:pt x="2334" y="1097"/>
                                </a:lnTo>
                                <a:lnTo>
                                  <a:pt x="2065" y="1169"/>
                                </a:lnTo>
                                <a:lnTo>
                                  <a:pt x="2011" y="989"/>
                                </a:lnTo>
                                <a:lnTo>
                                  <a:pt x="251" y="1798"/>
                                </a:lnTo>
                                <a:lnTo>
                                  <a:pt x="251" y="1762"/>
                                </a:lnTo>
                                <a:lnTo>
                                  <a:pt x="233" y="1672"/>
                                </a:lnTo>
                                <a:lnTo>
                                  <a:pt x="233" y="1546"/>
                                </a:lnTo>
                                <a:lnTo>
                                  <a:pt x="215" y="1402"/>
                                </a:lnTo>
                                <a:lnTo>
                                  <a:pt x="215" y="1259"/>
                                </a:lnTo>
                                <a:lnTo>
                                  <a:pt x="197" y="1133"/>
                                </a:lnTo>
                                <a:lnTo>
                                  <a:pt x="197" y="1025"/>
                                </a:lnTo>
                                <a:lnTo>
                                  <a:pt x="197" y="971"/>
                                </a:lnTo>
                                <a:lnTo>
                                  <a:pt x="179" y="899"/>
                                </a:lnTo>
                                <a:lnTo>
                                  <a:pt x="161" y="773"/>
                                </a:lnTo>
                                <a:lnTo>
                                  <a:pt x="126" y="629"/>
                                </a:lnTo>
                                <a:lnTo>
                                  <a:pt x="90" y="449"/>
                                </a:lnTo>
                                <a:lnTo>
                                  <a:pt x="54" y="287"/>
                                </a:lnTo>
                                <a:lnTo>
                                  <a:pt x="36" y="125"/>
                                </a:lnTo>
                                <a:lnTo>
                                  <a:pt x="0" y="36"/>
                                </a:lnTo>
                                <a:lnTo>
                                  <a:pt x="0"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46"/>
                        <wps:cNvSpPr>
                          <a:spLocks/>
                        </wps:cNvSpPr>
                        <wps:spPr bwMode="auto">
                          <a:xfrm>
                            <a:off x="1197610" y="251460"/>
                            <a:ext cx="2245995" cy="982345"/>
                          </a:xfrm>
                          <a:custGeom>
                            <a:avLst/>
                            <a:gdLst>
                              <a:gd name="T0" fmla="*/ 969 w 3537"/>
                              <a:gd name="T1" fmla="*/ 881 h 1547"/>
                              <a:gd name="T2" fmla="*/ 1023 w 3537"/>
                              <a:gd name="T3" fmla="*/ 971 h 1547"/>
                              <a:gd name="T4" fmla="*/ 0 w 3537"/>
                              <a:gd name="T5" fmla="*/ 1475 h 1547"/>
                              <a:gd name="T6" fmla="*/ 18 w 3537"/>
                              <a:gd name="T7" fmla="*/ 1547 h 1547"/>
                              <a:gd name="T8" fmla="*/ 3537 w 3537"/>
                              <a:gd name="T9" fmla="*/ 36 h 1547"/>
                              <a:gd name="T10" fmla="*/ 3519 w 3537"/>
                              <a:gd name="T11" fmla="*/ 0 h 1547"/>
                              <a:gd name="T12" fmla="*/ 3429 w 3537"/>
                              <a:gd name="T13" fmla="*/ 18 h 1547"/>
                              <a:gd name="T14" fmla="*/ 2531 w 3537"/>
                              <a:gd name="T15" fmla="*/ 414 h 1547"/>
                              <a:gd name="T16" fmla="*/ 2460 w 3537"/>
                              <a:gd name="T17" fmla="*/ 342 h 1547"/>
                              <a:gd name="T18" fmla="*/ 2442 w 3537"/>
                              <a:gd name="T19" fmla="*/ 306 h 1547"/>
                              <a:gd name="T20" fmla="*/ 1077 w 3537"/>
                              <a:gd name="T21" fmla="*/ 827 h 1547"/>
                              <a:gd name="T22" fmla="*/ 1059 w 3537"/>
                              <a:gd name="T23" fmla="*/ 899 h 1547"/>
                              <a:gd name="T24" fmla="*/ 969 w 3537"/>
                              <a:gd name="T25" fmla="*/ 881 h 1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37" h="1547">
                                <a:moveTo>
                                  <a:pt x="969" y="881"/>
                                </a:moveTo>
                                <a:lnTo>
                                  <a:pt x="1023" y="971"/>
                                </a:lnTo>
                                <a:lnTo>
                                  <a:pt x="0" y="1475"/>
                                </a:lnTo>
                                <a:lnTo>
                                  <a:pt x="18" y="1547"/>
                                </a:lnTo>
                                <a:lnTo>
                                  <a:pt x="3537" y="36"/>
                                </a:lnTo>
                                <a:lnTo>
                                  <a:pt x="3519" y="0"/>
                                </a:lnTo>
                                <a:lnTo>
                                  <a:pt x="3429" y="18"/>
                                </a:lnTo>
                                <a:lnTo>
                                  <a:pt x="2531" y="414"/>
                                </a:lnTo>
                                <a:lnTo>
                                  <a:pt x="2460" y="342"/>
                                </a:lnTo>
                                <a:lnTo>
                                  <a:pt x="2442" y="306"/>
                                </a:lnTo>
                                <a:lnTo>
                                  <a:pt x="1077" y="827"/>
                                </a:lnTo>
                                <a:lnTo>
                                  <a:pt x="1059" y="899"/>
                                </a:lnTo>
                                <a:lnTo>
                                  <a:pt x="969" y="881"/>
                                </a:lnTo>
                                <a:close/>
                              </a:path>
                            </a:pathLst>
                          </a:custGeom>
                          <a:solidFill>
                            <a:srgbClr val="2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7"/>
                        <wps:cNvSpPr>
                          <a:spLocks/>
                        </wps:cNvSpPr>
                        <wps:spPr bwMode="auto">
                          <a:xfrm>
                            <a:off x="2428875" y="1690370"/>
                            <a:ext cx="250825" cy="308610"/>
                          </a:xfrm>
                          <a:custGeom>
                            <a:avLst/>
                            <a:gdLst>
                              <a:gd name="T0" fmla="*/ 0 w 395"/>
                              <a:gd name="T1" fmla="*/ 144 h 486"/>
                              <a:gd name="T2" fmla="*/ 90 w 395"/>
                              <a:gd name="T3" fmla="*/ 486 h 486"/>
                              <a:gd name="T4" fmla="*/ 395 w 395"/>
                              <a:gd name="T5" fmla="*/ 396 h 486"/>
                              <a:gd name="T6" fmla="*/ 377 w 395"/>
                              <a:gd name="T7" fmla="*/ 0 h 486"/>
                              <a:gd name="T8" fmla="*/ 0 w 395"/>
                              <a:gd name="T9" fmla="*/ 144 h 486"/>
                            </a:gdLst>
                            <a:ahLst/>
                            <a:cxnLst>
                              <a:cxn ang="0">
                                <a:pos x="T0" y="T1"/>
                              </a:cxn>
                              <a:cxn ang="0">
                                <a:pos x="T2" y="T3"/>
                              </a:cxn>
                              <a:cxn ang="0">
                                <a:pos x="T4" y="T5"/>
                              </a:cxn>
                              <a:cxn ang="0">
                                <a:pos x="T6" y="T7"/>
                              </a:cxn>
                              <a:cxn ang="0">
                                <a:pos x="T8" y="T9"/>
                              </a:cxn>
                            </a:cxnLst>
                            <a:rect l="0" t="0" r="r" b="b"/>
                            <a:pathLst>
                              <a:path w="395" h="486">
                                <a:moveTo>
                                  <a:pt x="0" y="144"/>
                                </a:moveTo>
                                <a:lnTo>
                                  <a:pt x="90" y="486"/>
                                </a:lnTo>
                                <a:lnTo>
                                  <a:pt x="395" y="396"/>
                                </a:lnTo>
                                <a:lnTo>
                                  <a:pt x="377" y="0"/>
                                </a:lnTo>
                                <a:lnTo>
                                  <a:pt x="0" y="14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8"/>
                        <wps:cNvSpPr>
                          <a:spLocks noEditPoints="1"/>
                        </wps:cNvSpPr>
                        <wps:spPr bwMode="auto">
                          <a:xfrm>
                            <a:off x="114300" y="114300"/>
                            <a:ext cx="3557270" cy="3152140"/>
                          </a:xfrm>
                          <a:custGeom>
                            <a:avLst/>
                            <a:gdLst>
                              <a:gd name="T0" fmla="*/ 5566 w 5602"/>
                              <a:gd name="T1" fmla="*/ 1942 h 4964"/>
                              <a:gd name="T2" fmla="*/ 5458 w 5602"/>
                              <a:gd name="T3" fmla="*/ 701 h 4964"/>
                              <a:gd name="T4" fmla="*/ 5243 w 5602"/>
                              <a:gd name="T5" fmla="*/ 162 h 4964"/>
                              <a:gd name="T6" fmla="*/ 2460 w 5602"/>
                              <a:gd name="T7" fmla="*/ 791 h 4964"/>
                              <a:gd name="T8" fmla="*/ 1778 w 5602"/>
                              <a:gd name="T9" fmla="*/ 953 h 4964"/>
                              <a:gd name="T10" fmla="*/ 1472 w 5602"/>
                              <a:gd name="T11" fmla="*/ 1493 h 4964"/>
                              <a:gd name="T12" fmla="*/ 1400 w 5602"/>
                              <a:gd name="T13" fmla="*/ 1565 h 4964"/>
                              <a:gd name="T14" fmla="*/ 754 w 5602"/>
                              <a:gd name="T15" fmla="*/ 3363 h 4964"/>
                              <a:gd name="T16" fmla="*/ 18 w 5602"/>
                              <a:gd name="T17" fmla="*/ 3543 h 4964"/>
                              <a:gd name="T18" fmla="*/ 251 w 5602"/>
                              <a:gd name="T19" fmla="*/ 4011 h 4964"/>
                              <a:gd name="T20" fmla="*/ 1113 w 5602"/>
                              <a:gd name="T21" fmla="*/ 4263 h 4964"/>
                              <a:gd name="T22" fmla="*/ 1831 w 5602"/>
                              <a:gd name="T23" fmla="*/ 4874 h 4964"/>
                              <a:gd name="T24" fmla="*/ 1921 w 5602"/>
                              <a:gd name="T25" fmla="*/ 4964 h 4964"/>
                              <a:gd name="T26" fmla="*/ 5423 w 5602"/>
                              <a:gd name="T27" fmla="*/ 3309 h 4964"/>
                              <a:gd name="T28" fmla="*/ 1688 w 5602"/>
                              <a:gd name="T29" fmla="*/ 2122 h 4964"/>
                              <a:gd name="T30" fmla="*/ 1813 w 5602"/>
                              <a:gd name="T31" fmla="*/ 2698 h 4964"/>
                              <a:gd name="T32" fmla="*/ 3663 w 5602"/>
                              <a:gd name="T33" fmla="*/ 2824 h 4964"/>
                              <a:gd name="T34" fmla="*/ 5512 w 5602"/>
                              <a:gd name="T35" fmla="*/ 2320 h 4964"/>
                              <a:gd name="T36" fmla="*/ 4202 w 5602"/>
                              <a:gd name="T37" fmla="*/ 3831 h 4964"/>
                              <a:gd name="T38" fmla="*/ 1903 w 5602"/>
                              <a:gd name="T39" fmla="*/ 4640 h 4964"/>
                              <a:gd name="T40" fmla="*/ 269 w 5602"/>
                              <a:gd name="T41" fmla="*/ 3723 h 4964"/>
                              <a:gd name="T42" fmla="*/ 251 w 5602"/>
                              <a:gd name="T43" fmla="*/ 3561 h 4964"/>
                              <a:gd name="T44" fmla="*/ 718 w 5602"/>
                              <a:gd name="T45" fmla="*/ 3615 h 4964"/>
                              <a:gd name="T46" fmla="*/ 1095 w 5602"/>
                              <a:gd name="T47" fmla="*/ 3579 h 4964"/>
                              <a:gd name="T48" fmla="*/ 1293 w 5602"/>
                              <a:gd name="T49" fmla="*/ 3112 h 4964"/>
                              <a:gd name="T50" fmla="*/ 1454 w 5602"/>
                              <a:gd name="T51" fmla="*/ 1853 h 4964"/>
                              <a:gd name="T52" fmla="*/ 1454 w 5602"/>
                              <a:gd name="T53" fmla="*/ 2788 h 4964"/>
                              <a:gd name="T54" fmla="*/ 1436 w 5602"/>
                              <a:gd name="T55" fmla="*/ 1745 h 4964"/>
                              <a:gd name="T56" fmla="*/ 1634 w 5602"/>
                              <a:gd name="T57" fmla="*/ 1781 h 4964"/>
                              <a:gd name="T58" fmla="*/ 1526 w 5602"/>
                              <a:gd name="T59" fmla="*/ 1817 h 4964"/>
                              <a:gd name="T60" fmla="*/ 1508 w 5602"/>
                              <a:gd name="T61" fmla="*/ 1583 h 4964"/>
                              <a:gd name="T62" fmla="*/ 2657 w 5602"/>
                              <a:gd name="T63" fmla="*/ 1115 h 4964"/>
                              <a:gd name="T64" fmla="*/ 2532 w 5602"/>
                              <a:gd name="T65" fmla="*/ 845 h 4964"/>
                              <a:gd name="T66" fmla="*/ 2765 w 5602"/>
                              <a:gd name="T67" fmla="*/ 953 h 4964"/>
                              <a:gd name="T68" fmla="*/ 2693 w 5602"/>
                              <a:gd name="T69" fmla="*/ 917 h 4964"/>
                              <a:gd name="T70" fmla="*/ 1778 w 5602"/>
                              <a:gd name="T71" fmla="*/ 1169 h 4964"/>
                              <a:gd name="T72" fmla="*/ 3986 w 5602"/>
                              <a:gd name="T73" fmla="*/ 2446 h 4964"/>
                              <a:gd name="T74" fmla="*/ 4040 w 5602"/>
                              <a:gd name="T75" fmla="*/ 2140 h 4964"/>
                              <a:gd name="T76" fmla="*/ 5225 w 5602"/>
                              <a:gd name="T77" fmla="*/ 216 h 4964"/>
                              <a:gd name="T78" fmla="*/ 5458 w 5602"/>
                              <a:gd name="T79" fmla="*/ 899 h 4964"/>
                              <a:gd name="T80" fmla="*/ 5494 w 5602"/>
                              <a:gd name="T81" fmla="*/ 1745 h 4964"/>
                              <a:gd name="T82" fmla="*/ 4076 w 5602"/>
                              <a:gd name="T83" fmla="*/ 2086 h 4964"/>
                              <a:gd name="T84" fmla="*/ 3483 w 5602"/>
                              <a:gd name="T85" fmla="*/ 2374 h 4964"/>
                              <a:gd name="T86" fmla="*/ 1867 w 5602"/>
                              <a:gd name="T87" fmla="*/ 2680 h 4964"/>
                              <a:gd name="T88" fmla="*/ 1688 w 5602"/>
                              <a:gd name="T89" fmla="*/ 1745 h 4964"/>
                              <a:gd name="T90" fmla="*/ 4291 w 5602"/>
                              <a:gd name="T91" fmla="*/ 665 h 4964"/>
                              <a:gd name="T92" fmla="*/ 3860 w 5602"/>
                              <a:gd name="T93" fmla="*/ 234 h 4964"/>
                              <a:gd name="T94" fmla="*/ 2442 w 5602"/>
                              <a:gd name="T95" fmla="*/ 881 h 4964"/>
                              <a:gd name="T96" fmla="*/ 1724 w 5602"/>
                              <a:gd name="T97" fmla="*/ 1133 h 4964"/>
                              <a:gd name="T98" fmla="*/ 1706 w 5602"/>
                              <a:gd name="T99" fmla="*/ 1097 h 4964"/>
                              <a:gd name="T100" fmla="*/ 72 w 5602"/>
                              <a:gd name="T101" fmla="*/ 3669 h 4964"/>
                              <a:gd name="T102" fmla="*/ 449 w 5602"/>
                              <a:gd name="T103" fmla="*/ 3417 h 4964"/>
                              <a:gd name="T104" fmla="*/ 1221 w 5602"/>
                              <a:gd name="T105" fmla="*/ 3201 h 4964"/>
                              <a:gd name="T106" fmla="*/ 844 w 5602"/>
                              <a:gd name="T107" fmla="*/ 3579 h 4964"/>
                              <a:gd name="T108" fmla="*/ 449 w 5602"/>
                              <a:gd name="T109" fmla="*/ 3453 h 4964"/>
                              <a:gd name="T110" fmla="*/ 144 w 5602"/>
                              <a:gd name="T111" fmla="*/ 3669 h 4964"/>
                              <a:gd name="T112" fmla="*/ 1059 w 5602"/>
                              <a:gd name="T113" fmla="*/ 3903 h 4964"/>
                              <a:gd name="T114" fmla="*/ 305 w 5602"/>
                              <a:gd name="T115" fmla="*/ 3957 h 4964"/>
                              <a:gd name="T116" fmla="*/ 1562 w 5602"/>
                              <a:gd name="T117" fmla="*/ 1871 h 4964"/>
                              <a:gd name="T118" fmla="*/ 1849 w 5602"/>
                              <a:gd name="T119" fmla="*/ 4407 h 4964"/>
                              <a:gd name="T120" fmla="*/ 1831 w 5602"/>
                              <a:gd name="T121" fmla="*/ 4802 h 4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02" h="4964">
                                <a:moveTo>
                                  <a:pt x="5602" y="3201"/>
                                </a:moveTo>
                                <a:lnTo>
                                  <a:pt x="5602" y="3183"/>
                                </a:lnTo>
                                <a:lnTo>
                                  <a:pt x="5602" y="3148"/>
                                </a:lnTo>
                                <a:lnTo>
                                  <a:pt x="5602" y="3058"/>
                                </a:lnTo>
                                <a:lnTo>
                                  <a:pt x="5584" y="2914"/>
                                </a:lnTo>
                                <a:lnTo>
                                  <a:pt x="5584" y="2734"/>
                                </a:lnTo>
                                <a:lnTo>
                                  <a:pt x="5584" y="2518"/>
                                </a:lnTo>
                                <a:lnTo>
                                  <a:pt x="5566" y="2320"/>
                                </a:lnTo>
                                <a:lnTo>
                                  <a:pt x="5566" y="2122"/>
                                </a:lnTo>
                                <a:lnTo>
                                  <a:pt x="5566" y="1942"/>
                                </a:lnTo>
                                <a:lnTo>
                                  <a:pt x="5566" y="1906"/>
                                </a:lnTo>
                                <a:lnTo>
                                  <a:pt x="5566" y="1871"/>
                                </a:lnTo>
                                <a:lnTo>
                                  <a:pt x="5566" y="1745"/>
                                </a:lnTo>
                                <a:lnTo>
                                  <a:pt x="5566" y="1583"/>
                                </a:lnTo>
                                <a:lnTo>
                                  <a:pt x="5548" y="1385"/>
                                </a:lnTo>
                                <a:lnTo>
                                  <a:pt x="5548" y="1187"/>
                                </a:lnTo>
                                <a:lnTo>
                                  <a:pt x="5530" y="989"/>
                                </a:lnTo>
                                <a:lnTo>
                                  <a:pt x="5494" y="827"/>
                                </a:lnTo>
                                <a:lnTo>
                                  <a:pt x="5458" y="701"/>
                                </a:lnTo>
                                <a:lnTo>
                                  <a:pt x="5440" y="630"/>
                                </a:lnTo>
                                <a:lnTo>
                                  <a:pt x="5405" y="540"/>
                                </a:lnTo>
                                <a:lnTo>
                                  <a:pt x="5387" y="468"/>
                                </a:lnTo>
                                <a:lnTo>
                                  <a:pt x="5351" y="396"/>
                                </a:lnTo>
                                <a:lnTo>
                                  <a:pt x="5333" y="342"/>
                                </a:lnTo>
                                <a:lnTo>
                                  <a:pt x="5297" y="288"/>
                                </a:lnTo>
                                <a:lnTo>
                                  <a:pt x="5279" y="234"/>
                                </a:lnTo>
                                <a:lnTo>
                                  <a:pt x="5279" y="198"/>
                                </a:lnTo>
                                <a:lnTo>
                                  <a:pt x="5297" y="180"/>
                                </a:lnTo>
                                <a:lnTo>
                                  <a:pt x="5243" y="162"/>
                                </a:lnTo>
                                <a:lnTo>
                                  <a:pt x="4974" y="0"/>
                                </a:lnTo>
                                <a:lnTo>
                                  <a:pt x="4956" y="0"/>
                                </a:lnTo>
                                <a:lnTo>
                                  <a:pt x="4938" y="0"/>
                                </a:lnTo>
                                <a:lnTo>
                                  <a:pt x="4202" y="342"/>
                                </a:lnTo>
                                <a:lnTo>
                                  <a:pt x="3878" y="180"/>
                                </a:lnTo>
                                <a:lnTo>
                                  <a:pt x="3878" y="162"/>
                                </a:lnTo>
                                <a:lnTo>
                                  <a:pt x="3860" y="180"/>
                                </a:lnTo>
                                <a:lnTo>
                                  <a:pt x="2478" y="737"/>
                                </a:lnTo>
                                <a:lnTo>
                                  <a:pt x="2424" y="773"/>
                                </a:lnTo>
                                <a:lnTo>
                                  <a:pt x="2460" y="791"/>
                                </a:lnTo>
                                <a:lnTo>
                                  <a:pt x="2460" y="809"/>
                                </a:lnTo>
                                <a:lnTo>
                                  <a:pt x="2406" y="809"/>
                                </a:lnTo>
                                <a:lnTo>
                                  <a:pt x="2334" y="827"/>
                                </a:lnTo>
                                <a:lnTo>
                                  <a:pt x="2262" y="827"/>
                                </a:lnTo>
                                <a:lnTo>
                                  <a:pt x="2191" y="845"/>
                                </a:lnTo>
                                <a:lnTo>
                                  <a:pt x="2101" y="845"/>
                                </a:lnTo>
                                <a:lnTo>
                                  <a:pt x="2029" y="863"/>
                                </a:lnTo>
                                <a:lnTo>
                                  <a:pt x="1957" y="881"/>
                                </a:lnTo>
                                <a:lnTo>
                                  <a:pt x="1903" y="881"/>
                                </a:lnTo>
                                <a:lnTo>
                                  <a:pt x="1778" y="953"/>
                                </a:lnTo>
                                <a:lnTo>
                                  <a:pt x="1688" y="1025"/>
                                </a:lnTo>
                                <a:lnTo>
                                  <a:pt x="1616" y="1115"/>
                                </a:lnTo>
                                <a:lnTo>
                                  <a:pt x="1562" y="1223"/>
                                </a:lnTo>
                                <a:lnTo>
                                  <a:pt x="1508" y="1313"/>
                                </a:lnTo>
                                <a:lnTo>
                                  <a:pt x="1490" y="1403"/>
                                </a:lnTo>
                                <a:lnTo>
                                  <a:pt x="1472" y="1457"/>
                                </a:lnTo>
                                <a:lnTo>
                                  <a:pt x="1454" y="1475"/>
                                </a:lnTo>
                                <a:lnTo>
                                  <a:pt x="1472" y="1475"/>
                                </a:lnTo>
                                <a:lnTo>
                                  <a:pt x="1472" y="1493"/>
                                </a:lnTo>
                                <a:lnTo>
                                  <a:pt x="1418" y="1529"/>
                                </a:lnTo>
                                <a:lnTo>
                                  <a:pt x="1400" y="1529"/>
                                </a:lnTo>
                                <a:lnTo>
                                  <a:pt x="1400" y="1547"/>
                                </a:lnTo>
                                <a:lnTo>
                                  <a:pt x="1400" y="1565"/>
                                </a:lnTo>
                                <a:lnTo>
                                  <a:pt x="1383" y="1583"/>
                                </a:lnTo>
                                <a:lnTo>
                                  <a:pt x="1221" y="3094"/>
                                </a:lnTo>
                                <a:lnTo>
                                  <a:pt x="1203" y="3130"/>
                                </a:lnTo>
                                <a:lnTo>
                                  <a:pt x="1149" y="3165"/>
                                </a:lnTo>
                                <a:lnTo>
                                  <a:pt x="1095" y="3219"/>
                                </a:lnTo>
                                <a:lnTo>
                                  <a:pt x="1023" y="3273"/>
                                </a:lnTo>
                                <a:lnTo>
                                  <a:pt x="952" y="3309"/>
                                </a:lnTo>
                                <a:lnTo>
                                  <a:pt x="862" y="3345"/>
                                </a:lnTo>
                                <a:lnTo>
                                  <a:pt x="754" y="3363"/>
                                </a:lnTo>
                                <a:lnTo>
                                  <a:pt x="664" y="3363"/>
                                </a:lnTo>
                                <a:lnTo>
                                  <a:pt x="575" y="3363"/>
                                </a:lnTo>
                                <a:lnTo>
                                  <a:pt x="485" y="3363"/>
                                </a:lnTo>
                                <a:lnTo>
                                  <a:pt x="395" y="3363"/>
                                </a:lnTo>
                                <a:lnTo>
                                  <a:pt x="305" y="3381"/>
                                </a:lnTo>
                                <a:lnTo>
                                  <a:pt x="215" y="3399"/>
                                </a:lnTo>
                                <a:lnTo>
                                  <a:pt x="144" y="3417"/>
                                </a:lnTo>
                                <a:lnTo>
                                  <a:pt x="72" y="3471"/>
                                </a:lnTo>
                                <a:lnTo>
                                  <a:pt x="36" y="3525"/>
                                </a:lnTo>
                                <a:lnTo>
                                  <a:pt x="18" y="3543"/>
                                </a:lnTo>
                                <a:lnTo>
                                  <a:pt x="0" y="3579"/>
                                </a:lnTo>
                                <a:lnTo>
                                  <a:pt x="0" y="3615"/>
                                </a:lnTo>
                                <a:lnTo>
                                  <a:pt x="0" y="3669"/>
                                </a:lnTo>
                                <a:lnTo>
                                  <a:pt x="18" y="3705"/>
                                </a:lnTo>
                                <a:lnTo>
                                  <a:pt x="36" y="3741"/>
                                </a:lnTo>
                                <a:lnTo>
                                  <a:pt x="54" y="3795"/>
                                </a:lnTo>
                                <a:lnTo>
                                  <a:pt x="72" y="3831"/>
                                </a:lnTo>
                                <a:lnTo>
                                  <a:pt x="126" y="3903"/>
                                </a:lnTo>
                                <a:lnTo>
                                  <a:pt x="180" y="3957"/>
                                </a:lnTo>
                                <a:lnTo>
                                  <a:pt x="251" y="4011"/>
                                </a:lnTo>
                                <a:lnTo>
                                  <a:pt x="323" y="4047"/>
                                </a:lnTo>
                                <a:lnTo>
                                  <a:pt x="485" y="4101"/>
                                </a:lnTo>
                                <a:lnTo>
                                  <a:pt x="646" y="4119"/>
                                </a:lnTo>
                                <a:lnTo>
                                  <a:pt x="808" y="4137"/>
                                </a:lnTo>
                                <a:lnTo>
                                  <a:pt x="934" y="4119"/>
                                </a:lnTo>
                                <a:lnTo>
                                  <a:pt x="1041" y="4119"/>
                                </a:lnTo>
                                <a:lnTo>
                                  <a:pt x="1113" y="4101"/>
                                </a:lnTo>
                                <a:lnTo>
                                  <a:pt x="1095" y="4227"/>
                                </a:lnTo>
                                <a:lnTo>
                                  <a:pt x="1095" y="4245"/>
                                </a:lnTo>
                                <a:lnTo>
                                  <a:pt x="1113" y="4263"/>
                                </a:lnTo>
                                <a:lnTo>
                                  <a:pt x="1311" y="4371"/>
                                </a:lnTo>
                                <a:lnTo>
                                  <a:pt x="1454" y="4514"/>
                                </a:lnTo>
                                <a:lnTo>
                                  <a:pt x="1472" y="4532"/>
                                </a:lnTo>
                                <a:lnTo>
                                  <a:pt x="1526" y="4586"/>
                                </a:lnTo>
                                <a:lnTo>
                                  <a:pt x="1598" y="4640"/>
                                </a:lnTo>
                                <a:lnTo>
                                  <a:pt x="1652" y="4712"/>
                                </a:lnTo>
                                <a:lnTo>
                                  <a:pt x="1724" y="4766"/>
                                </a:lnTo>
                                <a:lnTo>
                                  <a:pt x="1778" y="4820"/>
                                </a:lnTo>
                                <a:lnTo>
                                  <a:pt x="1831" y="4874"/>
                                </a:lnTo>
                                <a:lnTo>
                                  <a:pt x="1867" y="4910"/>
                                </a:lnTo>
                                <a:lnTo>
                                  <a:pt x="1885" y="4946"/>
                                </a:lnTo>
                                <a:lnTo>
                                  <a:pt x="1885" y="4964"/>
                                </a:lnTo>
                                <a:lnTo>
                                  <a:pt x="1903" y="4964"/>
                                </a:lnTo>
                                <a:lnTo>
                                  <a:pt x="1921" y="4964"/>
                                </a:lnTo>
                                <a:lnTo>
                                  <a:pt x="1939" y="4946"/>
                                </a:lnTo>
                                <a:lnTo>
                                  <a:pt x="2208" y="4820"/>
                                </a:lnTo>
                                <a:lnTo>
                                  <a:pt x="2657" y="4622"/>
                                </a:lnTo>
                                <a:lnTo>
                                  <a:pt x="3250" y="4353"/>
                                </a:lnTo>
                                <a:lnTo>
                                  <a:pt x="3878" y="4047"/>
                                </a:lnTo>
                                <a:lnTo>
                                  <a:pt x="4507" y="3759"/>
                                </a:lnTo>
                                <a:lnTo>
                                  <a:pt x="5045" y="3507"/>
                                </a:lnTo>
                                <a:lnTo>
                                  <a:pt x="5423" y="3309"/>
                                </a:lnTo>
                                <a:lnTo>
                                  <a:pt x="5602" y="3219"/>
                                </a:lnTo>
                                <a:lnTo>
                                  <a:pt x="5602" y="3201"/>
                                </a:lnTo>
                                <a:close/>
                                <a:moveTo>
                                  <a:pt x="1903" y="4550"/>
                                </a:moveTo>
                                <a:lnTo>
                                  <a:pt x="1903" y="4407"/>
                                </a:lnTo>
                                <a:lnTo>
                                  <a:pt x="1885" y="4119"/>
                                </a:lnTo>
                                <a:lnTo>
                                  <a:pt x="1849" y="3741"/>
                                </a:lnTo>
                                <a:lnTo>
                                  <a:pt x="1813" y="3309"/>
                                </a:lnTo>
                                <a:lnTo>
                                  <a:pt x="1760" y="2860"/>
                                </a:lnTo>
                                <a:lnTo>
                                  <a:pt x="1724" y="2446"/>
                                </a:lnTo>
                                <a:lnTo>
                                  <a:pt x="1688" y="2122"/>
                                </a:lnTo>
                                <a:lnTo>
                                  <a:pt x="1652" y="1889"/>
                                </a:lnTo>
                                <a:lnTo>
                                  <a:pt x="1670" y="1960"/>
                                </a:lnTo>
                                <a:lnTo>
                                  <a:pt x="1688" y="2032"/>
                                </a:lnTo>
                                <a:lnTo>
                                  <a:pt x="1706" y="2122"/>
                                </a:lnTo>
                                <a:lnTo>
                                  <a:pt x="1724" y="2212"/>
                                </a:lnTo>
                                <a:lnTo>
                                  <a:pt x="1742" y="2302"/>
                                </a:lnTo>
                                <a:lnTo>
                                  <a:pt x="1760" y="2392"/>
                                </a:lnTo>
                                <a:lnTo>
                                  <a:pt x="1778" y="2482"/>
                                </a:lnTo>
                                <a:lnTo>
                                  <a:pt x="1796" y="2572"/>
                                </a:lnTo>
                                <a:lnTo>
                                  <a:pt x="1813" y="2698"/>
                                </a:lnTo>
                                <a:lnTo>
                                  <a:pt x="1831" y="2860"/>
                                </a:lnTo>
                                <a:lnTo>
                                  <a:pt x="1849" y="3040"/>
                                </a:lnTo>
                                <a:lnTo>
                                  <a:pt x="1849" y="3201"/>
                                </a:lnTo>
                                <a:lnTo>
                                  <a:pt x="1867" y="3363"/>
                                </a:lnTo>
                                <a:lnTo>
                                  <a:pt x="1867" y="3489"/>
                                </a:lnTo>
                                <a:lnTo>
                                  <a:pt x="1885" y="3579"/>
                                </a:lnTo>
                                <a:lnTo>
                                  <a:pt x="1885" y="3615"/>
                                </a:lnTo>
                                <a:lnTo>
                                  <a:pt x="1885" y="3651"/>
                                </a:lnTo>
                                <a:lnTo>
                                  <a:pt x="1921" y="3633"/>
                                </a:lnTo>
                                <a:lnTo>
                                  <a:pt x="3663" y="2824"/>
                                </a:lnTo>
                                <a:lnTo>
                                  <a:pt x="3717" y="2986"/>
                                </a:lnTo>
                                <a:lnTo>
                                  <a:pt x="3735" y="3022"/>
                                </a:lnTo>
                                <a:lnTo>
                                  <a:pt x="3753" y="3004"/>
                                </a:lnTo>
                                <a:lnTo>
                                  <a:pt x="4040" y="2914"/>
                                </a:lnTo>
                                <a:lnTo>
                                  <a:pt x="4058" y="2896"/>
                                </a:lnTo>
                                <a:lnTo>
                                  <a:pt x="4058" y="2878"/>
                                </a:lnTo>
                                <a:lnTo>
                                  <a:pt x="4058" y="2644"/>
                                </a:lnTo>
                                <a:lnTo>
                                  <a:pt x="5494" y="1960"/>
                                </a:lnTo>
                                <a:lnTo>
                                  <a:pt x="5494" y="2140"/>
                                </a:lnTo>
                                <a:lnTo>
                                  <a:pt x="5512" y="2320"/>
                                </a:lnTo>
                                <a:lnTo>
                                  <a:pt x="5512" y="2500"/>
                                </a:lnTo>
                                <a:lnTo>
                                  <a:pt x="5530" y="2680"/>
                                </a:lnTo>
                                <a:lnTo>
                                  <a:pt x="5530" y="2860"/>
                                </a:lnTo>
                                <a:lnTo>
                                  <a:pt x="5530" y="3004"/>
                                </a:lnTo>
                                <a:lnTo>
                                  <a:pt x="5530" y="3112"/>
                                </a:lnTo>
                                <a:lnTo>
                                  <a:pt x="5548" y="3183"/>
                                </a:lnTo>
                                <a:lnTo>
                                  <a:pt x="5405" y="3255"/>
                                </a:lnTo>
                                <a:lnTo>
                                  <a:pt x="5099" y="3399"/>
                                </a:lnTo>
                                <a:lnTo>
                                  <a:pt x="4704" y="3597"/>
                                </a:lnTo>
                                <a:lnTo>
                                  <a:pt x="4202" y="3831"/>
                                </a:lnTo>
                                <a:lnTo>
                                  <a:pt x="3645" y="4101"/>
                                </a:lnTo>
                                <a:lnTo>
                                  <a:pt x="3052" y="4371"/>
                                </a:lnTo>
                                <a:lnTo>
                                  <a:pt x="2478" y="4640"/>
                                </a:lnTo>
                                <a:lnTo>
                                  <a:pt x="1939" y="4892"/>
                                </a:lnTo>
                                <a:lnTo>
                                  <a:pt x="1921" y="4856"/>
                                </a:lnTo>
                                <a:lnTo>
                                  <a:pt x="1921" y="4820"/>
                                </a:lnTo>
                                <a:lnTo>
                                  <a:pt x="1921" y="4784"/>
                                </a:lnTo>
                                <a:lnTo>
                                  <a:pt x="1903" y="4730"/>
                                </a:lnTo>
                                <a:lnTo>
                                  <a:pt x="1903" y="4694"/>
                                </a:lnTo>
                                <a:lnTo>
                                  <a:pt x="1903" y="4640"/>
                                </a:lnTo>
                                <a:lnTo>
                                  <a:pt x="1903" y="4586"/>
                                </a:lnTo>
                                <a:lnTo>
                                  <a:pt x="1903" y="4550"/>
                                </a:lnTo>
                                <a:close/>
                                <a:moveTo>
                                  <a:pt x="1149" y="3831"/>
                                </a:moveTo>
                                <a:lnTo>
                                  <a:pt x="1041" y="3831"/>
                                </a:lnTo>
                                <a:lnTo>
                                  <a:pt x="898" y="3831"/>
                                </a:lnTo>
                                <a:lnTo>
                                  <a:pt x="754" y="3831"/>
                                </a:lnTo>
                                <a:lnTo>
                                  <a:pt x="610" y="3813"/>
                                </a:lnTo>
                                <a:lnTo>
                                  <a:pt x="467" y="3795"/>
                                </a:lnTo>
                                <a:lnTo>
                                  <a:pt x="359" y="3759"/>
                                </a:lnTo>
                                <a:lnTo>
                                  <a:pt x="269" y="3723"/>
                                </a:lnTo>
                                <a:lnTo>
                                  <a:pt x="215" y="3687"/>
                                </a:lnTo>
                                <a:lnTo>
                                  <a:pt x="215" y="3669"/>
                                </a:lnTo>
                                <a:lnTo>
                                  <a:pt x="197" y="3669"/>
                                </a:lnTo>
                                <a:lnTo>
                                  <a:pt x="197" y="3651"/>
                                </a:lnTo>
                                <a:lnTo>
                                  <a:pt x="197" y="3633"/>
                                </a:lnTo>
                                <a:lnTo>
                                  <a:pt x="215" y="3633"/>
                                </a:lnTo>
                                <a:lnTo>
                                  <a:pt x="215" y="3615"/>
                                </a:lnTo>
                                <a:lnTo>
                                  <a:pt x="251" y="3561"/>
                                </a:lnTo>
                                <a:lnTo>
                                  <a:pt x="305" y="3525"/>
                                </a:lnTo>
                                <a:lnTo>
                                  <a:pt x="341" y="3507"/>
                                </a:lnTo>
                                <a:lnTo>
                                  <a:pt x="395" y="3507"/>
                                </a:lnTo>
                                <a:lnTo>
                                  <a:pt x="449" y="3507"/>
                                </a:lnTo>
                                <a:lnTo>
                                  <a:pt x="503" y="3525"/>
                                </a:lnTo>
                                <a:lnTo>
                                  <a:pt x="557" y="3543"/>
                                </a:lnTo>
                                <a:lnTo>
                                  <a:pt x="610" y="3579"/>
                                </a:lnTo>
                                <a:lnTo>
                                  <a:pt x="646" y="3579"/>
                                </a:lnTo>
                                <a:lnTo>
                                  <a:pt x="682" y="3597"/>
                                </a:lnTo>
                                <a:lnTo>
                                  <a:pt x="718" y="3615"/>
                                </a:lnTo>
                                <a:lnTo>
                                  <a:pt x="754" y="3633"/>
                                </a:lnTo>
                                <a:lnTo>
                                  <a:pt x="790" y="3633"/>
                                </a:lnTo>
                                <a:lnTo>
                                  <a:pt x="826" y="3633"/>
                                </a:lnTo>
                                <a:lnTo>
                                  <a:pt x="844" y="3651"/>
                                </a:lnTo>
                                <a:lnTo>
                                  <a:pt x="880" y="3633"/>
                                </a:lnTo>
                                <a:lnTo>
                                  <a:pt x="934" y="3633"/>
                                </a:lnTo>
                                <a:lnTo>
                                  <a:pt x="988" y="3615"/>
                                </a:lnTo>
                                <a:lnTo>
                                  <a:pt x="1023" y="3615"/>
                                </a:lnTo>
                                <a:lnTo>
                                  <a:pt x="1059" y="3597"/>
                                </a:lnTo>
                                <a:lnTo>
                                  <a:pt x="1095" y="3579"/>
                                </a:lnTo>
                                <a:lnTo>
                                  <a:pt x="1131" y="3561"/>
                                </a:lnTo>
                                <a:lnTo>
                                  <a:pt x="1149" y="3543"/>
                                </a:lnTo>
                                <a:lnTo>
                                  <a:pt x="1185" y="3525"/>
                                </a:lnTo>
                                <a:lnTo>
                                  <a:pt x="1149" y="3831"/>
                                </a:lnTo>
                                <a:close/>
                                <a:moveTo>
                                  <a:pt x="1275" y="3112"/>
                                </a:moveTo>
                                <a:lnTo>
                                  <a:pt x="1293" y="3112"/>
                                </a:lnTo>
                                <a:lnTo>
                                  <a:pt x="1293" y="3094"/>
                                </a:lnTo>
                                <a:lnTo>
                                  <a:pt x="1436" y="1799"/>
                                </a:lnTo>
                                <a:lnTo>
                                  <a:pt x="1436" y="1817"/>
                                </a:lnTo>
                                <a:lnTo>
                                  <a:pt x="1454" y="1835"/>
                                </a:lnTo>
                                <a:lnTo>
                                  <a:pt x="1454" y="1853"/>
                                </a:lnTo>
                                <a:lnTo>
                                  <a:pt x="1454" y="1871"/>
                                </a:lnTo>
                                <a:lnTo>
                                  <a:pt x="1472" y="1871"/>
                                </a:lnTo>
                                <a:lnTo>
                                  <a:pt x="1311" y="4299"/>
                                </a:lnTo>
                                <a:lnTo>
                                  <a:pt x="1167" y="4227"/>
                                </a:lnTo>
                                <a:lnTo>
                                  <a:pt x="1275" y="3112"/>
                                </a:lnTo>
                                <a:close/>
                                <a:moveTo>
                                  <a:pt x="1454" y="2788"/>
                                </a:moveTo>
                                <a:lnTo>
                                  <a:pt x="1454" y="4442"/>
                                </a:lnTo>
                                <a:lnTo>
                                  <a:pt x="1365" y="4335"/>
                                </a:lnTo>
                                <a:lnTo>
                                  <a:pt x="1454" y="2788"/>
                                </a:lnTo>
                                <a:close/>
                                <a:moveTo>
                                  <a:pt x="1508" y="1835"/>
                                </a:moveTo>
                                <a:lnTo>
                                  <a:pt x="1508" y="1817"/>
                                </a:lnTo>
                                <a:lnTo>
                                  <a:pt x="1490" y="1799"/>
                                </a:lnTo>
                                <a:lnTo>
                                  <a:pt x="1490" y="1781"/>
                                </a:lnTo>
                                <a:lnTo>
                                  <a:pt x="1472" y="1763"/>
                                </a:lnTo>
                                <a:lnTo>
                                  <a:pt x="1472" y="1745"/>
                                </a:lnTo>
                                <a:lnTo>
                                  <a:pt x="1454" y="1727"/>
                                </a:lnTo>
                                <a:lnTo>
                                  <a:pt x="1436" y="1745"/>
                                </a:lnTo>
                                <a:lnTo>
                                  <a:pt x="1454" y="1619"/>
                                </a:lnTo>
                                <a:lnTo>
                                  <a:pt x="1652" y="1727"/>
                                </a:lnTo>
                                <a:lnTo>
                                  <a:pt x="1616" y="1727"/>
                                </a:lnTo>
                                <a:lnTo>
                                  <a:pt x="1616" y="1745"/>
                                </a:lnTo>
                                <a:lnTo>
                                  <a:pt x="1634" y="1763"/>
                                </a:lnTo>
                                <a:lnTo>
                                  <a:pt x="1634" y="1781"/>
                                </a:lnTo>
                                <a:lnTo>
                                  <a:pt x="1634" y="1799"/>
                                </a:lnTo>
                                <a:lnTo>
                                  <a:pt x="1598" y="1799"/>
                                </a:lnTo>
                                <a:lnTo>
                                  <a:pt x="1580" y="1781"/>
                                </a:lnTo>
                                <a:lnTo>
                                  <a:pt x="1562" y="1799"/>
                                </a:lnTo>
                                <a:lnTo>
                                  <a:pt x="1544" y="1799"/>
                                </a:lnTo>
                                <a:lnTo>
                                  <a:pt x="1544" y="1817"/>
                                </a:lnTo>
                                <a:lnTo>
                                  <a:pt x="1526" y="1817"/>
                                </a:lnTo>
                                <a:lnTo>
                                  <a:pt x="1526" y="1835"/>
                                </a:lnTo>
                                <a:lnTo>
                                  <a:pt x="1508" y="1835"/>
                                </a:lnTo>
                                <a:close/>
                                <a:moveTo>
                                  <a:pt x="4184" y="450"/>
                                </a:moveTo>
                                <a:lnTo>
                                  <a:pt x="2819" y="1007"/>
                                </a:lnTo>
                                <a:lnTo>
                                  <a:pt x="2819" y="953"/>
                                </a:lnTo>
                                <a:lnTo>
                                  <a:pt x="4184" y="414"/>
                                </a:lnTo>
                                <a:lnTo>
                                  <a:pt x="4184" y="450"/>
                                </a:lnTo>
                                <a:close/>
                                <a:moveTo>
                                  <a:pt x="1688" y="1673"/>
                                </a:moveTo>
                                <a:lnTo>
                                  <a:pt x="1508" y="1583"/>
                                </a:lnTo>
                                <a:lnTo>
                                  <a:pt x="2460" y="1043"/>
                                </a:lnTo>
                                <a:lnTo>
                                  <a:pt x="2657" y="1115"/>
                                </a:lnTo>
                                <a:lnTo>
                                  <a:pt x="2711" y="1151"/>
                                </a:lnTo>
                                <a:lnTo>
                                  <a:pt x="1688" y="1673"/>
                                </a:lnTo>
                                <a:close/>
                                <a:moveTo>
                                  <a:pt x="2532" y="827"/>
                                </a:moveTo>
                                <a:lnTo>
                                  <a:pt x="2550" y="845"/>
                                </a:lnTo>
                                <a:lnTo>
                                  <a:pt x="2550" y="917"/>
                                </a:lnTo>
                                <a:lnTo>
                                  <a:pt x="2532" y="989"/>
                                </a:lnTo>
                                <a:lnTo>
                                  <a:pt x="2496" y="989"/>
                                </a:lnTo>
                                <a:lnTo>
                                  <a:pt x="2532" y="845"/>
                                </a:lnTo>
                                <a:lnTo>
                                  <a:pt x="2532" y="827"/>
                                </a:lnTo>
                                <a:close/>
                                <a:moveTo>
                                  <a:pt x="2747" y="1097"/>
                                </a:moveTo>
                                <a:lnTo>
                                  <a:pt x="2711" y="1079"/>
                                </a:lnTo>
                                <a:lnTo>
                                  <a:pt x="2747" y="935"/>
                                </a:lnTo>
                                <a:lnTo>
                                  <a:pt x="2765" y="953"/>
                                </a:lnTo>
                                <a:lnTo>
                                  <a:pt x="2747" y="1097"/>
                                </a:lnTo>
                                <a:close/>
                                <a:moveTo>
                                  <a:pt x="2657" y="1043"/>
                                </a:moveTo>
                                <a:lnTo>
                                  <a:pt x="2586" y="1025"/>
                                </a:lnTo>
                                <a:lnTo>
                                  <a:pt x="2604" y="971"/>
                                </a:lnTo>
                                <a:lnTo>
                                  <a:pt x="2657" y="1007"/>
                                </a:lnTo>
                                <a:lnTo>
                                  <a:pt x="2657" y="1043"/>
                                </a:lnTo>
                                <a:close/>
                                <a:moveTo>
                                  <a:pt x="2675" y="953"/>
                                </a:moveTo>
                                <a:lnTo>
                                  <a:pt x="2604" y="899"/>
                                </a:lnTo>
                                <a:lnTo>
                                  <a:pt x="2604" y="863"/>
                                </a:lnTo>
                                <a:lnTo>
                                  <a:pt x="2693" y="917"/>
                                </a:lnTo>
                                <a:lnTo>
                                  <a:pt x="2675" y="953"/>
                                </a:lnTo>
                                <a:close/>
                                <a:moveTo>
                                  <a:pt x="1562" y="1457"/>
                                </a:moveTo>
                                <a:lnTo>
                                  <a:pt x="1580" y="1421"/>
                                </a:lnTo>
                                <a:lnTo>
                                  <a:pt x="1598" y="1367"/>
                                </a:lnTo>
                                <a:lnTo>
                                  <a:pt x="1616" y="1331"/>
                                </a:lnTo>
                                <a:lnTo>
                                  <a:pt x="1634" y="1295"/>
                                </a:lnTo>
                                <a:lnTo>
                                  <a:pt x="1670" y="1259"/>
                                </a:lnTo>
                                <a:lnTo>
                                  <a:pt x="1706" y="1223"/>
                                </a:lnTo>
                                <a:lnTo>
                                  <a:pt x="1742" y="1187"/>
                                </a:lnTo>
                                <a:lnTo>
                                  <a:pt x="1778" y="1169"/>
                                </a:lnTo>
                                <a:lnTo>
                                  <a:pt x="1831" y="1151"/>
                                </a:lnTo>
                                <a:lnTo>
                                  <a:pt x="1885" y="1133"/>
                                </a:lnTo>
                                <a:lnTo>
                                  <a:pt x="1957" y="1115"/>
                                </a:lnTo>
                                <a:lnTo>
                                  <a:pt x="2029" y="1097"/>
                                </a:lnTo>
                                <a:lnTo>
                                  <a:pt x="2101" y="1079"/>
                                </a:lnTo>
                                <a:lnTo>
                                  <a:pt x="2173" y="1061"/>
                                </a:lnTo>
                                <a:lnTo>
                                  <a:pt x="2244" y="1061"/>
                                </a:lnTo>
                                <a:lnTo>
                                  <a:pt x="2316" y="1061"/>
                                </a:lnTo>
                                <a:lnTo>
                                  <a:pt x="1562" y="1457"/>
                                </a:lnTo>
                                <a:close/>
                                <a:moveTo>
                                  <a:pt x="3986" y="2446"/>
                                </a:moveTo>
                                <a:lnTo>
                                  <a:pt x="3645" y="2590"/>
                                </a:lnTo>
                                <a:lnTo>
                                  <a:pt x="3537" y="2356"/>
                                </a:lnTo>
                                <a:lnTo>
                                  <a:pt x="3609" y="2284"/>
                                </a:lnTo>
                                <a:lnTo>
                                  <a:pt x="3681" y="2230"/>
                                </a:lnTo>
                                <a:lnTo>
                                  <a:pt x="3771" y="2194"/>
                                </a:lnTo>
                                <a:lnTo>
                                  <a:pt x="3824" y="2176"/>
                                </a:lnTo>
                                <a:lnTo>
                                  <a:pt x="3896" y="2158"/>
                                </a:lnTo>
                                <a:lnTo>
                                  <a:pt x="3950" y="2158"/>
                                </a:lnTo>
                                <a:lnTo>
                                  <a:pt x="4004" y="2140"/>
                                </a:lnTo>
                                <a:lnTo>
                                  <a:pt x="4040" y="2140"/>
                                </a:lnTo>
                                <a:lnTo>
                                  <a:pt x="3986" y="2446"/>
                                </a:lnTo>
                                <a:close/>
                                <a:moveTo>
                                  <a:pt x="3986" y="2518"/>
                                </a:moveTo>
                                <a:lnTo>
                                  <a:pt x="4004" y="2860"/>
                                </a:lnTo>
                                <a:lnTo>
                                  <a:pt x="3771" y="2950"/>
                                </a:lnTo>
                                <a:lnTo>
                                  <a:pt x="3663" y="2644"/>
                                </a:lnTo>
                                <a:lnTo>
                                  <a:pt x="3986" y="2518"/>
                                </a:lnTo>
                                <a:close/>
                                <a:moveTo>
                                  <a:pt x="5153" y="180"/>
                                </a:moveTo>
                                <a:lnTo>
                                  <a:pt x="4273" y="558"/>
                                </a:lnTo>
                                <a:lnTo>
                                  <a:pt x="4291" y="612"/>
                                </a:lnTo>
                                <a:lnTo>
                                  <a:pt x="5225" y="216"/>
                                </a:lnTo>
                                <a:lnTo>
                                  <a:pt x="5225" y="252"/>
                                </a:lnTo>
                                <a:lnTo>
                                  <a:pt x="5243" y="306"/>
                                </a:lnTo>
                                <a:lnTo>
                                  <a:pt x="5279" y="360"/>
                                </a:lnTo>
                                <a:lnTo>
                                  <a:pt x="5297" y="432"/>
                                </a:lnTo>
                                <a:lnTo>
                                  <a:pt x="5333" y="486"/>
                                </a:lnTo>
                                <a:lnTo>
                                  <a:pt x="5351" y="576"/>
                                </a:lnTo>
                                <a:lnTo>
                                  <a:pt x="5387" y="647"/>
                                </a:lnTo>
                                <a:lnTo>
                                  <a:pt x="5405" y="719"/>
                                </a:lnTo>
                                <a:lnTo>
                                  <a:pt x="5440" y="791"/>
                                </a:lnTo>
                                <a:lnTo>
                                  <a:pt x="5458" y="899"/>
                                </a:lnTo>
                                <a:lnTo>
                                  <a:pt x="5458" y="1025"/>
                                </a:lnTo>
                                <a:lnTo>
                                  <a:pt x="5476" y="1151"/>
                                </a:lnTo>
                                <a:lnTo>
                                  <a:pt x="5494" y="1295"/>
                                </a:lnTo>
                                <a:lnTo>
                                  <a:pt x="5494" y="1439"/>
                                </a:lnTo>
                                <a:lnTo>
                                  <a:pt x="5494" y="1583"/>
                                </a:lnTo>
                                <a:lnTo>
                                  <a:pt x="5512" y="1691"/>
                                </a:lnTo>
                                <a:lnTo>
                                  <a:pt x="5494" y="1691"/>
                                </a:lnTo>
                                <a:lnTo>
                                  <a:pt x="5494" y="1709"/>
                                </a:lnTo>
                                <a:lnTo>
                                  <a:pt x="5494" y="1727"/>
                                </a:lnTo>
                                <a:lnTo>
                                  <a:pt x="5494" y="1745"/>
                                </a:lnTo>
                                <a:lnTo>
                                  <a:pt x="5494" y="1781"/>
                                </a:lnTo>
                                <a:lnTo>
                                  <a:pt x="5494" y="1799"/>
                                </a:lnTo>
                                <a:lnTo>
                                  <a:pt x="5494" y="1835"/>
                                </a:lnTo>
                                <a:lnTo>
                                  <a:pt x="5494" y="1871"/>
                                </a:lnTo>
                                <a:lnTo>
                                  <a:pt x="5494" y="1906"/>
                                </a:lnTo>
                                <a:lnTo>
                                  <a:pt x="4058" y="2572"/>
                                </a:lnTo>
                                <a:lnTo>
                                  <a:pt x="4040" y="2482"/>
                                </a:lnTo>
                                <a:lnTo>
                                  <a:pt x="4094" y="2122"/>
                                </a:lnTo>
                                <a:lnTo>
                                  <a:pt x="4094" y="2104"/>
                                </a:lnTo>
                                <a:lnTo>
                                  <a:pt x="4076" y="2086"/>
                                </a:lnTo>
                                <a:lnTo>
                                  <a:pt x="4058" y="2086"/>
                                </a:lnTo>
                                <a:lnTo>
                                  <a:pt x="4004" y="2086"/>
                                </a:lnTo>
                                <a:lnTo>
                                  <a:pt x="3950" y="2086"/>
                                </a:lnTo>
                                <a:lnTo>
                                  <a:pt x="3878" y="2104"/>
                                </a:lnTo>
                                <a:lnTo>
                                  <a:pt x="3789" y="2122"/>
                                </a:lnTo>
                                <a:lnTo>
                                  <a:pt x="3681" y="2176"/>
                                </a:lnTo>
                                <a:lnTo>
                                  <a:pt x="3591" y="2248"/>
                                </a:lnTo>
                                <a:lnTo>
                                  <a:pt x="3483" y="2338"/>
                                </a:lnTo>
                                <a:lnTo>
                                  <a:pt x="3465" y="2356"/>
                                </a:lnTo>
                                <a:lnTo>
                                  <a:pt x="3483" y="2374"/>
                                </a:lnTo>
                                <a:lnTo>
                                  <a:pt x="3609" y="2626"/>
                                </a:lnTo>
                                <a:lnTo>
                                  <a:pt x="3645" y="2770"/>
                                </a:lnTo>
                                <a:lnTo>
                                  <a:pt x="1939" y="3561"/>
                                </a:lnTo>
                                <a:lnTo>
                                  <a:pt x="1939" y="3489"/>
                                </a:lnTo>
                                <a:lnTo>
                                  <a:pt x="1921" y="3381"/>
                                </a:lnTo>
                                <a:lnTo>
                                  <a:pt x="1921" y="3237"/>
                                </a:lnTo>
                                <a:lnTo>
                                  <a:pt x="1903" y="3094"/>
                                </a:lnTo>
                                <a:lnTo>
                                  <a:pt x="1903" y="2950"/>
                                </a:lnTo>
                                <a:lnTo>
                                  <a:pt x="1885" y="2806"/>
                                </a:lnTo>
                                <a:lnTo>
                                  <a:pt x="1867" y="2680"/>
                                </a:lnTo>
                                <a:lnTo>
                                  <a:pt x="1849" y="2554"/>
                                </a:lnTo>
                                <a:lnTo>
                                  <a:pt x="1831" y="2446"/>
                                </a:lnTo>
                                <a:lnTo>
                                  <a:pt x="1796" y="2320"/>
                                </a:lnTo>
                                <a:lnTo>
                                  <a:pt x="1778" y="2194"/>
                                </a:lnTo>
                                <a:lnTo>
                                  <a:pt x="1760" y="2068"/>
                                </a:lnTo>
                                <a:lnTo>
                                  <a:pt x="1724" y="1960"/>
                                </a:lnTo>
                                <a:lnTo>
                                  <a:pt x="1706" y="1871"/>
                                </a:lnTo>
                                <a:lnTo>
                                  <a:pt x="1688" y="1799"/>
                                </a:lnTo>
                                <a:lnTo>
                                  <a:pt x="1688" y="1745"/>
                                </a:lnTo>
                                <a:lnTo>
                                  <a:pt x="1706" y="1745"/>
                                </a:lnTo>
                                <a:lnTo>
                                  <a:pt x="2765" y="1205"/>
                                </a:lnTo>
                                <a:lnTo>
                                  <a:pt x="2801" y="1133"/>
                                </a:lnTo>
                                <a:lnTo>
                                  <a:pt x="2801" y="1079"/>
                                </a:lnTo>
                                <a:lnTo>
                                  <a:pt x="4148" y="540"/>
                                </a:lnTo>
                                <a:lnTo>
                                  <a:pt x="4148" y="576"/>
                                </a:lnTo>
                                <a:lnTo>
                                  <a:pt x="4166" y="594"/>
                                </a:lnTo>
                                <a:lnTo>
                                  <a:pt x="4237" y="630"/>
                                </a:lnTo>
                                <a:lnTo>
                                  <a:pt x="4291" y="665"/>
                                </a:lnTo>
                                <a:lnTo>
                                  <a:pt x="4273" y="594"/>
                                </a:lnTo>
                                <a:lnTo>
                                  <a:pt x="4237" y="396"/>
                                </a:lnTo>
                                <a:lnTo>
                                  <a:pt x="4273" y="378"/>
                                </a:lnTo>
                                <a:lnTo>
                                  <a:pt x="4956" y="72"/>
                                </a:lnTo>
                                <a:lnTo>
                                  <a:pt x="5153" y="180"/>
                                </a:lnTo>
                                <a:close/>
                                <a:moveTo>
                                  <a:pt x="4130" y="360"/>
                                </a:moveTo>
                                <a:lnTo>
                                  <a:pt x="2801" y="899"/>
                                </a:lnTo>
                                <a:lnTo>
                                  <a:pt x="2568" y="773"/>
                                </a:lnTo>
                                <a:lnTo>
                                  <a:pt x="3860" y="234"/>
                                </a:lnTo>
                                <a:lnTo>
                                  <a:pt x="4130" y="360"/>
                                </a:lnTo>
                                <a:close/>
                                <a:moveTo>
                                  <a:pt x="1921" y="953"/>
                                </a:moveTo>
                                <a:lnTo>
                                  <a:pt x="1975" y="935"/>
                                </a:lnTo>
                                <a:lnTo>
                                  <a:pt x="2029" y="917"/>
                                </a:lnTo>
                                <a:lnTo>
                                  <a:pt x="2101" y="899"/>
                                </a:lnTo>
                                <a:lnTo>
                                  <a:pt x="2191" y="899"/>
                                </a:lnTo>
                                <a:lnTo>
                                  <a:pt x="2262" y="881"/>
                                </a:lnTo>
                                <a:lnTo>
                                  <a:pt x="2334" y="881"/>
                                </a:lnTo>
                                <a:lnTo>
                                  <a:pt x="2388" y="881"/>
                                </a:lnTo>
                                <a:lnTo>
                                  <a:pt x="2442" y="881"/>
                                </a:lnTo>
                                <a:lnTo>
                                  <a:pt x="2424" y="989"/>
                                </a:lnTo>
                                <a:lnTo>
                                  <a:pt x="2370" y="989"/>
                                </a:lnTo>
                                <a:lnTo>
                                  <a:pt x="2298" y="989"/>
                                </a:lnTo>
                                <a:lnTo>
                                  <a:pt x="2208" y="1007"/>
                                </a:lnTo>
                                <a:lnTo>
                                  <a:pt x="2119" y="1025"/>
                                </a:lnTo>
                                <a:lnTo>
                                  <a:pt x="2011" y="1043"/>
                                </a:lnTo>
                                <a:lnTo>
                                  <a:pt x="1921" y="1061"/>
                                </a:lnTo>
                                <a:lnTo>
                                  <a:pt x="1813" y="1079"/>
                                </a:lnTo>
                                <a:lnTo>
                                  <a:pt x="1742" y="1115"/>
                                </a:lnTo>
                                <a:lnTo>
                                  <a:pt x="1724" y="1133"/>
                                </a:lnTo>
                                <a:lnTo>
                                  <a:pt x="1706" y="1133"/>
                                </a:lnTo>
                                <a:lnTo>
                                  <a:pt x="1688" y="1151"/>
                                </a:lnTo>
                                <a:lnTo>
                                  <a:pt x="1688" y="1169"/>
                                </a:lnTo>
                                <a:lnTo>
                                  <a:pt x="1670" y="1169"/>
                                </a:lnTo>
                                <a:lnTo>
                                  <a:pt x="1652" y="1187"/>
                                </a:lnTo>
                                <a:lnTo>
                                  <a:pt x="1634" y="1205"/>
                                </a:lnTo>
                                <a:lnTo>
                                  <a:pt x="1616" y="1223"/>
                                </a:lnTo>
                                <a:lnTo>
                                  <a:pt x="1652" y="1169"/>
                                </a:lnTo>
                                <a:lnTo>
                                  <a:pt x="1670" y="1133"/>
                                </a:lnTo>
                                <a:lnTo>
                                  <a:pt x="1706" y="1097"/>
                                </a:lnTo>
                                <a:lnTo>
                                  <a:pt x="1742" y="1061"/>
                                </a:lnTo>
                                <a:lnTo>
                                  <a:pt x="1778" y="1025"/>
                                </a:lnTo>
                                <a:lnTo>
                                  <a:pt x="1831" y="989"/>
                                </a:lnTo>
                                <a:lnTo>
                                  <a:pt x="1867" y="971"/>
                                </a:lnTo>
                                <a:lnTo>
                                  <a:pt x="1921" y="953"/>
                                </a:lnTo>
                                <a:close/>
                                <a:moveTo>
                                  <a:pt x="126" y="3813"/>
                                </a:moveTo>
                                <a:lnTo>
                                  <a:pt x="108" y="3759"/>
                                </a:lnTo>
                                <a:lnTo>
                                  <a:pt x="90" y="3723"/>
                                </a:lnTo>
                                <a:lnTo>
                                  <a:pt x="72" y="3687"/>
                                </a:lnTo>
                                <a:lnTo>
                                  <a:pt x="72" y="3669"/>
                                </a:lnTo>
                                <a:lnTo>
                                  <a:pt x="72" y="3633"/>
                                </a:lnTo>
                                <a:lnTo>
                                  <a:pt x="72" y="3597"/>
                                </a:lnTo>
                                <a:lnTo>
                                  <a:pt x="72" y="3579"/>
                                </a:lnTo>
                                <a:lnTo>
                                  <a:pt x="90" y="3543"/>
                                </a:lnTo>
                                <a:lnTo>
                                  <a:pt x="108" y="3525"/>
                                </a:lnTo>
                                <a:lnTo>
                                  <a:pt x="162" y="3489"/>
                                </a:lnTo>
                                <a:lnTo>
                                  <a:pt x="215" y="3471"/>
                                </a:lnTo>
                                <a:lnTo>
                                  <a:pt x="287" y="3453"/>
                                </a:lnTo>
                                <a:lnTo>
                                  <a:pt x="359" y="3435"/>
                                </a:lnTo>
                                <a:lnTo>
                                  <a:pt x="449" y="3417"/>
                                </a:lnTo>
                                <a:lnTo>
                                  <a:pt x="539" y="3417"/>
                                </a:lnTo>
                                <a:lnTo>
                                  <a:pt x="646" y="3435"/>
                                </a:lnTo>
                                <a:lnTo>
                                  <a:pt x="754" y="3435"/>
                                </a:lnTo>
                                <a:lnTo>
                                  <a:pt x="826" y="3417"/>
                                </a:lnTo>
                                <a:lnTo>
                                  <a:pt x="916" y="3399"/>
                                </a:lnTo>
                                <a:lnTo>
                                  <a:pt x="988" y="3363"/>
                                </a:lnTo>
                                <a:lnTo>
                                  <a:pt x="1059" y="3327"/>
                                </a:lnTo>
                                <a:lnTo>
                                  <a:pt x="1113" y="3273"/>
                                </a:lnTo>
                                <a:lnTo>
                                  <a:pt x="1167" y="3237"/>
                                </a:lnTo>
                                <a:lnTo>
                                  <a:pt x="1221" y="3201"/>
                                </a:lnTo>
                                <a:lnTo>
                                  <a:pt x="1185" y="3435"/>
                                </a:lnTo>
                                <a:lnTo>
                                  <a:pt x="1185" y="3453"/>
                                </a:lnTo>
                                <a:lnTo>
                                  <a:pt x="1167" y="3453"/>
                                </a:lnTo>
                                <a:lnTo>
                                  <a:pt x="1131" y="3471"/>
                                </a:lnTo>
                                <a:lnTo>
                                  <a:pt x="1095" y="3507"/>
                                </a:lnTo>
                                <a:lnTo>
                                  <a:pt x="1059" y="3525"/>
                                </a:lnTo>
                                <a:lnTo>
                                  <a:pt x="1005" y="3543"/>
                                </a:lnTo>
                                <a:lnTo>
                                  <a:pt x="952" y="3561"/>
                                </a:lnTo>
                                <a:lnTo>
                                  <a:pt x="880" y="3579"/>
                                </a:lnTo>
                                <a:lnTo>
                                  <a:pt x="844" y="3579"/>
                                </a:lnTo>
                                <a:lnTo>
                                  <a:pt x="826" y="3579"/>
                                </a:lnTo>
                                <a:lnTo>
                                  <a:pt x="790" y="3579"/>
                                </a:lnTo>
                                <a:lnTo>
                                  <a:pt x="772" y="3561"/>
                                </a:lnTo>
                                <a:lnTo>
                                  <a:pt x="736" y="3561"/>
                                </a:lnTo>
                                <a:lnTo>
                                  <a:pt x="700" y="3543"/>
                                </a:lnTo>
                                <a:lnTo>
                                  <a:pt x="664" y="3525"/>
                                </a:lnTo>
                                <a:lnTo>
                                  <a:pt x="646" y="3525"/>
                                </a:lnTo>
                                <a:lnTo>
                                  <a:pt x="575" y="3489"/>
                                </a:lnTo>
                                <a:lnTo>
                                  <a:pt x="521" y="3471"/>
                                </a:lnTo>
                                <a:lnTo>
                                  <a:pt x="449" y="3453"/>
                                </a:lnTo>
                                <a:lnTo>
                                  <a:pt x="395" y="3435"/>
                                </a:lnTo>
                                <a:lnTo>
                                  <a:pt x="323" y="3453"/>
                                </a:lnTo>
                                <a:lnTo>
                                  <a:pt x="269" y="3471"/>
                                </a:lnTo>
                                <a:lnTo>
                                  <a:pt x="215" y="3507"/>
                                </a:lnTo>
                                <a:lnTo>
                                  <a:pt x="162" y="3579"/>
                                </a:lnTo>
                                <a:lnTo>
                                  <a:pt x="162" y="3597"/>
                                </a:lnTo>
                                <a:lnTo>
                                  <a:pt x="144" y="3615"/>
                                </a:lnTo>
                                <a:lnTo>
                                  <a:pt x="144" y="3633"/>
                                </a:lnTo>
                                <a:lnTo>
                                  <a:pt x="144" y="3651"/>
                                </a:lnTo>
                                <a:lnTo>
                                  <a:pt x="144" y="3669"/>
                                </a:lnTo>
                                <a:lnTo>
                                  <a:pt x="144" y="3687"/>
                                </a:lnTo>
                                <a:lnTo>
                                  <a:pt x="144" y="3705"/>
                                </a:lnTo>
                                <a:lnTo>
                                  <a:pt x="162" y="3705"/>
                                </a:lnTo>
                                <a:lnTo>
                                  <a:pt x="233" y="3777"/>
                                </a:lnTo>
                                <a:lnTo>
                                  <a:pt x="341" y="3813"/>
                                </a:lnTo>
                                <a:lnTo>
                                  <a:pt x="467" y="3849"/>
                                </a:lnTo>
                                <a:lnTo>
                                  <a:pt x="628" y="3867"/>
                                </a:lnTo>
                                <a:lnTo>
                                  <a:pt x="790" y="3885"/>
                                </a:lnTo>
                                <a:lnTo>
                                  <a:pt x="934" y="3903"/>
                                </a:lnTo>
                                <a:lnTo>
                                  <a:pt x="1059" y="3903"/>
                                </a:lnTo>
                                <a:lnTo>
                                  <a:pt x="1131" y="3903"/>
                                </a:lnTo>
                                <a:lnTo>
                                  <a:pt x="1113" y="4065"/>
                                </a:lnTo>
                                <a:lnTo>
                                  <a:pt x="1113" y="4047"/>
                                </a:lnTo>
                                <a:lnTo>
                                  <a:pt x="1077" y="4047"/>
                                </a:lnTo>
                                <a:lnTo>
                                  <a:pt x="988" y="4065"/>
                                </a:lnTo>
                                <a:lnTo>
                                  <a:pt x="862" y="4065"/>
                                </a:lnTo>
                                <a:lnTo>
                                  <a:pt x="700" y="4065"/>
                                </a:lnTo>
                                <a:lnTo>
                                  <a:pt x="539" y="4047"/>
                                </a:lnTo>
                                <a:lnTo>
                                  <a:pt x="377" y="3993"/>
                                </a:lnTo>
                                <a:lnTo>
                                  <a:pt x="305" y="3957"/>
                                </a:lnTo>
                                <a:lnTo>
                                  <a:pt x="233" y="3921"/>
                                </a:lnTo>
                                <a:lnTo>
                                  <a:pt x="180" y="3867"/>
                                </a:lnTo>
                                <a:lnTo>
                                  <a:pt x="126" y="3813"/>
                                </a:lnTo>
                                <a:close/>
                                <a:moveTo>
                                  <a:pt x="1526" y="4496"/>
                                </a:moveTo>
                                <a:lnTo>
                                  <a:pt x="1526" y="1889"/>
                                </a:lnTo>
                                <a:lnTo>
                                  <a:pt x="1544" y="1889"/>
                                </a:lnTo>
                                <a:lnTo>
                                  <a:pt x="1562" y="1871"/>
                                </a:lnTo>
                                <a:lnTo>
                                  <a:pt x="1580" y="1853"/>
                                </a:lnTo>
                                <a:lnTo>
                                  <a:pt x="1598" y="1853"/>
                                </a:lnTo>
                                <a:lnTo>
                                  <a:pt x="1634" y="2176"/>
                                </a:lnTo>
                                <a:lnTo>
                                  <a:pt x="1670" y="2554"/>
                                </a:lnTo>
                                <a:lnTo>
                                  <a:pt x="1724" y="2986"/>
                                </a:lnTo>
                                <a:lnTo>
                                  <a:pt x="1760" y="3417"/>
                                </a:lnTo>
                                <a:lnTo>
                                  <a:pt x="1796" y="3813"/>
                                </a:lnTo>
                                <a:lnTo>
                                  <a:pt x="1831" y="4155"/>
                                </a:lnTo>
                                <a:lnTo>
                                  <a:pt x="1849" y="4407"/>
                                </a:lnTo>
                                <a:lnTo>
                                  <a:pt x="1849" y="4532"/>
                                </a:lnTo>
                                <a:lnTo>
                                  <a:pt x="1849" y="4568"/>
                                </a:lnTo>
                                <a:lnTo>
                                  <a:pt x="1849" y="4604"/>
                                </a:lnTo>
                                <a:lnTo>
                                  <a:pt x="1849" y="4640"/>
                                </a:lnTo>
                                <a:lnTo>
                                  <a:pt x="1849" y="4694"/>
                                </a:lnTo>
                                <a:lnTo>
                                  <a:pt x="1849" y="4730"/>
                                </a:lnTo>
                                <a:lnTo>
                                  <a:pt x="1849" y="4766"/>
                                </a:lnTo>
                                <a:lnTo>
                                  <a:pt x="1849" y="4802"/>
                                </a:lnTo>
                                <a:lnTo>
                                  <a:pt x="1867" y="4820"/>
                                </a:lnTo>
                                <a:lnTo>
                                  <a:pt x="1831" y="4802"/>
                                </a:lnTo>
                                <a:lnTo>
                                  <a:pt x="1796" y="4766"/>
                                </a:lnTo>
                                <a:lnTo>
                                  <a:pt x="1778" y="4730"/>
                                </a:lnTo>
                                <a:lnTo>
                                  <a:pt x="1724" y="4694"/>
                                </a:lnTo>
                                <a:lnTo>
                                  <a:pt x="1688" y="4658"/>
                                </a:lnTo>
                                <a:lnTo>
                                  <a:pt x="1634" y="4604"/>
                                </a:lnTo>
                                <a:lnTo>
                                  <a:pt x="1580" y="4550"/>
                                </a:lnTo>
                                <a:lnTo>
                                  <a:pt x="1526" y="44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9"/>
                        <wps:cNvSpPr>
                          <a:spLocks/>
                        </wps:cNvSpPr>
                        <wps:spPr bwMode="auto">
                          <a:xfrm>
                            <a:off x="1071880" y="1119505"/>
                            <a:ext cx="0" cy="0"/>
                          </a:xfrm>
                          <a:custGeom>
                            <a:avLst/>
                            <a:gdLst/>
                            <a:ahLst/>
                            <a:cxnLst>
                              <a:cxn ang="0">
                                <a:pos x="0" y="0"/>
                              </a:cxn>
                              <a:cxn ang="0">
                                <a:pos x="0" y="0"/>
                              </a:cxn>
                              <a:cxn ang="0">
                                <a:pos x="0" y="0"/>
                              </a:cxn>
                            </a:cxnLst>
                            <a:rect l="0" t="0" r="r" b="b"/>
                            <a:pathLst>
                              <a:path>
                                <a:moveTo>
                                  <a:pt x="0" y="0"/>
                                </a:move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50"/>
                        <wps:cNvSpPr>
                          <a:spLocks/>
                        </wps:cNvSpPr>
                        <wps:spPr bwMode="auto">
                          <a:xfrm>
                            <a:off x="2486025" y="1747520"/>
                            <a:ext cx="136525" cy="205740"/>
                          </a:xfrm>
                          <a:custGeom>
                            <a:avLst/>
                            <a:gdLst>
                              <a:gd name="T0" fmla="*/ 215 w 215"/>
                              <a:gd name="T1" fmla="*/ 0 h 324"/>
                              <a:gd name="T2" fmla="*/ 0 w 215"/>
                              <a:gd name="T3" fmla="*/ 90 h 324"/>
                              <a:gd name="T4" fmla="*/ 54 w 215"/>
                              <a:gd name="T5" fmla="*/ 324 h 324"/>
                              <a:gd name="T6" fmla="*/ 72 w 215"/>
                              <a:gd name="T7" fmla="*/ 324 h 324"/>
                              <a:gd name="T8" fmla="*/ 36 w 215"/>
                              <a:gd name="T9" fmla="*/ 108 h 324"/>
                              <a:gd name="T10" fmla="*/ 215 w 215"/>
                              <a:gd name="T11" fmla="*/ 36 h 324"/>
                              <a:gd name="T12" fmla="*/ 215 w 215"/>
                              <a:gd name="T13" fmla="*/ 0 h 324"/>
                            </a:gdLst>
                            <a:ahLst/>
                            <a:cxnLst>
                              <a:cxn ang="0">
                                <a:pos x="T0" y="T1"/>
                              </a:cxn>
                              <a:cxn ang="0">
                                <a:pos x="T2" y="T3"/>
                              </a:cxn>
                              <a:cxn ang="0">
                                <a:pos x="T4" y="T5"/>
                              </a:cxn>
                              <a:cxn ang="0">
                                <a:pos x="T6" y="T7"/>
                              </a:cxn>
                              <a:cxn ang="0">
                                <a:pos x="T8" y="T9"/>
                              </a:cxn>
                              <a:cxn ang="0">
                                <a:pos x="T10" y="T11"/>
                              </a:cxn>
                              <a:cxn ang="0">
                                <a:pos x="T12" y="T13"/>
                              </a:cxn>
                            </a:cxnLst>
                            <a:rect l="0" t="0" r="r" b="b"/>
                            <a:pathLst>
                              <a:path w="215" h="324">
                                <a:moveTo>
                                  <a:pt x="215" y="0"/>
                                </a:moveTo>
                                <a:lnTo>
                                  <a:pt x="0" y="90"/>
                                </a:lnTo>
                                <a:lnTo>
                                  <a:pt x="54" y="324"/>
                                </a:lnTo>
                                <a:lnTo>
                                  <a:pt x="72" y="324"/>
                                </a:lnTo>
                                <a:lnTo>
                                  <a:pt x="36" y="108"/>
                                </a:lnTo>
                                <a:lnTo>
                                  <a:pt x="215" y="36"/>
                                </a:lnTo>
                                <a:lnTo>
                                  <a:pt x="215" y="0"/>
                                </a:lnTo>
                                <a:close/>
                              </a:path>
                            </a:pathLst>
                          </a:custGeom>
                          <a:solidFill>
                            <a:srgbClr val="8E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51"/>
                        <wps:cNvSpPr>
                          <a:spLocks/>
                        </wps:cNvSpPr>
                        <wps:spPr bwMode="auto">
                          <a:xfrm>
                            <a:off x="2553970" y="1781810"/>
                            <a:ext cx="80010" cy="160020"/>
                          </a:xfrm>
                          <a:custGeom>
                            <a:avLst/>
                            <a:gdLst>
                              <a:gd name="T0" fmla="*/ 108 w 126"/>
                              <a:gd name="T1" fmla="*/ 0 h 252"/>
                              <a:gd name="T2" fmla="*/ 126 w 126"/>
                              <a:gd name="T3" fmla="*/ 216 h 252"/>
                              <a:gd name="T4" fmla="*/ 0 w 126"/>
                              <a:gd name="T5" fmla="*/ 252 h 252"/>
                              <a:gd name="T6" fmla="*/ 108 w 126"/>
                              <a:gd name="T7" fmla="*/ 180 h 252"/>
                              <a:gd name="T8" fmla="*/ 108 w 126"/>
                              <a:gd name="T9" fmla="*/ 0 h 252"/>
                            </a:gdLst>
                            <a:ahLst/>
                            <a:cxnLst>
                              <a:cxn ang="0">
                                <a:pos x="T0" y="T1"/>
                              </a:cxn>
                              <a:cxn ang="0">
                                <a:pos x="T2" y="T3"/>
                              </a:cxn>
                              <a:cxn ang="0">
                                <a:pos x="T4" y="T5"/>
                              </a:cxn>
                              <a:cxn ang="0">
                                <a:pos x="T6" y="T7"/>
                              </a:cxn>
                              <a:cxn ang="0">
                                <a:pos x="T8" y="T9"/>
                              </a:cxn>
                            </a:cxnLst>
                            <a:rect l="0" t="0" r="r" b="b"/>
                            <a:pathLst>
                              <a:path w="126" h="252">
                                <a:moveTo>
                                  <a:pt x="108" y="0"/>
                                </a:moveTo>
                                <a:lnTo>
                                  <a:pt x="126" y="216"/>
                                </a:lnTo>
                                <a:lnTo>
                                  <a:pt x="0" y="252"/>
                                </a:lnTo>
                                <a:lnTo>
                                  <a:pt x="108" y="180"/>
                                </a:lnTo>
                                <a:lnTo>
                                  <a:pt x="108"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WordArt 52"/>
                        <wps:cNvSpPr txBox="1">
                          <a:spLocks noChangeArrowheads="1" noChangeShapeType="1" noTextEdit="1"/>
                        </wps:cNvSpPr>
                        <wps:spPr bwMode="auto">
                          <a:xfrm rot="2096512">
                            <a:off x="3925522" y="2358988"/>
                            <a:ext cx="718820" cy="337820"/>
                          </a:xfrm>
                          <a:prstGeom prst="rect">
                            <a:avLst/>
                          </a:prstGeom>
                          <a:extLst>
                            <a:ext uri="{AF507438-7753-43E0-B8FC-AC1667EBCBE1}">
                              <a14:hiddenEffects xmlns:a14="http://schemas.microsoft.com/office/drawing/2010/main">
                                <a:effectLst/>
                              </a14:hiddenEffects>
                            </a:ext>
                          </a:extLst>
                        </wps:spPr>
                        <wps:txbx>
                          <w:txbxContent>
                            <w:p w:rsidR="00B76BAC" w:rsidRPr="0055211A" w:rsidRDefault="00B76BAC" w:rsidP="007A56DE">
                              <w:pPr>
                                <w:pStyle w:val="StandardWeb"/>
                                <w:spacing w:before="0" w:after="0"/>
                                <w:jc w:val="center"/>
                                <w:rPr>
                                  <w:sz w:val="22"/>
                                  <w:szCs w:val="22"/>
                                </w:rPr>
                              </w:pPr>
                              <w:r w:rsidRPr="0055211A">
                                <w:rPr>
                                  <w:rFonts w:ascii="Segoe Print" w:hAnsi="Segoe Print"/>
                                  <w:color w:val="000000"/>
                                  <w:sz w:val="22"/>
                                  <w:szCs w:val="22"/>
                                  <w14:textOutline w14:w="9525" w14:cap="flat" w14:cmpd="sng" w14:algn="ctr">
                                    <w14:solidFill>
                                      <w14:srgbClr w14:val="000000"/>
                                    </w14:solidFill>
                                    <w14:prstDash w14:val="solid"/>
                                    <w14:round/>
                                  </w14:textOutline>
                                </w:rPr>
                                <w:t>Italiano</w:t>
                              </w:r>
                            </w:p>
                          </w:txbxContent>
                        </wps:txbx>
                        <wps:bodyPr wrap="square" numCol="1" fromWordArt="1">
                          <a:prstTxWarp prst="textSlantUp">
                            <a:avLst>
                              <a:gd name="adj" fmla="val 55556"/>
                            </a:avLst>
                          </a:prstTxWarp>
                          <a:spAutoFit/>
                        </wps:bodyPr>
                      </wps:wsp>
                    </wpc:wpc>
                  </a:graphicData>
                </a:graphic>
                <wp14:sizeRelH relativeFrom="page">
                  <wp14:pctWidth>0</wp14:pctWidth>
                </wp14:sizeRelH>
                <wp14:sizeRelV relativeFrom="page">
                  <wp14:pctHeight>0</wp14:pctHeight>
                </wp14:sizeRelV>
              </wp:anchor>
            </w:drawing>
          </mc:Choice>
          <mc:Fallback>
            <w:pict>
              <v:group id="Zeichenbereich 2" o:spid="_x0000_s1026" editas="canvas" style="position:absolute;margin-left:-36.85pt;margin-top:7.9pt;width:440.85pt;height:397.5pt;z-index:251640832;mso-position-horizontal-relative:char;mso-position-vertical-relative:line" coordsize="55987,5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987;height:50482;visibility:visible;mso-wrap-style:square">
                  <v:fill o:detectmouseclick="t"/>
                  <v:path o:connecttype="none"/>
                </v:shape>
                <v:shape id="Freeform 4" o:spid="_x0000_s1028" style="position:absolute;left:13227;top:41687;width:23260;height:2972;visibility:visible;mso-wrap-style:square;v-text-anchor:top" coordsize="3663,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MsQA&#10;AADcAAAADwAAAGRycy9kb3ducmV2LnhtbESP0WrCQBRE3wv+w3KFvhTdNBaR6CrSUsiDUox+wCV7&#10;TYLZu2F31divdwXBx2FmzjCLVW9acSHnG8sKPscJCOLS6oYrBYf972gGwgdkja1lUnAjD6vl4G2B&#10;mbZX3tGlCJWIEPYZKqhD6DIpfVmTQT+2HXH0jtYZDFG6SmqH1wg3rUyTZCoNNhwXauzou6byVJyN&#10;gvPHn97f/rfuJy94UlmXbyb4pdT7sF/PQQTqwyv8bOdaQZqk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ovzLEAAAA3AAAAA8AAAAAAAAAAAAAAAAAmAIAAGRycy9k&#10;b3ducmV2LnhtbFBLBQYAAAAABAAEAPUAAACJAwAAAAA=&#10;" path="m180,180l,468r3466,l3484,450r36,-36l3537,378r36,-36l3609,288r18,-36l3645,216r18,-36l3645,144r,-36l3627,72,3609,36r,-18l3591,,288,,180,180xe" fillcolor="#ccc" stroked="f">
                  <v:path arrowok="t" o:connecttype="custom" o:connectlocs="114300,114300;0,297180;2200910,297180;2200910,297180;2212340,285750;2235200,262890;2245995,240030;2268855,217170;2291715,182880;2303145,160020;2314575,137160;2326005,114300;2314575,91440;2314575,68580;2303145,45720;2291715,22860;2291715,11430;2280285,0;2280285,0;182880,0;114300,114300" o:connectangles="0,0,0,0,0,0,0,0,0,0,0,0,0,0,0,0,0,0,0,0,0"/>
                </v:shape>
                <v:shape id="Freeform 5" o:spid="_x0000_s1029" style="position:absolute;left:26797;top:26727;width:24060;height:8223;visibility:visible;mso-wrap-style:square;v-text-anchor:top" coordsize="3789,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CIsUA&#10;AADcAAAADwAAAGRycy9kb3ducmV2LnhtbESPS2vDMBCE74X8B7GB3ho5MS2JGyWkgdL2VPK49LZY&#10;G8vEWhlL8evXV4VCjsPMfMOst72tREuNLx0rmM8SEMS50yUXCs6n96clCB+QNVaOScFAHrabycMa&#10;M+06PlB7DIWIEPYZKjAh1JmUPjdk0c9cTRy9i2sshiibQuoGuwi3lVwkyYu0WHJcMFjT3lB+Pd6s&#10;Aj1+m7cqNfv25zYsVzx+feyuz0o9TvvdK4hAfbiH/9ufWsEiSe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gIixQAAANwAAAAPAAAAAAAAAAAAAAAAAJgCAABkcnMv&#10;ZG93bnJldi54bWxQSwUGAAAAAAQABAD1AAAAigMAAAAA&#10;" path="m341,144l,1295,3789,1079,3663,,341,144xe" fillcolor="#ccc" stroked="f">
                  <v:path arrowok="t" o:connecttype="custom" o:connectlocs="216535,91440;0,822325;2406015,685165;2326005,0;216535,91440" o:connectangles="0,0,0,0,0"/>
                </v:shape>
                <v:shape id="Freeform 6" o:spid="_x0000_s1030" style="position:absolute;left:37858;top:23641;width:16644;height:13023;visibility:visible;mso-wrap-style:square;v-text-anchor:top" coordsize="2621,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yUHsIA&#10;AADcAAAADwAAAGRycy9kb3ducmV2LnhtbESPX2vCMBTF34V9h3AHe9O0Mp1Uo4yCbOCLVufzpbm2&#10;xeamJJntvv0iCD4ezp8fZ7UZTCtu5HxjWUE6SUAQl1Y3XCk4HbfjBQgfkDW2lknBH3nYrF9GK8y0&#10;7flAtyJUIo6wz1BBHUKXSenLmgz6ie2Io3exzmCI0lVSO+zjuGnlNEnm0mDDkVBjR3lN5bX4NZF7&#10;SnH/scX8K3U705/zzi5+Zkq9vQ6fSxCBhvAMP9rfWsE0eYf7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JQewgAAANwAAAAPAAAAAAAAAAAAAAAAAJgCAABkcnMvZG93&#10;bnJldi54bWxQSwUGAAAAAAQABAD1AAAAhwMAAAAA&#10;" path="m,1637r790,414l2621,684,538,,,1637xe" fillcolor="#b2b2b2" stroked="f">
                  <v:path arrowok="t" o:connecttype="custom" o:connectlocs="0,1039495;501650,1302385;1664335,434340;341630,0;0,1039495" o:connectangles="0,0,0,0,0"/>
                </v:shape>
                <v:shape id="Freeform 7" o:spid="_x0000_s1031" style="position:absolute;left:26454;top:32207;width:23145;height:1714;visibility:visible;mso-wrap-style:square;v-text-anchor:top" coordsize="364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UGMMA&#10;AADcAAAADwAAAGRycy9kb3ducmV2LnhtbESPT4vCMBTE78J+h/AWvIim/peuUYogeLXK7vXRPNuy&#10;zUu3ydrqpzeC4HGYmd8w621nKnGlxpWWFYxHEQjizOqScwXn0364AuE8ssbKMim4kYPt5qO3xljb&#10;lo90TX0uAoRdjAoK7+tYSpcVZNCNbE0cvIttDPogm1zqBtsAN5WcRNFCGiw5LBRY066g7Df9Nwry&#10;Kd+/k790OS6z5PYzaw+D82KmVP+zS75AeOr8O/xqH7SCSTSH55l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UGMMAAADcAAAADwAAAAAAAAAAAAAAAACYAgAAZHJzL2Rv&#10;d25yZXYueG1sUEsFBgAAAAAEAAQA9QAAAIgDAAAAAA==&#10;" path="m,180r,90l3645,126,3645,,,180xe" fillcolor="#e5e5e5" stroked="f">
                  <v:path arrowok="t" o:connecttype="custom" o:connectlocs="0,114300;0,171450;2314575,80010;2314575,0;0,114300" o:connectangles="0,0,0,0,0"/>
                </v:shape>
                <v:shape id="Freeform 8" o:spid="_x0000_s1032" style="position:absolute;left:26454;top:25927;width:23145;height:7423;visibility:visible;mso-wrap-style:square;v-text-anchor:top" coordsize="3645,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6sUA&#10;AADcAAAADwAAAGRycy9kb3ducmV2LnhtbESPT2vCQBTE7wW/w/KEXorZGEFqzCoqCPVUkv45v2af&#10;STD7NmS3Sfrtu4WCx2FmfsNk+8m0YqDeNZYVLKMYBHFpdcOVgve38+IZhPPIGlvLpOCHHOx3s4cM&#10;U21HzmkofCUChF2KCmrvu1RKV9Zk0EW2Iw7e1fYGfZB9JXWPY4CbViZxvJYGGw4LNXZ0qqm8Fd9G&#10;wadunpLNq8x1fjn6M66W+fj1odTjfDpsQXia/D38337RCpJ4DX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NbqxQAAANwAAAAPAAAAAAAAAAAAAAAAAJgCAABkcnMv&#10;ZG93bnJldi54bWxQSwUGAAAAAAQABAD1AAAAigMAAAAA&#10;" path="m341,180l,1169,3645,989,3573,,341,180xe" fillcolor="gray" stroked="f">
                  <v:path arrowok="t" o:connecttype="custom" o:connectlocs="216535,114300;0,742315;2314575,628015;2268855,0;216535,114300" o:connectangles="0,0,0,0,0"/>
                </v:shape>
                <v:shape id="Freeform 9" o:spid="_x0000_s1033" style="position:absolute;left:26339;top:25812;width:23375;height:8452;visibility:visible;mso-wrap-style:square;v-text-anchor:top" coordsize="3681,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tIcAA&#10;AADcAAAADwAAAGRycy9kb3ducmV2LnhtbERPz2vCMBS+D/wfwhN2W9MKG6M2ihVEt9vUi7dn82yL&#10;zUtooq3//XIQPH58v4vlaDpxp963lhVkSQqCuLK65VrB8bD5+AbhA7LGzjIpeJCH5WLyVmCu7cB/&#10;dN+HWsQQ9jkqaEJwuZS+asigT6wjjtzF9gZDhH0tdY9DDDednKXplzTYcmxo0NG6oeq6vxkFbij1&#10;gz+v2/Ovlrf0GNzqVP4o9T4dV3MQgcbwEj/dO61glsX58Uw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itIcAAAADcAAAADwAAAAAAAAAAAAAAAACYAgAAZHJzL2Rvd25y&#10;ZXYueG1sUEsFBgAAAAAEAAQA9QAAAIUDAAAAAA==&#10;" path="m3681,1007r,l3609,18r,-18l3591,r-18,l341,180r-18,l323,198,,1187r,126l,1331r18,l3663,1151r18,l3681,1133r,-126xm54,1223l3627,1043r,54l54,1277r,-54xm377,234l3555,54r72,935l72,1151,377,234xe" fillcolor="black" stroked="f">
                  <v:path arrowok="t" o:connecttype="custom" o:connectlocs="2337435,639445;2337435,639445;2337435,639445;2337435,639445;2291715,11430;2291715,0;2291715,0;2280285,0;2268855,0;216535,114300;216535,114300;205105,114300;205105,114300;0,753745;0,753745;0,753745;0,753745;0,753745;0,833755;0,833755;0,833755;0,845185;0,845185;0,845185;11430,845185;11430,845185;11430,845185;2326005,730885;2337435,730885;2337435,730885;2337435,719455;2337435,639445;34290,776605;2303145,696595;34290,776605;2257425,34290;45720,730885" o:connectangles="0,0,0,0,0,0,0,0,0,0,0,0,0,0,0,0,0,0,0,0,0,0,0,0,0,0,0,0,0,0,0,0,0,0,0,0,0"/>
                  <o:lock v:ext="edit" verticies="t"/>
                </v:shape>
                <v:shape id="Freeform 10" o:spid="_x0000_s1034" style="position:absolute;left:29076;top:28441;width:11519;height:7652;visibility:visible;mso-wrap-style:square;v-text-anchor:top" coordsize="1814,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gqsUA&#10;AADcAAAADwAAAGRycy9kb3ducmV2LnhtbESPQWvCQBSE7wX/w/IEL0U3UVCJrqKCYI/aInp7Zp9J&#10;SPZtyK4x9dd3C4Ueh5n5hlmuO1OJlhpXWFYQjyIQxKnVBWcKvj73wzkI55E1VpZJwTc5WK96b0tM&#10;tH3ykdqTz0SAsEtQQe59nUjp0pwMupGtiYN3t41BH2STSd3gM8BNJcdRNJUGCw4LOda0yyktTw+j&#10;YLZ/v24nF4w+/G161q9j2d6KUqlBv9ssQHjq/H/4r33QCsZxDL9nw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mCqxQAAANwAAAAPAAAAAAAAAAAAAAAAAJgCAABkcnMv&#10;ZG93bnJldi54bWxQSwUGAAAAAAQABAD1AAAAigMAAAAA&#10;" path="m18,l,233r1796,972l1814,827,18,xe" fillcolor="#ccc" stroked="f">
                  <v:path arrowok="t" o:connecttype="custom" o:connectlocs="11430,0;0,147955;1140460,765175;1151890,525145;11430,0" o:connectangles="0,0,0,0,0"/>
                </v:shape>
                <v:shape id="Freeform 11" o:spid="_x0000_s1035" style="position:absolute;left:29190;top:20904;width:25083;height:12789;visibility:visible;mso-wrap-style:square;v-text-anchor:top" coordsize="3950,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rR8QA&#10;AADcAAAADwAAAGRycy9kb3ducmV2LnhtbESPQWvCQBSE74L/YXmCN90YodjUVUpA8OClKrXHl+wz&#10;ic2+Dburpv++Kwgeh5n5hlmue9OKGznfWFYwmyYgiEurG64UHA+byQKED8gaW8uk4I88rFfDwRIz&#10;be/8Rbd9qESEsM9QQR1Cl0npy5oM+qntiKN3ts5giNJVUju8R7hpZZokb9Jgw3Ghxo7ymsrf/dUo&#10;6Od5fnK73Q8VzXdxNu/zy6U4KTUe9Z8fIAL14RV+trdaQTpL4XE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Ba0fEAAAA3AAAAA8AAAAAAAAAAAAAAAAAmAIAAGRycy9k&#10;b3ducmV2LnhtbFBLBQYAAAAABAAEAPUAAACJAwAAAAA=&#10;" path="m,1187l2083,,3950,521,1796,2014,,1187xe" fillcolor="silver" stroked="f">
                  <v:path arrowok="t" o:connecttype="custom" o:connectlocs="0,753745;1322705,0;2508250,330835;1140460,1278890;0,753745" o:connectangles="0,0,0,0,0"/>
                </v:shape>
                <v:shape id="Freeform 12" o:spid="_x0000_s1036" style="position:absolute;left:40481;top:24212;width:13906;height:11881;visibility:visible;mso-wrap-style:square;v-text-anchor:top" coordsize="2190,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rx8YA&#10;AADcAAAADwAAAGRycy9kb3ducmV2LnhtbESPQWvCQBSE74X+h+UVeqsb01IkuootWAIlBxPR6yP7&#10;TKLZt2l2a9J/7woFj8PMfMMsVqNpxYV611hWMJ1EIIhLqxuuFOyKzcsMhPPIGlvLpOCPHKyWjw8L&#10;TLQdeEuX3FciQNglqKD2vkukdGVNBt3EdsTBO9reoA+yr6TucQhw08o4it6lwYbDQo0dfdZUnvNf&#10;Eyg/ebr/KrrxLcqK/Lj53p6yw4dSz0/jeg7C0+jv4f92qhXE01e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Rrx8YAAADcAAAADwAAAAAAAAAAAAAAAACYAgAAZHJz&#10;L2Rvd25yZXYueG1sUEsFBgAAAAAEAAQA9QAAAIsDAAAAAA==&#10;" path="m2190,l18,1493,,1871,2190,342,2190,xe" fillcolor="#e5e5e5" stroked="f">
                  <v:path arrowok="t" o:connecttype="custom" o:connectlocs="1390650,0;11430,948055;0,1188085;1390650,217170;1390650,0" o:connectangles="0,0,0,0,0"/>
                </v:shape>
                <v:shape id="Freeform 13" o:spid="_x0000_s1037" style="position:absolute;left:28962;top:20789;width:25654;height:15533;visibility:visible;mso-wrap-style:square;v-text-anchor:top" coordsize="4040,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ccccA&#10;AADcAAAADwAAAGRycy9kb3ducmV2LnhtbESPQWvCQBSE70L/w/IKXopuDCIluglVUHLpobYFvb1m&#10;X5PQ7NuYXZP477uFgsdhZr5hNtloGtFT52rLChbzCARxYXXNpYKP9/3sGYTzyBoby6TgRg6y9GGy&#10;wUTbgd+oP/pSBAi7BBVU3reJlK6oyKCb25Y4eN+2M+iD7EqpOxwC3DQyjqKVNFhzWKiwpV1Fxc/x&#10;ahTkh+v2aRnfhq/Xz/N4MvLi8n6l1PRxfFmD8DT6e/i/nWsF8WIJ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XHHHAAAA3AAAAA8AAAAAAAAAAAAAAAAAmAIAAGRy&#10;cy9kb3ducmV2LnhtbFBLBQYAAAAABAAEAPUAAACMAwAAAAA=&#10;" path="m4040,521r,l4022,503r-18,l2119,r-18,l2083,,18,1187r-18,l,1205r,18l,1438r,18l18,1456r,18l1814,2428r18,l1832,2446r18,-18l4022,899r18,l4040,881r,-360xm1796,2356l54,1420r,-161l1796,2068r,288xm1850,2050l3968,575r,288l1867,2356r,-306l1850,2050xm2101,54l3932,539,1814,1996,90,1205,2101,54xe" fillcolor="black" stroked="f">
                  <v:path arrowok="t" o:connecttype="custom" o:connectlocs="2565400,330835;2565400,330835;2565400,330835;2565400,330835;2565400,330835;2553970,319405;2553970,319405;2553970,319405;2542540,319405;1334135,0;1334135,0;1334135,0;1334135,0;11430,753745;0,753745;0,765175;0,765175;0,776605;0,913130;0,924560;0,924560;0,924560;11430,935990;1163320,1541780;1163320,1553210;1163320,1553210;1174750,1541780;1174750,1541780;1174750,1541780;1174750,1541780;1174750,1541780;1174750,1541780;2553970,570865;2553970,570865;2565400,570865;2565400,559435;2565400,330835;34290,901700;1140460,1313180;1174750,1301750;2519680,548005;1185545,1301750;1334135,34290;1151890,1267460;1334135,34290" o:connectangles="0,0,0,0,0,0,0,0,0,0,0,0,0,0,0,0,0,0,0,0,0,0,0,0,0,0,0,0,0,0,0,0,0,0,0,0,0,0,0,0,0,0,0,0,0"/>
                  <o:lock v:ext="edit" verticies="t"/>
                </v:shape>
                <v:shape id="Freeform 14" o:spid="_x0000_s1038" style="position:absolute;left:37719;top:22174;width:10382;height:6267;visibility:visible;mso-wrap-style:square;v-text-anchor:top" coordsize="143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h8UA&#10;AADcAAAADwAAAGRycy9kb3ducmV2LnhtbESPQWsCMRSE74X+h/AK3mpWYWtdjSKlglQqaEu9vm5e&#10;d4PJy7KJuvbXNwXB4zAz3zDTeeesOFEbjGcFg34Ggrj02nCl4PNj+fgMIkRkjdYzKbhQgPns/m6K&#10;hfZn3tJpFyuRIBwKVFDH2BRShrImh6HvG+Lk/fjWYUyyraRu8Zzgzsphlj1Jh4bTQo0NvdRUHnZH&#10;pyD/9Xa9/TJIb2a0eX/Nx/Z7P1aq99AtJiAidfEWvrZXWsFwkMP/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CmHxQAAANwAAAAPAAAAAAAAAAAAAAAAAJgCAABkcnMv&#10;ZG93bnJldi54bWxQSwUGAAAAAAQABAD1AAAAigMAAAAA&#10;" path="m592,l,360,826,666,1436,270,592,xe" stroked="f">
                  <v:path arrowok="t" o:connecttype="custom" o:connectlocs="428015,0;0,338781;597196,626745;1038225,254086;428015,0" o:connectangles="0,0,0,0,0"/>
                </v:shape>
                <v:shape id="Freeform 15" o:spid="_x0000_s1039" style="position:absolute;left:32727;top:37458;width:2623;height:6058;visibility:visible;mso-wrap-style:square;v-text-anchor:top" coordsize="413,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wO8MA&#10;AADcAAAADwAAAGRycy9kb3ducmV2LnhtbESPQYvCMBSE74L/IbwFb5oqItI1yiIWBEHYqPdn87Yt&#10;Ni+libb66zcLCx6HmfmGWW16W4sHtb5yrGA6SUAQ585UXCg4n7LxEoQPyAZrx6TgSR426+Fghalx&#10;HX/TQ4dCRAj7FBWUITSplD4vyaKfuIY4ej+utRiibAtpWuwi3NZyliQLabHiuFBiQ9uS8pu+WwWd&#10;7ufHnV6ei6y6HF5abrPrTSs1+ui/PkEE6sM7/N/eGwWz6QL+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wO8MAAADcAAAADwAAAAAAAAAAAAAAAACYAgAAZHJzL2Rv&#10;d25yZXYueG1sUEsFBgAAAAAEAAQA9QAAAIgDAAAAAA==&#10;" path="m233,r,l197,,161,18,125,54,71,126,36,216,18,324,,486,18,648,36,756r35,90l107,900r54,36l197,954r18,l233,954r18,-18l287,918r36,-36l359,810r18,-72l395,630,413,504r,-144l377,252,359,162,323,108,287,54,269,18,251,,233,xe" fillcolor="silver" stroked="f">
                  <v:path arrowok="t" o:connecttype="custom" o:connectlocs="147955,0;147955,0;125095,0;102235,11430;79375,34290;45085,80010;22860,137160;11430,205740;0,308610;11430,411480;22860,480060;45085,537210;67945,571500;102235,594360;125095,605790;136525,605790;147955,605790;147955,605790;159385,594360;182245,582930;205105,560070;227965,514350;239395,468630;250825,400050;262255,320040;262255,228600;239395,160020;227965,102870;205105,68580;182245,34290;170815,11430;159385,0;147955,0" o:connectangles="0,0,0,0,0,0,0,0,0,0,0,0,0,0,0,0,0,0,0,0,0,0,0,0,0,0,0,0,0,0,0,0,0"/>
                </v:shape>
                <v:shape id="Freeform 16" o:spid="_x0000_s1040" style="position:absolute;left:12204;top:37458;width:21774;height:6172;visibility:visible;mso-wrap-style:square;v-text-anchor:top" coordsize="342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LksYA&#10;AADcAAAADwAAAGRycy9kb3ducmV2LnhtbESPT2vCQBTE7wW/w/IKvZS6UUrV6Bpiq9SLh1jx/Mi+&#10;JsHs25Dd5s+37wqFHoeZ+Q2zSQZTi45aV1lWMJtGIIhzqysuFFy+Di9LEM4ja6wtk4KRHCTbycMG&#10;Y217zqg7+0IECLsYFZTeN7GULi/JoJvahjh437Y16INsC6lb7APc1HIeRW/SYMVhocSG3kvKb+cf&#10;o8Bdx49xL0/719sqPX2O2a7C50ypp8chXYPwNPj/8F/7qBXMZwu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ZLksYAAADcAAAADwAAAAAAAAAAAAAAAACYAgAAZHJz&#10;L2Rvd25yZXYueG1sUEsFBgAAAAAEAAQA9QAAAIsDAAAAAA==&#10;" path="m215,r,l197,,179,18,161,36r-18,l125,54,107,72,89,108,71,126,54,180,36,234,18,288,,360r,54l,468r,54l,558r18,54l18,684r18,54l54,810r17,54l107,900r36,36l3429,972r-36,-18l3357,918r-36,-36l3285,810r-35,-72l3232,630r,-144l3250,360r18,-108l3303,162r36,-72l3375,54r18,-36l3411,r18,l215,xe" fillcolor="silver" stroked="f">
                  <v:path arrowok="t" o:connecttype="custom" o:connectlocs="136525,0;136525,0;125095,0;113665,11430;102235,22860;90805,22860;79375,34290;67945,45720;56515,68580;45085,80010;34290,114300;22860,148590;11430,182880;0,228600;0,262890;0,297180;0,331470;0,354330;11430,388620;11430,434340;22860,468630;34290,514350;45085,548640;67945,571500;90805,594360;2177415,617220;2177415,617220;2154555,605790;2131695,582930;2108835,560070;2085975,514350;2063750,468630;2052320,400050;2052320,308610;2063750,228600;2075180,160020;2097405,102870;2120265,57150;2143125,34290;2154555,11430;2165985,0;2177415,0;136525,0" o:connectangles="0,0,0,0,0,0,0,0,0,0,0,0,0,0,0,0,0,0,0,0,0,0,0,0,0,0,0,0,0,0,0,0,0,0,0,0,0,0,0,0,0,0,0"/>
                </v:shape>
                <v:shape id="Freeform 17" o:spid="_x0000_s1041" style="position:absolute;left:12433;top:42259;width:21317;height:1257;visibility:visible;mso-wrap-style:square;v-text-anchor:top" coordsize="335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0JsMA&#10;AADcAAAADwAAAGRycy9kb3ducmV2LnhtbERPy2oCMRTdF/oP4QrdiGaUWmQ0ylBQpGCxPsDlJbnO&#10;DE5uhknU9O/NotDl4bzny2gbcafO144VjIYZCGLtTM2lguNhNZiC8AHZYOOYFPySh+Xi9WWOuXEP&#10;/qH7PpQihbDPUUEVQptL6XVFFv3QtcSJu7jOYkiwK6Xp8JHCbSPHWfYhLdacGips6bMifd3frIK1&#10;jv3zt7tsp3YS9e1rs3svToVSb71YzEAEiuFf/OfeGAXjUVqbzq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I0JsMAAADcAAAADwAAAAAAAAAAAAAAAACYAgAAZHJzL2Rv&#10;d25yZXYueG1sUEsFBgAAAAAEAAQA9QAAAIgDAAAAAA==&#10;" path="m,l3214,r18,18l3249,54r18,36l3285,108r18,36l3321,162r36,36l125,198r,-18l107,162,89,144,53,126,35,90,18,54,,xe" fillcolor="gray" stroked="f">
                  <v:path arrowok="t" o:connecttype="custom" o:connectlocs="0,0;2040890,0;2040890,0;2052320,11430;2063115,34290;2074545,57150;2085975,68580;2097405,91440;2108835,102870;2131695,125730;79375,125730;79375,125730;79375,114300;67945,102870;56515,91440;33655,80010;22225,57150;11430,34290;0,0" o:connectangles="0,0,0,0,0,0,0,0,0,0,0,0,0,0,0,0,0,0,0"/>
                </v:shape>
                <v:shape id="Freeform 18" o:spid="_x0000_s1042" style="position:absolute;left:32499;top:37344;width:2965;height:6401;visibility:visible;mso-wrap-style:square;v-text-anchor:top" coordsize="467,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8WcMA&#10;AADcAAAADwAAAGRycy9kb3ducmV2LnhtbESPT4vCMBTE78J+h/AEb5q2gu5WoywFZa/+WWFvj+TZ&#10;FpuX0sRav/1mYcHjMDO/YdbbwTaip87XjhWkswQEsXam5lLB+bSbvoPwAdlg45gUPMnDdvM2WmNu&#10;3IMP1B9DKSKEfY4KqhDaXEqvK7LoZ64ljt7VdRZDlF0pTYePCLeNzJJkIS3WHBcqbKmoSN+Od6uA&#10;26Hol/vL8rvQPzq7nWU6v1yVmoyHzxWIQEN4hf/bX0ZBln7A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o8WcMAAADcAAAADwAAAAAAAAAAAAAAAACYAgAAZHJzL2Rv&#10;d25yZXYueG1sUEsFBgAAAAAEAAQA9QAAAIgDAAAAAA==&#10;" path="m233,1008r18,l269,1008r18,-18l305,990r18,-18l341,954r36,-36l395,882r18,-54l431,774r18,-72l467,648r,-72l467,504r,-72l467,360,449,288,431,234,413,162,395,126,377,72,341,36r-18,l323,18r-18,l287,,269,,251,,233,,197,,143,36,107,72,72,144,54,216,18,306r,90l,504r18,72l18,648r18,54l36,774r18,54l89,882r18,36l143,954r,18l161,972r18,18l197,990r18,18l233,1008xm72,504r,-72l72,360,89,306r18,-54l107,198r36,-54l161,108,179,90,197,72,215,54r18,l251,54r18,l269,72r18,l305,90r18,18l341,144r18,54l377,252r18,54l413,360r,72l413,504r,90l395,684r-18,72l359,810r-36,54l305,918r-36,18l233,936r-18,l197,936r,-18l179,918,161,882,143,846,107,792r,-36l89,684,72,630r,-72l72,504xe" fillcolor="black" stroked="f">
                  <v:path arrowok="t" o:connecttype="custom" o:connectlocs="159385,640080;182245,628650;193675,628650;205105,617220;239395,582930;262255,525780;285115,445770;296545,365760;296545,274320;285115,182880;262255,102870;239395,45720;205105,22860;193675,11430;182245,0;159385,0;125095,0;67945,45720;34290,137160;11430,251460;11430,365760;22860,445770;34290,525780;67945,582930;90805,617220;113665,628650;125095,628650;147955,640080;45720,320040;45720,228600;67945,160020;90805,91440;113665,57150;125095,45720;136525,34290;147955,34290;147955,34290;159385,34290;170815,34290;182245,45720;193675,57150;216535,91440;239395,160020;262255,228600;262255,320040;250825,434340;227965,514350;193675,582930;147955,594360;147955,594360;136525,594360;125095,582930;113665,582930;90805,537210;67945,480060;45720,400050;45720,320040" o:connectangles="0,0,0,0,0,0,0,0,0,0,0,0,0,0,0,0,0,0,0,0,0,0,0,0,0,0,0,0,0,0,0,0,0,0,0,0,0,0,0,0,0,0,0,0,0,0,0,0,0,0,0,0,0,0,0,0,0"/>
                  <o:lock v:ext="edit" verticies="t"/>
                </v:shape>
                <v:shape id="Freeform 19" o:spid="_x0000_s1043" style="position:absolute;left:19615;top:39401;width:5810;height:2172;visibility:visible;mso-wrap-style:square;v-text-anchor:top" coordsize="91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VZr8A&#10;AADcAAAADwAAAGRycy9kb3ducmV2LnhtbERPTYvCMBC9C/6HMMLeNLWL7lKNorIL6k138Tw0Y1tt&#10;JiWJ2v57cxA8Pt73fNmaWtzJ+cqygvEoAUGcW11xoeD/73f4DcIHZI21ZVLQkYflot+bY6btgw90&#10;P4ZCxBD2GSooQ2gyKX1ekkE/sg1x5M7WGQwRukJqh48YbmqZJslUGqw4NpTY0Kak/Hq8GQXryQW/&#10;9L767PLdz8a507XuQqLUx6BdzUAEasNb/HJvtYI0jfPjmXgE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gNVmvwAAANwAAAAPAAAAAAAAAAAAAAAAAJgCAABkcnMvZG93bnJl&#10;di54bWxQSwUGAAAAAAQABAD1AAAAhAMAAAAA&#10;" path="m90,r,l72,18,54,36,36,54,18,90r,18l,126r,18l,180r,18l18,234r,36l18,288r18,36l36,342,898,324,880,306r,-18l862,252r,-36l844,198r,-36l844,144r18,-18l862,108,880,72r,-18l898,36r,-18l915,,90,xe" fillcolor="#ccc" stroked="f">
                  <v:path arrowok="t" o:connecttype="custom" o:connectlocs="57150,0;57150,0;45720,11430;34290,22860;22860,34290;11430,57150;11430,68580;0,80010;0,91440;0,114300;0,125730;11430,148590;11430,171450;11430,182880;22860,205740;22860,217170;22860,217170;570230,205740;570230,205740;558800,194310;558800,182880;547370,160020;547370,137160;535940,125730;535940,102870;535940,91440;547370,80010;547370,68580;558800,45720;558800,34290;570230,22860;570230,11430;581025,0;581025,0;57150,0" o:connectangles="0,0,0,0,0,0,0,0,0,0,0,0,0,0,0,0,0,0,0,0,0,0,0,0,0,0,0,0,0,0,0,0,0,0,0"/>
                </v:shape>
                <v:shape id="Freeform 20" o:spid="_x0000_s1044" style="position:absolute;left:11976;top:37344;width:23488;height:6401;visibility:visible;mso-wrap-style:square;v-text-anchor:top" coordsize="3699,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iQ8QA&#10;AADcAAAADwAAAGRycy9kb3ducmV2LnhtbESPQWvCQBSE70L/w/IK3nRjDtJG1yBCSlF60LbQ4yP7&#10;TEKyb9Ps1qz/3hWEHoeZ+YZZ58F04kKDaywrWMwTEMSl1Q1XCr4+i9kLCOeRNXaWScGVHOSbp8ka&#10;M21HPtLl5CsRIewyVFB732dSurImg25ue+Lone1g0Ec5VFIPOEa46WSaJEtpsOG4UGNPu5rK9vRn&#10;FOyLg/zmln6Wxdt+fDUhHD9+g1LT57BdgfAU/H/40X7XCtJ0Af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kIkPEAAAA3AAAAA8AAAAAAAAAAAAAAAAAmAIAAGRycy9k&#10;b3ducmV2LnhtbFBLBQYAAAAABAAEAPUAAACJAwAAAAA=&#10;" path="m3465,l233,,197,,143,36,107,72,72,144,54,216,18,306r,90l,504r18,72l18,648r18,54l36,774r18,54l90,882r17,36l143,954r,18l161,972r18,18l197,990r18,18l233,1008r3232,l3483,1008r18,l3501,990r18,l3537,990r18,-18l3573,954r18,-36l3627,882r18,-54l3663,774r18,-72l3699,648r,-72l3699,504r,-72l3699,360r-18,-72l3663,234r-18,-72l3627,126,3591,72,3573,36r-18,l3555,18r-18,l3519,r-18,l3483,r-18,xm3645,504r,90l3627,684r-18,72l3591,810r-36,54l3537,918r-36,18l3465,936r-3232,l215,936r-18,l197,918r-18,l161,882,143,846,107,792,90,756r,-72l72,630r,-72l72,504r,-72l72,360,90,306r,-54l107,198r36,-54l161,108,179,90,197,72,215,54r18,l3465,54r18,l3501,54r,18l3519,72r18,18l3555,108r18,36l3591,198r18,54l3627,306r,54l3645,432r,72xe" fillcolor="black" stroked="f">
                  <v:path arrowok="t" o:connecttype="custom" o:connectlocs="147955,0;90805,22860;45720,91440;11430,194310;0,320040;11430,411480;22860,491490;57150,560070;90805,605790;102235,617220;113665,628650;136525,640080;147955,640080;2211705,640080;2223135,628650;2245995,628650;2257425,617220;2280285,582930;2314575,525780;2337435,445770;2348865,365760;2348865,274320;2337435,182880;2314575,102870;2280285,45720;2257425,22860;2245995,11430;2223135,0;2211705,0;2314575,320040;2303145,434340;2280285,514350;2245995,582930;2200275,594360;147955,594360;136525,594360;125095,594360;125095,582930;102235,560070;67945,502920;57150,434340;45720,354330;45720,274320;57150,194310;67945,125730;102235,68580;125095,45720;125095,45720;136525,34290;147955,34290;2200275,34290;2211705,34290;2223135,34290;2234565,45720;2245995,57150;2268855,91440;2291715,160020;2303145,228600;2314575,320040" o:connectangles="0,0,0,0,0,0,0,0,0,0,0,0,0,0,0,0,0,0,0,0,0,0,0,0,0,0,0,0,0,0,0,0,0,0,0,0,0,0,0,0,0,0,0,0,0,0,0,0,0,0,0,0,0,0,0,0,0,0,0"/>
                  <o:lock v:ext="edit" verticies="t"/>
                </v:shape>
                <v:rect id="Rectangle 21" o:spid="_x0000_s1045" style="position:absolute;left:13227;top:37915;width:18472;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shape id="Freeform 22" o:spid="_x0000_s1046" style="position:absolute;left:10833;top:37236;width:2622;height:1137;visibility:visible;mso-wrap-style:square;v-text-anchor:top" coordsize="41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1sQA&#10;AADcAAAADwAAAGRycy9kb3ducmV2LnhtbESPT4vCMBDF7wt+hzCCl0VTKyxSjSKCKHpZ/4Aeh2Zs&#10;i82kJFHrtzfCwh4fb97vzZvOW1OLBzlfWVYwHCQgiHOrKy4UnI6r/hiED8gaa8uk4EUe5rPO1xQz&#10;bZ+8p8chFCJC2GeooAyhyaT0eUkG/cA2xNG7WmcwROkKqR0+I9zUMk2SH2mw4thQYkPLkvLb4W7i&#10;G9tTPXJ7l9+1/91dvi98XhzXSvW67WICIlAb/o//0hutIE1H8BkTCS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kNbEAAAA3AAAAA8AAAAAAAAAAAAAAAAAmAIAAGRycy9k&#10;b3ducmV2LnhtbFBLBQYAAAAABAAEAPUAAACJAwAAAAA=&#10;" path="m395,107l413,35,162,,144,,126,,36,107,,161r54,l377,179r,-72l126,107,162,53r233,54xe" fillcolor="black" stroked="f">
                  <v:path arrowok="t" o:connecttype="custom" o:connectlocs="250825,67945;262255,22225;102870,0;91440,0;80010,0;22860,67945;0,102235;34290,102235;239395,113665;239395,67945;80010,67945;102870,33655;250825,67945" o:connectangles="0,0,0,0,0,0,0,0,0,0,0,0,0"/>
                </v:shape>
                <v:shape id="Freeform 23" o:spid="_x0000_s1047" style="position:absolute;left:30899;top:37687;width:3079;height:914;visibility:visible;mso-wrap-style:square;v-text-anchor:top" coordsize="48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M0cMA&#10;AADcAAAADwAAAGRycy9kb3ducmV2LnhtbESPQWvCQBSE7wX/w/KE3uomQUqJriJCUPBkKurxmX0m&#10;wezbkF11++/dQqHHYWa+YebLYDrxoMG1lhWkkwQEcWV1y7WCw3fx8QXCeWSNnWVS8EMOlovR2xxz&#10;bZ+8p0fpaxEh7HJU0Hjf51K6qiGDbmJ74uhd7WDQRznUUg/4jHDTySxJPqXBluNCgz2tG6pu5d0o&#10;KNL0Uq6LTZ2FY3ow1zA98e6s1Ps4rGYgPAX/H/5rb7WCLJvC75l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WM0cMAAADcAAAADwAAAAAAAAAAAAAAAACYAgAAZHJzL2Rv&#10;d25yZXYueG1sUEsFBgAAAAAEAAQA9QAAAIgDAAAAAA==&#10;" path="m395,l144,,126,,54,54,,90r72,l270,144r18,l306,126,413,54,485,,395,xm270,72l144,54r162,l270,72xe" fillcolor="black" stroked="f">
                  <v:path arrowok="t" o:connecttype="custom" o:connectlocs="250825,0;91440,0;80010,0;80010,0;34290,34290;0,57150;45720,57150;171450,91440;182880,91440;194310,80010;262255,34290;307975,0;250825,0;171450,45720;91440,34290;91440,34290;194310,34290;171450,45720" o:connectangles="0,0,0,0,0,0,0,0,0,0,0,0,0,0,0,0,0,0"/>
                  <o:lock v:ext="edit" verticies="t"/>
                </v:shape>
                <v:shape id="Freeform 24" o:spid="_x0000_s1048" style="position:absolute;left:19500;top:39173;width:6268;height:2629;visibility:visible;mso-wrap-style:square;v-text-anchor:top" coordsize="987,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OSsMA&#10;AADcAAAADwAAAGRycy9kb3ducmV2LnhtbESPQWvCQBSE70L/w/IKvZmNoZESXcUWBK9GofT2mn0m&#10;Idm3YXfVtL/eFQSPw8x8wyzXo+nFhZxvLSuYJSkI4srqlmsFx8N2+gHCB2SNvWVS8Ece1quXyRIL&#10;ba+8p0sZahEh7AtU0IQwFFL6qiGDPrEDcfRO1hkMUbpaaofXCDe9zNJ0Lg22HBcaHOiroaorz0bB&#10;UH6WXWX8T/6dOd/9547P779Kvb2OmwWIQGN4hh/tnVaQZTncz8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BOSsMAAADcAAAADwAAAAAAAAAAAAAAAACYAgAAZHJzL2Rv&#10;d25yZXYueG1sUEsFBgAAAAAEAAQA9QAAAIgDAAAAAA==&#10;" path="m987,r,l969,,951,,933,,90,,72,r,18l54,36,36,54r,36l18,126,,162r,36l,234r,36l,306r18,36l18,360r18,18l36,396r18,l54,414r18,l898,414r53,l933,378r,-18l933,342,916,324r,-36l916,270,898,234r,-18l898,180r18,-18l916,126r17,-18l933,90,951,72r,-18l987,xm54,234r,-18l54,180,72,162r,-18l90,108r,-18l108,72r772,l880,90r-18,l862,108r,18l844,144r,36l844,198r,18l844,234r,18l844,270r,18l862,306r,18l862,342r,18l90,360r,-18l72,342r,-18l72,306,54,288r,-18l54,252r,-18xe" fillcolor="black" stroked="f">
                  <v:path arrowok="t" o:connecttype="custom" o:connectlocs="626745,0;615315,0;603885,0;592455,0;57150,0;45720,11430;34290,22860;22860,57150;0,102870;0,148590;0,194310;11430,228600;22860,251460;34290,262890;45720,262890;603885,262890;592455,240030;592455,217170;581660,182880;570230,148590;570230,114300;581660,80010;592455,57150;603885,34290;626745,0;34290,137160;45720,102870;57150,68580;68580,45720;558800,45720;547370,57150;547370,80010;535940,114300;535940,137160;535940,160020;535940,182880;547370,205740;547370,228600;57150,217170;45720,205740;34290,182880;34290,160020" o:connectangles="0,0,0,0,0,0,0,0,0,0,0,0,0,0,0,0,0,0,0,0,0,0,0,0,0,0,0,0,0,0,0,0,0,0,0,0,0,0,0,0,0,0"/>
                  <o:lock v:ext="edit" verticies="t"/>
                </v:shape>
                <v:shape id="Freeform 25" o:spid="_x0000_s1049" style="position:absolute;left:33293;top:38030;width:1028;height:5257;visibility:visible;mso-wrap-style:square;v-text-anchor:top" coordsize="16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se8IA&#10;AADcAAAADwAAAGRycy9kb3ducmV2LnhtbESPzYrCQBCE7wu+w9CCt3ViDqLRUWRBEbz4i9feTG8S&#10;NtMTMq3Gt3eEhT0WVV8VNV92rlZ3akPl2cBomIAizr2tuDBwPq0/J6CCIFusPZOBJwVYLnofc8ys&#10;f/CB7kcpVCzhkKGBUqTJtA55SQ7D0DfE0fvxrUOJsi20bfERy12t0yQZa4cVx4USG/oqKf893pyB&#10;VEK1X31vRic+nLVsL9NdcZ0aM+h3qxkooU7+w3/01kYuHcP7TDwC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Ox7wgAAANwAAAAPAAAAAAAAAAAAAAAAAJgCAABkcnMvZG93&#10;bnJldi54bWxQSwUGAAAAAAQABAD1AAAAhwMAAAAA&#10;" path="m162,l126,,90,36,72,72,36,126,18,198r,72l,342r,72l,486r,54l18,594r18,54l36,702r18,36l72,774r36,36l126,810r,18l144,828r18,l162,774r-18,l144,756,126,738,108,720r,-36l90,648,72,594r,-54l72,486,54,414,72,342r,-54l72,234,90,180r18,-36l108,108,126,90,144,72r,-18l162,54,162,xe" fillcolor="black" stroked="f">
                  <v:path arrowok="t" o:connecttype="custom" o:connectlocs="102870,0;80010,0;57150,22860;45720,45720;22860,80010;11430,125730;11430,171450;0,217170;0,262890;0,308610;0,342900;11430,377190;22860,411480;22860,445770;34290,468630;45720,491490;68580,514350;68580,514350;80010,514350;80010,525780;91440,525780;91440,525780;91440,525780;102870,525780;102870,525780;102870,491490;102870,491490;102870,491490;102870,491490;91440,491490;91440,491490;91440,491490;91440,480060;91440,480060;80010,468630;68580,457200;68580,434340;57150,411480;45720,377190;45720,342900;45720,308610;34290,262890;45720,217170;45720,182880;45720,148590;57150,114300;68580,91440;68580,68580;80010,57150;91440,45720;91440,45720;91440,45720;91440,34290;91440,34290;102870,34290;102870,34290;102870,34290;102870,34290;102870,0" o:connectangles="0,0,0,0,0,0,0,0,0,0,0,0,0,0,0,0,0,0,0,0,0,0,0,0,0,0,0,0,0,0,0,0,0,0,0,0,0,0,0,0,0,0,0,0,0,0,0,0,0,0,0,0,0,0,0,0,0,0,0"/>
                </v:shape>
                <v:shape id="Freeform 26" o:spid="_x0000_s1050" style="position:absolute;left:18129;top:6965;width:686;height:1258;visibility:visible;mso-wrap-style:square;v-text-anchor:top" coordsize="10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VAMYA&#10;AADcAAAADwAAAGRycy9kb3ducmV2LnhtbESPT0sDMRTE74LfIbyCN5vtirWsTYtWaqXgoX+8v25e&#10;d6OblyVJt9tv3wiCx2FmfsNM571tREc+GMcKRsMMBHHptOFKwX63vJ+ACBFZY+OYFFwowHx2ezPF&#10;Qrszb6jbxkokCIcCFdQxtoWUoazJYhi6ljh5R+ctxiR9JbXHc4LbRuZZNpYWDaeFGlta1FT+bE9W&#10;gVn473b8+fa+Ngf7+uXk6qF7XCl1N+hfnkFE6uN/+K/9oRXk+RP8nk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qVAMYAAADcAAAADwAAAAAAAAAAAAAAAACYAgAAZHJz&#10;L2Rvd25yZXYueG1sUEsFBgAAAAAEAAQA9QAAAIsDAAAAAA==&#10;" path="m54,l,180r90,18l108,54,108,,54,xe" fillcolor="#ccc" stroked="f">
                  <v:path arrowok="t" o:connecttype="custom" o:connectlocs="34290,0;0,114300;57150,125730;68580,34290;68580,0;34290,0" o:connectangles="0,0,0,0,0,0"/>
                </v:shape>
                <v:shape id="Freeform 27" o:spid="_x0000_s1051" style="position:absolute;left:16764;top:6280;width:800;height:1371;visibility:visible;mso-wrap-style:square;v-text-anchor:top" coordsize="126,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38cEA&#10;AADcAAAADwAAAGRycy9kb3ducmV2LnhtbERPyW7CMBC9V+IfrEHiVhxyoCVgEEJC6q2UsFyHeEgC&#10;8TiKnYW/rw+Venx6+2ozmEp01LjSsoLZNAJBnFldcq7glO7fP0E4j6yxskwKXuRgsx69rTDRtucf&#10;6o4+FyGEXYIKCu/rREqXFWTQTW1NHLi7bQz6AJtc6gb7EG4qGUfRXBosOTQUWNOuoOx5bI2C67Y/&#10;dwt9Sw/ue3g+6o/2ku5apSbjYbsE4Wnw/+I/95dWEMdhbTg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N9/HBAAAA3AAAAA8AAAAAAAAAAAAAAAAAmAIAAGRycy9kb3du&#10;cmV2LnhtbFBLBQYAAAAABAAEAPUAAACGAwAAAAA=&#10;" path="m126,18l108,216,,198,36,r90,18xe" fillcolor="#ccc" stroked="f">
                  <v:path arrowok="t" o:connecttype="custom" o:connectlocs="80010,11430;68580,137160;0,125730;22860,0;80010,11430" o:connectangles="0,0,0,0,0"/>
                </v:shape>
                <v:shape id="Freeform 28" o:spid="_x0000_s1052" style="position:absolute;left:17449;top:6394;width:1023;height:1029;visibility:visible;mso-wrap-style:square;v-text-anchor:top" coordsize="16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3pMUA&#10;AADcAAAADwAAAGRycy9kb3ducmV2LnhtbESPT2vCQBTE74LfYXlCb7oxB62pq4glYCkl+IeeH9nX&#10;JDX7NuxuNfXTdwuCx2FmfsMs171pxYWcbywrmE4SEMSl1Q1XCk7HfPwMwgdkja1lUvBLHtar4WCJ&#10;mbZX3tPlECoRIewzVFCH0GVS+rImg35iO+LofVlnMETpKqkdXiPctDJNkpk02HBcqLGjbU3l+fBj&#10;FBTz3eL2ffr8eHVvjMWxeM/zmVPqadRvXkAE6sMjfG/vtII0XcD/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LekxQAAANwAAAAPAAAAAAAAAAAAAAAAAJgCAABkcnMv&#10;ZG93bnJldi54bWxQSwUGAAAAAAQABAD1AAAAigMAAAAA&#10;" path="m18,l,108r125,54l161,90,18,xe" fillcolor="#540700" stroked="f">
                  <v:path arrowok="t" o:connecttype="custom" o:connectlocs="11430,0;0,68580;79375,102870;102235,57150;11430,0" o:connectangles="0,0,0,0,0"/>
                </v:shape>
                <v:shape id="Freeform 29" o:spid="_x0000_s1053" style="position:absolute;left:18815;top:3429;width:9010;height:4337;visibility:visible;mso-wrap-style:square;v-text-anchor:top" coordsize="1419,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An8IA&#10;AADcAAAADwAAAGRycy9kb3ducmV2LnhtbERPPW/CMBDdkfofrKvUDRyohCCNgyiCwsIAdOh4iq9J&#10;RHxOYwNpf31vQGJ8et/ZoneNulIXas8GxqMEFHHhbc2lgc/TZjgDFSKyxcYzGfilAIv8aZBhav2N&#10;D3Q9xlJJCIcUDVQxtqnWoajIYRj5lli4b985jAK7UtsObxLuGj1Jkql2WLM0VNjSqqLifLw46R27&#10;y3n/8+WWIa7+TuX6/WM7Pxjz8twv30BF6uNDfHfvrIHJq8yXM3IEd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sCfwgAAANwAAAAPAAAAAAAAAAAAAAAAAJgCAABkcnMvZG93&#10;bnJldi54bWxQSwUGAAAAAAQABAD1AAAAhwMAAAAA&#10;" path="m,683l1419,108,1419,,,557,,683xe" fillcolor="silver" stroked="f">
                  <v:path arrowok="t" o:connecttype="custom" o:connectlocs="0,433705;901065,68580;901065,0;0,353695;0,433705" o:connectangles="0,0,0,0,0"/>
                </v:shape>
                <v:shape id="Freeform 30" o:spid="_x0000_s1054" style="position:absolute;left:16992;top:2400;width:10605;height:4565;visibility:visible;mso-wrap-style:square;v-text-anchor:top" coordsize="167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DcQA&#10;AADcAAAADwAAAGRycy9kb3ducmV2LnhtbESPQWvCQBSE7wX/w/KEXopujKVIdBWxBEoRJVbvj+wz&#10;Wcy+Ddmtpv/eFYQeh5n5hlmsetuIK3XeOFYwGScgiEunDVcKjj/5aAbCB2SNjWNS8EceVsvBywIz&#10;7W5c0PUQKhEh7DNUUIfQZlL6siaLfuxa4uidXWcxRNlVUnd4i3DbyDRJPqRFw3GhxpY2NZWXw69V&#10;sOa3vMpPn7jZFqnhnTm+778TpV6H/XoOIlAf/sPP9pdWkE4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QeA3EAAAA3AAAAA8AAAAAAAAAAAAAAAAAmAIAAGRycy9k&#10;b3ducmV2LnhtbFBLBQYAAAAABAAEAPUAAACJAwAAAAA=&#10;" path="m1670,162l1382,,,593,287,719,1670,162xe" fillcolor="gray" stroked="f">
                  <v:path arrowok="t" o:connecttype="custom" o:connectlocs="1060450,102870;877570,0;0,376555;182245,456565;1060450,102870" o:connectangles="0,0,0,0,0"/>
                </v:shape>
                <v:shape id="Freeform 31" o:spid="_x0000_s1055" style="position:absolute;left:27825;top:1371;width:6611;height:3315;visibility:visible;mso-wrap-style:square;v-text-anchor:top" coordsize="104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BwcQA&#10;AADcAAAADwAAAGRycy9kb3ducmV2LnhtbESPQWvCQBSE74L/YXlCb7oxhVKiq6hY8NJiYz14e2af&#10;2WD2bchuY/rvXUHocZiZb5j5sre16Kj1lWMF00kCgrhwuuJSwc/hY/wOwgdkjbVjUvBHHpaL4WCO&#10;mXY3/qYuD6WIEPYZKjAhNJmUvjBk0U9cQxy9i2sthijbUuoWbxFua5kmyZu0WHFcMNjQxlBxzX+t&#10;gsvXZ2XN2pA/7I7b6dk13XF/Uupl1K9mIAL14T/8bO+0gvQ1h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QcHEAAAA3AAAAA8AAAAAAAAAAAAAAAAAmAIAAGRycy9k&#10;b3ducmV2LnhtbFBLBQYAAAAABAAEAPUAAACJAwAAAAA=&#10;" path="m107,522l,522,,324,736,r305,144l107,522xe" fillcolor="gray" stroked="f">
                  <v:path arrowok="t" o:connecttype="custom" o:connectlocs="67945,331470;0,331470;0,205740;467360,0;661035,91440;67945,331470" o:connectangles="0,0,0,0,0,0"/>
                </v:shape>
                <v:shape id="Freeform 32" o:spid="_x0000_s1056" style="position:absolute;left:11518;top:2286;width:24969;height:30149;visibility:visible;mso-wrap-style:square;v-text-anchor:top" coordsize="3932,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C2sUA&#10;AADcAAAADwAAAGRycy9kb3ducmV2LnhtbESPT2vCQBTE7wW/w/IEb3VjUkJJXUUEwVNptBSPj+wz&#10;CWbfhuw2f/z03YLgcZiZ3zDr7Wga0VPnassKVssIBHFhdc2lgu/z4fUdhPPIGhvLpGAiB9vN7GWN&#10;mbYD59SffCkChF2GCirv20xKV1Rk0C1tSxy8q+0M+iC7UuoOhwA3jYyjKJUGaw4LFba0r6i4nX6N&#10;gsP0k6eufLtcvj6P9yKNe9ecr0ot5uPuA4Sn0T/Dj/ZRK4iTBP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YLaxQAAANwAAAAPAAAAAAAAAAAAAAAAAJgCAABkcnMv&#10;ZG93bnJldi54bWxQSwUGAAAAAAQABAD1AAAAigMAAAAA&#10;" path="m36,1529l1113,989,3573,r18,18l3609,54r18,36l3645,126r36,36l3681,198r18,18l3717,252r18,72l3753,396r18,89l3806,575r18,72l3842,719r,36l3860,809r,126l3860,1097r18,180l3878,1457r18,144l3896,1709r,53l3932,3003,269,4748r,-18l269,4694r-18,-36l251,4604r,-54l233,4496r,-54l233,4388r,-36l233,4298r,-71l233,4173r,-54l233,4065r,-36l215,4011r,-108l179,3633,144,3255,108,2842,72,2410,36,2032,,1780,,1673,36,1529xe" fillcolor="silver" stroked="f">
                  <v:path arrowok="t" o:connecttype="custom" o:connectlocs="22860,970915;706755,628015;2268855,0;2268855,0;2280285,11430;2291715,34290;2303145,57150;2314575,80010;2337435,102870;2337435,125730;2348865,137160;2360295,160020;2371725,205740;2383155,251460;2394585,307975;2416810,365125;2428240,410845;2439670,456565;2439670,479425;2451100,513715;2451100,593725;2451100,696595;2462530,810895;2462530,925195;2473960,1016635;2473960,1085215;2473960,1118870;2496820,1906905;170815,3014980;170815,3003550;170815,2980690;159385,2957830;159385,2923540;159385,2889250;147955,2854960;147955,2820670;147955,2786380;147955,2763520;147955,2729230;147955,2684145;147955,2649855;147955,2615565;147955,2581275;147955,2558415;136525,2546985;136525,2478405;113665,2306955;91440,2066925;68580,1804670;45720,1530350;22860,1290320;0,1130300;0,1062355;22860,970915" o:connectangles="0,0,0,0,0,0,0,0,0,0,0,0,0,0,0,0,0,0,0,0,0,0,0,0,0,0,0,0,0,0,0,0,0,0,0,0,0,0,0,0,0,0,0,0,0,0,0,0,0,0,0,0,0,0"/>
                </v:shape>
                <v:shape id="Freeform 33" o:spid="_x0000_s1057" style="position:absolute;left:10604;top:12795;width:2508;height:19755;visibility:visible;mso-wrap-style:square;v-text-anchor:top" coordsize="395,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rAMQA&#10;AADcAAAADwAAAGRycy9kb3ducmV2LnhtbESP3YrCMBSE7wXfIZyFvbOprqhUo4gi/l1p9wHONse2&#10;bHNSmljr25uFBS+HmfmGWaw6U4mWGldaVjCMYhDEmdUl5wq+091gBsJ5ZI2VZVLwJAerZb+3wETb&#10;B1+ovfpcBAi7BBUU3teJlC4ryKCLbE0cvJttDPogm1zqBh8Bbio5iuOJNFhyWCiwpk1B2e/1bhS0&#10;fj/7SdPh+ljl59Nxd0qf03ir1OdHt56D8NT5d/i/fdAKRl9j+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q6wDEAAAA3AAAAA8AAAAAAAAAAAAAAAAAmAIAAGRycy9k&#10;b3ducmV2LnhtbFBLBQYAAAAABAAEAPUAAACJAwAAAAA=&#10;" path="m,36l,2643r395,468l395,3093r-18,-36l377,3021r,-54l359,2895r,-54l377,2787r,-54l395,2679r,-72l395,2500r,-90l377,2320r,-72l377,2194r-18,-18l126,,,36xe" fillcolor="gray" stroked="f">
                  <v:path arrowok="t" o:connecttype="custom" o:connectlocs="0,22860;0,1678305;250825,1975485;250825,1964055;239395,1941195;239395,1918335;239395,1884045;227965,1838325;227965,1804035;239395,1769745;239395,1735455;250825,1701165;250825,1655445;250825,1587500;250825,1530350;239395,1473200;239395,1427480;239395,1393190;227965,1381760;80010,0;0,22860" o:connectangles="0,0,0,0,0,0,0,0,0,0,0,0,0,0,0,0,0,0,0,0,0"/>
                </v:shape>
                <v:shape id="Freeform 34" o:spid="_x0000_s1058" style="position:absolute;left:8324;top:12452;width:2280;height:16218;visibility:visible;mso-wrap-style:square;v-text-anchor:top" coordsize="359,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rKsUA&#10;AADcAAAADwAAAGRycy9kb3ducmV2LnhtbESPQUvDQBSE7wX/w/IEL8W+NKUisdsiQiGHWmnsxdsj&#10;+0yC2bchuybpv3cLBY/DzHzDbHaTbdXAvW+caFguElAspTONVBrOn/vHZ1A+kBhqnbCGC3vYbe9m&#10;G8qMG+XEQxEqFSHiM9JQh9BliL6s2ZJfuI4let+utxSi7Cs0PY0RbltMk+QJLTUSF2rq+K3m8qf4&#10;tRrWxfGYY/V1+Fi9yxwxdeN5yLV+uJ9eX0AFnsJ/+NbOjYZ0tYbrmXgEcP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esqxQAAANwAAAAPAAAAAAAAAAAAAAAAAJgCAABkcnMv&#10;ZG93bnJldi54bWxQSwUGAAAAAAQABAD1AAAAigMAAAAA&#10;" path="m269,l,2464r198,90l359,90r,-18l359,54,341,36,323,18,305,,269,xe" fillcolor="#333" stroked="f">
                  <v:path arrowok="t" o:connecttype="custom" o:connectlocs="170815,0;0,1564640;125730,1621790;227965,57150;227965,57150;227965,45720;227965,45720;227965,34290;216535,22860;205105,11430;193675,0;170815,0" o:connectangles="0,0,0,0,0,0,0,0,0,0,0,0"/>
                </v:shape>
                <v:shape id="Freeform 35" o:spid="_x0000_s1059" style="position:absolute;left:9582;top:13023;width:1022;height:16783;visibility:visible;mso-wrap-style:square;v-text-anchor:top" coordsize="161,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L9sQA&#10;AADcAAAADwAAAGRycy9kb3ducmV2LnhtbESPW2vCQBSE3wX/w3KEvunmAiLRVUQQCj7US/t+zB6T&#10;aPZsmt0m6b93CwUfh5n5hlltBlOLjlpXWVYQzyIQxLnVFRcKPi/76QKE88gaa8uk4JccbNbj0Qoz&#10;bXs+UXf2hQgQdhkqKL1vMildXpJBN7MNcfButjXog2wLqVvsA9zUMomiuTRYcVgosaFdSfnj/GMU&#10;pI/kkC4OX3HsjsP3x/3ad7g9KvU2GbZLEJ4G/wr/t9+1giSdw9+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Dy/bEAAAA3AAAAA8AAAAAAAAAAAAAAAAAmAIAAGRycy9k&#10;b3ducmV2LnhtbFBLBQYAAAAABAAEAPUAAACJAwAAAAA=&#10;" path="m161,l,2464r161,179l161,xe" fillcolor="black" stroked="f">
                  <v:path arrowok="t" o:connecttype="custom" o:connectlocs="102235,0;0,1564640;102235,1678305;102235,0" o:connectangles="0,0,0,0"/>
                </v:shape>
                <v:shape id="Freeform 36" o:spid="_x0000_s1060" style="position:absolute;left:10033;top:10966;width:1714;height:1943;visibility:visible;mso-wrap-style:square;v-text-anchor:top" coordsize="27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AxscA&#10;AADcAAAADwAAAGRycy9kb3ducmV2LnhtbESPT0sDMRTE74V+h/AK3tqsLbh127S4UsGDIP0D9vjY&#10;PHdXNy9LErfRT28EocdhZn7DrLfRdGIg51vLCm5nGQjiyuqWawWn49N0CcIHZI2dZVLwTR62m/Fo&#10;jYW2F97TcAi1SBD2BSpoQugLKX3VkEE/sz1x8t6tMxiSdLXUDi8Jbjo5z7I7abDltNBgT48NVZ+H&#10;L6PADeUyf+lfqb3Pf85vZTzuyvih1M0kPqxABIrhGv5vP2sF80UOf2fS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jQMbHAAAA3AAAAA8AAAAAAAAAAAAAAAAAmAIAAGRy&#10;cy9kb3ducmV2LnhtbFBLBQYAAAAABAAEAPUAAACMAwAAAAA=&#10;" path="m36,l18,108,,198r72,54l108,306r72,-36l270,306,234,144,36,xe" fillcolor="black" stroked="f">
                  <v:path arrowok="t" o:connecttype="custom" o:connectlocs="22860,0;11430,68580;0,125730;45720,160020;68580,194310;114300,171450;171450,194310;148590,91440;22860,0" o:connectangles="0,0,0,0,0,0,0,0,0"/>
                </v:shape>
                <v:shape id="Freeform 37" o:spid="_x0000_s1061" style="position:absolute;left:10261;top:7537;width:8325;height:4458;visibility:visible;mso-wrap-style:square;v-text-anchor:top" coordsize="131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8eYMEA&#10;AADcAAAADwAAAGRycy9kb3ducmV2LnhtbERPz2vCMBS+D/wfwhN2GZrawSjVKDoQ3OhlVe/P5tkW&#10;m5esibX775fDYMeP7/dqM5pODNT71rKCxTwBQVxZ3XKt4HTczzIQPiBr7CyTgh/ysFlPnlaYa/vg&#10;LxrKUIsYwj5HBU0ILpfSVw0Z9HPriCN3tb3BEGFfS93jI4abTqZJ8iYNthwbGnT03lB1K+9GwUd5&#10;eXHfn7uKzm5IiwtnRZFmSj1Px+0SRKAx/Iv/3AetIH2Na+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HmDBAAAA3AAAAA8AAAAAAAAAAAAAAAAAmAIAAGRycy9kb3du&#10;cmV2LnhtbFBLBQYAAAAABAAEAPUAAACGAwAAAAA=&#10;" path="m1024,l,540,234,702,1311,162,1024,xe" fillcolor="gray" stroked="f">
                  <v:path arrowok="t" o:connecttype="custom" o:connectlocs="650240,0;0,342900;148590,445770;832485,102870;650240,0" o:connectangles="0,0,0,0,0"/>
                </v:shape>
                <v:shape id="Freeform 38" o:spid="_x0000_s1062" style="position:absolute;left:1371;top:21018;width:7753;height:6166;visibility:visible;mso-wrap-style:square;v-text-anchor:top" coordsize="122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2uscA&#10;AADcAAAADwAAAGRycy9kb3ducmV2LnhtbESPT2sCMRTE74V+h/AKXopmVRDdGkUKgh48dPXQ3p6b&#10;1/3TzcuSRN3105tCocdhZn7DLNedacSVnK8sKxiPEhDEudUVFwpOx+1wDsIHZI2NZVLQk4f16vlp&#10;iam2N/6gaxYKESHsU1RQhtCmUvq8JIN+ZFvi6H1bZzBE6QqpHd4i3DRykiQzabDiuFBiS+8l5T/Z&#10;xSj4PAdX1Zvsqz/Xs6zpk/rwur8rNXjpNm8gAnXhP/zX3mkFk+kC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Y9rrHAAAA3AAAAA8AAAAAAAAAAAAAAAAAmAIAAGRy&#10;cy9kb3ducmV2LnhtbFBLBQYAAAAABAAEAPUAAACMAwAAAAA=&#10;" path="m1221,r-18,l1185,18r-18,35l1131,89r-54,36l1041,143r-36,36l969,197r-53,18l862,233r-72,18l718,269r-90,l556,269r-89,l395,269,341,251r-72,l197,269r-71,36l72,323,36,359,,395r,36l,467r,54l18,575r18,72l72,701r54,54l197,827r72,36l377,917r126,18l628,953r126,18l862,971r107,l1059,953r36,l1131,737r-18,l1041,737r-89,l826,737,718,719r-108,l521,701r-72,l413,683r-54,l305,665,251,629,197,611,161,593,144,557r,-36l144,485r17,-36l179,431r36,-36l233,377r36,-18l305,359r36,-18l377,359r54,l503,395r71,18l646,449r54,18l754,485r36,18l844,485r36,-18l952,449r53,-36l1077,395r54,-18l1167,359r,-18l1221,xe" fillcolor="#969696" stroked="f">
                  <v:path arrowok="t" o:connecttype="custom" o:connectlocs="763905,0;741045,33655;683895,79375;638175,113665;581660,136525;501650,159385;398780,170815;296545,170815;216535,159385;125095,170815;45720,205105;0,250825;0,296545;11430,365125;45720,445135;125095,525145;239395,582295;398780,605155;547370,616585;672465,605155;718185,467995;661035,467995;524510,467995;387350,456565;285115,445135;227965,433705;159385,399415;102235,376555;91440,330835;102235,285115;136525,250825;170815,227965;216535,216535;273685,227965;364490,262255;444500,296545;501650,319405;558800,296545;638175,262255;718185,239395;741045,216535" o:connectangles="0,0,0,0,0,0,0,0,0,0,0,0,0,0,0,0,0,0,0,0,0,0,0,0,0,0,0,0,0,0,0,0,0,0,0,0,0,0,0,0,0"/>
                </v:shape>
                <v:shape id="Freeform 39" o:spid="_x0000_s1063" style="position:absolute;left:11176;top:6508;width:5702;height:2858;visibility:visible;mso-wrap-style:square;v-text-anchor:top" coordsize="89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osEA&#10;AADcAAAADwAAAGRycy9kb3ducmV2LnhtbERPz2uDMBS+D/Y/hDfYbca1pR3OKKO00MMOq+3uD/M0&#10;MvMiJq363y+HwY4f3++8nG0v7jT6zrGC1yQFQVw73XGr4Ho5vryB8AFZY++YFCzkoSweH3LMtJv4&#10;TPcqtCKGsM9QgQlhyKT0tSGLPnEDceQaN1oMEY6t1CNOMdz2cpWmW2mx49hgcKC9ofqnulkFDW7l&#10;YfPF5+/1tJzMznm3lp9KPT/NH+8gAs3hX/znPmkFq02cH8/EI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aLBAAAA3AAAAA8AAAAAAAAAAAAAAAAAmAIAAGRycy9kb3du&#10;cmV2LnhtbFBLBQYAAAAABAAEAPUAAACGAwAAAAA=&#10;" path="m898,l880,,826,,736,18r-108,l521,36r-90,l341,54,287,72r-36,36l216,126r-36,36l126,198,90,234,54,306,18,360,,450,,432,36,414,72,378r54,-36l180,288r53,-36l287,234r54,-18l413,216r72,-18l557,198r89,l718,180r54,l826,180r18,l880,126,898,xe" fillcolor="#969696" stroked="f">
                  <v:path arrowok="t" o:connecttype="custom" o:connectlocs="570230,0;558800,0;524510,0;467360,11430;398780,11430;330835,22860;273685,22860;216535,34290;182245,45720;159385,68580;137160,80010;114300,102870;80010,125730;57150,148590;34290,194310;11430,228600;0,285750;0,274320;22860,262890;45720,240030;80010,217170;114300,182880;147955,160020;182245,148590;216535,137160;262255,137160;307975,125730;353695,125730;410210,125730;455930,114300;490220,114300;524510,114300;535940,114300;558800,80010;570230,0" o:connectangles="0,0,0,0,0,0,0,0,0,0,0,0,0,0,0,0,0,0,0,0,0,0,0,0,0,0,0,0,0,0,0,0,0,0,0"/>
                </v:shape>
                <v:shape id="Freeform 40" o:spid="_x0000_s1064" style="position:absolute;left:3194;top:21018;width:5930;height:3080;visibility:visible;mso-wrap-style:square;v-text-anchor:top" coordsize="93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4csYA&#10;AADcAAAADwAAAGRycy9kb3ducmV2LnhtbESPT2sCMRTE7wW/Q3hCb91EKVK3RhFRWjwI/umht8fm&#10;Nbu4eVk36br10zeFgsdhZn7DzBa9q0VHbag8axhlCgRx4U3FVsPpuHl6AREissHaM2n4oQCL+eBh&#10;hrnxV95Td4hWJAiHHDWUMTa5lKEoyWHIfEOcvC/fOoxJtlaaFq8J7mo5VmoiHVacFkpsaFVScT58&#10;Ow07u8P95HIL1ad6265tp+L0Q2n9OOyXryAi9fEe/m+/Gw3j5xH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B4csYAAADcAAAADwAAAAAAAAAAAAAAAACYAgAAZHJz&#10;L2Rvd25yZXYueG1sUEsFBgAAAAAEAAQA9QAAAIsDAAAAAA==&#10;" path="m934,l916,,898,18,880,35,844,71r-36,36l772,125r-36,36l700,179r-35,18l611,215r-36,18l521,251r-36,18l431,269r-18,l413,287r-341,l,341r18,18l54,359r36,l126,377r54,l216,395r18,18l269,413r36,18l341,449r36,18l431,485r36,l521,485r36,l575,485r54,-18l682,449r54,-36l790,395r54,-18l862,359r18,-18l898,323r,-36l898,215r18,-54l916,89r,-36l934,18,934,xe" fillcolor="#350000" stroked="f">
                  <v:path arrowok="t" o:connecttype="custom" o:connectlocs="593090,0;581660,0;570230,11430;558800,22225;535940,45085;513080,67945;490220,79375;467360,102235;444500,113665;422275,125095;387985,136525;365125,147955;330835,159385;307975,170815;273685,170815;262255,170815;262255,182245;45720,182245;0,216535;0,216535;11430,227965;34290,227965;57150,227965;80010,239395;114300,239395;137160,250825;148590,262255;170815,262255;193675,273685;216535,285115;239395,296545;273685,307975;296545,307975;330835,307975;353695,307975;365125,307975;399415,296545;433070,285115;467360,262255;501650,250825;535940,239395;547370,227965;558800,216535;570230,205105;570230,182245;570230,136525;581660,102235;581660,56515;581660,33655;593090,11430;593090,0" o:connectangles="0,0,0,0,0,0,0,0,0,0,0,0,0,0,0,0,0,0,0,0,0,0,0,0,0,0,0,0,0,0,0,0,0,0,0,0,0,0,0,0,0,0,0,0,0,0,0,0,0,0,0"/>
                </v:shape>
                <v:shape id="Freeform 41" o:spid="_x0000_s1065" style="position:absolute;left:13684;top:7537;width:4673;height:2172;visibility:visible;mso-wrap-style:square;v-text-anchor:top" coordsize="73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kdsMA&#10;AADcAAAADwAAAGRycy9kb3ducmV2LnhtbESPQWvCQBSE7wX/w/IEb3VjkFaiq2ih4NHa4PmZfSbB&#10;7Nu4uzHRX98tFHocZuYbZrUZTCPu5HxtWcFsmoAgLqyuuVSQf3++LkD4gKyxsUwKHuRhsx69rDDT&#10;tucvuh9DKSKEfYYKqhDaTEpfVGTQT21LHL2LdQZDlK6U2mEf4aaRaZK8SYM1x4UKW/qoqLgeO6Pg&#10;MM/xiSf3DLfTYlfm3Xvfzc5KTcbDdgki0BD+w3/tvVaQzlP4PR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BkdsMAAADcAAAADwAAAAAAAAAAAAAAAACYAgAAZHJzL2Rv&#10;d25yZXYueG1sUEsFBgAAAAAEAAQA9QAAAIgDAAAAAA==&#10;" path="m736,144l377,342,,270,485,,736,126r,18xe" fillcolor="gray" stroked="f">
                  <v:path arrowok="t" o:connecttype="custom" o:connectlocs="467360,91440;239395,217170;0,171450;307975,0;467360,80010;467360,91440" o:connectangles="0,0,0,0,0,0"/>
                </v:shape>
                <v:shape id="Freeform 42" o:spid="_x0000_s1066" style="position:absolute;left:11290;top:12909;width:1937;height:19526;visibility:visible;mso-wrap-style:square;v-text-anchor:top" coordsize="305,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8b8cA&#10;AADcAAAADwAAAGRycy9kb3ducmV2LnhtbESPT2vCQBTE74LfYXmF3nRTW4qmbkKIFTxYxH/t9ZF9&#10;TYLZtyG71dRP3xUKHoeZ+Q0zT3vTiDN1rras4GkcgSAurK65VHDYL0dTEM4ja2wsk4JfcpAmw8Ec&#10;Y20vvKXzzpciQNjFqKDyvo2ldEVFBt3YtsTB+7adQR9kV0rd4SXATSMnUfQqDdYcFipsKa+oOO1+&#10;jIJy/XHKFvnndYPH969Zdl1v8mmh1ONDn72B8NT7e/i/vdIKJi/PcDsTj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XfG/HAAAA3AAAAA8AAAAAAAAAAAAAAAAAmAIAAGRy&#10;cy9kb3ducmV2LnhtbFBLBQYAAAAABAAEAPUAAACMAwAAAAA=&#10;" path="m,l,107,,377,18,773r18,468l54,1708r18,396l90,2410r18,144l126,2607r,36l126,2679r,18l126,2733r-18,18l108,2769,18,2751r287,324l305,3057r,-36l287,2985r,-54l269,2877r,-54l269,2769r,-18l269,2715r,-54l251,2589r,-89l251,2410r,-90l233,2248r18,-54l233,2068,215,1798,180,1456,144,1061,108,683,72,359,36,125r,-89l,xe" fillcolor="#0a0000" stroked="f">
                  <v:path arrowok="t" o:connecttype="custom" o:connectlocs="0,0;0,67945;0,239395;11430,490855;22860,788035;34290,1084580;45720,1336040;57150,1530350;68580,1621790;80010,1655445;80010,1678305;80010,1701165;80010,1712595;80010,1735455;68580,1746885;68580,1746885;68580,1758315;11430,1746885;193675,1952625;193675,1941195;193675,1918335;182245,1895475;182245,1861185;170815,1826895;170815,1792605;170815,1758315;170815,1746885;170815,1724025;170815,1689735;159385,1644015;159385,1587500;159385,1530350;159385,1473200;147955,1427480;159385,1393190;147955,1313180;136525,1141730;114300,924560;91440,673735;68580,433705;45720,227965;22860,79375;22860,22860;0,0" o:connectangles="0,0,0,0,0,0,0,0,0,0,0,0,0,0,0,0,0,0,0,0,0,0,0,0,0,0,0,0,0,0,0,0,0,0,0,0,0,0,0,0,0,0,0,0"/>
                </v:shape>
                <v:shape id="Freeform 43" o:spid="_x0000_s1067" style="position:absolute;left:11747;top:2286;width:24168;height:14732;visibility:visible;mso-wrap-style:square;v-text-anchor:top" coordsize="3806,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XH8QA&#10;AADcAAAADwAAAGRycy9kb3ducmV2LnhtbESPUWvCMBSF34X9h3AHvshMFSmjM8oYDAqCMOf2fGmu&#10;TWlyU5Jou3+/CIM9Hs453+Fs95Oz4kYhdp4VrJYFCOLG645bBefP96dnEDEha7SeScEPRdjvHmZb&#10;rLQf+YNup9SKDOFYoQKT0lBJGRtDDuPSD8TZu/jgMGUZWqkDjhnurFwXRSkddpwXDA70ZqjpT1en&#10;YPz+qsva9JdFUwZ7PPTJ2V4rNX+cXl9AJJrSf/ivXWsF680G7mfy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elx/EAAAA3AAAAA8AAAAAAAAAAAAAAAAAmAIAAGRycy9k&#10;b3ducmV2LnhtbFBLBQYAAAAABAAEAPUAAACJAwAAAAA=&#10;" path="m,1529r,18l,1583r18,72l36,1726r,54l54,1852r,54l72,1924r,36l90,1996r,72l108,2140r18,54l126,2266r17,36l143,2320,3806,719r,-36l3788,629r,-36l3770,539r-17,-72l3735,432r-18,-36l3699,360r-18,-54l3663,234r-36,-72l3609,108,3591,54,3573,18r,-18l,1529xe" fillcolor="#969696" stroked="f">
                  <v:path arrowok="t" o:connecttype="custom" o:connectlocs="0,970915;0,982345;0,1005205;11430,1050925;22860,1096010;22860,1130300;34290,1176020;34290,1210310;45720,1221740;45720,1244600;57150,1267460;57150,1313180;68580,1358900;80010,1393190;80010,1438910;90805,1461770;90805,1473200;2416810,456565;2416810,456565;2416810,433705;2405380,399415;2405380,376555;2393950,342265;2383155,296545;2371725,274320;2360295,251460;2348865,228600;2337435,194310;2326005,148590;2303145,102870;2291715,68580;2280285,34290;2268855,11430;2268855,0;0,970915" o:connectangles="0,0,0,0,0,0,0,0,0,0,0,0,0,0,0,0,0,0,0,0,0,0,0,0,0,0,0,0,0,0,0,0,0,0,0"/>
                </v:shape>
                <v:shape id="Freeform 44" o:spid="_x0000_s1068" style="position:absolute;left:25088;top:6737;width:10827;height:5029;visibility:visible;mso-wrap-style:square;v-text-anchor:top" coordsize="170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ksUA&#10;AADcAAAADwAAAGRycy9kb3ducmV2LnhtbESPW2sCMRSE34X+h3AKvtVsFyt2a1akIlhEvLR9P2zO&#10;Xmhysmyiu/33jVDwcZiZb5jFcrBGXKnzjWMFz5MEBHHhdMOVgq/PzdMchA/IGo1jUvBLHpb5w2iB&#10;mXY9n+h6DpWIEPYZKqhDaDMpfVGTRT9xLXH0StdZDFF2ldQd9hFujUyTZCYtNhwXamzpvabi53yx&#10;CsyFelzvN8dDedqZV9mnH9+rVKnx47B6AxFoCPfwf3urFaTTF7id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1qSxQAAANwAAAAPAAAAAAAAAAAAAAAAAJgCAABkcnMv&#10;ZG93bnJldi54bWxQSwUGAAAAAAQABAD1AAAAigMAAAAA&#10;" path="m1687,l,756r,36l1705,54,1687,xe" fillcolor="silver" stroked="f">
                  <v:path arrowok="t" o:connecttype="custom" o:connectlocs="1071245,0;0,480060;0,502920;1082675,34290;1071245,0" o:connectangles="0,0,0,0,0"/>
                </v:shape>
                <v:shape id="Freeform 45" o:spid="_x0000_s1069" style="position:absolute;left:11747;top:12566;width:24397;height:12789;visibility:visible;mso-wrap-style:square;v-text-anchor:top" coordsize="3842,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EVMUA&#10;AADcAAAADwAAAGRycy9kb3ducmV2LnhtbESP0WrCQBRE3wv+w3IF33SjqGh0FVsRWpBCEz/gkr1m&#10;g9m7aXarqV/fFYQ+DjNzhllvO1uLK7W+cqxgPEpAEBdOV1wqOOWH4QKED8gaa8ek4Jc8bDe9lzWm&#10;2t34i65ZKEWEsE9RgQmhSaX0hSGLfuQa4uidXWsxRNmWUrd4i3Bby0mSzKXFiuOCwYbeDBWX7Mcq&#10;uJupz44f+XK2v1/4+3OWj1/lXqlBv9utQATqwn/42X7XCibTOTzO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QRUxQAAANwAAAAPAAAAAAAAAAAAAAAAAJgCAABkcnMv&#10;ZG93bnJldi54bWxQSwUGAAAAAAQABAD1AAAAigMAAAAA&#10;" path="m,l72,1007r89,917l179,2014,1957,1151r54,162l2370,1169r,-216l3842,251r,-126l2352,809r-18,288l2065,1169,2011,989,251,1798r,-36l233,1672r,-126l215,1402r,-143l197,1133r,-108l197,971,179,899,161,773,126,629,90,449,54,287,36,125,,36,,xe" fillcolor="#333" stroked="f">
                  <v:path arrowok="t" o:connecttype="custom" o:connectlocs="0,0;45720,639445;102235,1221740;113665,1278890;1242695,730885;1276985,833755;1504950,742315;1504950,605155;2439670,159385;2439670,79375;1493520,513715;1482090,696595;1311275,742315;1276985,628015;159385,1141730;159385,1118870;147955,1061720;147955,981710;136525,890270;136525,799465;125095,719455;125095,650875;125095,616585;113665,570865;102235,490855;80010,399415;57150,285115;34290,182245;22860,79375;0,22860;0,0" o:connectangles="0,0,0,0,0,0,0,0,0,0,0,0,0,0,0,0,0,0,0,0,0,0,0,0,0,0,0,0,0,0,0"/>
                </v:shape>
                <v:shape id="Freeform 46" o:spid="_x0000_s1070" style="position:absolute;left:11976;top:2514;width:22460;height:9824;visibility:visible;mso-wrap-style:square;v-text-anchor:top" coordsize="3537,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qmMMA&#10;AADcAAAADwAAAGRycy9kb3ducmV2LnhtbESPT4vCMBTE7wt+h/AEb2tacf9QjSK7CHu1iuDt2Tyb&#10;YvNSm9h2v/1GEPY4zMxvmOV6sLXoqPWVYwXpNAFBXDhdcangsN++foLwAVlj7ZgU/JKH9Wr0ssRM&#10;u5531OWhFBHCPkMFJoQmk9IXhiz6qWuIo3dxrcUQZVtK3WIf4baWsyR5lxYrjgsGG/oyVFzzu1WA&#10;+8PplKb527n/zs3t2JmCjzulJuNhswARaAj/4Wf7RyuYzT/gc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PqmMMAAADcAAAADwAAAAAAAAAAAAAAAACYAgAAZHJzL2Rv&#10;d25yZXYueG1sUEsFBgAAAAAEAAQA9QAAAIgDAAAAAA==&#10;" path="m969,881r54,90l,1475r18,72l3537,36,3519,r-90,18l2531,414r-71,-72l2442,306,1077,827r-18,72l969,881xe" fillcolor="#280000" stroked="f">
                  <v:path arrowok="t" o:connecttype="custom" o:connectlocs="615315,559435;649605,616585;0,936625;11430,982345;2245995,22860;2234565,0;2177415,11430;1607185,262890;1562100,217170;1550670,194310;683895,525145;672465,570865;615315,559435" o:connectangles="0,0,0,0,0,0,0,0,0,0,0,0,0"/>
                </v:shape>
                <v:shape id="Freeform 47" o:spid="_x0000_s1071" style="position:absolute;left:24288;top:16903;width:2509;height:3086;visibility:visible;mso-wrap-style:square;v-text-anchor:top" coordsize="39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z0sMA&#10;AADcAAAADwAAAGRycy9kb3ducmV2LnhtbERP3WrCMBS+H/gO4Qi7kZnqRGZnKropOOaNugc4NMem&#10;tTnpmqx2b79cCLv8+P6Xq97WoqPWl44VTMYJCOLc6ZILBV/n3dMLCB+QNdaOScEveVhlg4clptrd&#10;+EjdKRQihrBPUYEJoUml9Lkhi37sGuLIXVxrMUTYFlK3eIvhtpbTJJlLiyXHBoMNvRnKr6cfq+C5&#10;+zyMOvNRravtd7173x4XBW6Uehz261cQgfrwL76791rBdBbXxjPx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Xz0sMAAADcAAAADwAAAAAAAAAAAAAAAACYAgAAZHJzL2Rv&#10;d25yZXYueG1sUEsFBgAAAAAEAAQA9QAAAIgDAAAAAA==&#10;" path="m,144l90,486,395,396,377,,,144xe" fillcolor="#ccc" stroked="f">
                  <v:path arrowok="t" o:connecttype="custom" o:connectlocs="0,91440;57150,308610;250825,251460;239395,0;0,91440" o:connectangles="0,0,0,0,0"/>
                </v:shape>
                <v:shape id="Freeform 48" o:spid="_x0000_s1072" style="position:absolute;left:1143;top:1143;width:35572;height:31521;visibility:visible;mso-wrap-style:square;v-text-anchor:top" coordsize="5602,4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vVcQA&#10;AADcAAAADwAAAGRycy9kb3ducmV2LnhtbESPS4sCMRCE78L+h9AL3jSzIqKjURZB8KLgA2FvvZOe&#10;B046cRJ19NebhQWPRVV9Rc0WranFjRpfWVbw1U9AEGdWV1woOB5WvTEIH5A11pZJwYM8LOYfnRmm&#10;2t55R7d9KESEsE9RQRmCS6X0WUkGfd864ujltjEYomwKqRu8R7ip5SBJRtJgxXGhREfLkrLz/moU&#10;/Jwc5ZPncuN+zdXs8gvp8WirVPez/Z6CCNSGd/i/vdYKBsMJ/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71XEAAAA3AAAAA8AAAAAAAAAAAAAAAAAmAIAAGRycy9k&#10;b3ducmV2LnhtbFBLBQYAAAAABAAEAPUAAACJAwAAAAA=&#10;" path="m5602,3201r,-18l5602,3148r,-90l5584,2914r,-180l5584,2518r-18,-198l5566,2122r,-180l5566,1906r,-35l5566,1745r,-162l5548,1385r,-198l5530,989,5494,827,5458,701r-18,-71l5405,540r-18,-72l5351,396r-18,-54l5297,288r-18,-54l5279,198r18,-18l5243,162,4974,r-18,l4938,,4202,342,3878,180r,-18l3860,180,2478,737r-54,36l2460,791r,18l2406,809r-72,18l2262,827r-71,18l2101,845r-72,18l1957,881r-54,l1778,953r-90,72l1616,1115r-54,108l1508,1313r-18,90l1472,1457r-18,18l1472,1475r,18l1418,1529r-18,l1400,1547r,18l1383,1583,1221,3094r-18,36l1149,3165r-54,54l1023,3273r-71,36l862,3345r-108,18l664,3363r-89,l485,3363r-90,l305,3381r-90,18l144,3417r-72,54l36,3525r-18,18l,3579r,36l,3669r18,36l36,3741r18,54l72,3831r54,72l180,3957r71,54l323,4047r162,54l646,4119r162,18l934,4119r107,l1113,4101r-18,126l1095,4245r18,18l1311,4371r143,143l1472,4532r54,54l1598,4640r54,72l1724,4766r54,54l1831,4874r36,36l1885,4946r,18l1903,4964r18,l1939,4946r269,-126l2657,4622r593,-269l3878,4047r629,-288l5045,3507r378,-198l5602,3219r,-18xm1903,4550r,-143l1885,4119r-36,-378l1813,3309r-53,-449l1724,2446r-36,-324l1652,1889r18,71l1688,2032r18,90l1724,2212r18,90l1760,2392r18,90l1796,2572r17,126l1831,2860r18,180l1849,3201r18,162l1867,3489r18,90l1885,3615r,36l1921,3633,3663,2824r54,162l3735,3022r18,-18l4040,2914r18,-18l4058,2878r,-234l5494,1960r,180l5512,2320r,180l5530,2680r,180l5530,3004r,108l5548,3183r-143,72l5099,3399r-395,198l4202,3831r-557,270l3052,4371r-574,269l1939,4892r-18,-36l1921,4820r,-36l1903,4730r,-36l1903,4640r,-54l1903,4550xm1149,3831r-108,l898,3831r-144,l610,3813,467,3795,359,3759r-90,-36l215,3687r,-18l197,3669r,-18l197,3633r18,l215,3615r36,-54l305,3525r36,-18l395,3507r54,l503,3525r54,18l610,3579r36,l682,3597r36,18l754,3633r36,l826,3633r18,18l880,3633r54,l988,3615r35,l1059,3597r36,-18l1131,3561r18,-18l1185,3525r-36,306xm1275,3112r18,l1293,3094,1436,1799r,18l1454,1835r,18l1454,1871r18,l1311,4299r-144,-72l1275,3112xm1454,2788r,1654l1365,4335r89,-1547xm1508,1835r,-18l1490,1799r,-18l1472,1763r,-18l1454,1727r-18,18l1454,1619r198,108l1616,1727r,18l1634,1763r,18l1634,1799r-36,l1580,1781r-18,18l1544,1799r,18l1526,1817r,18l1508,1835xm4184,450l2819,1007r,-54l4184,414r,36xm1688,1673r-180,-90l2460,1043r197,72l2711,1151,1688,1673xm2532,827r18,18l2550,917r-18,72l2496,989r36,-144l2532,827xm2747,1097r-36,-18l2747,935r18,18l2747,1097xm2657,1043r-71,-18l2604,971r53,36l2657,1043xm2675,953r-71,-54l2604,863r89,54l2675,953xm1562,1457r18,-36l1598,1367r18,-36l1634,1295r36,-36l1706,1223r36,-36l1778,1169r53,-18l1885,1133r72,-18l2029,1097r72,-18l2173,1061r71,l2316,1061r-754,396xm3986,2446r-341,144l3537,2356r72,-72l3681,2230r90,-36l3824,2176r72,-18l3950,2158r54,-18l4040,2140r-54,306xm3986,2518r18,342l3771,2950,3663,2644r323,-126xm5153,180l4273,558r18,54l5225,216r,36l5243,306r36,54l5297,432r36,54l5351,576r36,71l5405,719r35,72l5458,899r,126l5476,1151r18,144l5494,1439r,144l5512,1691r-18,l5494,1709r,18l5494,1745r,36l5494,1799r,36l5494,1871r,35l4058,2572r-18,-90l4094,2122r,-18l4076,2086r-18,l4004,2086r-54,l3878,2104r-89,18l3681,2176r-90,72l3483,2338r-18,18l3483,2374r126,252l3645,2770,1939,3561r,-72l1921,3381r,-144l1903,3094r,-144l1885,2806r-18,-126l1849,2554r-18,-108l1796,2320r-18,-126l1760,2068r-36,-108l1706,1871r-18,-72l1688,1745r18,l2765,1205r36,-72l2801,1079,4148,540r,36l4166,594r71,36l4291,665r-18,-71l4237,396r36,-18l4956,72r197,108xm4130,360l2801,899,2568,773,3860,234r270,126xm1921,953r54,-18l2029,917r72,-18l2191,899r71,-18l2334,881r54,l2442,881r-18,108l2370,989r-72,l2208,1007r-89,18l2011,1043r-90,18l1813,1079r-71,36l1724,1133r-18,l1688,1151r,18l1670,1169r-18,18l1634,1205r-18,18l1652,1169r18,-36l1706,1097r36,-36l1778,1025r53,-36l1867,971r54,-18xm126,3813r-18,-54l90,3723,72,3687r,-18l72,3633r,-36l72,3579r18,-36l108,3525r54,-36l215,3471r72,-18l359,3435r90,-18l539,3417r107,18l754,3435r72,-18l916,3399r72,-36l1059,3327r54,-54l1167,3237r54,-36l1185,3435r,18l1167,3453r-36,18l1095,3507r-36,18l1005,3543r-53,18l880,3579r-36,l826,3579r-36,l772,3561r-36,l700,3543r-36,-18l646,3525r-71,-36l521,3471r-72,-18l395,3435r-72,18l269,3471r-54,36l162,3579r,18l144,3615r,18l144,3651r,18l144,3687r,18l162,3705r71,72l341,3813r126,36l628,3867r162,18l934,3903r125,l1131,3903r-18,162l1113,4047r-36,l988,4065r-126,l700,4065,539,4047,377,3993r-72,-36l233,3921r-53,-54l126,3813xm1526,4496r,-2607l1544,1889r18,-18l1580,1853r18,l1634,2176r36,378l1724,2986r36,431l1796,3813r35,342l1849,4407r,125l1849,4568r,36l1849,4640r,54l1849,4730r,36l1849,4802r18,18l1831,4802r-35,-36l1778,4730r-54,-36l1688,4658r-54,-54l1580,4550r-54,-54xe" fillcolor="black" stroked="f">
                  <v:path arrowok="t" o:connecttype="custom" o:connectlocs="3534410,1233170;3465830,445135;3329305,102870;1562100,502285;1129030,605155;934720,948055;889000,993775;478790,2135505;11430,2249805;159385,2546985;706755,2707005;1162685,3094990;1219835,3152140;3443605,2101215;1071880,1347470;1151255,1713230;2326005,1793240;3500120,1473200;2668270,2432685;1208405,2946400;170815,2364105;159385,2261235;455930,2295525;695325,2272665;821055,1976120;923290,1176655;923290,1770380;911860,1108075;1037590,1130935;969010,1153795;957580,1005205;1687195,708025;1607820,536575;1755775,605155;1710055,582295;1129030,742315;2531110,1553210;2565400,1358900;3317875,137160;3465830,570865;3488690,1108075;2588260,1324610;2211705,1507490;1185545,1701800;1071880,1108075;2724785,422275;2451100,148590;1550670,559435;1094740,719455;1083310,696595;45720,2329815;285115,2169795;775335,2032635;535940,2272665;285115,2192655;91440,2329815;672465,2478405;193675,2512695;991870,1188085;1174115,2798445;1162685,3049270" o:connectangles="0,0,0,0,0,0,0,0,0,0,0,0,0,0,0,0,0,0,0,0,0,0,0,0,0,0,0,0,0,0,0,0,0,0,0,0,0,0,0,0,0,0,0,0,0,0,0,0,0,0,0,0,0,0,0,0,0,0,0,0,0"/>
                  <o:lock v:ext="edit" verticies="t"/>
                </v:shape>
                <v:shape id="Freeform 49" o:spid="_x0000_s1073" style="position:absolute;left:10718;top:1119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1DcMA&#10;AADcAAAADwAAAGRycy9kb3ducmV2LnhtbERPu27CMBTdkfgH6yJ1qcAhVREEDALaql0YeDNe4ksS&#10;EV9HsQvh7+uhEuPReU9mjSnFjWpXWFbQ70UgiFOrC84U7LZf3SEI55E1lpZJwYMczKbt1gQTbe+8&#10;ptvGZyKEsEtQQe59lUjp0pwMup6tiAN3sbVBH2CdSV3jPYSbUsZRNJAGCw4NOVa0zCm9bn6NgvPH&#10;KbXV4bF4G8X28/W4X5Xf15VSL51mPgbhqfFP8b/7RyuI38P8cCYcAT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v1DcMAAADcAAAADwAAAAAAAAAAAAAAAACYAgAAZHJzL2Rv&#10;d25yZXYueG1sUEsFBgAAAAAEAAQA9QAAAIgDAAAAAA==&#10;" path="m,l,xe" fillcolor="black" stroked="f">
                  <v:path arrowok="t" o:connecttype="custom" o:connectlocs="0,0;0,0;0,0" o:connectangles="0,0,0"/>
                </v:shape>
                <v:shape id="Freeform 50" o:spid="_x0000_s1074" style="position:absolute;left:24860;top:17475;width:1365;height:2057;visibility:visible;mso-wrap-style:square;v-text-anchor:top" coordsize="21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oBMMA&#10;AADcAAAADwAAAGRycy9kb3ducmV2LnhtbESP0YrCMBRE3xf8h3AF39ZUQdmtRlFB0X2QrfoBl+ba&#10;Fpub0MRa/94IC/s4zMwZZr7sTC1aanxlWcFomIAgzq2uuFBwOW8/v0D4gKyxtkwKnuRhueh9zDHV&#10;9sEZtadQiAhhn6KCMgSXSunzkgz6oXXE0bvaxmCIsimkbvAR4aaW4ySZSoMVx4USHW1Kym+nu1Hg&#10;doVrf7Oj+f7x/nCzyfp+3GdKDfrdagYiUBf+w3/tvVYwnozgfS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MoBMMAAADcAAAADwAAAAAAAAAAAAAAAACYAgAAZHJzL2Rv&#10;d25yZXYueG1sUEsFBgAAAAAEAAQA9QAAAIgDAAAAAA==&#10;" path="m215,l,90,54,324r18,l36,108,215,36,215,xe" fillcolor="#8e8e8e" stroked="f">
                  <v:path arrowok="t" o:connecttype="custom" o:connectlocs="136525,0;0,57150;34290,205740;45720,205740;22860,68580;136525,22860;136525,0" o:connectangles="0,0,0,0,0,0,0"/>
                </v:shape>
                <v:shape id="Freeform 51" o:spid="_x0000_s1075" style="position:absolute;left:25539;top:17818;width:800;height:1600;visibility:visible;mso-wrap-style:square;v-text-anchor:top" coordsize="1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AMYA&#10;AADcAAAADwAAAGRycy9kb3ducmV2LnhtbESPQWvCQBSE7wX/w/KE3urGQFJJXUXEgi30UPWS22v2&#10;mQSzb2N2a9L8+m6h4HGYmW+Y5XowjbhR52rLCuazCARxYXXNpYLT8fVpAcJ5ZI2NZVLwQw7Wq8nD&#10;EjNte/6k28GXIkDYZaig8r7NpHRFRQbdzLbEwTvbzqAPsiul7rAPcNPIOIpSabDmsFBhS9uKisvh&#10;2yjI34py924+9tvx+ctcXZ6n4ylR6nE6bF5AeBr8Pfzf3msFcRL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p/AMYAAADcAAAADwAAAAAAAAAAAAAAAACYAgAAZHJz&#10;L2Rvd25yZXYueG1sUEsFBgAAAAAEAAQA9QAAAIsDAAAAAA==&#10;" path="m108,r18,216l,252,108,180,108,xe" fillcolor="#f7f7f7" stroked="f">
                  <v:path arrowok="t" o:connecttype="custom" o:connectlocs="68580,0;80010,137160;0,160020;68580,114300;68580,0" o:connectangles="0,0,0,0,0"/>
                </v:shape>
                <v:shapetype id="_x0000_t202" coordsize="21600,21600" o:spt="202" path="m,l,21600r21600,l21600,xe">
                  <v:stroke joinstyle="miter"/>
                  <v:path gradientshapeok="t" o:connecttype="rect"/>
                </v:shapetype>
                <v:shape id="WordArt 52" o:spid="_x0000_s1076" type="#_x0000_t202" style="position:absolute;left:39255;top:23589;width:7188;height:3379;rotation:22899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bEMUA&#10;AADcAAAADwAAAGRycy9kb3ducmV2LnhtbESPQWsCMRSE7wX/Q3hCbzVRUdqtUUQIWA+lVS+9PTav&#10;u4ubl3UT1/XfN4LQ4zAz3zCLVe9q0VEbKs8axiMFgjj3tuJCw/FgXl5BhIhssfZMGm4UYLUcPC0w&#10;s/7K39TtYyEShEOGGsoYm0zKkJfkMIx8Q5y8X986jEm2hbQtXhPc1XKi1Fw6rDgtlNjQpqT8tL84&#10;DbtDNGZuVPfxOT4ffy5vhVG3L62fh/36HUSkPv6HH+2t1TCZTeF+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BsQxQAAANwAAAAPAAAAAAAAAAAAAAAAAJgCAABkcnMv&#10;ZG93bnJldi54bWxQSwUGAAAAAAQABAD1AAAAigMAAAAA&#10;" filled="f" stroked="f">
                  <o:lock v:ext="edit" shapetype="t"/>
                  <v:textbox style="mso-fit-shape-to-text:t">
                    <w:txbxContent>
                      <w:p w:rsidR="00B76BAC" w:rsidRPr="0055211A" w:rsidRDefault="00B76BAC" w:rsidP="007A56DE">
                        <w:pPr>
                          <w:pStyle w:val="StandardWeb"/>
                          <w:spacing w:before="0" w:after="0"/>
                          <w:jc w:val="center"/>
                          <w:rPr>
                            <w:sz w:val="22"/>
                            <w:szCs w:val="22"/>
                          </w:rPr>
                        </w:pPr>
                        <w:r w:rsidRPr="0055211A">
                          <w:rPr>
                            <w:rFonts w:ascii="Segoe Print" w:hAnsi="Segoe Print"/>
                            <w:color w:val="000000"/>
                            <w:sz w:val="22"/>
                            <w:szCs w:val="22"/>
                            <w14:textOutline w14:w="9525" w14:cap="flat" w14:cmpd="sng" w14:algn="ctr">
                              <w14:solidFill>
                                <w14:srgbClr w14:val="000000"/>
                              </w14:solidFill>
                              <w14:prstDash w14:val="solid"/>
                              <w14:round/>
                            </w14:textOutline>
                          </w:rPr>
                          <w:t>Italiano</w:t>
                        </w:r>
                      </w:p>
                    </w:txbxContent>
                  </v:textbox>
                </v:shape>
                <w10:wrap anchory="line"/>
              </v:group>
            </w:pict>
          </mc:Fallback>
        </mc:AlternateContent>
      </w:r>
      <w:fldSimple w:instr=" USERPROPERTY  \* MERGEFORMAT " w:fldLock="1">
        <w:r>
          <w:rPr>
            <w:b/>
            <w:noProof/>
            <w:lang w:eastAsia="de-DE"/>
          </w:rPr>
          <mc:AlternateContent>
            <mc:Choice Requires="wps">
              <w:drawing>
                <wp:inline distT="0" distB="0" distL="0" distR="0">
                  <wp:extent cx="5603240" cy="5047615"/>
                  <wp:effectExtent l="0" t="0" r="1905" b="1270"/>
                  <wp:docPr id="20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03240" cy="504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F080839" id="AutoShape 1" o:spid="_x0000_s1026" style="width:441.2pt;height:39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" filled="f" stroked="f">
                  <o:lock v:ext="edit" aspectratio="t"/>
                  <w10:anchorlock/>
                </v:rect>
              </w:pict>
            </mc:Fallback>
          </mc:AlternateContent>
        </w:r>
      </w:fldSimple>
    </w:p>
    <w:p w:rsidR="001604E1" w:rsidRDefault="001604E1">
      <w:pPr>
        <w:spacing w:after="0"/>
        <w:rPr>
          <w:rFonts w:ascii="Segoe Print" w:hAnsi="Segoe Print"/>
          <w:b/>
          <w:sz w:val="28"/>
          <w:szCs w:val="28"/>
          <w:lang w:val="it-IT"/>
        </w:rPr>
      </w:pPr>
      <w:r>
        <w:rPr>
          <w:rFonts w:ascii="Segoe Print" w:hAnsi="Segoe Print"/>
          <w:b/>
          <w:sz w:val="28"/>
          <w:szCs w:val="28"/>
          <w:lang w:val="it-IT"/>
        </w:rPr>
        <w:br w:type="page"/>
      </w:r>
    </w:p>
    <w:p w:rsidR="00B76BAC" w:rsidRPr="00B76BAC" w:rsidRDefault="00B76BAC" w:rsidP="00B76BAC">
      <w:pPr>
        <w:pBdr>
          <w:top w:val="single" w:sz="12" w:space="2" w:color="auto"/>
          <w:left w:val="single" w:sz="12" w:space="4" w:color="auto"/>
          <w:bottom w:val="single" w:sz="12" w:space="1" w:color="auto"/>
          <w:right w:val="single" w:sz="12" w:space="4" w:color="auto"/>
        </w:pBdr>
        <w:spacing w:before="240" w:after="0" w:line="360" w:lineRule="auto"/>
        <w:jc w:val="center"/>
        <w:rPr>
          <w:rFonts w:ascii="Arial" w:eastAsia="Times New Roman" w:hAnsi="Arial" w:cs="Arial"/>
          <w:b/>
          <w:bCs/>
          <w:lang w:val="it-IT" w:eastAsia="de-DE"/>
        </w:rPr>
      </w:pPr>
      <w:r w:rsidRPr="00B76BAC">
        <w:rPr>
          <w:rFonts w:ascii="Arial" w:eastAsia="Times New Roman" w:hAnsi="Arial" w:cs="Arial"/>
          <w:b/>
          <w:bCs/>
          <w:lang w:val="it-IT" w:eastAsia="de-DE"/>
        </w:rPr>
        <w:lastRenderedPageBreak/>
        <w:t xml:space="preserve">Prepariamo uno scambio scolastico EF, GK (n) 3. </w:t>
      </w:r>
      <w:proofErr w:type="spellStart"/>
      <w:r w:rsidRPr="00B76BAC">
        <w:rPr>
          <w:rFonts w:ascii="Arial" w:eastAsia="Times New Roman" w:hAnsi="Arial" w:cs="Arial"/>
          <w:b/>
          <w:bCs/>
          <w:lang w:val="it-IT" w:eastAsia="de-DE"/>
        </w:rPr>
        <w:t>Quartal</w:t>
      </w:r>
      <w:proofErr w:type="spellEnd"/>
    </w:p>
    <w:p w:rsidR="00B76BAC" w:rsidRDefault="00B76BAC" w:rsidP="00B76BAC">
      <w:pPr>
        <w:rPr>
          <w:rFonts w:ascii="Calibri" w:hAnsi="Calibri"/>
          <w:i/>
          <w:sz w:val="22"/>
          <w:szCs w:val="22"/>
          <w:lang w:val="it-IT"/>
        </w:rPr>
      </w:pPr>
    </w:p>
    <w:p w:rsidR="00B76BAC" w:rsidRPr="00B76BAC" w:rsidRDefault="00B76BAC" w:rsidP="00B76BAC">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FABF8F" w:themeFill="accent6" w:themeFillTint="99"/>
        <w:rPr>
          <w:rFonts w:ascii="Calibri" w:hAnsi="Calibri"/>
          <w:i/>
          <w:sz w:val="22"/>
          <w:szCs w:val="22"/>
          <w:lang w:val="it-IT"/>
        </w:rPr>
      </w:pPr>
      <w:r w:rsidRPr="00B76BAC">
        <w:rPr>
          <w:rFonts w:ascii="Calibri" w:hAnsi="Calibri"/>
          <w:i/>
          <w:sz w:val="22"/>
          <w:szCs w:val="22"/>
          <w:lang w:val="it-IT"/>
        </w:rPr>
        <w:t xml:space="preserve">Voi volete partecipare </w:t>
      </w:r>
      <w:proofErr w:type="gramStart"/>
      <w:r w:rsidRPr="00B76BAC">
        <w:rPr>
          <w:rFonts w:ascii="Calibri" w:hAnsi="Calibri"/>
          <w:i/>
          <w:sz w:val="22"/>
          <w:szCs w:val="22"/>
          <w:lang w:val="it-IT"/>
        </w:rPr>
        <w:t>ad</w:t>
      </w:r>
      <w:proofErr w:type="gramEnd"/>
      <w:r w:rsidRPr="00B76BAC">
        <w:rPr>
          <w:rFonts w:ascii="Calibri" w:hAnsi="Calibri"/>
          <w:i/>
          <w:sz w:val="22"/>
          <w:szCs w:val="22"/>
          <w:lang w:val="it-IT"/>
        </w:rPr>
        <w:t xml:space="preserve"> uno scambio scolastico con un liceo a San Benedetto del Tronto. Per questo dovete svolgere alcune attività per prepararlo.</w:t>
      </w:r>
    </w:p>
    <w:p w:rsidR="00B76BAC" w:rsidRDefault="00B76BAC" w:rsidP="00B76BAC">
      <w:pPr>
        <w:pStyle w:val="Funotentext"/>
        <w:widowControl w:val="0"/>
        <w:autoSpaceDE w:val="0"/>
        <w:autoSpaceDN w:val="0"/>
        <w:adjustRightInd w:val="0"/>
        <w:spacing w:after="120"/>
        <w:rPr>
          <w:rFonts w:ascii="Arial" w:eastAsia="Times New Roman" w:hAnsi="Arial" w:cs="Arial"/>
          <w:b/>
          <w:bCs/>
          <w:lang w:val="it-IT"/>
        </w:rPr>
      </w:pPr>
    </w:p>
    <w:p w:rsidR="00917CDF" w:rsidRDefault="00B76BAC" w:rsidP="00B76BAC">
      <w:pPr>
        <w:pStyle w:val="Funotentext"/>
        <w:widowControl w:val="0"/>
        <w:autoSpaceDE w:val="0"/>
        <w:autoSpaceDN w:val="0"/>
        <w:adjustRightInd w:val="0"/>
        <w:spacing w:after="120"/>
        <w:rPr>
          <w:rFonts w:ascii="Arial" w:eastAsia="Times New Roman" w:hAnsi="Arial" w:cs="Arial"/>
          <w:b/>
          <w:bCs/>
          <w:lang w:val="it-IT"/>
        </w:rPr>
      </w:pPr>
      <w:r>
        <w:rPr>
          <w:rFonts w:ascii="Arial" w:eastAsia="Times New Roman" w:hAnsi="Arial" w:cs="Arial"/>
          <w:b/>
          <w:bCs/>
          <w:lang w:val="it-IT"/>
        </w:rPr>
        <w:t>Procedimento</w:t>
      </w:r>
    </w:p>
    <w:p w:rsidR="00B76BAC" w:rsidRPr="00B76BAC" w:rsidRDefault="00B76BAC" w:rsidP="00B76BAC">
      <w:pPr>
        <w:pStyle w:val="Funotentext"/>
        <w:widowControl w:val="0"/>
        <w:autoSpaceDE w:val="0"/>
        <w:autoSpaceDN w:val="0"/>
        <w:adjustRightInd w:val="0"/>
        <w:spacing w:after="120"/>
        <w:rPr>
          <w:rFonts w:ascii="Arial" w:eastAsia="Times New Roman" w:hAnsi="Arial" w:cs="Arial"/>
          <w:b/>
          <w:bCs/>
          <w:lang w:val="it-IT"/>
        </w:rPr>
      </w:pPr>
    </w:p>
    <w:p w:rsidR="0094452A" w:rsidRPr="001604E1" w:rsidRDefault="00093C43" w:rsidP="005316BE">
      <w:pPr>
        <w:rPr>
          <w:rFonts w:ascii="Arial" w:hAnsi="Arial" w:cs="Arial"/>
          <w:sz w:val="28"/>
          <w:szCs w:val="28"/>
          <w:lang w:val="it-IT"/>
        </w:rPr>
      </w:pPr>
      <w:r w:rsidRPr="001604E1">
        <w:rPr>
          <w:rFonts w:ascii="Arial" w:hAnsi="Arial" w:cs="Arial"/>
          <w:sz w:val="28"/>
          <w:szCs w:val="28"/>
          <w:lang w:val="it-IT"/>
        </w:rPr>
        <w:t>Per preparare</w:t>
      </w:r>
      <w:r w:rsidR="0094452A" w:rsidRPr="001604E1">
        <w:rPr>
          <w:rFonts w:ascii="Arial" w:hAnsi="Arial" w:cs="Arial"/>
          <w:sz w:val="28"/>
          <w:szCs w:val="28"/>
          <w:lang w:val="it-IT"/>
        </w:rPr>
        <w:t xml:space="preserve"> il vostro </w:t>
      </w:r>
      <w:r w:rsidRPr="001604E1">
        <w:rPr>
          <w:rFonts w:ascii="Arial" w:hAnsi="Arial" w:cs="Arial"/>
          <w:sz w:val="28"/>
          <w:szCs w:val="28"/>
          <w:lang w:val="it-IT"/>
        </w:rPr>
        <w:t>scambio</w:t>
      </w:r>
      <w:r w:rsidR="0094452A" w:rsidRPr="001604E1">
        <w:rPr>
          <w:rFonts w:ascii="Arial" w:hAnsi="Arial" w:cs="Arial"/>
          <w:sz w:val="28"/>
          <w:szCs w:val="28"/>
          <w:lang w:val="it-IT"/>
        </w:rPr>
        <w:t xml:space="preserve"> dovete lavorare sui </w:t>
      </w:r>
      <w:r w:rsidR="0094452A" w:rsidRPr="001604E1">
        <w:rPr>
          <w:rFonts w:ascii="Arial" w:hAnsi="Arial" w:cs="Arial"/>
          <w:sz w:val="28"/>
          <w:szCs w:val="28"/>
          <w:u w:val="single"/>
          <w:lang w:val="it-IT"/>
        </w:rPr>
        <w:t>quattro compiti</w:t>
      </w:r>
      <w:r w:rsidR="0094452A" w:rsidRPr="001604E1">
        <w:rPr>
          <w:rFonts w:ascii="Arial" w:hAnsi="Arial" w:cs="Arial"/>
          <w:sz w:val="28"/>
          <w:szCs w:val="28"/>
          <w:lang w:val="it-IT"/>
        </w:rPr>
        <w:t xml:space="preserve"> seguenti. </w:t>
      </w:r>
    </w:p>
    <w:p w:rsidR="00093C43" w:rsidRPr="001604E1" w:rsidRDefault="00093C43" w:rsidP="005316BE">
      <w:pPr>
        <w:rPr>
          <w:rFonts w:ascii="Arial" w:hAnsi="Arial" w:cs="Arial"/>
          <w:sz w:val="28"/>
          <w:szCs w:val="28"/>
          <w:lang w:val="it-IT"/>
        </w:rPr>
      </w:pPr>
      <w:r w:rsidRPr="001604E1">
        <w:rPr>
          <w:rFonts w:ascii="Arial" w:hAnsi="Arial" w:cs="Arial"/>
          <w:sz w:val="28"/>
          <w:szCs w:val="28"/>
          <w:lang w:val="it-IT"/>
        </w:rPr>
        <w:t>Ogni com</w:t>
      </w:r>
      <w:r w:rsidR="00D011CC" w:rsidRPr="001604E1">
        <w:rPr>
          <w:rFonts w:ascii="Arial" w:hAnsi="Arial" w:cs="Arial"/>
          <w:sz w:val="28"/>
          <w:szCs w:val="28"/>
          <w:lang w:val="it-IT"/>
        </w:rPr>
        <w:t>pito ha diversi fogli di lavoro</w:t>
      </w:r>
      <w:r w:rsidRPr="001604E1">
        <w:rPr>
          <w:rFonts w:ascii="Arial" w:hAnsi="Arial" w:cs="Arial"/>
          <w:sz w:val="28"/>
          <w:szCs w:val="28"/>
          <w:lang w:val="it-IT"/>
        </w:rPr>
        <w:t xml:space="preserve"> che sono importanti per </w:t>
      </w:r>
      <w:r w:rsidR="00DD1B49" w:rsidRPr="001604E1">
        <w:rPr>
          <w:rFonts w:ascii="Arial" w:hAnsi="Arial" w:cs="Arial"/>
          <w:sz w:val="28"/>
          <w:szCs w:val="28"/>
          <w:lang w:val="it-IT"/>
        </w:rPr>
        <w:t>la vostra preparazione.</w:t>
      </w:r>
    </w:p>
    <w:p w:rsidR="0094452A" w:rsidRPr="001604E1" w:rsidRDefault="00093C43" w:rsidP="005316BE">
      <w:pPr>
        <w:rPr>
          <w:rFonts w:ascii="Arial" w:hAnsi="Arial" w:cs="Arial"/>
          <w:sz w:val="28"/>
          <w:szCs w:val="28"/>
          <w:lang w:val="it-IT"/>
        </w:rPr>
      </w:pPr>
      <w:r w:rsidRPr="001604E1">
        <w:rPr>
          <w:rFonts w:ascii="Arial" w:hAnsi="Arial" w:cs="Arial"/>
          <w:sz w:val="28"/>
          <w:szCs w:val="28"/>
          <w:lang w:val="it-IT"/>
        </w:rPr>
        <w:t>Dovete fare</w:t>
      </w:r>
      <w:r w:rsidR="0094452A" w:rsidRPr="001604E1">
        <w:rPr>
          <w:rFonts w:ascii="Arial" w:hAnsi="Arial" w:cs="Arial"/>
          <w:sz w:val="28"/>
          <w:szCs w:val="28"/>
          <w:lang w:val="it-IT"/>
        </w:rPr>
        <w:t xml:space="preserve"> </w:t>
      </w:r>
      <w:r w:rsidR="0094452A" w:rsidRPr="001604E1">
        <w:rPr>
          <w:rFonts w:ascii="Arial" w:hAnsi="Arial" w:cs="Arial"/>
          <w:sz w:val="28"/>
          <w:szCs w:val="28"/>
          <w:u w:val="single"/>
          <w:lang w:val="it-IT"/>
        </w:rPr>
        <w:t>tutti i compiti</w:t>
      </w:r>
      <w:r w:rsidR="0094452A" w:rsidRPr="001604E1">
        <w:rPr>
          <w:rFonts w:ascii="Arial" w:hAnsi="Arial" w:cs="Arial"/>
          <w:sz w:val="28"/>
          <w:szCs w:val="28"/>
          <w:lang w:val="it-IT"/>
        </w:rPr>
        <w:t xml:space="preserve"> prima di </w:t>
      </w:r>
      <w:r w:rsidRPr="001604E1">
        <w:rPr>
          <w:rFonts w:ascii="Arial" w:hAnsi="Arial" w:cs="Arial"/>
          <w:sz w:val="28"/>
          <w:szCs w:val="28"/>
          <w:lang w:val="it-IT"/>
        </w:rPr>
        <w:t>scrivere l’e-mail</w:t>
      </w:r>
      <w:r w:rsidR="00DD1B49" w:rsidRPr="001604E1">
        <w:rPr>
          <w:rFonts w:ascii="Arial" w:hAnsi="Arial" w:cs="Arial"/>
          <w:sz w:val="28"/>
          <w:szCs w:val="28"/>
          <w:lang w:val="it-IT"/>
        </w:rPr>
        <w:t xml:space="preserve"> al vostro partner italiano e prima di parlare a vostra madre</w:t>
      </w:r>
      <w:r w:rsidR="005941DB" w:rsidRPr="001604E1">
        <w:rPr>
          <w:rFonts w:ascii="Arial" w:hAnsi="Arial" w:cs="Arial"/>
          <w:sz w:val="28"/>
          <w:szCs w:val="28"/>
          <w:lang w:val="it-IT"/>
        </w:rPr>
        <w:t>/ a vostro padre</w:t>
      </w:r>
      <w:r w:rsidR="00DD1B49" w:rsidRPr="001604E1">
        <w:rPr>
          <w:rFonts w:ascii="Arial" w:hAnsi="Arial" w:cs="Arial"/>
          <w:sz w:val="28"/>
          <w:szCs w:val="28"/>
          <w:lang w:val="it-IT"/>
        </w:rPr>
        <w:t>.</w:t>
      </w:r>
    </w:p>
    <w:p w:rsidR="0094452A" w:rsidRPr="001604E1" w:rsidRDefault="0094452A" w:rsidP="005316BE">
      <w:pPr>
        <w:rPr>
          <w:rFonts w:ascii="Arial" w:hAnsi="Arial" w:cs="Arial"/>
          <w:sz w:val="28"/>
          <w:szCs w:val="28"/>
          <w:lang w:val="it-IT"/>
        </w:rPr>
      </w:pPr>
    </w:p>
    <w:p w:rsidR="0094452A" w:rsidRPr="001604E1" w:rsidRDefault="0094452A" w:rsidP="005316BE">
      <w:pPr>
        <w:rPr>
          <w:rFonts w:ascii="Arial" w:hAnsi="Arial" w:cs="Arial"/>
          <w:sz w:val="28"/>
          <w:szCs w:val="28"/>
          <w:lang w:val="it-IT"/>
        </w:rPr>
      </w:pPr>
      <w:r w:rsidRPr="001604E1">
        <w:rPr>
          <w:rFonts w:ascii="Arial" w:hAnsi="Arial" w:cs="Arial"/>
          <w:sz w:val="28"/>
          <w:szCs w:val="28"/>
          <w:lang w:val="it-IT"/>
        </w:rPr>
        <w:t xml:space="preserve">Alla fine </w:t>
      </w:r>
      <w:r w:rsidR="00676446" w:rsidRPr="001604E1">
        <w:rPr>
          <w:rFonts w:ascii="Arial" w:hAnsi="Arial" w:cs="Arial"/>
          <w:sz w:val="28"/>
          <w:szCs w:val="28"/>
          <w:lang w:val="it-IT"/>
        </w:rPr>
        <w:t>ognuno di voi consegna</w:t>
      </w:r>
      <w:r w:rsidRPr="001604E1">
        <w:rPr>
          <w:rFonts w:ascii="Arial" w:hAnsi="Arial" w:cs="Arial"/>
          <w:sz w:val="28"/>
          <w:szCs w:val="28"/>
          <w:lang w:val="it-IT"/>
        </w:rPr>
        <w:t xml:space="preserve"> </w:t>
      </w:r>
      <w:r w:rsidR="001B6896" w:rsidRPr="001604E1">
        <w:rPr>
          <w:rFonts w:ascii="Arial" w:hAnsi="Arial" w:cs="Arial"/>
          <w:sz w:val="28"/>
          <w:szCs w:val="28"/>
          <w:lang w:val="it-IT"/>
        </w:rPr>
        <w:t>tutti i compiti</w:t>
      </w:r>
      <w:r w:rsidR="00676446" w:rsidRPr="001604E1">
        <w:rPr>
          <w:rFonts w:ascii="Arial" w:hAnsi="Arial" w:cs="Arial"/>
          <w:sz w:val="28"/>
          <w:szCs w:val="28"/>
          <w:lang w:val="it-IT"/>
        </w:rPr>
        <w:t xml:space="preserve"> insieme con </w:t>
      </w:r>
      <w:r w:rsidR="00DD1B49" w:rsidRPr="001604E1">
        <w:rPr>
          <w:rFonts w:ascii="Arial" w:hAnsi="Arial" w:cs="Arial"/>
          <w:sz w:val="28"/>
          <w:szCs w:val="28"/>
          <w:lang w:val="it-IT"/>
        </w:rPr>
        <w:t>la vostra lettera.</w:t>
      </w:r>
    </w:p>
    <w:p w:rsidR="0094452A" w:rsidRDefault="0094452A" w:rsidP="005316BE">
      <w:pPr>
        <w:rPr>
          <w:rFonts w:ascii="Segoe Print" w:hAnsi="Segoe Print"/>
          <w:b/>
          <w:sz w:val="28"/>
          <w:szCs w:val="28"/>
          <w:lang w:val="it-IT"/>
        </w:rPr>
      </w:pPr>
    </w:p>
    <w:p w:rsidR="00676446" w:rsidRDefault="00676446" w:rsidP="005316BE">
      <w:pPr>
        <w:rPr>
          <w:rFonts w:ascii="Arial" w:eastAsia="Times New Roman" w:hAnsi="Arial"/>
          <w:b/>
          <w:szCs w:val="20"/>
          <w:lang w:val="it-IT" w:eastAsia="de-DE"/>
        </w:rPr>
      </w:pPr>
    </w:p>
    <w:p w:rsidR="00676446" w:rsidRDefault="00676446" w:rsidP="005316BE">
      <w:pPr>
        <w:rPr>
          <w:rFonts w:ascii="Arial" w:eastAsia="Times New Roman" w:hAnsi="Arial"/>
          <w:b/>
          <w:szCs w:val="20"/>
          <w:lang w:val="it-IT" w:eastAsia="de-DE"/>
        </w:rPr>
      </w:pPr>
    </w:p>
    <w:p w:rsidR="00676446" w:rsidRPr="00676446" w:rsidRDefault="00676446" w:rsidP="001604E1">
      <w:pPr>
        <w:jc w:val="center"/>
        <w:rPr>
          <w:rFonts w:ascii="Segoe Print" w:eastAsia="Times New Roman" w:hAnsi="Segoe Print"/>
          <w:b/>
          <w:sz w:val="56"/>
          <w:szCs w:val="56"/>
          <w:lang w:val="it-IT" w:eastAsia="de-DE"/>
        </w:rPr>
        <w:sectPr w:rsidR="00676446" w:rsidRPr="00676446" w:rsidSect="00556013">
          <w:pgSz w:w="11900" w:h="16840"/>
          <w:pgMar w:top="1417" w:right="1417" w:bottom="1134" w:left="1417" w:header="708" w:footer="708" w:gutter="0"/>
          <w:cols w:space="708"/>
          <w:docGrid w:linePitch="326"/>
        </w:sectPr>
      </w:pPr>
      <w:r w:rsidRPr="00676446">
        <w:rPr>
          <w:rFonts w:ascii="Segoe Print" w:eastAsia="Times New Roman" w:hAnsi="Segoe Print"/>
          <w:b/>
          <w:sz w:val="56"/>
          <w:szCs w:val="56"/>
          <w:lang w:val="it-IT" w:eastAsia="de-DE"/>
        </w:rPr>
        <w:t>Buon divertimento!!</w:t>
      </w:r>
    </w:p>
    <w:p w:rsidR="00B51CBA" w:rsidRPr="001604E1" w:rsidRDefault="00C87886" w:rsidP="00917CDF">
      <w:pPr>
        <w:pBdr>
          <w:top w:val="single" w:sz="12" w:space="2" w:color="auto"/>
          <w:left w:val="single" w:sz="12" w:space="4" w:color="auto"/>
          <w:bottom w:val="single" w:sz="12" w:space="1" w:color="auto"/>
          <w:right w:val="single" w:sz="12" w:space="4" w:color="auto"/>
        </w:pBdr>
        <w:spacing w:after="0"/>
        <w:jc w:val="center"/>
        <w:rPr>
          <w:rFonts w:ascii="Arial" w:eastAsia="Times New Roman" w:hAnsi="Arial" w:cs="Arial"/>
          <w:b/>
          <w:sz w:val="28"/>
          <w:szCs w:val="28"/>
          <w:lang w:val="it-IT" w:eastAsia="de-DE"/>
        </w:rPr>
      </w:pPr>
      <w:r w:rsidRPr="001604E1">
        <w:rPr>
          <w:rFonts w:ascii="Arial" w:eastAsia="Times New Roman" w:hAnsi="Arial" w:cs="Arial"/>
          <w:b/>
          <w:i/>
          <w:sz w:val="28"/>
          <w:szCs w:val="28"/>
          <w:lang w:val="it-IT" w:eastAsia="de-DE"/>
        </w:rPr>
        <w:lastRenderedPageBreak/>
        <w:t>Prepariamo uno scambio scolastico</w:t>
      </w:r>
      <w:r w:rsidR="00B51CBA" w:rsidRPr="001604E1">
        <w:rPr>
          <w:rFonts w:ascii="Arial" w:eastAsia="Times New Roman" w:hAnsi="Arial" w:cs="Arial"/>
          <w:b/>
          <w:sz w:val="28"/>
          <w:szCs w:val="28"/>
          <w:lang w:val="it-IT" w:eastAsia="de-DE"/>
        </w:rPr>
        <w:t xml:space="preserve">, </w:t>
      </w:r>
      <w:r w:rsidR="0080588B" w:rsidRPr="001604E1">
        <w:rPr>
          <w:rFonts w:ascii="Arial" w:eastAsia="Times New Roman" w:hAnsi="Arial" w:cs="Arial"/>
          <w:b/>
          <w:sz w:val="28"/>
          <w:szCs w:val="28"/>
          <w:lang w:val="it-IT" w:eastAsia="de-DE"/>
        </w:rPr>
        <w:t xml:space="preserve">EF </w:t>
      </w:r>
      <w:proofErr w:type="spellStart"/>
      <w:r w:rsidR="00963FC5" w:rsidRPr="001604E1">
        <w:rPr>
          <w:rFonts w:ascii="Arial" w:eastAsia="Times New Roman" w:hAnsi="Arial" w:cs="Arial"/>
          <w:b/>
          <w:sz w:val="28"/>
          <w:szCs w:val="28"/>
          <w:lang w:val="it-IT" w:eastAsia="de-DE"/>
        </w:rPr>
        <w:t>GK</w:t>
      </w:r>
      <w:r w:rsidR="00963FC5" w:rsidRPr="001604E1">
        <w:rPr>
          <w:rFonts w:ascii="Arial" w:eastAsia="Times New Roman" w:hAnsi="Arial" w:cs="Arial"/>
          <w:b/>
          <w:sz w:val="28"/>
          <w:szCs w:val="28"/>
          <w:vertAlign w:val="subscript"/>
          <w:lang w:val="it-IT" w:eastAsia="de-DE"/>
        </w:rPr>
        <w:t>neu</w:t>
      </w:r>
      <w:proofErr w:type="spellEnd"/>
      <w:r w:rsidR="00B51CBA" w:rsidRPr="001604E1">
        <w:rPr>
          <w:rFonts w:ascii="Arial" w:eastAsia="Times New Roman" w:hAnsi="Arial" w:cs="Arial"/>
          <w:b/>
          <w:sz w:val="28"/>
          <w:szCs w:val="28"/>
          <w:lang w:val="it-IT" w:eastAsia="de-DE"/>
        </w:rPr>
        <w:t xml:space="preserve">, </w:t>
      </w:r>
      <w:r w:rsidR="00421398" w:rsidRPr="001604E1">
        <w:rPr>
          <w:rFonts w:ascii="Arial" w:eastAsia="Times New Roman" w:hAnsi="Arial" w:cs="Arial"/>
          <w:b/>
          <w:sz w:val="28"/>
          <w:szCs w:val="28"/>
          <w:lang w:val="it-IT" w:eastAsia="de-DE"/>
        </w:rPr>
        <w:t>3</w:t>
      </w:r>
      <w:r w:rsidR="0080588B" w:rsidRPr="001604E1">
        <w:rPr>
          <w:rFonts w:ascii="Arial" w:eastAsia="Times New Roman" w:hAnsi="Arial" w:cs="Arial"/>
          <w:b/>
          <w:sz w:val="28"/>
          <w:szCs w:val="28"/>
          <w:lang w:val="it-IT" w:eastAsia="de-DE"/>
        </w:rPr>
        <w:t xml:space="preserve">. </w:t>
      </w:r>
      <w:proofErr w:type="spellStart"/>
      <w:r w:rsidR="0080588B" w:rsidRPr="001604E1">
        <w:rPr>
          <w:rFonts w:ascii="Arial" w:eastAsia="Times New Roman" w:hAnsi="Arial" w:cs="Arial"/>
          <w:b/>
          <w:sz w:val="28"/>
          <w:szCs w:val="28"/>
          <w:lang w:val="it-IT" w:eastAsia="de-DE"/>
        </w:rPr>
        <w:t>Quartal</w:t>
      </w:r>
      <w:proofErr w:type="spellEnd"/>
    </w:p>
    <w:p w:rsidR="00B51CBA" w:rsidRPr="001604E1" w:rsidRDefault="005316BE" w:rsidP="00B51CBA">
      <w:pPr>
        <w:pBdr>
          <w:top w:val="single" w:sz="12" w:space="2" w:color="auto"/>
          <w:left w:val="single" w:sz="12" w:space="4" w:color="auto"/>
          <w:bottom w:val="single" w:sz="12" w:space="1" w:color="auto"/>
          <w:right w:val="single" w:sz="12" w:space="4" w:color="auto"/>
        </w:pBdr>
        <w:jc w:val="center"/>
        <w:rPr>
          <w:rFonts w:ascii="Arial" w:hAnsi="Arial" w:cs="Arial"/>
          <w:b/>
          <w:lang w:val="it-IT"/>
        </w:rPr>
      </w:pPr>
      <w:proofErr w:type="spellStart"/>
      <w:r w:rsidRPr="001604E1">
        <w:rPr>
          <w:rFonts w:ascii="Arial" w:hAnsi="Arial" w:cs="Arial"/>
          <w:b/>
          <w:lang w:val="it-IT"/>
        </w:rPr>
        <w:t>Qualitätszirkel</w:t>
      </w:r>
      <w:proofErr w:type="spellEnd"/>
      <w:r w:rsidRPr="001604E1">
        <w:rPr>
          <w:rFonts w:ascii="Arial" w:hAnsi="Arial" w:cs="Arial"/>
          <w:b/>
          <w:lang w:val="it-IT"/>
        </w:rPr>
        <w:t xml:space="preserve"> – </w:t>
      </w:r>
      <w:proofErr w:type="spellStart"/>
      <w:r w:rsidRPr="001604E1">
        <w:rPr>
          <w:rFonts w:ascii="Arial" w:hAnsi="Arial" w:cs="Arial"/>
          <w:b/>
          <w:lang w:val="it-IT"/>
        </w:rPr>
        <w:t>Struktur</w:t>
      </w:r>
      <w:proofErr w:type="spellEnd"/>
      <w:r w:rsidRPr="001604E1">
        <w:rPr>
          <w:rFonts w:ascii="Arial" w:hAnsi="Arial" w:cs="Arial"/>
          <w:b/>
          <w:lang w:val="it-IT"/>
        </w:rPr>
        <w:t xml:space="preserve"> </w:t>
      </w:r>
      <w:proofErr w:type="spellStart"/>
      <w:r w:rsidRPr="001604E1">
        <w:rPr>
          <w:rFonts w:ascii="Arial" w:hAnsi="Arial" w:cs="Arial"/>
          <w:b/>
          <w:lang w:val="it-IT"/>
        </w:rPr>
        <w:t>der</w:t>
      </w:r>
      <w:proofErr w:type="spellEnd"/>
      <w:r w:rsidRPr="001604E1">
        <w:rPr>
          <w:rFonts w:ascii="Arial" w:hAnsi="Arial" w:cs="Arial"/>
          <w:b/>
          <w:lang w:val="it-IT"/>
        </w:rPr>
        <w:t xml:space="preserve"> </w:t>
      </w:r>
      <w:proofErr w:type="spellStart"/>
      <w:r w:rsidRPr="001604E1">
        <w:rPr>
          <w:rFonts w:ascii="Arial" w:hAnsi="Arial" w:cs="Arial"/>
          <w:b/>
          <w:lang w:val="it-IT"/>
        </w:rPr>
        <w:t>Lernaufgabe</w:t>
      </w:r>
      <w:proofErr w:type="spellEnd"/>
    </w:p>
    <w:p w:rsidR="005316BE" w:rsidRPr="005853C1" w:rsidRDefault="00B63CF5" w:rsidP="005316BE">
      <w:pPr>
        <w:rPr>
          <w:b/>
          <w:sz w:val="22"/>
          <w:szCs w:val="22"/>
          <w:u w:val="single"/>
          <w:lang w:val="it-IT"/>
        </w:rPr>
      </w:pPr>
      <w:r>
        <w:rPr>
          <w:rFonts w:ascii="Segoe Print" w:hAnsi="Segoe Print"/>
          <w:b/>
          <w:noProof/>
          <w:sz w:val="22"/>
          <w:szCs w:val="22"/>
          <w:u w:val="single"/>
          <w:lang w:eastAsia="de-DE"/>
        </w:rPr>
        <mc:AlternateContent>
          <mc:Choice Requires="wps">
            <w:drawing>
              <wp:anchor distT="0" distB="0" distL="114300" distR="114300" simplePos="0" relativeHeight="251643904" behindDoc="0" locked="0" layoutInCell="1" allowOverlap="1" wp14:anchorId="5818F088" wp14:editId="4FD084CC">
                <wp:simplePos x="0" y="0"/>
                <wp:positionH relativeFrom="column">
                  <wp:posOffset>2899410</wp:posOffset>
                </wp:positionH>
                <wp:positionV relativeFrom="paragraph">
                  <wp:posOffset>27940</wp:posOffset>
                </wp:positionV>
                <wp:extent cx="2087245" cy="1590675"/>
                <wp:effectExtent l="19050" t="19050" r="27305" b="28575"/>
                <wp:wrapNone/>
                <wp:docPr id="1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590675"/>
                        </a:xfrm>
                        <a:prstGeom prst="rect">
                          <a:avLst/>
                        </a:prstGeom>
                        <a:solidFill>
                          <a:srgbClr val="FFFFFF"/>
                        </a:solidFill>
                        <a:ln w="28575">
                          <a:solidFill>
                            <a:srgbClr val="9BBB59"/>
                          </a:solidFill>
                          <a:miter lim="800000"/>
                          <a:headEnd/>
                          <a:tailEnd/>
                        </a:ln>
                      </wps:spPr>
                      <wps:txbx>
                        <w:txbxContent>
                          <w:p w:rsidR="00B76BAC" w:rsidRPr="00B76BAC" w:rsidRDefault="00B76BAC" w:rsidP="005316BE">
                            <w:pPr>
                              <w:rPr>
                                <w:rFonts w:ascii="Arial" w:hAnsi="Arial" w:cs="Arial"/>
                                <w:b/>
                                <w:sz w:val="22"/>
                                <w:szCs w:val="22"/>
                                <w:lang w:val="it-IT"/>
                              </w:rPr>
                            </w:pPr>
                            <w:proofErr w:type="spellStart"/>
                            <w:r w:rsidRPr="00B76BAC">
                              <w:rPr>
                                <w:rFonts w:ascii="Arial" w:hAnsi="Arial" w:cs="Arial"/>
                                <w:b/>
                                <w:sz w:val="22"/>
                                <w:szCs w:val="22"/>
                                <w:lang w:val="it-IT"/>
                              </w:rPr>
                              <w:t>Situative</w:t>
                            </w:r>
                            <w:proofErr w:type="spellEnd"/>
                            <w:r w:rsidRPr="00B76BAC">
                              <w:rPr>
                                <w:rFonts w:ascii="Arial" w:hAnsi="Arial" w:cs="Arial"/>
                                <w:b/>
                                <w:sz w:val="22"/>
                                <w:szCs w:val="22"/>
                                <w:lang w:val="it-IT"/>
                              </w:rPr>
                              <w:t xml:space="preserve"> </w:t>
                            </w:r>
                            <w:proofErr w:type="spellStart"/>
                            <w:r w:rsidRPr="00B76BAC">
                              <w:rPr>
                                <w:rFonts w:ascii="Arial" w:hAnsi="Arial" w:cs="Arial"/>
                                <w:b/>
                                <w:sz w:val="22"/>
                                <w:szCs w:val="22"/>
                                <w:lang w:val="it-IT"/>
                              </w:rPr>
                              <w:t>Aufgabe</w:t>
                            </w:r>
                            <w:proofErr w:type="spellEnd"/>
                            <w:r w:rsidRPr="00B76BAC">
                              <w:rPr>
                                <w:rFonts w:ascii="Arial" w:hAnsi="Arial" w:cs="Arial"/>
                                <w:b/>
                                <w:sz w:val="22"/>
                                <w:szCs w:val="22"/>
                                <w:lang w:val="it-IT"/>
                              </w:rPr>
                              <w:t xml:space="preserve"> 1:</w:t>
                            </w:r>
                          </w:p>
                          <w:p w:rsidR="00B76BAC" w:rsidRPr="00B76BAC" w:rsidRDefault="00B76BAC" w:rsidP="005316BE">
                            <w:pPr>
                              <w:rPr>
                                <w:rFonts w:ascii="Arial" w:hAnsi="Arial" w:cs="Arial"/>
                                <w:b/>
                                <w:sz w:val="22"/>
                                <w:szCs w:val="22"/>
                                <w:lang w:val="it-IT"/>
                              </w:rPr>
                            </w:pPr>
                            <w:r w:rsidRPr="00B76BAC">
                              <w:rPr>
                                <w:rFonts w:ascii="Arial" w:hAnsi="Arial" w:cs="Arial"/>
                                <w:sz w:val="22"/>
                                <w:szCs w:val="22"/>
                                <w:lang w:val="it-IT"/>
                              </w:rPr>
                              <w:t xml:space="preserve">Organizzate il vocabolario per </w:t>
                            </w:r>
                            <w:r w:rsidRPr="00B76BAC">
                              <w:rPr>
                                <w:rFonts w:ascii="Arial" w:hAnsi="Arial" w:cs="Arial"/>
                                <w:b/>
                                <w:sz w:val="22"/>
                                <w:szCs w:val="22"/>
                                <w:lang w:val="it-IT"/>
                              </w:rPr>
                              <w:t xml:space="preserve">descrivere un appartamento </w:t>
                            </w:r>
                            <w:r w:rsidRPr="00B76BAC">
                              <w:rPr>
                                <w:rFonts w:ascii="Arial" w:hAnsi="Arial" w:cs="Arial"/>
                                <w:sz w:val="22"/>
                                <w:szCs w:val="22"/>
                                <w:lang w:val="it-IT"/>
                              </w:rPr>
                              <w:t>in una mappa concettuale.</w:t>
                            </w:r>
                          </w:p>
                          <w:p w:rsidR="00B76BAC" w:rsidRPr="00B76BAC" w:rsidRDefault="00B76BAC" w:rsidP="005316BE">
                            <w:pPr>
                              <w:rPr>
                                <w:rFonts w:ascii="Arial" w:hAnsi="Arial" w:cs="Arial"/>
                                <w:i/>
                                <w:sz w:val="20"/>
                                <w:szCs w:val="20"/>
                              </w:rPr>
                            </w:pPr>
                            <w:r w:rsidRPr="00B76BAC">
                              <w:rPr>
                                <w:rFonts w:ascii="Arial" w:hAnsi="Arial" w:cs="Arial"/>
                                <w:i/>
                                <w:sz w:val="20"/>
                                <w:szCs w:val="20"/>
                              </w:rPr>
                              <w:t>Präpositionen; Bezeichnung für Zimmer; Lexik für Wohnungs-beschreibung; eigene Wohnung beschreiben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77" type="#_x0000_t202" style="position:absolute;margin-left:228.3pt;margin-top:2.2pt;width:164.35pt;height:12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" strokecolor="#9bbb59" strokeweight="2.25pt">
                <v:textbox>
                  <w:txbxContent>
                    <w:p w:rsidR="00B76BAC" w:rsidRPr="00B76BAC" w:rsidRDefault="00B76BAC" w:rsidP="005316BE">
                      <w:pPr>
                        <w:rPr>
                          <w:rFonts w:ascii="Arial" w:hAnsi="Arial" w:cs="Arial"/>
                          <w:b/>
                          <w:sz w:val="22"/>
                          <w:szCs w:val="22"/>
                          <w:lang w:val="it-IT"/>
                        </w:rPr>
                      </w:pPr>
                      <w:proofErr w:type="spellStart"/>
                      <w:r w:rsidRPr="00B76BAC">
                        <w:rPr>
                          <w:rFonts w:ascii="Arial" w:hAnsi="Arial" w:cs="Arial"/>
                          <w:b/>
                          <w:sz w:val="22"/>
                          <w:szCs w:val="22"/>
                          <w:lang w:val="it-IT"/>
                        </w:rPr>
                        <w:t>Situative</w:t>
                      </w:r>
                      <w:proofErr w:type="spellEnd"/>
                      <w:r w:rsidRPr="00B76BAC">
                        <w:rPr>
                          <w:rFonts w:ascii="Arial" w:hAnsi="Arial" w:cs="Arial"/>
                          <w:b/>
                          <w:sz w:val="22"/>
                          <w:szCs w:val="22"/>
                          <w:lang w:val="it-IT"/>
                        </w:rPr>
                        <w:t xml:space="preserve"> </w:t>
                      </w:r>
                      <w:proofErr w:type="spellStart"/>
                      <w:r w:rsidRPr="00B76BAC">
                        <w:rPr>
                          <w:rFonts w:ascii="Arial" w:hAnsi="Arial" w:cs="Arial"/>
                          <w:b/>
                          <w:sz w:val="22"/>
                          <w:szCs w:val="22"/>
                          <w:lang w:val="it-IT"/>
                        </w:rPr>
                        <w:t>Aufgabe</w:t>
                      </w:r>
                      <w:proofErr w:type="spellEnd"/>
                      <w:r w:rsidRPr="00B76BAC">
                        <w:rPr>
                          <w:rFonts w:ascii="Arial" w:hAnsi="Arial" w:cs="Arial"/>
                          <w:b/>
                          <w:sz w:val="22"/>
                          <w:szCs w:val="22"/>
                          <w:lang w:val="it-IT"/>
                        </w:rPr>
                        <w:t xml:space="preserve"> 1:</w:t>
                      </w:r>
                    </w:p>
                    <w:p w:rsidR="00B76BAC" w:rsidRPr="00B76BAC" w:rsidRDefault="00B76BAC" w:rsidP="005316BE">
                      <w:pPr>
                        <w:rPr>
                          <w:rFonts w:ascii="Arial" w:hAnsi="Arial" w:cs="Arial"/>
                          <w:b/>
                          <w:sz w:val="22"/>
                          <w:szCs w:val="22"/>
                          <w:lang w:val="it-IT"/>
                        </w:rPr>
                      </w:pPr>
                      <w:r w:rsidRPr="00B76BAC">
                        <w:rPr>
                          <w:rFonts w:ascii="Arial" w:hAnsi="Arial" w:cs="Arial"/>
                          <w:sz w:val="22"/>
                          <w:szCs w:val="22"/>
                          <w:lang w:val="it-IT"/>
                        </w:rPr>
                        <w:t xml:space="preserve">Organizzate il vocabolario per </w:t>
                      </w:r>
                      <w:r w:rsidRPr="00B76BAC">
                        <w:rPr>
                          <w:rFonts w:ascii="Arial" w:hAnsi="Arial" w:cs="Arial"/>
                          <w:b/>
                          <w:sz w:val="22"/>
                          <w:szCs w:val="22"/>
                          <w:lang w:val="it-IT"/>
                        </w:rPr>
                        <w:t xml:space="preserve">descrivere un appartamento </w:t>
                      </w:r>
                      <w:r w:rsidRPr="00B76BAC">
                        <w:rPr>
                          <w:rFonts w:ascii="Arial" w:hAnsi="Arial" w:cs="Arial"/>
                          <w:sz w:val="22"/>
                          <w:szCs w:val="22"/>
                          <w:lang w:val="it-IT"/>
                        </w:rPr>
                        <w:t>in una mappa concettuale.</w:t>
                      </w:r>
                    </w:p>
                    <w:p w:rsidR="00B76BAC" w:rsidRPr="00B76BAC" w:rsidRDefault="00B76BAC" w:rsidP="005316BE">
                      <w:pPr>
                        <w:rPr>
                          <w:rFonts w:ascii="Arial" w:hAnsi="Arial" w:cs="Arial"/>
                          <w:i/>
                          <w:sz w:val="20"/>
                          <w:szCs w:val="20"/>
                        </w:rPr>
                      </w:pPr>
                      <w:r w:rsidRPr="00B76BAC">
                        <w:rPr>
                          <w:rFonts w:ascii="Arial" w:hAnsi="Arial" w:cs="Arial"/>
                          <w:i/>
                          <w:sz w:val="20"/>
                          <w:szCs w:val="20"/>
                        </w:rPr>
                        <w:t>Präpositionen; Bezeichnung für Zimmer; Lexik für Wohnungs-beschreibung; eigene Wohnung beschreiben</w:t>
                      </w:r>
                    </w:p>
                  </w:txbxContent>
                </v:textbox>
              </v:shape>
            </w:pict>
          </mc:Fallback>
        </mc:AlternateContent>
      </w:r>
    </w:p>
    <w:p w:rsidR="005316BE" w:rsidRPr="005853C1" w:rsidRDefault="00EB0182" w:rsidP="005316BE">
      <w:pPr>
        <w:rPr>
          <w:rFonts w:ascii="Segoe Print" w:hAnsi="Segoe Print"/>
          <w:b/>
          <w:sz w:val="22"/>
          <w:szCs w:val="22"/>
          <w:u w:val="single"/>
          <w:lang w:val="it-IT"/>
        </w:rPr>
      </w:pPr>
      <w:r>
        <w:rPr>
          <w:noProof/>
          <w:lang w:eastAsia="de-DE"/>
        </w:rPr>
        <mc:AlternateContent>
          <mc:Choice Requires="wps">
            <w:drawing>
              <wp:anchor distT="0" distB="0" distL="114300" distR="114300" simplePos="0" relativeHeight="251655168" behindDoc="0" locked="0" layoutInCell="1" allowOverlap="1" wp14:anchorId="3914327B" wp14:editId="56E17093">
                <wp:simplePos x="0" y="0"/>
                <wp:positionH relativeFrom="column">
                  <wp:posOffset>472440</wp:posOffset>
                </wp:positionH>
                <wp:positionV relativeFrom="paragraph">
                  <wp:posOffset>16510</wp:posOffset>
                </wp:positionV>
                <wp:extent cx="2412000" cy="504000"/>
                <wp:effectExtent l="38100" t="0" r="26670" b="48895"/>
                <wp:wrapNone/>
                <wp:docPr id="19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412000" cy="504000"/>
                        </a:xfrm>
                        <a:prstGeom prst="bentConnector3">
                          <a:avLst>
                            <a:gd name="adj1" fmla="val 9979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C47D0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026" type="#_x0000_t34" style="position:absolute;margin-left:37.2pt;margin-top:1.3pt;width:189.9pt;height:39.7pt;rotation:180;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" adj="21556">
                <v:stroke endarrow="block"/>
              </v:shape>
            </w:pict>
          </mc:Fallback>
        </mc:AlternateContent>
      </w:r>
      <w:r w:rsidR="007A56DE">
        <w:rPr>
          <w:noProof/>
          <w:lang w:eastAsia="de-DE"/>
        </w:rPr>
        <mc:AlternateContent>
          <mc:Choice Requires="wps">
            <w:drawing>
              <wp:anchor distT="0" distB="0" distL="114300" distR="114300" simplePos="0" relativeHeight="251648000" behindDoc="0" locked="0" layoutInCell="1" allowOverlap="1" wp14:anchorId="59DC529F" wp14:editId="745A714E">
                <wp:simplePos x="0" y="0"/>
                <wp:positionH relativeFrom="column">
                  <wp:posOffset>5061585</wp:posOffset>
                </wp:positionH>
                <wp:positionV relativeFrom="paragraph">
                  <wp:posOffset>328295</wp:posOffset>
                </wp:positionV>
                <wp:extent cx="1619250" cy="741680"/>
                <wp:effectExtent l="0" t="0" r="19050" b="20320"/>
                <wp:wrapNone/>
                <wp:docPr id="2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741680"/>
                        </a:xfrm>
                        <a:prstGeom prst="rect">
                          <a:avLst/>
                        </a:prstGeom>
                        <a:solidFill>
                          <a:srgbClr val="FFFFFF"/>
                        </a:solidFill>
                        <a:ln w="6350">
                          <a:solidFill>
                            <a:srgbClr val="FF0000"/>
                          </a:solidFill>
                          <a:miter lim="800000"/>
                          <a:headEnd/>
                          <a:tailEnd/>
                        </a:ln>
                      </wps:spPr>
                      <wps:txbx>
                        <w:txbxContent>
                          <w:p w:rsidR="00B76BAC" w:rsidRPr="00B76BAC" w:rsidRDefault="00B76BAC" w:rsidP="005316BE">
                            <w:pPr>
                              <w:spacing w:after="0"/>
                              <w:rPr>
                                <w:rFonts w:ascii="Arial" w:hAnsi="Arial" w:cs="Arial"/>
                                <w:sz w:val="20"/>
                                <w:szCs w:val="20"/>
                              </w:rPr>
                            </w:pPr>
                            <w:r w:rsidRPr="00B76BAC">
                              <w:rPr>
                                <w:rFonts w:ascii="Arial" w:hAnsi="Arial" w:cs="Arial"/>
                                <w:sz w:val="20"/>
                                <w:szCs w:val="20"/>
                              </w:rPr>
                              <w:t xml:space="preserve">AB1: </w:t>
                            </w:r>
                          </w:p>
                          <w:p w:rsidR="00B76BAC" w:rsidRPr="00B76BAC" w:rsidRDefault="00B76BAC" w:rsidP="005316BE">
                            <w:pPr>
                              <w:spacing w:after="0"/>
                              <w:rPr>
                                <w:rFonts w:ascii="Arial" w:hAnsi="Arial" w:cs="Arial"/>
                                <w:sz w:val="20"/>
                                <w:szCs w:val="20"/>
                              </w:rPr>
                            </w:pPr>
                            <w:r w:rsidRPr="00B76BAC">
                              <w:rPr>
                                <w:rFonts w:ascii="Arial" w:hAnsi="Arial" w:cs="Arial"/>
                                <w:sz w:val="20"/>
                                <w:szCs w:val="20"/>
                              </w:rPr>
                              <w:t>Wohnungsbeschreibung (Präpositionen)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78" type="#_x0000_t202" style="position:absolute;margin-left:398.55pt;margin-top:25.85pt;width:127.5pt;height:5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" strokecolor="red" strokeweight=".5pt">
                <v:textbox>
                  <w:txbxContent>
                    <w:p w:rsidR="00B76BAC" w:rsidRPr="00B76BAC" w:rsidRDefault="00B76BAC" w:rsidP="005316BE">
                      <w:pPr>
                        <w:spacing w:after="0"/>
                        <w:rPr>
                          <w:rFonts w:ascii="Arial" w:hAnsi="Arial" w:cs="Arial"/>
                          <w:sz w:val="20"/>
                          <w:szCs w:val="20"/>
                        </w:rPr>
                      </w:pPr>
                      <w:r w:rsidRPr="00B76BAC">
                        <w:rPr>
                          <w:rFonts w:ascii="Arial" w:hAnsi="Arial" w:cs="Arial"/>
                          <w:sz w:val="20"/>
                          <w:szCs w:val="20"/>
                        </w:rPr>
                        <w:t xml:space="preserve">AB1: </w:t>
                      </w:r>
                    </w:p>
                    <w:p w:rsidR="00B76BAC" w:rsidRPr="00B76BAC" w:rsidRDefault="00B76BAC" w:rsidP="005316BE">
                      <w:pPr>
                        <w:spacing w:after="0"/>
                        <w:rPr>
                          <w:rFonts w:ascii="Arial" w:hAnsi="Arial" w:cs="Arial"/>
                          <w:sz w:val="20"/>
                          <w:szCs w:val="20"/>
                        </w:rPr>
                      </w:pPr>
                      <w:r w:rsidRPr="00B76BAC">
                        <w:rPr>
                          <w:rFonts w:ascii="Arial" w:hAnsi="Arial" w:cs="Arial"/>
                          <w:sz w:val="20"/>
                          <w:szCs w:val="20"/>
                        </w:rPr>
                        <w:t>Wohnungsbeschreibung (Präpositionen)</w:t>
                      </w:r>
                    </w:p>
                  </w:txbxContent>
                </v:textbox>
              </v:shape>
            </w:pict>
          </mc:Fallback>
        </mc:AlternateContent>
      </w:r>
      <w:r w:rsidR="007A56DE">
        <w:rPr>
          <w:rFonts w:ascii="Segoe Print" w:hAnsi="Segoe Print"/>
          <w:b/>
          <w:noProof/>
          <w:sz w:val="22"/>
          <w:szCs w:val="22"/>
          <w:u w:val="single"/>
          <w:lang w:eastAsia="de-DE"/>
        </w:rPr>
        <mc:AlternateContent>
          <mc:Choice Requires="wps">
            <w:drawing>
              <wp:anchor distT="0" distB="0" distL="114300" distR="114300" simplePos="0" relativeHeight="251654144" behindDoc="0" locked="0" layoutInCell="1" allowOverlap="1" wp14:anchorId="4CB9AB7B" wp14:editId="09F46820">
                <wp:simplePos x="0" y="0"/>
                <wp:positionH relativeFrom="column">
                  <wp:posOffset>4973955</wp:posOffset>
                </wp:positionH>
                <wp:positionV relativeFrom="paragraph">
                  <wp:posOffset>66040</wp:posOffset>
                </wp:positionV>
                <wp:extent cx="3672000" cy="432000"/>
                <wp:effectExtent l="38100" t="76200" r="24130" b="25400"/>
                <wp:wrapNone/>
                <wp:docPr id="19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672000" cy="432000"/>
                        </a:xfrm>
                        <a:prstGeom prst="bentConnector3">
                          <a:avLst>
                            <a:gd name="adj1" fmla="val 16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819A35" id="AutoShape 17" o:spid="_x0000_s1026" type="#_x0000_t34" style="position:absolute;margin-left:391.65pt;margin-top:5.2pt;width:289.15pt;height:34pt;rotation:18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" adj="35">
                <v:stroke endarrow="block"/>
              </v:shape>
            </w:pict>
          </mc:Fallback>
        </mc:AlternateContent>
      </w:r>
    </w:p>
    <w:p w:rsidR="005316BE" w:rsidRPr="005853C1" w:rsidRDefault="00D011CC" w:rsidP="005316BE">
      <w:pPr>
        <w:rPr>
          <w:lang w:val="it-IT"/>
        </w:rPr>
      </w:pPr>
      <w:r>
        <w:rPr>
          <w:noProof/>
          <w:lang w:eastAsia="de-DE"/>
        </w:rPr>
        <mc:AlternateContent>
          <mc:Choice Requires="wps">
            <w:drawing>
              <wp:anchor distT="0" distB="0" distL="114300" distR="114300" simplePos="0" relativeHeight="251641856" behindDoc="0" locked="0" layoutInCell="1" allowOverlap="1" wp14:anchorId="14320E5A" wp14:editId="5F5D60D8">
                <wp:simplePos x="0" y="0"/>
                <wp:positionH relativeFrom="column">
                  <wp:posOffset>7633335</wp:posOffset>
                </wp:positionH>
                <wp:positionV relativeFrom="paragraph">
                  <wp:posOffset>145415</wp:posOffset>
                </wp:positionV>
                <wp:extent cx="2054225" cy="1409700"/>
                <wp:effectExtent l="19050" t="19050" r="22225"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409700"/>
                        </a:xfrm>
                        <a:prstGeom prst="rect">
                          <a:avLst/>
                        </a:prstGeom>
                        <a:solidFill>
                          <a:srgbClr val="FFFFFF"/>
                        </a:solidFill>
                        <a:ln w="28575">
                          <a:solidFill>
                            <a:srgbClr val="0070C0"/>
                          </a:solidFill>
                          <a:miter lim="800000"/>
                          <a:headEnd/>
                          <a:tailEnd/>
                        </a:ln>
                      </wps:spPr>
                      <wps:txbx>
                        <w:txbxContent>
                          <w:p w:rsidR="00B76BAC" w:rsidRPr="00B76BAC" w:rsidRDefault="00B76BAC" w:rsidP="005316BE">
                            <w:pPr>
                              <w:rPr>
                                <w:rFonts w:ascii="Arial" w:hAnsi="Arial" w:cs="Arial"/>
                                <w:b/>
                                <w:sz w:val="22"/>
                                <w:szCs w:val="22"/>
                                <w:lang w:val="it-IT"/>
                              </w:rPr>
                            </w:pPr>
                            <w:r w:rsidRPr="00B76BAC">
                              <w:rPr>
                                <w:rFonts w:ascii="Arial" w:hAnsi="Arial" w:cs="Arial"/>
                                <w:b/>
                                <w:sz w:val="22"/>
                                <w:szCs w:val="22"/>
                                <w:lang w:val="it-IT"/>
                              </w:rPr>
                              <w:t>Lernaufgabe:</w:t>
                            </w:r>
                          </w:p>
                          <w:p w:rsidR="00B76BAC" w:rsidRPr="00B76BAC" w:rsidRDefault="00B76BAC" w:rsidP="005316BE">
                            <w:pPr>
                              <w:rPr>
                                <w:rFonts w:ascii="Arial" w:hAnsi="Arial" w:cs="Arial"/>
                                <w:lang w:val="it-IT"/>
                              </w:rPr>
                            </w:pPr>
                            <w:r w:rsidRPr="00B76BAC">
                              <w:rPr>
                                <w:rFonts w:ascii="Arial" w:hAnsi="Arial" w:cs="Arial"/>
                                <w:sz w:val="22"/>
                                <w:szCs w:val="22"/>
                                <w:lang w:val="it-IT"/>
                              </w:rPr>
                              <w:t>Voi volete partecipare ad uno scambio scolastico con un liceo a San Benedetto del Tronto. Per questo dovete svolgere alcune attività per prepararlo.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79" type="#_x0000_t202" style="position:absolute;margin-left:601.05pt;margin-top:11.45pt;width:161.75pt;height:11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" strokecolor="#0070c0" strokeweight="2.25pt">
                <v:textbox>
                  <w:txbxContent>
                    <w:p w:rsidR="00B76BAC" w:rsidRPr="00B76BAC" w:rsidRDefault="00B76BAC" w:rsidP="005316BE">
                      <w:pPr>
                        <w:rPr>
                          <w:rFonts w:ascii="Arial" w:hAnsi="Arial" w:cs="Arial"/>
                          <w:b/>
                          <w:sz w:val="22"/>
                          <w:szCs w:val="22"/>
                          <w:lang w:val="it-IT"/>
                        </w:rPr>
                      </w:pPr>
                      <w:r w:rsidRPr="00B76BAC">
                        <w:rPr>
                          <w:rFonts w:ascii="Arial" w:hAnsi="Arial" w:cs="Arial"/>
                          <w:b/>
                          <w:sz w:val="22"/>
                          <w:szCs w:val="22"/>
                          <w:lang w:val="it-IT"/>
                        </w:rPr>
                        <w:t>Lernaufgabe:</w:t>
                      </w:r>
                    </w:p>
                    <w:p w:rsidR="00B76BAC" w:rsidRPr="00B76BAC" w:rsidRDefault="00B76BAC" w:rsidP="005316BE">
                      <w:pPr>
                        <w:rPr>
                          <w:rFonts w:ascii="Arial" w:hAnsi="Arial" w:cs="Arial"/>
                          <w:lang w:val="it-IT"/>
                        </w:rPr>
                      </w:pPr>
                      <w:r w:rsidRPr="00B76BAC">
                        <w:rPr>
                          <w:rFonts w:ascii="Arial" w:hAnsi="Arial" w:cs="Arial"/>
                          <w:sz w:val="22"/>
                          <w:szCs w:val="22"/>
                          <w:lang w:val="it-IT"/>
                        </w:rPr>
                        <w:t>Voi volete partecipare ad uno scambio scolastico con un liceo a San Benedetto del Tronto. Per questo dovete svolgere alcune attività per prepararlo.</w:t>
                      </w:r>
                    </w:p>
                  </w:txbxContent>
                </v:textbox>
              </v:shape>
            </w:pict>
          </mc:Fallback>
        </mc:AlternateContent>
      </w:r>
      <w:r w:rsidR="00702A42">
        <w:rPr>
          <w:noProof/>
          <w:lang w:eastAsia="de-DE"/>
        </w:rPr>
        <mc:AlternateContent>
          <mc:Choice Requires="wps">
            <w:drawing>
              <wp:anchor distT="0" distB="0" distL="114300" distR="114300" simplePos="0" relativeHeight="251644928" behindDoc="0" locked="0" layoutInCell="1" allowOverlap="1" wp14:anchorId="259487C2" wp14:editId="4E28E482">
                <wp:simplePos x="0" y="0"/>
                <wp:positionH relativeFrom="column">
                  <wp:posOffset>-329565</wp:posOffset>
                </wp:positionH>
                <wp:positionV relativeFrom="paragraph">
                  <wp:posOffset>145415</wp:posOffset>
                </wp:positionV>
                <wp:extent cx="1781175" cy="2019300"/>
                <wp:effectExtent l="19050" t="19050" r="28575" b="1905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019300"/>
                        </a:xfrm>
                        <a:prstGeom prst="rect">
                          <a:avLst/>
                        </a:prstGeom>
                        <a:solidFill>
                          <a:srgbClr val="FFFFFF"/>
                        </a:solidFill>
                        <a:ln w="28575">
                          <a:solidFill>
                            <a:srgbClr val="92D050"/>
                          </a:solidFill>
                          <a:miter lim="800000"/>
                          <a:headEnd/>
                          <a:tailEnd/>
                        </a:ln>
                      </wps:spPr>
                      <wps:txbx>
                        <w:txbxContent>
                          <w:p w:rsidR="00B76BAC" w:rsidRPr="00B76BAC" w:rsidRDefault="00B76BAC" w:rsidP="005316BE">
                            <w:pPr>
                              <w:rPr>
                                <w:rFonts w:ascii="Arial" w:hAnsi="Arial" w:cs="Arial"/>
                                <w:b/>
                                <w:lang w:val="it-IT"/>
                              </w:rPr>
                            </w:pPr>
                            <w:proofErr w:type="spellStart"/>
                            <w:r w:rsidRPr="00B76BAC">
                              <w:rPr>
                                <w:rFonts w:ascii="Arial" w:hAnsi="Arial" w:cs="Arial"/>
                                <w:b/>
                                <w:lang w:val="it-IT"/>
                              </w:rPr>
                              <w:t>Situative</w:t>
                            </w:r>
                            <w:proofErr w:type="spellEnd"/>
                            <w:r w:rsidRPr="00B76BAC">
                              <w:rPr>
                                <w:rFonts w:ascii="Arial" w:hAnsi="Arial" w:cs="Arial"/>
                                <w:b/>
                                <w:lang w:val="it-IT"/>
                              </w:rPr>
                              <w:t xml:space="preserve"> </w:t>
                            </w:r>
                            <w:proofErr w:type="spellStart"/>
                            <w:r w:rsidRPr="00B76BAC">
                              <w:rPr>
                                <w:rFonts w:ascii="Arial" w:hAnsi="Arial" w:cs="Arial"/>
                                <w:b/>
                                <w:lang w:val="it-IT"/>
                              </w:rPr>
                              <w:t>Aufgabe</w:t>
                            </w:r>
                            <w:proofErr w:type="spellEnd"/>
                            <w:r w:rsidRPr="00B76BAC">
                              <w:rPr>
                                <w:rFonts w:ascii="Arial" w:hAnsi="Arial" w:cs="Arial"/>
                                <w:b/>
                                <w:lang w:val="it-IT"/>
                              </w:rPr>
                              <w:t xml:space="preserve"> 2:</w:t>
                            </w:r>
                          </w:p>
                          <w:p w:rsidR="00B76BAC" w:rsidRPr="00B76BAC" w:rsidRDefault="00B76BAC" w:rsidP="005316BE">
                            <w:pPr>
                              <w:jc w:val="both"/>
                              <w:rPr>
                                <w:rFonts w:ascii="Arial" w:hAnsi="Arial" w:cs="Arial"/>
                                <w:sz w:val="22"/>
                                <w:szCs w:val="22"/>
                                <w:lang w:val="it-IT"/>
                              </w:rPr>
                            </w:pPr>
                            <w:r w:rsidRPr="00B76BAC">
                              <w:rPr>
                                <w:rFonts w:ascii="Arial" w:hAnsi="Arial" w:cs="Arial"/>
                                <w:sz w:val="22"/>
                                <w:szCs w:val="22"/>
                                <w:lang w:val="it-IT"/>
                              </w:rPr>
                              <w:t>Presentate la vostra famiglia. Come sono i tuoi nonni, tua sorella…?</w:t>
                            </w:r>
                          </w:p>
                          <w:p w:rsidR="00B76BAC" w:rsidRPr="00B76BAC" w:rsidRDefault="00B76BAC" w:rsidP="005316BE">
                            <w:pPr>
                              <w:jc w:val="both"/>
                              <w:rPr>
                                <w:rFonts w:ascii="Arial" w:hAnsi="Arial" w:cs="Arial"/>
                                <w:i/>
                                <w:sz w:val="20"/>
                                <w:szCs w:val="20"/>
                              </w:rPr>
                            </w:pPr>
                            <w:r w:rsidRPr="00B76BAC">
                              <w:rPr>
                                <w:rFonts w:ascii="Arial" w:hAnsi="Arial" w:cs="Arial"/>
                                <w:i/>
                                <w:sz w:val="20"/>
                                <w:szCs w:val="20"/>
                              </w:rPr>
                              <w:t>Kennenlernen von Familienbezeichnungen sowie Adjektiven zur Personencharakterisierung; Schreiben über ihre familiäre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80" type="#_x0000_t202" style="position:absolute;margin-left:-25.95pt;margin-top:11.45pt;width:140.25pt;height:15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" strokecolor="#92d050" strokeweight="2.25pt">
                <v:textbox>
                  <w:txbxContent>
                    <w:p w:rsidR="00B76BAC" w:rsidRPr="00B76BAC" w:rsidRDefault="00B76BAC" w:rsidP="005316BE">
                      <w:pPr>
                        <w:rPr>
                          <w:rFonts w:ascii="Arial" w:hAnsi="Arial" w:cs="Arial"/>
                          <w:b/>
                          <w:lang w:val="it-IT"/>
                        </w:rPr>
                      </w:pPr>
                      <w:proofErr w:type="spellStart"/>
                      <w:r w:rsidRPr="00B76BAC">
                        <w:rPr>
                          <w:rFonts w:ascii="Arial" w:hAnsi="Arial" w:cs="Arial"/>
                          <w:b/>
                          <w:lang w:val="it-IT"/>
                        </w:rPr>
                        <w:t>Situative</w:t>
                      </w:r>
                      <w:proofErr w:type="spellEnd"/>
                      <w:r w:rsidRPr="00B76BAC">
                        <w:rPr>
                          <w:rFonts w:ascii="Arial" w:hAnsi="Arial" w:cs="Arial"/>
                          <w:b/>
                          <w:lang w:val="it-IT"/>
                        </w:rPr>
                        <w:t xml:space="preserve"> </w:t>
                      </w:r>
                      <w:proofErr w:type="spellStart"/>
                      <w:r w:rsidRPr="00B76BAC">
                        <w:rPr>
                          <w:rFonts w:ascii="Arial" w:hAnsi="Arial" w:cs="Arial"/>
                          <w:b/>
                          <w:lang w:val="it-IT"/>
                        </w:rPr>
                        <w:t>Aufgabe</w:t>
                      </w:r>
                      <w:proofErr w:type="spellEnd"/>
                      <w:r w:rsidRPr="00B76BAC">
                        <w:rPr>
                          <w:rFonts w:ascii="Arial" w:hAnsi="Arial" w:cs="Arial"/>
                          <w:b/>
                          <w:lang w:val="it-IT"/>
                        </w:rPr>
                        <w:t xml:space="preserve"> 2:</w:t>
                      </w:r>
                    </w:p>
                    <w:p w:rsidR="00B76BAC" w:rsidRPr="00B76BAC" w:rsidRDefault="00B76BAC" w:rsidP="005316BE">
                      <w:pPr>
                        <w:jc w:val="both"/>
                        <w:rPr>
                          <w:rFonts w:ascii="Arial" w:hAnsi="Arial" w:cs="Arial"/>
                          <w:sz w:val="22"/>
                          <w:szCs w:val="22"/>
                          <w:lang w:val="it-IT"/>
                        </w:rPr>
                      </w:pPr>
                      <w:r w:rsidRPr="00B76BAC">
                        <w:rPr>
                          <w:rFonts w:ascii="Arial" w:hAnsi="Arial" w:cs="Arial"/>
                          <w:sz w:val="22"/>
                          <w:szCs w:val="22"/>
                          <w:lang w:val="it-IT"/>
                        </w:rPr>
                        <w:t>Presentate la vostra famiglia. Come sono i tuoi nonni, tua sorella…?</w:t>
                      </w:r>
                    </w:p>
                    <w:p w:rsidR="00B76BAC" w:rsidRPr="00B76BAC" w:rsidRDefault="00B76BAC" w:rsidP="005316BE">
                      <w:pPr>
                        <w:jc w:val="both"/>
                        <w:rPr>
                          <w:rFonts w:ascii="Arial" w:hAnsi="Arial" w:cs="Arial"/>
                          <w:i/>
                          <w:sz w:val="20"/>
                          <w:szCs w:val="20"/>
                        </w:rPr>
                      </w:pPr>
                      <w:r w:rsidRPr="00B76BAC">
                        <w:rPr>
                          <w:rFonts w:ascii="Arial" w:hAnsi="Arial" w:cs="Arial"/>
                          <w:i/>
                          <w:sz w:val="20"/>
                          <w:szCs w:val="20"/>
                        </w:rPr>
                        <w:t>Kennenlernen von Familienbezeichnungen sowie Adjektiven zur Personencharakterisierung; Schreiben über ihre familiäre Situation</w:t>
                      </w:r>
                    </w:p>
                  </w:txbxContent>
                </v:textbox>
              </v:shape>
            </w:pict>
          </mc:Fallback>
        </mc:AlternateContent>
      </w:r>
    </w:p>
    <w:p w:rsidR="005316BE" w:rsidRPr="005853C1" w:rsidRDefault="004F1E53" w:rsidP="005316BE">
      <w:pPr>
        <w:rPr>
          <w:lang w:val="it-IT"/>
        </w:rPr>
      </w:pPr>
      <w:r>
        <w:rPr>
          <w:noProof/>
          <w:lang w:eastAsia="de-DE"/>
        </w:rPr>
        <mc:AlternateContent>
          <mc:Choice Requires="wps">
            <w:drawing>
              <wp:anchor distT="0" distB="0" distL="114300" distR="114300" simplePos="0" relativeHeight="251649024" behindDoc="0" locked="0" layoutInCell="1" allowOverlap="1" wp14:anchorId="7DD27AE2" wp14:editId="0EC12D76">
                <wp:simplePos x="0" y="0"/>
                <wp:positionH relativeFrom="column">
                  <wp:posOffset>5118735</wp:posOffset>
                </wp:positionH>
                <wp:positionV relativeFrom="paragraph">
                  <wp:posOffset>220345</wp:posOffset>
                </wp:positionV>
                <wp:extent cx="1485900" cy="714375"/>
                <wp:effectExtent l="0" t="0" r="19050" b="28575"/>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4375"/>
                        </a:xfrm>
                        <a:prstGeom prst="rect">
                          <a:avLst/>
                        </a:prstGeom>
                        <a:solidFill>
                          <a:srgbClr val="FFFFFF"/>
                        </a:solidFill>
                        <a:ln w="9525">
                          <a:solidFill>
                            <a:srgbClr val="FF0000"/>
                          </a:solidFill>
                          <a:miter lim="800000"/>
                          <a:headEnd/>
                          <a:tailEnd/>
                        </a:ln>
                      </wps:spPr>
                      <wps:txbx>
                        <w:txbxContent>
                          <w:p w:rsidR="00B76BAC" w:rsidRPr="00B76BAC" w:rsidRDefault="00B76BAC" w:rsidP="00B83D9F">
                            <w:pPr>
                              <w:spacing w:after="0"/>
                              <w:rPr>
                                <w:rFonts w:ascii="Arial" w:hAnsi="Arial" w:cs="Arial"/>
                                <w:sz w:val="20"/>
                                <w:szCs w:val="20"/>
                              </w:rPr>
                            </w:pPr>
                            <w:r w:rsidRPr="00B76BAC">
                              <w:rPr>
                                <w:rFonts w:ascii="Arial" w:hAnsi="Arial" w:cs="Arial"/>
                                <w:sz w:val="20"/>
                                <w:szCs w:val="20"/>
                              </w:rPr>
                              <w:t xml:space="preserve">AB2: </w:t>
                            </w:r>
                          </w:p>
                          <w:p w:rsidR="00B76BAC" w:rsidRPr="00B76BAC" w:rsidRDefault="00B76BAC" w:rsidP="00B83D9F">
                            <w:pPr>
                              <w:spacing w:after="0"/>
                              <w:rPr>
                                <w:rFonts w:ascii="Arial" w:hAnsi="Arial" w:cs="Arial"/>
                                <w:sz w:val="20"/>
                                <w:szCs w:val="20"/>
                              </w:rPr>
                            </w:pPr>
                            <w:r w:rsidRPr="00B76BAC">
                              <w:rPr>
                                <w:rFonts w:ascii="Arial" w:hAnsi="Arial" w:cs="Arial"/>
                                <w:sz w:val="20"/>
                                <w:szCs w:val="20"/>
                              </w:rPr>
                              <w:t>Grundrisse/Wohnungs-beschreibung (Tandembögen)</w:t>
                            </w:r>
                          </w:p>
                          <w:p w:rsidR="00B76BAC" w:rsidRPr="00B76BAC" w:rsidRDefault="00B76BAC" w:rsidP="005316BE">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81" type="#_x0000_t202" style="position:absolute;margin-left:403.05pt;margin-top:17.35pt;width:117pt;height:5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" strokecolor="red">
                <v:textbox>
                  <w:txbxContent>
                    <w:p w:rsidR="00B76BAC" w:rsidRPr="00B76BAC" w:rsidRDefault="00B76BAC" w:rsidP="00B83D9F">
                      <w:pPr>
                        <w:spacing w:after="0"/>
                        <w:rPr>
                          <w:rFonts w:ascii="Arial" w:hAnsi="Arial" w:cs="Arial"/>
                          <w:sz w:val="20"/>
                          <w:szCs w:val="20"/>
                        </w:rPr>
                      </w:pPr>
                      <w:r w:rsidRPr="00B76BAC">
                        <w:rPr>
                          <w:rFonts w:ascii="Arial" w:hAnsi="Arial" w:cs="Arial"/>
                          <w:sz w:val="20"/>
                          <w:szCs w:val="20"/>
                        </w:rPr>
                        <w:t xml:space="preserve">AB2: </w:t>
                      </w:r>
                    </w:p>
                    <w:p w:rsidR="00B76BAC" w:rsidRPr="00B76BAC" w:rsidRDefault="00B76BAC" w:rsidP="00B83D9F">
                      <w:pPr>
                        <w:spacing w:after="0"/>
                        <w:rPr>
                          <w:rFonts w:ascii="Arial" w:hAnsi="Arial" w:cs="Arial"/>
                          <w:sz w:val="20"/>
                          <w:szCs w:val="20"/>
                        </w:rPr>
                      </w:pPr>
                      <w:r w:rsidRPr="00B76BAC">
                        <w:rPr>
                          <w:rFonts w:ascii="Arial" w:hAnsi="Arial" w:cs="Arial"/>
                          <w:sz w:val="20"/>
                          <w:szCs w:val="20"/>
                        </w:rPr>
                        <w:t>Grundrisse/Wohnungs-beschreibung (Tandembögen)</w:t>
                      </w:r>
                    </w:p>
                    <w:p w:rsidR="00B76BAC" w:rsidRPr="00B76BAC" w:rsidRDefault="00B76BAC" w:rsidP="005316BE">
                      <w:pPr>
                        <w:rPr>
                          <w:rFonts w:ascii="Arial" w:hAnsi="Arial" w:cs="Arial"/>
                          <w:sz w:val="20"/>
                          <w:szCs w:val="20"/>
                        </w:rPr>
                      </w:pPr>
                    </w:p>
                  </w:txbxContent>
                </v:textbox>
              </v:shape>
            </w:pict>
          </mc:Fallback>
        </mc:AlternateContent>
      </w:r>
      <w:r w:rsidR="007A56DE">
        <w:rPr>
          <w:noProof/>
          <w:lang w:eastAsia="de-DE"/>
        </w:rPr>
        <mc:AlternateContent>
          <mc:Choice Requires="wps">
            <w:drawing>
              <wp:anchor distT="0" distB="0" distL="114300" distR="114300" simplePos="0" relativeHeight="251661312" behindDoc="0" locked="0" layoutInCell="1" allowOverlap="1" wp14:anchorId="23F9B700" wp14:editId="3DEE3824">
                <wp:simplePos x="0" y="0"/>
                <wp:positionH relativeFrom="column">
                  <wp:posOffset>6981190</wp:posOffset>
                </wp:positionH>
                <wp:positionV relativeFrom="paragraph">
                  <wp:posOffset>5170170</wp:posOffset>
                </wp:positionV>
                <wp:extent cx="1189990" cy="672465"/>
                <wp:effectExtent l="0" t="0" r="10160" b="13335"/>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672465"/>
                        </a:xfrm>
                        <a:prstGeom prst="rect">
                          <a:avLst/>
                        </a:prstGeom>
                        <a:solidFill>
                          <a:srgbClr val="FFFFFF"/>
                        </a:solidFill>
                        <a:ln w="9525">
                          <a:solidFill>
                            <a:srgbClr val="FF0000"/>
                          </a:solidFill>
                          <a:miter lim="800000"/>
                          <a:headEnd/>
                          <a:tailEnd/>
                        </a:ln>
                      </wps:spPr>
                      <wps:txbx>
                        <w:txbxContent>
                          <w:p w:rsidR="00B76BAC" w:rsidRPr="00242081" w:rsidRDefault="00B76BAC" w:rsidP="005316BE">
                            <w:pPr>
                              <w:spacing w:after="0"/>
                              <w:rPr>
                                <w:sz w:val="20"/>
                                <w:szCs w:val="20"/>
                                <w:lang w:val="it-IT"/>
                              </w:rPr>
                            </w:pPr>
                            <w:r>
                              <w:rPr>
                                <w:sz w:val="20"/>
                                <w:szCs w:val="20"/>
                                <w:lang w:val="it-IT"/>
                              </w:rPr>
                              <w:t>AB: Consigli per sc</w:t>
                            </w:r>
                            <w:r w:rsidRPr="00242081">
                              <w:rPr>
                                <w:sz w:val="20"/>
                                <w:szCs w:val="20"/>
                                <w:lang w:val="it-IT"/>
                              </w:rPr>
                              <w:t>rivere un blog</w:t>
                            </w:r>
                          </w:p>
                          <w:p w:rsidR="00B76BAC" w:rsidRPr="00242081" w:rsidRDefault="00B76BAC" w:rsidP="005316BE">
                            <w:pPr>
                              <w:spacing w:after="0"/>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82" type="#_x0000_t202" style="position:absolute;margin-left:549.7pt;margin-top:407.1pt;width:93.7pt;height:5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" strokecolor="red">
                <v:textbox>
                  <w:txbxContent>
                    <w:p w:rsidR="00B76BAC" w:rsidRPr="00242081" w:rsidRDefault="00B76BAC" w:rsidP="005316BE">
                      <w:pPr>
                        <w:spacing w:after="0"/>
                        <w:rPr>
                          <w:sz w:val="20"/>
                          <w:szCs w:val="20"/>
                          <w:lang w:val="it-IT"/>
                        </w:rPr>
                      </w:pPr>
                      <w:r>
                        <w:rPr>
                          <w:sz w:val="20"/>
                          <w:szCs w:val="20"/>
                          <w:lang w:val="it-IT"/>
                        </w:rPr>
                        <w:t>AB: Consigli per sc</w:t>
                      </w:r>
                      <w:r w:rsidRPr="00242081">
                        <w:rPr>
                          <w:sz w:val="20"/>
                          <w:szCs w:val="20"/>
                          <w:lang w:val="it-IT"/>
                        </w:rPr>
                        <w:t>rivere un blog</w:t>
                      </w:r>
                    </w:p>
                    <w:p w:rsidR="00B76BAC" w:rsidRPr="00242081" w:rsidRDefault="00B76BAC" w:rsidP="005316BE">
                      <w:pPr>
                        <w:spacing w:after="0"/>
                        <w:rPr>
                          <w:lang w:val="it-IT"/>
                        </w:rPr>
                      </w:pPr>
                    </w:p>
                  </w:txbxContent>
                </v:textbox>
              </v:shape>
            </w:pict>
          </mc:Fallback>
        </mc:AlternateContent>
      </w:r>
      <w:r w:rsidR="007A56DE">
        <w:rPr>
          <w:noProof/>
          <w:lang w:eastAsia="de-DE"/>
        </w:rPr>
        <mc:AlternateContent>
          <mc:Choice Requires="wps">
            <w:drawing>
              <wp:anchor distT="0" distB="0" distL="114300" distR="114300" simplePos="0" relativeHeight="251658240" behindDoc="0" locked="0" layoutInCell="1" allowOverlap="1" wp14:anchorId="76EC9F4E" wp14:editId="6EA8788E">
                <wp:simplePos x="0" y="0"/>
                <wp:positionH relativeFrom="column">
                  <wp:posOffset>83185</wp:posOffset>
                </wp:positionH>
                <wp:positionV relativeFrom="paragraph">
                  <wp:posOffset>5242560</wp:posOffset>
                </wp:positionV>
                <wp:extent cx="1280160" cy="698500"/>
                <wp:effectExtent l="0" t="0" r="15240" b="2540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98500"/>
                        </a:xfrm>
                        <a:prstGeom prst="rect">
                          <a:avLst/>
                        </a:prstGeom>
                        <a:solidFill>
                          <a:srgbClr val="FFFFFF"/>
                        </a:solidFill>
                        <a:ln w="9525">
                          <a:solidFill>
                            <a:srgbClr val="FF0000"/>
                          </a:solidFill>
                          <a:miter lim="800000"/>
                          <a:headEnd/>
                          <a:tailEnd/>
                        </a:ln>
                      </wps:spPr>
                      <wps:txbx>
                        <w:txbxContent>
                          <w:p w:rsidR="00B76BAC" w:rsidRPr="00127552" w:rsidRDefault="00B76BAC" w:rsidP="005316BE">
                            <w:r>
                              <w:t xml:space="preserve">AB: </w:t>
                            </w:r>
                            <w:proofErr w:type="spellStart"/>
                            <w:r>
                              <w:t>Informations</w:t>
                            </w:r>
                            <w:proofErr w:type="spellEnd"/>
                            <w:r>
                              <w:t xml:space="preserve"> </w:t>
                            </w:r>
                            <w:proofErr w:type="spellStart"/>
                            <w:r>
                              <w:t>text</w:t>
                            </w:r>
                            <w:proofErr w:type="spellEnd"/>
                            <w:r>
                              <w:t xml:space="preserve"> über Essen (Deutsch)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83" type="#_x0000_t202" style="position:absolute;margin-left:6.55pt;margin-top:412.8pt;width:100.8pt;height: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" strokecolor="red">
                <v:textbox>
                  <w:txbxContent>
                    <w:p w:rsidR="00B76BAC" w:rsidRPr="00127552" w:rsidRDefault="00B76BAC" w:rsidP="005316BE">
                      <w:r>
                        <w:t xml:space="preserve">AB: </w:t>
                      </w:r>
                      <w:proofErr w:type="spellStart"/>
                      <w:r>
                        <w:t>Informations</w:t>
                      </w:r>
                      <w:proofErr w:type="spellEnd"/>
                      <w:r>
                        <w:t xml:space="preserve"> </w:t>
                      </w:r>
                      <w:proofErr w:type="spellStart"/>
                      <w:r>
                        <w:t>text</w:t>
                      </w:r>
                      <w:proofErr w:type="spellEnd"/>
                      <w:r>
                        <w:t xml:space="preserve"> über Essen (Deutsch)</w:t>
                      </w:r>
                    </w:p>
                  </w:txbxContent>
                </v:textbox>
              </v:shape>
            </w:pict>
          </mc:Fallback>
        </mc:AlternateContent>
      </w:r>
    </w:p>
    <w:p w:rsidR="0080588B" w:rsidRDefault="0080588B" w:rsidP="00D23896">
      <w:pPr>
        <w:suppressLineNumbers/>
        <w:spacing w:after="0"/>
        <w:jc w:val="center"/>
        <w:rPr>
          <w:rFonts w:ascii="Segoe Print" w:hAnsi="Segoe Print" w:cs="Arial"/>
          <w:b/>
          <w:sz w:val="40"/>
          <w:lang w:val="es-ES_tradnl"/>
        </w:rPr>
      </w:pPr>
    </w:p>
    <w:p w:rsidR="005316BE" w:rsidRDefault="002A4C7C" w:rsidP="00D23896">
      <w:pPr>
        <w:suppressLineNumbers/>
        <w:spacing w:after="0"/>
        <w:jc w:val="center"/>
        <w:rPr>
          <w:rFonts w:ascii="Segoe Print" w:hAnsi="Segoe Print" w:cs="Arial"/>
          <w:b/>
          <w:sz w:val="40"/>
          <w:lang w:val="es-ES_tradnl"/>
        </w:rPr>
      </w:pPr>
      <w:r>
        <w:rPr>
          <w:noProof/>
          <w:lang w:eastAsia="de-DE"/>
        </w:rPr>
        <mc:AlternateContent>
          <mc:Choice Requires="wps">
            <w:drawing>
              <wp:anchor distT="0" distB="0" distL="114300" distR="114300" simplePos="0" relativeHeight="251650048" behindDoc="0" locked="0" layoutInCell="1" allowOverlap="1" wp14:anchorId="10F61A77" wp14:editId="4C61F084">
                <wp:simplePos x="0" y="0"/>
                <wp:positionH relativeFrom="column">
                  <wp:posOffset>1508760</wp:posOffset>
                </wp:positionH>
                <wp:positionV relativeFrom="paragraph">
                  <wp:posOffset>123825</wp:posOffset>
                </wp:positionV>
                <wp:extent cx="1733550" cy="466725"/>
                <wp:effectExtent l="0" t="0" r="19050" b="28575"/>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66725"/>
                        </a:xfrm>
                        <a:prstGeom prst="rect">
                          <a:avLst/>
                        </a:prstGeom>
                        <a:solidFill>
                          <a:srgbClr val="FFFFFF"/>
                        </a:solidFill>
                        <a:ln w="9525">
                          <a:solidFill>
                            <a:srgbClr val="FF0000"/>
                          </a:solidFill>
                          <a:miter lim="800000"/>
                          <a:headEnd/>
                          <a:tailEnd/>
                        </a:ln>
                      </wps:spPr>
                      <wps:txbx>
                        <w:txbxContent>
                          <w:p w:rsidR="00B76BAC" w:rsidRPr="00B76BAC" w:rsidRDefault="00B76BAC" w:rsidP="00843976">
                            <w:pPr>
                              <w:spacing w:after="0"/>
                              <w:rPr>
                                <w:rFonts w:ascii="Arial" w:hAnsi="Arial" w:cs="Arial"/>
                                <w:sz w:val="20"/>
                                <w:szCs w:val="20"/>
                              </w:rPr>
                            </w:pPr>
                            <w:r w:rsidRPr="00B76BAC">
                              <w:rPr>
                                <w:rFonts w:ascii="Arial" w:hAnsi="Arial" w:cs="Arial"/>
                                <w:sz w:val="20"/>
                                <w:szCs w:val="20"/>
                              </w:rPr>
                              <w:t>AB1:</w:t>
                            </w:r>
                          </w:p>
                          <w:p w:rsidR="00B76BAC" w:rsidRPr="00B76BAC" w:rsidRDefault="00B76BAC" w:rsidP="00843976">
                            <w:pPr>
                              <w:spacing w:after="0"/>
                              <w:rPr>
                                <w:rFonts w:ascii="Arial" w:hAnsi="Arial" w:cs="Arial"/>
                                <w:sz w:val="20"/>
                                <w:szCs w:val="20"/>
                              </w:rPr>
                            </w:pPr>
                            <w:r w:rsidRPr="00B76BAC">
                              <w:rPr>
                                <w:rFonts w:ascii="Arial" w:hAnsi="Arial" w:cs="Arial"/>
                                <w:sz w:val="20"/>
                                <w:szCs w:val="20"/>
                              </w:rPr>
                              <w:t>Familienbezeichnungen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84" type="#_x0000_t202" style="position:absolute;left:0;text-align:left;margin-left:118.8pt;margin-top:9.75pt;width:136.5pt;height:3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" strokecolor="red">
                <v:textbox>
                  <w:txbxContent>
                    <w:p w:rsidR="00B76BAC" w:rsidRPr="00B76BAC" w:rsidRDefault="00B76BAC" w:rsidP="00843976">
                      <w:pPr>
                        <w:spacing w:after="0"/>
                        <w:rPr>
                          <w:rFonts w:ascii="Arial" w:hAnsi="Arial" w:cs="Arial"/>
                          <w:sz w:val="20"/>
                          <w:szCs w:val="20"/>
                        </w:rPr>
                      </w:pPr>
                      <w:r w:rsidRPr="00B76BAC">
                        <w:rPr>
                          <w:rFonts w:ascii="Arial" w:hAnsi="Arial" w:cs="Arial"/>
                          <w:sz w:val="20"/>
                          <w:szCs w:val="20"/>
                        </w:rPr>
                        <w:t>AB1:</w:t>
                      </w:r>
                    </w:p>
                    <w:p w:rsidR="00B76BAC" w:rsidRPr="00B76BAC" w:rsidRDefault="00B76BAC" w:rsidP="00843976">
                      <w:pPr>
                        <w:spacing w:after="0"/>
                        <w:rPr>
                          <w:rFonts w:ascii="Arial" w:hAnsi="Arial" w:cs="Arial"/>
                          <w:sz w:val="20"/>
                          <w:szCs w:val="20"/>
                        </w:rPr>
                      </w:pPr>
                      <w:r w:rsidRPr="00B76BAC">
                        <w:rPr>
                          <w:rFonts w:ascii="Arial" w:hAnsi="Arial" w:cs="Arial"/>
                          <w:sz w:val="20"/>
                          <w:szCs w:val="20"/>
                        </w:rPr>
                        <w:t>Familienbezeichnungen</w:t>
                      </w:r>
                    </w:p>
                  </w:txbxContent>
                </v:textbox>
              </v:shape>
            </w:pict>
          </mc:Fallback>
        </mc:AlternateContent>
      </w:r>
      <w:r w:rsidR="00C453D1">
        <w:rPr>
          <w:noProof/>
          <w:lang w:eastAsia="de-DE"/>
        </w:rPr>
        <mc:AlternateContent>
          <mc:Choice Requires="wps">
            <w:drawing>
              <wp:anchor distT="0" distB="0" distL="114300" distR="114300" simplePos="0" relativeHeight="251705344" behindDoc="0" locked="0" layoutInCell="1" allowOverlap="1" wp14:anchorId="48785AD9" wp14:editId="4C420655">
                <wp:simplePos x="0" y="0"/>
                <wp:positionH relativeFrom="column">
                  <wp:posOffset>5271135</wp:posOffset>
                </wp:positionH>
                <wp:positionV relativeFrom="paragraph">
                  <wp:posOffset>123825</wp:posOffset>
                </wp:positionV>
                <wp:extent cx="1219200" cy="742950"/>
                <wp:effectExtent l="0" t="0" r="19050" b="19050"/>
                <wp:wrapNone/>
                <wp:docPr id="2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42950"/>
                        </a:xfrm>
                        <a:prstGeom prst="rect">
                          <a:avLst/>
                        </a:prstGeom>
                        <a:solidFill>
                          <a:srgbClr val="FFFFFF"/>
                        </a:solidFill>
                        <a:ln w="9525">
                          <a:solidFill>
                            <a:srgbClr val="FF0000"/>
                          </a:solidFill>
                          <a:miter lim="800000"/>
                          <a:headEnd/>
                          <a:tailEnd/>
                        </a:ln>
                      </wps:spPr>
                      <wps:txbx>
                        <w:txbxContent>
                          <w:p w:rsidR="00B76BAC" w:rsidRPr="00B76BAC" w:rsidRDefault="00B76BAC" w:rsidP="004F1E53">
                            <w:pPr>
                              <w:spacing w:after="0"/>
                              <w:rPr>
                                <w:rFonts w:ascii="Arial" w:hAnsi="Arial" w:cs="Arial"/>
                                <w:sz w:val="20"/>
                                <w:szCs w:val="20"/>
                              </w:rPr>
                            </w:pPr>
                            <w:r w:rsidRPr="00B76BAC">
                              <w:rPr>
                                <w:rFonts w:ascii="Arial" w:hAnsi="Arial" w:cs="Arial"/>
                                <w:sz w:val="20"/>
                                <w:szCs w:val="20"/>
                              </w:rPr>
                              <w:t xml:space="preserve">AB3: </w:t>
                            </w:r>
                          </w:p>
                          <w:p w:rsidR="00B76BAC" w:rsidRPr="00B76BAC" w:rsidRDefault="00B76BAC" w:rsidP="004F1E53">
                            <w:pPr>
                              <w:spacing w:after="0"/>
                              <w:rPr>
                                <w:rFonts w:ascii="Arial" w:hAnsi="Arial" w:cs="Arial"/>
                                <w:sz w:val="20"/>
                                <w:szCs w:val="20"/>
                              </w:rPr>
                            </w:pPr>
                            <w:r w:rsidRPr="00B76BAC">
                              <w:rPr>
                                <w:rFonts w:ascii="Arial" w:hAnsi="Arial" w:cs="Arial"/>
                                <w:sz w:val="20"/>
                                <w:szCs w:val="20"/>
                              </w:rPr>
                              <w:t>Beschreibung der eigenen Wohnung/ Lexik</w:t>
                            </w:r>
                          </w:p>
                          <w:p w:rsidR="00B76BAC" w:rsidRPr="00B76BAC" w:rsidRDefault="00B76BAC" w:rsidP="004F1E53">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415.05pt;margin-top:9.75pt;width:96pt;height:5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" strokecolor="red">
                <v:textbox>
                  <w:txbxContent>
                    <w:p w:rsidR="00B76BAC" w:rsidRPr="00B76BAC" w:rsidRDefault="00B76BAC" w:rsidP="004F1E53">
                      <w:pPr>
                        <w:spacing w:after="0"/>
                        <w:rPr>
                          <w:rFonts w:ascii="Arial" w:hAnsi="Arial" w:cs="Arial"/>
                          <w:sz w:val="20"/>
                          <w:szCs w:val="20"/>
                        </w:rPr>
                      </w:pPr>
                      <w:r w:rsidRPr="00B76BAC">
                        <w:rPr>
                          <w:rFonts w:ascii="Arial" w:hAnsi="Arial" w:cs="Arial"/>
                          <w:sz w:val="20"/>
                          <w:szCs w:val="20"/>
                        </w:rPr>
                        <w:t xml:space="preserve">AB3: </w:t>
                      </w:r>
                    </w:p>
                    <w:p w:rsidR="00B76BAC" w:rsidRPr="00B76BAC" w:rsidRDefault="00B76BAC" w:rsidP="004F1E53">
                      <w:pPr>
                        <w:spacing w:after="0"/>
                        <w:rPr>
                          <w:rFonts w:ascii="Arial" w:hAnsi="Arial" w:cs="Arial"/>
                          <w:sz w:val="20"/>
                          <w:szCs w:val="20"/>
                        </w:rPr>
                      </w:pPr>
                      <w:r w:rsidRPr="00B76BAC">
                        <w:rPr>
                          <w:rFonts w:ascii="Arial" w:hAnsi="Arial" w:cs="Arial"/>
                          <w:sz w:val="20"/>
                          <w:szCs w:val="20"/>
                        </w:rPr>
                        <w:t>Beschreibung der eigenen Wohnung/ Lexik</w:t>
                      </w:r>
                    </w:p>
                    <w:p w:rsidR="00B76BAC" w:rsidRPr="00B76BAC" w:rsidRDefault="00B76BAC" w:rsidP="004F1E53">
                      <w:pPr>
                        <w:rPr>
                          <w:rFonts w:ascii="Arial" w:hAnsi="Arial" w:cs="Arial"/>
                          <w:sz w:val="20"/>
                          <w:szCs w:val="20"/>
                        </w:rPr>
                      </w:pPr>
                    </w:p>
                  </w:txbxContent>
                </v:textbox>
              </v:shape>
            </w:pict>
          </mc:Fallback>
        </mc:AlternateContent>
      </w:r>
    </w:p>
    <w:p w:rsidR="005316BE" w:rsidRDefault="002A4C7C" w:rsidP="002A4C7C">
      <w:pPr>
        <w:suppressLineNumbers/>
        <w:tabs>
          <w:tab w:val="left" w:pos="3135"/>
          <w:tab w:val="center" w:pos="7144"/>
        </w:tabs>
        <w:spacing w:after="0"/>
        <w:rPr>
          <w:rFonts w:ascii="Segoe Print" w:hAnsi="Segoe Print" w:cs="Arial"/>
          <w:b/>
          <w:sz w:val="40"/>
          <w:lang w:val="es-ES_tradnl"/>
        </w:rPr>
      </w:pPr>
      <w:r>
        <w:rPr>
          <w:noProof/>
          <w:lang w:eastAsia="de-DE"/>
        </w:rPr>
        <mc:AlternateContent>
          <mc:Choice Requires="wps">
            <w:drawing>
              <wp:anchor distT="0" distB="0" distL="114300" distR="114300" simplePos="0" relativeHeight="251659264" behindDoc="0" locked="0" layoutInCell="1" allowOverlap="1" wp14:anchorId="130553F9" wp14:editId="4E732DDB">
                <wp:simplePos x="0" y="0"/>
                <wp:positionH relativeFrom="column">
                  <wp:posOffset>1741170</wp:posOffset>
                </wp:positionH>
                <wp:positionV relativeFrom="paragraph">
                  <wp:posOffset>86360</wp:posOffset>
                </wp:positionV>
                <wp:extent cx="1729740" cy="581025"/>
                <wp:effectExtent l="0" t="0" r="22860" b="28575"/>
                <wp:wrapNone/>
                <wp:docPr id="19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581025"/>
                        </a:xfrm>
                        <a:prstGeom prst="rect">
                          <a:avLst/>
                        </a:prstGeom>
                        <a:solidFill>
                          <a:srgbClr val="FFFFFF"/>
                        </a:solidFill>
                        <a:ln w="9525">
                          <a:solidFill>
                            <a:srgbClr val="FF0000"/>
                          </a:solidFill>
                          <a:miter lim="800000"/>
                          <a:headEnd/>
                          <a:tailEnd/>
                        </a:ln>
                      </wps:spPr>
                      <wps:txbx>
                        <w:txbxContent>
                          <w:p w:rsidR="00B76BAC" w:rsidRPr="00B76BAC" w:rsidRDefault="00B76BAC" w:rsidP="005316BE">
                            <w:pPr>
                              <w:spacing w:after="0"/>
                              <w:rPr>
                                <w:rFonts w:ascii="Arial" w:hAnsi="Arial" w:cs="Arial"/>
                                <w:sz w:val="20"/>
                                <w:szCs w:val="20"/>
                              </w:rPr>
                            </w:pPr>
                            <w:r w:rsidRPr="00B76BAC">
                              <w:rPr>
                                <w:rFonts w:ascii="Arial" w:hAnsi="Arial" w:cs="Arial"/>
                                <w:sz w:val="20"/>
                                <w:szCs w:val="20"/>
                              </w:rPr>
                              <w:t>AB2:</w:t>
                            </w:r>
                          </w:p>
                          <w:p w:rsidR="00B76BAC" w:rsidRPr="00B76BAC" w:rsidRDefault="00B76BAC" w:rsidP="005316BE">
                            <w:pPr>
                              <w:spacing w:after="0"/>
                              <w:rPr>
                                <w:rFonts w:ascii="Arial" w:hAnsi="Arial" w:cs="Arial"/>
                                <w:sz w:val="20"/>
                                <w:szCs w:val="20"/>
                              </w:rPr>
                            </w:pPr>
                            <w:r w:rsidRPr="00B76BAC">
                              <w:rPr>
                                <w:rFonts w:ascii="Arial" w:hAnsi="Arial" w:cs="Arial"/>
                                <w:sz w:val="20"/>
                                <w:szCs w:val="20"/>
                              </w:rPr>
                              <w:t>Adjektive</w:t>
                            </w:r>
                          </w:p>
                          <w:p w:rsidR="00B76BAC" w:rsidRPr="00B76BAC" w:rsidRDefault="00B76BAC" w:rsidP="005316BE">
                            <w:pPr>
                              <w:spacing w:after="0"/>
                              <w:rPr>
                                <w:rFonts w:ascii="Arial" w:hAnsi="Arial" w:cs="Arial"/>
                                <w:sz w:val="20"/>
                                <w:szCs w:val="20"/>
                              </w:rPr>
                            </w:pPr>
                            <w:r w:rsidRPr="00B76BAC">
                              <w:rPr>
                                <w:rFonts w:ascii="Arial" w:hAnsi="Arial" w:cs="Arial"/>
                                <w:sz w:val="20"/>
                                <w:szCs w:val="20"/>
                              </w:rPr>
                              <w:t>(Charaktereigenschaften)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86" type="#_x0000_t202" style="position:absolute;margin-left:137.1pt;margin-top:6.8pt;width:136.2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" strokecolor="red">
                <v:textbox>
                  <w:txbxContent>
                    <w:p w:rsidR="00B76BAC" w:rsidRPr="00B76BAC" w:rsidRDefault="00B76BAC" w:rsidP="005316BE">
                      <w:pPr>
                        <w:spacing w:after="0"/>
                        <w:rPr>
                          <w:rFonts w:ascii="Arial" w:hAnsi="Arial" w:cs="Arial"/>
                          <w:sz w:val="20"/>
                          <w:szCs w:val="20"/>
                        </w:rPr>
                      </w:pPr>
                      <w:r w:rsidRPr="00B76BAC">
                        <w:rPr>
                          <w:rFonts w:ascii="Arial" w:hAnsi="Arial" w:cs="Arial"/>
                          <w:sz w:val="20"/>
                          <w:szCs w:val="20"/>
                        </w:rPr>
                        <w:t>AB2:</w:t>
                      </w:r>
                    </w:p>
                    <w:p w:rsidR="00B76BAC" w:rsidRPr="00B76BAC" w:rsidRDefault="00B76BAC" w:rsidP="005316BE">
                      <w:pPr>
                        <w:spacing w:after="0"/>
                        <w:rPr>
                          <w:rFonts w:ascii="Arial" w:hAnsi="Arial" w:cs="Arial"/>
                          <w:sz w:val="20"/>
                          <w:szCs w:val="20"/>
                        </w:rPr>
                      </w:pPr>
                      <w:r w:rsidRPr="00B76BAC">
                        <w:rPr>
                          <w:rFonts w:ascii="Arial" w:hAnsi="Arial" w:cs="Arial"/>
                          <w:sz w:val="20"/>
                          <w:szCs w:val="20"/>
                        </w:rPr>
                        <w:t>Adjektive</w:t>
                      </w:r>
                    </w:p>
                    <w:p w:rsidR="00B76BAC" w:rsidRPr="00B76BAC" w:rsidRDefault="00B76BAC" w:rsidP="005316BE">
                      <w:pPr>
                        <w:spacing w:after="0"/>
                        <w:rPr>
                          <w:rFonts w:ascii="Arial" w:hAnsi="Arial" w:cs="Arial"/>
                          <w:sz w:val="20"/>
                          <w:szCs w:val="20"/>
                        </w:rPr>
                      </w:pPr>
                      <w:r w:rsidRPr="00B76BAC">
                        <w:rPr>
                          <w:rFonts w:ascii="Arial" w:hAnsi="Arial" w:cs="Arial"/>
                          <w:sz w:val="20"/>
                          <w:szCs w:val="20"/>
                        </w:rPr>
                        <w:t>(Charaktereigenschaften)</w:t>
                      </w:r>
                    </w:p>
                  </w:txbxContent>
                </v:textbox>
              </v:shape>
            </w:pict>
          </mc:Fallback>
        </mc:AlternateContent>
      </w:r>
      <w:r>
        <w:rPr>
          <w:rFonts w:ascii="Segoe Print" w:hAnsi="Segoe Print" w:cs="Arial"/>
          <w:b/>
          <w:sz w:val="40"/>
          <w:lang w:val="es-ES_tradnl"/>
        </w:rPr>
        <w:tab/>
      </w:r>
      <w:r w:rsidR="00EE0F1B">
        <w:rPr>
          <w:noProof/>
          <w:lang w:eastAsia="de-DE"/>
        </w:rPr>
        <mc:AlternateContent>
          <mc:Choice Requires="wps">
            <w:drawing>
              <wp:anchor distT="0" distB="0" distL="114300" distR="114300" simplePos="0" relativeHeight="251642880" behindDoc="0" locked="0" layoutInCell="1" allowOverlap="1" wp14:anchorId="1FF233FD" wp14:editId="29C144FB">
                <wp:simplePos x="0" y="0"/>
                <wp:positionH relativeFrom="column">
                  <wp:posOffset>7642860</wp:posOffset>
                </wp:positionH>
                <wp:positionV relativeFrom="paragraph">
                  <wp:posOffset>417830</wp:posOffset>
                </wp:positionV>
                <wp:extent cx="2024380" cy="3133725"/>
                <wp:effectExtent l="19050" t="19050" r="13970" b="2857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3133725"/>
                        </a:xfrm>
                        <a:prstGeom prst="rect">
                          <a:avLst/>
                        </a:prstGeom>
                        <a:solidFill>
                          <a:srgbClr val="FFFFFF"/>
                        </a:solidFill>
                        <a:ln w="28575">
                          <a:solidFill>
                            <a:srgbClr val="4F81BD"/>
                          </a:solidFill>
                          <a:miter lim="800000"/>
                          <a:headEnd/>
                          <a:tailEnd/>
                        </a:ln>
                      </wps:spPr>
                      <wps:txbx>
                        <w:txbxContent>
                          <w:p w:rsidR="00B76BAC" w:rsidRPr="00B76BAC" w:rsidRDefault="00B76BAC" w:rsidP="005316BE">
                            <w:pPr>
                              <w:rPr>
                                <w:rFonts w:ascii="Arial" w:hAnsi="Arial" w:cs="Arial"/>
                                <w:b/>
                                <w:sz w:val="22"/>
                                <w:szCs w:val="22"/>
                              </w:rPr>
                            </w:pPr>
                            <w:r w:rsidRPr="00B76BAC">
                              <w:rPr>
                                <w:rFonts w:ascii="Arial" w:hAnsi="Arial" w:cs="Arial"/>
                                <w:b/>
                                <w:sz w:val="22"/>
                                <w:szCs w:val="22"/>
                              </w:rPr>
                              <w:t>Produkt:</w:t>
                            </w:r>
                          </w:p>
                          <w:p w:rsidR="00B76BAC" w:rsidRPr="00B76BAC" w:rsidRDefault="00B76BAC" w:rsidP="005316BE">
                            <w:pPr>
                              <w:rPr>
                                <w:rFonts w:ascii="Arial" w:hAnsi="Arial" w:cs="Arial"/>
                                <w:sz w:val="22"/>
                                <w:szCs w:val="22"/>
                              </w:rPr>
                            </w:pPr>
                            <w:r w:rsidRPr="00B76BAC">
                              <w:rPr>
                                <w:rFonts w:ascii="Arial" w:hAnsi="Arial" w:cs="Arial"/>
                                <w:sz w:val="22"/>
                                <w:szCs w:val="22"/>
                              </w:rPr>
                              <w:t xml:space="preserve">Zum einen ein Gespräch, das die Schülerin/der Schüler mit ihrer/seiner deutsch-sprachigen Mutter führt und über die Umstände des Austausches und den Ort San Benedetto del </w:t>
                            </w:r>
                            <w:proofErr w:type="spellStart"/>
                            <w:r w:rsidRPr="00B76BAC">
                              <w:rPr>
                                <w:rFonts w:ascii="Arial" w:hAnsi="Arial" w:cs="Arial"/>
                                <w:sz w:val="22"/>
                                <w:szCs w:val="22"/>
                              </w:rPr>
                              <w:t>Tronto</w:t>
                            </w:r>
                            <w:proofErr w:type="spellEnd"/>
                            <w:r w:rsidRPr="00B76BAC">
                              <w:rPr>
                                <w:rFonts w:ascii="Arial" w:hAnsi="Arial" w:cs="Arial"/>
                                <w:sz w:val="22"/>
                                <w:szCs w:val="22"/>
                              </w:rPr>
                              <w:t xml:space="preserve"> berichtet; zum anderen eine E-Mail an die italienische Austauschpartnerin/den italienischen Austauschpartner, in der persönliche Informationen ausgetauscht werden (z.B. über Wohn- und Familiensituation).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7" type="#_x0000_t202" style="position:absolute;margin-left:601.8pt;margin-top:32.9pt;width:159.4pt;height:24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" strokecolor="#4f81bd" strokeweight="2.25pt">
                <v:textbox>
                  <w:txbxContent>
                    <w:p w:rsidR="00B76BAC" w:rsidRPr="00B76BAC" w:rsidRDefault="00B76BAC" w:rsidP="005316BE">
                      <w:pPr>
                        <w:rPr>
                          <w:rFonts w:ascii="Arial" w:hAnsi="Arial" w:cs="Arial"/>
                          <w:b/>
                          <w:sz w:val="22"/>
                          <w:szCs w:val="22"/>
                        </w:rPr>
                      </w:pPr>
                      <w:r w:rsidRPr="00B76BAC">
                        <w:rPr>
                          <w:rFonts w:ascii="Arial" w:hAnsi="Arial" w:cs="Arial"/>
                          <w:b/>
                          <w:sz w:val="22"/>
                          <w:szCs w:val="22"/>
                        </w:rPr>
                        <w:t>Produkt:</w:t>
                      </w:r>
                    </w:p>
                    <w:p w:rsidR="00B76BAC" w:rsidRPr="00B76BAC" w:rsidRDefault="00B76BAC" w:rsidP="005316BE">
                      <w:pPr>
                        <w:rPr>
                          <w:rFonts w:ascii="Arial" w:hAnsi="Arial" w:cs="Arial"/>
                          <w:sz w:val="22"/>
                          <w:szCs w:val="22"/>
                        </w:rPr>
                      </w:pPr>
                      <w:r w:rsidRPr="00B76BAC">
                        <w:rPr>
                          <w:rFonts w:ascii="Arial" w:hAnsi="Arial" w:cs="Arial"/>
                          <w:sz w:val="22"/>
                          <w:szCs w:val="22"/>
                        </w:rPr>
                        <w:t xml:space="preserve">Zum einen ein Gespräch, das die Schülerin/der Schüler mit ihrer/seiner deutsch-sprachigen Mutter führt und über die Umstände des Austausches und den Ort San Benedetto del </w:t>
                      </w:r>
                      <w:proofErr w:type="spellStart"/>
                      <w:r w:rsidRPr="00B76BAC">
                        <w:rPr>
                          <w:rFonts w:ascii="Arial" w:hAnsi="Arial" w:cs="Arial"/>
                          <w:sz w:val="22"/>
                          <w:szCs w:val="22"/>
                        </w:rPr>
                        <w:t>Tronto</w:t>
                      </w:r>
                      <w:proofErr w:type="spellEnd"/>
                      <w:r w:rsidRPr="00B76BAC">
                        <w:rPr>
                          <w:rFonts w:ascii="Arial" w:hAnsi="Arial" w:cs="Arial"/>
                          <w:sz w:val="22"/>
                          <w:szCs w:val="22"/>
                        </w:rPr>
                        <w:t xml:space="preserve"> berichtet; zum anderen eine E-Mail an die italienische Austauschpartnerin/den italienischen Austauschpartner, in der persönliche Informationen ausgetauscht werden (z.B. über Wohn- und Familiensituation).</w:t>
                      </w:r>
                    </w:p>
                  </w:txbxContent>
                </v:textbox>
              </v:shape>
            </w:pict>
          </mc:Fallback>
        </mc:AlternateContent>
      </w:r>
    </w:p>
    <w:p w:rsidR="005316BE" w:rsidRDefault="00A70BBB" w:rsidP="00D23896">
      <w:pPr>
        <w:suppressLineNumbers/>
        <w:spacing w:after="0"/>
        <w:jc w:val="center"/>
        <w:rPr>
          <w:rFonts w:ascii="Segoe Print" w:hAnsi="Segoe Print" w:cs="Arial"/>
          <w:b/>
          <w:sz w:val="40"/>
          <w:lang w:val="es-ES_tradnl"/>
        </w:rPr>
      </w:pPr>
      <w:r>
        <w:rPr>
          <w:noProof/>
          <w:lang w:eastAsia="de-DE"/>
        </w:rPr>
        <mc:AlternateContent>
          <mc:Choice Requires="wps">
            <w:drawing>
              <wp:anchor distT="0" distB="0" distL="114300" distR="114300" simplePos="0" relativeHeight="251653120" behindDoc="0" locked="0" layoutInCell="1" allowOverlap="1" wp14:anchorId="7F412D49" wp14:editId="02734D3F">
                <wp:simplePos x="0" y="0"/>
                <wp:positionH relativeFrom="margin">
                  <wp:posOffset>4861560</wp:posOffset>
                </wp:positionH>
                <wp:positionV relativeFrom="paragraph">
                  <wp:posOffset>255905</wp:posOffset>
                </wp:positionV>
                <wp:extent cx="2409825" cy="581025"/>
                <wp:effectExtent l="0" t="0" r="28575" b="28575"/>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81025"/>
                        </a:xfrm>
                        <a:prstGeom prst="rect">
                          <a:avLst/>
                        </a:prstGeom>
                        <a:solidFill>
                          <a:srgbClr val="FFFFFF"/>
                        </a:solidFill>
                        <a:ln w="9525">
                          <a:solidFill>
                            <a:srgbClr val="FF0000"/>
                          </a:solidFill>
                          <a:miter lim="800000"/>
                          <a:headEnd/>
                          <a:tailEnd/>
                        </a:ln>
                      </wps:spPr>
                      <wps:txbx>
                        <w:txbxContent>
                          <w:p w:rsidR="00B76BAC" w:rsidRPr="00B76BAC" w:rsidRDefault="00B76BAC" w:rsidP="00EE0F1B">
                            <w:pPr>
                              <w:spacing w:after="0"/>
                              <w:rPr>
                                <w:rFonts w:ascii="Arial" w:hAnsi="Arial" w:cs="Arial"/>
                                <w:sz w:val="20"/>
                                <w:szCs w:val="20"/>
                              </w:rPr>
                            </w:pPr>
                            <w:r w:rsidRPr="00B76BAC">
                              <w:rPr>
                                <w:rFonts w:ascii="Arial" w:hAnsi="Arial" w:cs="Arial"/>
                                <w:sz w:val="20"/>
                                <w:szCs w:val="20"/>
                              </w:rPr>
                              <w:t xml:space="preserve">AB1: </w:t>
                            </w:r>
                          </w:p>
                          <w:p w:rsidR="00B76BAC" w:rsidRPr="00B76BAC" w:rsidRDefault="00B76BAC" w:rsidP="00EE0F1B">
                            <w:pPr>
                              <w:spacing w:after="0"/>
                              <w:rPr>
                                <w:rFonts w:ascii="Arial" w:hAnsi="Arial" w:cs="Arial"/>
                                <w:sz w:val="20"/>
                                <w:szCs w:val="20"/>
                              </w:rPr>
                            </w:pPr>
                            <w:r w:rsidRPr="00B76BAC">
                              <w:rPr>
                                <w:rFonts w:ascii="Arial" w:hAnsi="Arial" w:cs="Arial"/>
                                <w:sz w:val="20"/>
                                <w:szCs w:val="20"/>
                              </w:rPr>
                              <w:t xml:space="preserve">Informationstext über San Benedetto del </w:t>
                            </w:r>
                            <w:proofErr w:type="spellStart"/>
                            <w:r w:rsidRPr="00B76BAC">
                              <w:rPr>
                                <w:rFonts w:ascii="Arial" w:hAnsi="Arial" w:cs="Arial"/>
                                <w:sz w:val="20"/>
                                <w:szCs w:val="20"/>
                              </w:rPr>
                              <w:t>Tronto</w:t>
                            </w:r>
                            <w:proofErr w:type="spellEnd"/>
                            <w:r w:rsidRPr="00B76BAC">
                              <w:rPr>
                                <w:rFonts w:ascii="Arial" w:hAnsi="Arial" w:cs="Arial"/>
                                <w:sz w:val="20"/>
                                <w:szCs w:val="20"/>
                              </w:rPr>
                              <w:t xml:space="preserve"> (Italienisch)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88" type="#_x0000_t202" style="position:absolute;left:0;text-align:left;margin-left:382.8pt;margin-top:20.15pt;width:189.75pt;height:45.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" strokecolor="red">
                <v:textbox>
                  <w:txbxContent>
                    <w:p w:rsidR="00B76BAC" w:rsidRPr="00B76BAC" w:rsidRDefault="00B76BAC" w:rsidP="00EE0F1B">
                      <w:pPr>
                        <w:spacing w:after="0"/>
                        <w:rPr>
                          <w:rFonts w:ascii="Arial" w:hAnsi="Arial" w:cs="Arial"/>
                          <w:sz w:val="20"/>
                          <w:szCs w:val="20"/>
                        </w:rPr>
                      </w:pPr>
                      <w:r w:rsidRPr="00B76BAC">
                        <w:rPr>
                          <w:rFonts w:ascii="Arial" w:hAnsi="Arial" w:cs="Arial"/>
                          <w:sz w:val="20"/>
                          <w:szCs w:val="20"/>
                        </w:rPr>
                        <w:t xml:space="preserve">AB1: </w:t>
                      </w:r>
                    </w:p>
                    <w:p w:rsidR="00B76BAC" w:rsidRPr="00B76BAC" w:rsidRDefault="00B76BAC" w:rsidP="00EE0F1B">
                      <w:pPr>
                        <w:spacing w:after="0"/>
                        <w:rPr>
                          <w:rFonts w:ascii="Arial" w:hAnsi="Arial" w:cs="Arial"/>
                          <w:sz w:val="20"/>
                          <w:szCs w:val="20"/>
                        </w:rPr>
                      </w:pPr>
                      <w:r w:rsidRPr="00B76BAC">
                        <w:rPr>
                          <w:rFonts w:ascii="Arial" w:hAnsi="Arial" w:cs="Arial"/>
                          <w:sz w:val="20"/>
                          <w:szCs w:val="20"/>
                        </w:rPr>
                        <w:t xml:space="preserve">Informationstext über San Benedetto del </w:t>
                      </w:r>
                      <w:proofErr w:type="spellStart"/>
                      <w:r w:rsidRPr="00B76BAC">
                        <w:rPr>
                          <w:rFonts w:ascii="Arial" w:hAnsi="Arial" w:cs="Arial"/>
                          <w:sz w:val="20"/>
                          <w:szCs w:val="20"/>
                        </w:rPr>
                        <w:t>Tronto</w:t>
                      </w:r>
                      <w:proofErr w:type="spellEnd"/>
                      <w:r w:rsidRPr="00B76BAC">
                        <w:rPr>
                          <w:rFonts w:ascii="Arial" w:hAnsi="Arial" w:cs="Arial"/>
                          <w:sz w:val="20"/>
                          <w:szCs w:val="20"/>
                        </w:rPr>
                        <w:t xml:space="preserve"> (Italienisch)</w:t>
                      </w:r>
                    </w:p>
                  </w:txbxContent>
                </v:textbox>
                <w10:wrap anchorx="margin"/>
              </v:shape>
            </w:pict>
          </mc:Fallback>
        </mc:AlternateContent>
      </w:r>
      <w:r w:rsidR="00347CBC">
        <w:rPr>
          <w:noProof/>
          <w:lang w:eastAsia="de-DE"/>
        </w:rPr>
        <mc:AlternateContent>
          <mc:Choice Requires="wps">
            <w:drawing>
              <wp:anchor distT="0" distB="0" distL="114298" distR="114298" simplePos="0" relativeHeight="251656192" behindDoc="0" locked="0" layoutInCell="1" allowOverlap="1" wp14:anchorId="42C02EC4" wp14:editId="61CEDC29">
                <wp:simplePos x="0" y="0"/>
                <wp:positionH relativeFrom="column">
                  <wp:posOffset>519430</wp:posOffset>
                </wp:positionH>
                <wp:positionV relativeFrom="paragraph">
                  <wp:posOffset>238125</wp:posOffset>
                </wp:positionV>
                <wp:extent cx="0" cy="396000"/>
                <wp:effectExtent l="76200" t="0" r="57150" b="61595"/>
                <wp:wrapNone/>
                <wp:docPr id="2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EF2117" id="_x0000_t32" coordsize="21600,21600" o:spt="32" o:oned="t" path="m,l21600,21600e" filled="f">
                <v:path arrowok="t" fillok="f" o:connecttype="none"/>
                <o:lock v:ext="edit" shapetype="t"/>
              </v:shapetype>
              <v:shape id="AutoShape 19" o:spid="_x0000_s1026" type="#_x0000_t32" style="position:absolute;margin-left:40.9pt;margin-top:18.75pt;width:0;height:31.2pt;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X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">
                <v:stroke endarrow="block"/>
              </v:shape>
            </w:pict>
          </mc:Fallback>
        </mc:AlternateContent>
      </w:r>
    </w:p>
    <w:p w:rsidR="005316BE" w:rsidRDefault="00702A42" w:rsidP="00D23896">
      <w:pPr>
        <w:suppressLineNumbers/>
        <w:spacing w:after="0"/>
        <w:jc w:val="center"/>
        <w:rPr>
          <w:rFonts w:ascii="Segoe Print" w:hAnsi="Segoe Print" w:cs="Arial"/>
          <w:b/>
          <w:sz w:val="40"/>
          <w:lang w:val="es-ES_tradnl"/>
        </w:rPr>
      </w:pPr>
      <w:r>
        <w:rPr>
          <w:noProof/>
          <w:lang w:eastAsia="de-DE"/>
        </w:rPr>
        <mc:AlternateContent>
          <mc:Choice Requires="wps">
            <w:drawing>
              <wp:anchor distT="0" distB="0" distL="114300" distR="114300" simplePos="0" relativeHeight="251645952" behindDoc="0" locked="0" layoutInCell="1" allowOverlap="1" wp14:anchorId="7F6BE2C8" wp14:editId="68E80EF6">
                <wp:simplePos x="0" y="0"/>
                <wp:positionH relativeFrom="column">
                  <wp:posOffset>-293370</wp:posOffset>
                </wp:positionH>
                <wp:positionV relativeFrom="paragraph">
                  <wp:posOffset>210820</wp:posOffset>
                </wp:positionV>
                <wp:extent cx="1809750" cy="2567940"/>
                <wp:effectExtent l="19050" t="19050" r="19050" b="2286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567940"/>
                        </a:xfrm>
                        <a:prstGeom prst="rect">
                          <a:avLst/>
                        </a:prstGeom>
                        <a:solidFill>
                          <a:srgbClr val="FFFFFF"/>
                        </a:solidFill>
                        <a:ln w="28575">
                          <a:solidFill>
                            <a:srgbClr val="92D050"/>
                          </a:solidFill>
                          <a:miter lim="800000"/>
                          <a:headEnd/>
                          <a:tailEnd/>
                        </a:ln>
                      </wps:spPr>
                      <wps:txbx>
                        <w:txbxContent>
                          <w:p w:rsidR="00B76BAC" w:rsidRPr="00B76BAC" w:rsidRDefault="00B76BAC" w:rsidP="005316BE">
                            <w:pPr>
                              <w:rPr>
                                <w:rFonts w:ascii="Arial" w:hAnsi="Arial" w:cs="Arial"/>
                                <w:b/>
                                <w:sz w:val="22"/>
                                <w:szCs w:val="22"/>
                                <w:lang w:val="it-IT"/>
                              </w:rPr>
                            </w:pPr>
                            <w:proofErr w:type="spellStart"/>
                            <w:r w:rsidRPr="00B76BAC">
                              <w:rPr>
                                <w:rFonts w:ascii="Arial" w:hAnsi="Arial" w:cs="Arial"/>
                                <w:b/>
                                <w:sz w:val="22"/>
                                <w:szCs w:val="22"/>
                                <w:lang w:val="it-IT"/>
                              </w:rPr>
                              <w:t>Situative</w:t>
                            </w:r>
                            <w:proofErr w:type="spellEnd"/>
                            <w:r w:rsidRPr="00B76BAC">
                              <w:rPr>
                                <w:rFonts w:ascii="Arial" w:hAnsi="Arial" w:cs="Arial"/>
                                <w:b/>
                                <w:sz w:val="22"/>
                                <w:szCs w:val="22"/>
                                <w:lang w:val="it-IT"/>
                              </w:rPr>
                              <w:t xml:space="preserve"> </w:t>
                            </w:r>
                            <w:proofErr w:type="spellStart"/>
                            <w:r w:rsidRPr="00B76BAC">
                              <w:rPr>
                                <w:rFonts w:ascii="Arial" w:hAnsi="Arial" w:cs="Arial"/>
                                <w:b/>
                                <w:sz w:val="22"/>
                                <w:szCs w:val="22"/>
                                <w:lang w:val="it-IT"/>
                              </w:rPr>
                              <w:t>Aufgabe</w:t>
                            </w:r>
                            <w:proofErr w:type="spellEnd"/>
                            <w:r w:rsidRPr="00B76BAC">
                              <w:rPr>
                                <w:rFonts w:ascii="Arial" w:hAnsi="Arial" w:cs="Arial"/>
                                <w:b/>
                                <w:sz w:val="22"/>
                                <w:szCs w:val="22"/>
                                <w:lang w:val="it-IT"/>
                              </w:rPr>
                              <w:t xml:space="preserve"> 3:</w:t>
                            </w:r>
                          </w:p>
                          <w:p w:rsidR="00B76BAC" w:rsidRPr="00B76BAC" w:rsidRDefault="00B76BAC" w:rsidP="005316BE">
                            <w:pPr>
                              <w:rPr>
                                <w:rFonts w:ascii="Arial" w:hAnsi="Arial" w:cs="Arial"/>
                                <w:sz w:val="22"/>
                                <w:szCs w:val="22"/>
                                <w:lang w:val="it-IT"/>
                              </w:rPr>
                            </w:pPr>
                            <w:r w:rsidRPr="00B76BAC">
                              <w:rPr>
                                <w:rFonts w:ascii="Arial" w:hAnsi="Arial" w:cs="Arial"/>
                                <w:sz w:val="22"/>
                                <w:szCs w:val="22"/>
                                <w:lang w:val="it-IT"/>
                              </w:rPr>
                              <w:t>Il tuo amico/la tua amica italiano/a vorrebbe sapere che cosa si può fare a Essen perché non capisce tutte le informazioni tedesche in Internet. Riporta le informazioni più importanti per lei/lui.</w:t>
                            </w:r>
                          </w:p>
                          <w:p w:rsidR="00B76BAC" w:rsidRPr="00B76BAC" w:rsidRDefault="00B76BAC" w:rsidP="005316BE">
                            <w:pPr>
                              <w:rPr>
                                <w:rFonts w:ascii="Arial" w:hAnsi="Arial" w:cs="Arial"/>
                                <w:i/>
                                <w:sz w:val="20"/>
                                <w:szCs w:val="20"/>
                              </w:rPr>
                            </w:pPr>
                            <w:r w:rsidRPr="00B76BAC">
                              <w:rPr>
                                <w:rFonts w:ascii="Arial" w:hAnsi="Arial" w:cs="Arial"/>
                                <w:i/>
                                <w:sz w:val="20"/>
                                <w:szCs w:val="20"/>
                              </w:rPr>
                              <w:t>strategiegestützte Präsentation der Stadt Essen bzw. der eigenen Stadt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89" type="#_x0000_t202" style="position:absolute;left:0;text-align:left;margin-left:-23.1pt;margin-top:16.6pt;width:142.5pt;height:20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" strokecolor="#92d050" strokeweight="2.25pt">
                <v:textbox>
                  <w:txbxContent>
                    <w:p w:rsidR="00B76BAC" w:rsidRPr="00B76BAC" w:rsidRDefault="00B76BAC" w:rsidP="005316BE">
                      <w:pPr>
                        <w:rPr>
                          <w:rFonts w:ascii="Arial" w:hAnsi="Arial" w:cs="Arial"/>
                          <w:b/>
                          <w:sz w:val="22"/>
                          <w:szCs w:val="22"/>
                          <w:lang w:val="it-IT"/>
                        </w:rPr>
                      </w:pPr>
                      <w:proofErr w:type="spellStart"/>
                      <w:r w:rsidRPr="00B76BAC">
                        <w:rPr>
                          <w:rFonts w:ascii="Arial" w:hAnsi="Arial" w:cs="Arial"/>
                          <w:b/>
                          <w:sz w:val="22"/>
                          <w:szCs w:val="22"/>
                          <w:lang w:val="it-IT"/>
                        </w:rPr>
                        <w:t>Situative</w:t>
                      </w:r>
                      <w:proofErr w:type="spellEnd"/>
                      <w:r w:rsidRPr="00B76BAC">
                        <w:rPr>
                          <w:rFonts w:ascii="Arial" w:hAnsi="Arial" w:cs="Arial"/>
                          <w:b/>
                          <w:sz w:val="22"/>
                          <w:szCs w:val="22"/>
                          <w:lang w:val="it-IT"/>
                        </w:rPr>
                        <w:t xml:space="preserve"> </w:t>
                      </w:r>
                      <w:proofErr w:type="spellStart"/>
                      <w:r w:rsidRPr="00B76BAC">
                        <w:rPr>
                          <w:rFonts w:ascii="Arial" w:hAnsi="Arial" w:cs="Arial"/>
                          <w:b/>
                          <w:sz w:val="22"/>
                          <w:szCs w:val="22"/>
                          <w:lang w:val="it-IT"/>
                        </w:rPr>
                        <w:t>Aufgabe</w:t>
                      </w:r>
                      <w:proofErr w:type="spellEnd"/>
                      <w:r w:rsidRPr="00B76BAC">
                        <w:rPr>
                          <w:rFonts w:ascii="Arial" w:hAnsi="Arial" w:cs="Arial"/>
                          <w:b/>
                          <w:sz w:val="22"/>
                          <w:szCs w:val="22"/>
                          <w:lang w:val="it-IT"/>
                        </w:rPr>
                        <w:t xml:space="preserve"> 3:</w:t>
                      </w:r>
                    </w:p>
                    <w:p w:rsidR="00B76BAC" w:rsidRPr="00B76BAC" w:rsidRDefault="00B76BAC" w:rsidP="005316BE">
                      <w:pPr>
                        <w:rPr>
                          <w:rFonts w:ascii="Arial" w:hAnsi="Arial" w:cs="Arial"/>
                          <w:sz w:val="22"/>
                          <w:szCs w:val="22"/>
                          <w:lang w:val="it-IT"/>
                        </w:rPr>
                      </w:pPr>
                      <w:r w:rsidRPr="00B76BAC">
                        <w:rPr>
                          <w:rFonts w:ascii="Arial" w:hAnsi="Arial" w:cs="Arial"/>
                          <w:sz w:val="22"/>
                          <w:szCs w:val="22"/>
                          <w:lang w:val="it-IT"/>
                        </w:rPr>
                        <w:t>Il tuo amico/la tua amica italiano/a vorrebbe sapere che cosa si può fare a Essen perché non capisce tutte le informazioni tedesche in Internet. Riporta le informazioni più importanti per lei/lui.</w:t>
                      </w:r>
                    </w:p>
                    <w:p w:rsidR="00B76BAC" w:rsidRPr="00B76BAC" w:rsidRDefault="00B76BAC" w:rsidP="005316BE">
                      <w:pPr>
                        <w:rPr>
                          <w:rFonts w:ascii="Arial" w:hAnsi="Arial" w:cs="Arial"/>
                          <w:i/>
                          <w:sz w:val="20"/>
                          <w:szCs w:val="20"/>
                        </w:rPr>
                      </w:pPr>
                      <w:r w:rsidRPr="00B76BAC">
                        <w:rPr>
                          <w:rFonts w:ascii="Arial" w:hAnsi="Arial" w:cs="Arial"/>
                          <w:i/>
                          <w:sz w:val="20"/>
                          <w:szCs w:val="20"/>
                        </w:rPr>
                        <w:t>strategiegestützte Präsentation der Stadt Essen bzw. der eigenen Stadt</w:t>
                      </w:r>
                    </w:p>
                  </w:txbxContent>
                </v:textbox>
              </v:shape>
            </w:pict>
          </mc:Fallback>
        </mc:AlternateContent>
      </w:r>
      <w:r w:rsidR="00A70BBB">
        <w:rPr>
          <w:noProof/>
          <w:lang w:eastAsia="de-DE"/>
        </w:rPr>
        <mc:AlternateContent>
          <mc:Choice Requires="wps">
            <w:drawing>
              <wp:anchor distT="0" distB="0" distL="114300" distR="114300" simplePos="0" relativeHeight="251660288" behindDoc="0" locked="0" layoutInCell="1" allowOverlap="1" wp14:anchorId="6549CA6B" wp14:editId="5AE762C1">
                <wp:simplePos x="0" y="0"/>
                <wp:positionH relativeFrom="margin">
                  <wp:posOffset>5080635</wp:posOffset>
                </wp:positionH>
                <wp:positionV relativeFrom="paragraph">
                  <wp:posOffset>330835</wp:posOffset>
                </wp:positionV>
                <wp:extent cx="2000250" cy="447675"/>
                <wp:effectExtent l="0" t="0" r="19050" b="28575"/>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47675"/>
                        </a:xfrm>
                        <a:prstGeom prst="rect">
                          <a:avLst/>
                        </a:prstGeom>
                        <a:solidFill>
                          <a:srgbClr val="FFFFFF"/>
                        </a:solidFill>
                        <a:ln w="9525">
                          <a:solidFill>
                            <a:srgbClr val="FF0000"/>
                          </a:solidFill>
                          <a:miter lim="800000"/>
                          <a:headEnd/>
                          <a:tailEnd/>
                        </a:ln>
                      </wps:spPr>
                      <wps:txbx>
                        <w:txbxContent>
                          <w:p w:rsidR="00B76BAC" w:rsidRPr="00B76BAC" w:rsidRDefault="00B76BAC" w:rsidP="005316BE">
                            <w:pPr>
                              <w:spacing w:after="0"/>
                              <w:rPr>
                                <w:rFonts w:ascii="Arial" w:hAnsi="Arial" w:cs="Arial"/>
                                <w:sz w:val="20"/>
                                <w:szCs w:val="20"/>
                              </w:rPr>
                            </w:pPr>
                            <w:r w:rsidRPr="00B76BAC">
                              <w:rPr>
                                <w:rFonts w:ascii="Arial" w:hAnsi="Arial" w:cs="Arial"/>
                                <w:sz w:val="20"/>
                                <w:szCs w:val="20"/>
                              </w:rPr>
                              <w:t xml:space="preserve">AB2: Text von </w:t>
                            </w:r>
                            <w:proofErr w:type="spellStart"/>
                            <w:r w:rsidRPr="00B76BAC">
                              <w:rPr>
                                <w:rFonts w:ascii="Arial" w:hAnsi="Arial" w:cs="Arial"/>
                                <w:sz w:val="20"/>
                                <w:szCs w:val="20"/>
                              </w:rPr>
                              <w:t>Gianmarco</w:t>
                            </w:r>
                            <w:proofErr w:type="spellEnd"/>
                            <w:r w:rsidRPr="00B76BAC">
                              <w:rPr>
                                <w:rFonts w:ascii="Arial" w:hAnsi="Arial" w:cs="Arial"/>
                                <w:sz w:val="20"/>
                                <w:szCs w:val="20"/>
                              </w:rPr>
                              <w:t xml:space="preserve"> </w:t>
                            </w:r>
                            <w:proofErr w:type="spellStart"/>
                            <w:r w:rsidRPr="00B76BAC">
                              <w:rPr>
                                <w:rFonts w:ascii="Arial" w:hAnsi="Arial" w:cs="Arial"/>
                                <w:sz w:val="20"/>
                                <w:szCs w:val="20"/>
                              </w:rPr>
                              <w:t>Capecci</w:t>
                            </w:r>
                            <w:proofErr w:type="spellEnd"/>
                            <w:r w:rsidRPr="00B76BAC">
                              <w:rPr>
                                <w:rFonts w:ascii="Arial" w:hAnsi="Arial" w:cs="Arial"/>
                                <w:sz w:val="20"/>
                                <w:szCs w:val="20"/>
                              </w:rPr>
                              <w:t xml:space="preserve"> (Italienisch)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400.05pt;margin-top:26.05pt;width:157.5pt;height:3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" strokecolor="red">
                <v:textbox>
                  <w:txbxContent>
                    <w:p w:rsidR="00B76BAC" w:rsidRPr="00B76BAC" w:rsidRDefault="00B76BAC" w:rsidP="005316BE">
                      <w:pPr>
                        <w:spacing w:after="0"/>
                        <w:rPr>
                          <w:rFonts w:ascii="Arial" w:hAnsi="Arial" w:cs="Arial"/>
                          <w:sz w:val="20"/>
                          <w:szCs w:val="20"/>
                        </w:rPr>
                      </w:pPr>
                      <w:r w:rsidRPr="00B76BAC">
                        <w:rPr>
                          <w:rFonts w:ascii="Arial" w:hAnsi="Arial" w:cs="Arial"/>
                          <w:sz w:val="20"/>
                          <w:szCs w:val="20"/>
                        </w:rPr>
                        <w:t xml:space="preserve">AB2: Text von </w:t>
                      </w:r>
                      <w:proofErr w:type="spellStart"/>
                      <w:r w:rsidRPr="00B76BAC">
                        <w:rPr>
                          <w:rFonts w:ascii="Arial" w:hAnsi="Arial" w:cs="Arial"/>
                          <w:sz w:val="20"/>
                          <w:szCs w:val="20"/>
                        </w:rPr>
                        <w:t>Gianmarco</w:t>
                      </w:r>
                      <w:proofErr w:type="spellEnd"/>
                      <w:r w:rsidRPr="00B76BAC">
                        <w:rPr>
                          <w:rFonts w:ascii="Arial" w:hAnsi="Arial" w:cs="Arial"/>
                          <w:sz w:val="20"/>
                          <w:szCs w:val="20"/>
                        </w:rPr>
                        <w:t xml:space="preserve"> </w:t>
                      </w:r>
                      <w:proofErr w:type="spellStart"/>
                      <w:r w:rsidRPr="00B76BAC">
                        <w:rPr>
                          <w:rFonts w:ascii="Arial" w:hAnsi="Arial" w:cs="Arial"/>
                          <w:sz w:val="20"/>
                          <w:szCs w:val="20"/>
                        </w:rPr>
                        <w:t>Capecci</w:t>
                      </w:r>
                      <w:proofErr w:type="spellEnd"/>
                      <w:r w:rsidRPr="00B76BAC">
                        <w:rPr>
                          <w:rFonts w:ascii="Arial" w:hAnsi="Arial" w:cs="Arial"/>
                          <w:sz w:val="20"/>
                          <w:szCs w:val="20"/>
                        </w:rPr>
                        <w:t xml:space="preserve"> (Italienisch)</w:t>
                      </w:r>
                    </w:p>
                  </w:txbxContent>
                </v:textbox>
                <w10:wrap anchorx="margin"/>
              </v:shape>
            </w:pict>
          </mc:Fallback>
        </mc:AlternateContent>
      </w:r>
    </w:p>
    <w:p w:rsidR="005316BE" w:rsidRDefault="000553F4" w:rsidP="00D23896">
      <w:pPr>
        <w:suppressLineNumbers/>
        <w:spacing w:after="0"/>
        <w:jc w:val="center"/>
        <w:rPr>
          <w:rFonts w:ascii="Segoe Print" w:hAnsi="Segoe Print" w:cs="Arial"/>
          <w:b/>
          <w:sz w:val="40"/>
          <w:lang w:val="es-ES_tradnl"/>
        </w:rPr>
      </w:pPr>
      <w:r>
        <w:rPr>
          <w:noProof/>
          <w:lang w:eastAsia="de-DE"/>
        </w:rPr>
        <mc:AlternateContent>
          <mc:Choice Requires="wps">
            <w:drawing>
              <wp:anchor distT="0" distB="0" distL="114300" distR="114300" simplePos="0" relativeHeight="251651072" behindDoc="0" locked="0" layoutInCell="1" allowOverlap="1" wp14:anchorId="632CA827" wp14:editId="433BDB5A">
                <wp:simplePos x="0" y="0"/>
                <wp:positionH relativeFrom="column">
                  <wp:posOffset>1584960</wp:posOffset>
                </wp:positionH>
                <wp:positionV relativeFrom="paragraph">
                  <wp:posOffset>34925</wp:posOffset>
                </wp:positionV>
                <wp:extent cx="1247775" cy="647700"/>
                <wp:effectExtent l="0" t="0" r="28575" b="1905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647700"/>
                        </a:xfrm>
                        <a:prstGeom prst="rect">
                          <a:avLst/>
                        </a:prstGeom>
                        <a:solidFill>
                          <a:srgbClr val="FFFFFF"/>
                        </a:solidFill>
                        <a:ln w="9525">
                          <a:solidFill>
                            <a:srgbClr val="FF0000"/>
                          </a:solidFill>
                          <a:miter lim="800000"/>
                          <a:headEnd/>
                          <a:tailEnd/>
                        </a:ln>
                      </wps:spPr>
                      <wps:txbx>
                        <w:txbxContent>
                          <w:p w:rsidR="00B76BAC" w:rsidRPr="00B76BAC" w:rsidRDefault="00B76BAC" w:rsidP="005316BE">
                            <w:pPr>
                              <w:spacing w:after="0"/>
                              <w:rPr>
                                <w:rFonts w:ascii="Arial" w:hAnsi="Arial" w:cs="Arial"/>
                                <w:sz w:val="20"/>
                                <w:szCs w:val="20"/>
                              </w:rPr>
                            </w:pPr>
                            <w:r w:rsidRPr="00B76BAC">
                              <w:rPr>
                                <w:rFonts w:ascii="Arial" w:hAnsi="Arial" w:cs="Arial"/>
                                <w:sz w:val="20"/>
                                <w:szCs w:val="20"/>
                              </w:rPr>
                              <w:t>AB1: Produktive Strategien zur Sprachmittlung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91" type="#_x0000_t202" style="position:absolute;left:0;text-align:left;margin-left:124.8pt;margin-top:2.75pt;width:98.25pt;height:5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" strokecolor="red">
                <v:textbox>
                  <w:txbxContent>
                    <w:p w:rsidR="00B76BAC" w:rsidRPr="00B76BAC" w:rsidRDefault="00B76BAC" w:rsidP="005316BE">
                      <w:pPr>
                        <w:spacing w:after="0"/>
                        <w:rPr>
                          <w:rFonts w:ascii="Arial" w:hAnsi="Arial" w:cs="Arial"/>
                          <w:sz w:val="20"/>
                          <w:szCs w:val="20"/>
                        </w:rPr>
                      </w:pPr>
                      <w:r w:rsidRPr="00B76BAC">
                        <w:rPr>
                          <w:rFonts w:ascii="Arial" w:hAnsi="Arial" w:cs="Arial"/>
                          <w:sz w:val="20"/>
                          <w:szCs w:val="20"/>
                        </w:rPr>
                        <w:t>AB1: Produktive Strategien zur Sprachmittlung</w:t>
                      </w:r>
                    </w:p>
                  </w:txbxContent>
                </v:textbox>
              </v:shape>
            </w:pict>
          </mc:Fallback>
        </mc:AlternateContent>
      </w:r>
      <w:r w:rsidR="00A70BBB">
        <w:rPr>
          <w:noProof/>
          <w:lang w:eastAsia="de-DE"/>
        </w:rPr>
        <mc:AlternateContent>
          <mc:Choice Requires="wps">
            <w:drawing>
              <wp:anchor distT="0" distB="0" distL="114300" distR="114300" simplePos="0" relativeHeight="251707392" behindDoc="0" locked="0" layoutInCell="1" allowOverlap="1" wp14:anchorId="7B94CACF" wp14:editId="163551D3">
                <wp:simplePos x="0" y="0"/>
                <wp:positionH relativeFrom="margin">
                  <wp:posOffset>5261610</wp:posOffset>
                </wp:positionH>
                <wp:positionV relativeFrom="paragraph">
                  <wp:posOffset>301626</wp:posOffset>
                </wp:positionV>
                <wp:extent cx="1533525" cy="381000"/>
                <wp:effectExtent l="0" t="0" r="28575" b="19050"/>
                <wp:wrapNone/>
                <wp:docPr id="25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81000"/>
                        </a:xfrm>
                        <a:prstGeom prst="rect">
                          <a:avLst/>
                        </a:prstGeom>
                        <a:solidFill>
                          <a:srgbClr val="FFFFFF"/>
                        </a:solidFill>
                        <a:ln w="9525">
                          <a:solidFill>
                            <a:srgbClr val="FF0000"/>
                          </a:solidFill>
                          <a:miter lim="800000"/>
                          <a:headEnd/>
                          <a:tailEnd/>
                        </a:ln>
                      </wps:spPr>
                      <wps:txbx>
                        <w:txbxContent>
                          <w:p w:rsidR="00B76BAC" w:rsidRPr="00B76BAC" w:rsidRDefault="00B76BAC" w:rsidP="00EE0F1B">
                            <w:pPr>
                              <w:spacing w:after="0"/>
                              <w:rPr>
                                <w:rFonts w:ascii="Arial" w:hAnsi="Arial" w:cs="Arial"/>
                                <w:sz w:val="20"/>
                                <w:szCs w:val="20"/>
                              </w:rPr>
                            </w:pPr>
                            <w:r w:rsidRPr="00B76BAC">
                              <w:rPr>
                                <w:rFonts w:ascii="Arial" w:hAnsi="Arial" w:cs="Arial"/>
                                <w:sz w:val="20"/>
                                <w:szCs w:val="20"/>
                              </w:rPr>
                              <w:t>AB3: Sprachmittlung (Anwendung)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414.3pt;margin-top:23.75pt;width:120.75pt;height:30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" strokecolor="red">
                <v:textbox>
                  <w:txbxContent>
                    <w:p w:rsidR="00B76BAC" w:rsidRPr="00B76BAC" w:rsidRDefault="00B76BAC" w:rsidP="00EE0F1B">
                      <w:pPr>
                        <w:spacing w:after="0"/>
                        <w:rPr>
                          <w:rFonts w:ascii="Arial" w:hAnsi="Arial" w:cs="Arial"/>
                          <w:sz w:val="20"/>
                          <w:szCs w:val="20"/>
                        </w:rPr>
                      </w:pPr>
                      <w:r w:rsidRPr="00B76BAC">
                        <w:rPr>
                          <w:rFonts w:ascii="Arial" w:hAnsi="Arial" w:cs="Arial"/>
                          <w:sz w:val="20"/>
                          <w:szCs w:val="20"/>
                        </w:rPr>
                        <w:t>AB3: Sprachmittlung (Anwendung)</w:t>
                      </w:r>
                    </w:p>
                  </w:txbxContent>
                </v:textbox>
                <w10:wrap anchorx="margin"/>
              </v:shape>
            </w:pict>
          </mc:Fallback>
        </mc:AlternateContent>
      </w:r>
    </w:p>
    <w:p w:rsidR="005316BE" w:rsidRDefault="000553F4" w:rsidP="00D23896">
      <w:pPr>
        <w:suppressLineNumbers/>
        <w:spacing w:after="0"/>
        <w:jc w:val="center"/>
        <w:rPr>
          <w:rFonts w:ascii="Segoe Print" w:hAnsi="Segoe Print" w:cs="Arial"/>
          <w:b/>
          <w:sz w:val="40"/>
          <w:lang w:val="es-ES_tradnl"/>
        </w:rPr>
      </w:pPr>
      <w:r>
        <w:rPr>
          <w:noProof/>
          <w:lang w:eastAsia="de-DE"/>
        </w:rPr>
        <mc:AlternateContent>
          <mc:Choice Requires="wps">
            <w:drawing>
              <wp:anchor distT="0" distB="0" distL="114300" distR="114300" simplePos="0" relativeHeight="251652096" behindDoc="0" locked="0" layoutInCell="1" allowOverlap="1" wp14:anchorId="027CBA7D" wp14:editId="060B02D7">
                <wp:simplePos x="0" y="0"/>
                <wp:positionH relativeFrom="column">
                  <wp:posOffset>1899285</wp:posOffset>
                </wp:positionH>
                <wp:positionV relativeFrom="paragraph">
                  <wp:posOffset>139700</wp:posOffset>
                </wp:positionV>
                <wp:extent cx="1133475" cy="685800"/>
                <wp:effectExtent l="0" t="0" r="28575" b="1905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685800"/>
                        </a:xfrm>
                        <a:prstGeom prst="rect">
                          <a:avLst/>
                        </a:prstGeom>
                        <a:solidFill>
                          <a:srgbClr val="FFFFFF"/>
                        </a:solidFill>
                        <a:ln w="9525">
                          <a:solidFill>
                            <a:srgbClr val="FF0000"/>
                          </a:solidFill>
                          <a:miter lim="800000"/>
                          <a:headEnd/>
                          <a:tailEnd/>
                        </a:ln>
                      </wps:spPr>
                      <wps:txbx>
                        <w:txbxContent>
                          <w:p w:rsidR="00B76BAC" w:rsidRPr="00B76BAC" w:rsidRDefault="00B76BAC" w:rsidP="005316BE">
                            <w:pPr>
                              <w:spacing w:after="0"/>
                              <w:rPr>
                                <w:rFonts w:ascii="Arial" w:hAnsi="Arial" w:cs="Arial"/>
                                <w:sz w:val="20"/>
                                <w:szCs w:val="20"/>
                                <w:lang w:val="it-IT"/>
                              </w:rPr>
                            </w:pPr>
                            <w:r w:rsidRPr="00B76BAC">
                              <w:rPr>
                                <w:rFonts w:ascii="Arial" w:hAnsi="Arial" w:cs="Arial"/>
                                <w:sz w:val="20"/>
                                <w:szCs w:val="20"/>
                                <w:lang w:val="it-IT"/>
                              </w:rPr>
                              <w:t xml:space="preserve">AB2: </w:t>
                            </w:r>
                          </w:p>
                          <w:p w:rsidR="00B76BAC" w:rsidRPr="00B76BAC" w:rsidRDefault="00B76BAC" w:rsidP="005316BE">
                            <w:pPr>
                              <w:spacing w:after="0"/>
                              <w:rPr>
                                <w:rFonts w:ascii="Arial" w:hAnsi="Arial" w:cs="Arial"/>
                                <w:sz w:val="20"/>
                                <w:szCs w:val="20"/>
                                <w:lang w:val="it-IT"/>
                              </w:rPr>
                            </w:pPr>
                            <w:r w:rsidRPr="00B76BAC">
                              <w:rPr>
                                <w:rFonts w:ascii="Arial" w:hAnsi="Arial" w:cs="Arial"/>
                                <w:sz w:val="20"/>
                                <w:szCs w:val="20"/>
                                <w:lang w:val="it-IT"/>
                              </w:rPr>
                              <w:t>Come presentare una città (</w:t>
                            </w:r>
                            <w:proofErr w:type="spellStart"/>
                            <w:r w:rsidRPr="00B76BAC">
                              <w:rPr>
                                <w:rFonts w:ascii="Arial" w:hAnsi="Arial" w:cs="Arial"/>
                                <w:sz w:val="20"/>
                                <w:szCs w:val="20"/>
                                <w:lang w:val="it-IT"/>
                              </w:rPr>
                              <w:t>Produkt</w:t>
                            </w:r>
                            <w:proofErr w:type="spellEnd"/>
                            <w:r w:rsidRPr="00B76BAC">
                              <w:rPr>
                                <w:rFonts w:ascii="Arial" w:hAnsi="Arial" w:cs="Arial"/>
                                <w:sz w:val="20"/>
                                <w:szCs w:val="20"/>
                                <w:lang w:val="it-IT"/>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93" type="#_x0000_t202" style="position:absolute;left:0;text-align:left;margin-left:149.55pt;margin-top:11pt;width:89.25pt;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" strokecolor="red">
                <v:textbox>
                  <w:txbxContent>
                    <w:p w:rsidR="00B76BAC" w:rsidRPr="00B76BAC" w:rsidRDefault="00B76BAC" w:rsidP="005316BE">
                      <w:pPr>
                        <w:spacing w:after="0"/>
                        <w:rPr>
                          <w:rFonts w:ascii="Arial" w:hAnsi="Arial" w:cs="Arial"/>
                          <w:sz w:val="20"/>
                          <w:szCs w:val="20"/>
                          <w:lang w:val="it-IT"/>
                        </w:rPr>
                      </w:pPr>
                      <w:r w:rsidRPr="00B76BAC">
                        <w:rPr>
                          <w:rFonts w:ascii="Arial" w:hAnsi="Arial" w:cs="Arial"/>
                          <w:sz w:val="20"/>
                          <w:szCs w:val="20"/>
                          <w:lang w:val="it-IT"/>
                        </w:rPr>
                        <w:t xml:space="preserve">AB2: </w:t>
                      </w:r>
                    </w:p>
                    <w:p w:rsidR="00B76BAC" w:rsidRPr="00B76BAC" w:rsidRDefault="00B76BAC" w:rsidP="005316BE">
                      <w:pPr>
                        <w:spacing w:after="0"/>
                        <w:rPr>
                          <w:rFonts w:ascii="Arial" w:hAnsi="Arial" w:cs="Arial"/>
                          <w:sz w:val="20"/>
                          <w:szCs w:val="20"/>
                          <w:lang w:val="it-IT"/>
                        </w:rPr>
                      </w:pPr>
                      <w:r w:rsidRPr="00B76BAC">
                        <w:rPr>
                          <w:rFonts w:ascii="Arial" w:hAnsi="Arial" w:cs="Arial"/>
                          <w:sz w:val="20"/>
                          <w:szCs w:val="20"/>
                          <w:lang w:val="it-IT"/>
                        </w:rPr>
                        <w:t>Come presentare una città (</w:t>
                      </w:r>
                      <w:proofErr w:type="spellStart"/>
                      <w:r w:rsidRPr="00B76BAC">
                        <w:rPr>
                          <w:rFonts w:ascii="Arial" w:hAnsi="Arial" w:cs="Arial"/>
                          <w:sz w:val="20"/>
                          <w:szCs w:val="20"/>
                          <w:lang w:val="it-IT"/>
                        </w:rPr>
                        <w:t>Produkt</w:t>
                      </w:r>
                      <w:proofErr w:type="spellEnd"/>
                      <w:r w:rsidRPr="00B76BAC">
                        <w:rPr>
                          <w:rFonts w:ascii="Arial" w:hAnsi="Arial" w:cs="Arial"/>
                          <w:sz w:val="20"/>
                          <w:szCs w:val="20"/>
                          <w:lang w:val="it-IT"/>
                        </w:rPr>
                        <w:t xml:space="preserve"> I)</w:t>
                      </w:r>
                    </w:p>
                  </w:txbxContent>
                </v:textbox>
              </v:shape>
            </w:pict>
          </mc:Fallback>
        </mc:AlternateContent>
      </w:r>
      <w:r w:rsidR="00A70BBB">
        <w:rPr>
          <w:noProof/>
          <w:lang w:eastAsia="de-DE"/>
        </w:rPr>
        <mc:AlternateContent>
          <mc:Choice Requires="wps">
            <w:drawing>
              <wp:anchor distT="0" distB="0" distL="114300" distR="114300" simplePos="0" relativeHeight="251657216" behindDoc="0" locked="0" layoutInCell="1" allowOverlap="1" wp14:anchorId="7DD2C3A4" wp14:editId="19A861A4">
                <wp:simplePos x="0" y="0"/>
                <wp:positionH relativeFrom="column">
                  <wp:posOffset>2127250</wp:posOffset>
                </wp:positionH>
                <wp:positionV relativeFrom="paragraph">
                  <wp:posOffset>1377315</wp:posOffset>
                </wp:positionV>
                <wp:extent cx="1404000" cy="0"/>
                <wp:effectExtent l="0" t="76200" r="24765" b="95250"/>
                <wp:wrapNone/>
                <wp:docPr id="2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3E9E13" id="AutoShape 20" o:spid="_x0000_s1026" type="#_x0000_t32" style="position:absolute;margin-left:167.5pt;margin-top:108.45pt;width:110.5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">
                <v:stroke endarrow="block"/>
              </v:shape>
            </w:pict>
          </mc:Fallback>
        </mc:AlternateContent>
      </w:r>
      <w:r w:rsidR="00A70BBB">
        <w:rPr>
          <w:noProof/>
          <w:lang w:eastAsia="de-DE"/>
        </w:rPr>
        <mc:AlternateContent>
          <mc:Choice Requires="wps">
            <w:drawing>
              <wp:anchor distT="0" distB="0" distL="114300" distR="114300" simplePos="0" relativeHeight="251662336" behindDoc="0" locked="0" layoutInCell="1" allowOverlap="1" wp14:anchorId="6BB69C2E" wp14:editId="5792751D">
                <wp:simplePos x="0" y="0"/>
                <wp:positionH relativeFrom="column">
                  <wp:posOffset>6889750</wp:posOffset>
                </wp:positionH>
                <wp:positionV relativeFrom="paragraph">
                  <wp:posOffset>1329055</wp:posOffset>
                </wp:positionV>
                <wp:extent cx="756000" cy="0"/>
                <wp:effectExtent l="0" t="76200" r="25400" b="95250"/>
                <wp:wrapNone/>
                <wp:docPr id="17"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9F1D4E7" id="_x0000_t32" coordsize="21600,21600" o:spt="32" o:oned="t" path="m,l21600,21600e" filled="f">
                <v:path arrowok="t" fillok="f" o:connecttype="none"/>
                <o:lock v:ext="edit" shapetype="t"/>
              </v:shapetype>
              <v:shape id="AutoShape 170" o:spid="_x0000_s1026" type="#_x0000_t32" style="position:absolute;margin-left:542.5pt;margin-top:104.65pt;width:59.5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">
                <v:stroke endarrow="block"/>
              </v:shape>
            </w:pict>
          </mc:Fallback>
        </mc:AlternateContent>
      </w:r>
      <w:r w:rsidR="007A56DE">
        <w:rPr>
          <w:noProof/>
          <w:lang w:eastAsia="de-DE"/>
        </w:rPr>
        <mc:AlternateContent>
          <mc:Choice Requires="wps">
            <w:drawing>
              <wp:anchor distT="0" distB="0" distL="114300" distR="114300" simplePos="0" relativeHeight="251646976" behindDoc="0" locked="0" layoutInCell="1" allowOverlap="1" wp14:anchorId="10EC1FB8" wp14:editId="4D89947C">
                <wp:simplePos x="0" y="0"/>
                <wp:positionH relativeFrom="column">
                  <wp:posOffset>3514090</wp:posOffset>
                </wp:positionH>
                <wp:positionV relativeFrom="paragraph">
                  <wp:posOffset>396875</wp:posOffset>
                </wp:positionV>
                <wp:extent cx="3347085" cy="1350010"/>
                <wp:effectExtent l="19050" t="19050" r="24765" b="2159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1350010"/>
                        </a:xfrm>
                        <a:prstGeom prst="rect">
                          <a:avLst/>
                        </a:prstGeom>
                        <a:solidFill>
                          <a:srgbClr val="FFFFFF"/>
                        </a:solidFill>
                        <a:ln w="28575">
                          <a:solidFill>
                            <a:srgbClr val="9BBB59"/>
                          </a:solidFill>
                          <a:miter lim="800000"/>
                          <a:headEnd/>
                          <a:tailEnd/>
                        </a:ln>
                      </wps:spPr>
                      <wps:txbx>
                        <w:txbxContent>
                          <w:p w:rsidR="00B76BAC" w:rsidRPr="00B76BAC" w:rsidRDefault="00B76BAC" w:rsidP="005316BE">
                            <w:pPr>
                              <w:rPr>
                                <w:rFonts w:ascii="Arial" w:hAnsi="Arial" w:cs="Arial"/>
                                <w:b/>
                                <w:sz w:val="22"/>
                                <w:szCs w:val="22"/>
                                <w:lang w:val="it-IT"/>
                              </w:rPr>
                            </w:pPr>
                            <w:proofErr w:type="spellStart"/>
                            <w:r w:rsidRPr="00B76BAC">
                              <w:rPr>
                                <w:rFonts w:ascii="Arial" w:hAnsi="Arial" w:cs="Arial"/>
                                <w:b/>
                                <w:sz w:val="22"/>
                                <w:szCs w:val="22"/>
                                <w:lang w:val="it-IT"/>
                              </w:rPr>
                              <w:t>Situative</w:t>
                            </w:r>
                            <w:proofErr w:type="spellEnd"/>
                            <w:r w:rsidRPr="00B76BAC">
                              <w:rPr>
                                <w:rFonts w:ascii="Arial" w:hAnsi="Arial" w:cs="Arial"/>
                                <w:b/>
                                <w:sz w:val="22"/>
                                <w:szCs w:val="22"/>
                                <w:lang w:val="it-IT"/>
                              </w:rPr>
                              <w:t xml:space="preserve"> </w:t>
                            </w:r>
                            <w:proofErr w:type="spellStart"/>
                            <w:r w:rsidRPr="00B76BAC">
                              <w:rPr>
                                <w:rFonts w:ascii="Arial" w:hAnsi="Arial" w:cs="Arial"/>
                                <w:b/>
                                <w:sz w:val="22"/>
                                <w:szCs w:val="22"/>
                                <w:lang w:val="it-IT"/>
                              </w:rPr>
                              <w:t>Aufgabe</w:t>
                            </w:r>
                            <w:proofErr w:type="spellEnd"/>
                            <w:r w:rsidRPr="00B76BAC">
                              <w:rPr>
                                <w:rFonts w:ascii="Arial" w:hAnsi="Arial" w:cs="Arial"/>
                                <w:b/>
                                <w:sz w:val="22"/>
                                <w:szCs w:val="22"/>
                                <w:lang w:val="it-IT"/>
                              </w:rPr>
                              <w:t xml:space="preserve"> 4:</w:t>
                            </w:r>
                          </w:p>
                          <w:p w:rsidR="00B76BAC" w:rsidRPr="00B76BAC" w:rsidRDefault="00B76BAC" w:rsidP="00D34B7D">
                            <w:pPr>
                              <w:rPr>
                                <w:rFonts w:ascii="Arial" w:hAnsi="Arial" w:cs="Arial"/>
                                <w:sz w:val="22"/>
                                <w:szCs w:val="22"/>
                                <w:lang w:val="it-IT"/>
                              </w:rPr>
                            </w:pPr>
                            <w:r w:rsidRPr="00B76BAC">
                              <w:rPr>
                                <w:rFonts w:ascii="Arial" w:hAnsi="Arial" w:cs="Arial"/>
                                <w:sz w:val="22"/>
                                <w:szCs w:val="22"/>
                                <w:lang w:val="it-IT"/>
                              </w:rPr>
                              <w:t>Prima della partenza voi trovate queste informazioni su San Benedetto del Tronto in Internet. Vostra madre / vostro padre non capisce l’italiano e così aiutate a riportare le informazioni più importanti in tedesco.</w:t>
                            </w:r>
                          </w:p>
                          <w:p w:rsidR="00B76BAC" w:rsidRPr="00B76BAC" w:rsidRDefault="00B76BAC" w:rsidP="005316BE">
                            <w:pPr>
                              <w:rPr>
                                <w:rFonts w:ascii="Arial" w:hAnsi="Arial" w:cs="Arial"/>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94" type="#_x0000_t202" style="position:absolute;left:0;text-align:left;margin-left:276.7pt;margin-top:31.25pt;width:263.55pt;height:10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" strokecolor="#9bbb59" strokeweight="2.25pt">
                <v:textbox>
                  <w:txbxContent>
                    <w:p w:rsidR="00B76BAC" w:rsidRPr="00B76BAC" w:rsidRDefault="00B76BAC" w:rsidP="005316BE">
                      <w:pPr>
                        <w:rPr>
                          <w:rFonts w:ascii="Arial" w:hAnsi="Arial" w:cs="Arial"/>
                          <w:b/>
                          <w:sz w:val="22"/>
                          <w:szCs w:val="22"/>
                          <w:lang w:val="it-IT"/>
                        </w:rPr>
                      </w:pPr>
                      <w:proofErr w:type="spellStart"/>
                      <w:r w:rsidRPr="00B76BAC">
                        <w:rPr>
                          <w:rFonts w:ascii="Arial" w:hAnsi="Arial" w:cs="Arial"/>
                          <w:b/>
                          <w:sz w:val="22"/>
                          <w:szCs w:val="22"/>
                          <w:lang w:val="it-IT"/>
                        </w:rPr>
                        <w:t>Situative</w:t>
                      </w:r>
                      <w:proofErr w:type="spellEnd"/>
                      <w:r w:rsidRPr="00B76BAC">
                        <w:rPr>
                          <w:rFonts w:ascii="Arial" w:hAnsi="Arial" w:cs="Arial"/>
                          <w:b/>
                          <w:sz w:val="22"/>
                          <w:szCs w:val="22"/>
                          <w:lang w:val="it-IT"/>
                        </w:rPr>
                        <w:t xml:space="preserve"> </w:t>
                      </w:r>
                      <w:proofErr w:type="spellStart"/>
                      <w:r w:rsidRPr="00B76BAC">
                        <w:rPr>
                          <w:rFonts w:ascii="Arial" w:hAnsi="Arial" w:cs="Arial"/>
                          <w:b/>
                          <w:sz w:val="22"/>
                          <w:szCs w:val="22"/>
                          <w:lang w:val="it-IT"/>
                        </w:rPr>
                        <w:t>Aufgabe</w:t>
                      </w:r>
                      <w:proofErr w:type="spellEnd"/>
                      <w:r w:rsidRPr="00B76BAC">
                        <w:rPr>
                          <w:rFonts w:ascii="Arial" w:hAnsi="Arial" w:cs="Arial"/>
                          <w:b/>
                          <w:sz w:val="22"/>
                          <w:szCs w:val="22"/>
                          <w:lang w:val="it-IT"/>
                        </w:rPr>
                        <w:t xml:space="preserve"> 4:</w:t>
                      </w:r>
                    </w:p>
                    <w:p w:rsidR="00B76BAC" w:rsidRPr="00B76BAC" w:rsidRDefault="00B76BAC" w:rsidP="00D34B7D">
                      <w:pPr>
                        <w:rPr>
                          <w:rFonts w:ascii="Arial" w:hAnsi="Arial" w:cs="Arial"/>
                          <w:sz w:val="22"/>
                          <w:szCs w:val="22"/>
                          <w:lang w:val="it-IT"/>
                        </w:rPr>
                      </w:pPr>
                      <w:r w:rsidRPr="00B76BAC">
                        <w:rPr>
                          <w:rFonts w:ascii="Arial" w:hAnsi="Arial" w:cs="Arial"/>
                          <w:sz w:val="22"/>
                          <w:szCs w:val="22"/>
                          <w:lang w:val="it-IT"/>
                        </w:rPr>
                        <w:t>Prima della partenza voi trovate queste informazioni su San Benedetto del Tronto in Internet. Vostra madre / vostro padre non capisce l’italiano e così aiutate a riportare le informazioni più importanti in tedesco.</w:t>
                      </w:r>
                    </w:p>
                    <w:p w:rsidR="00B76BAC" w:rsidRPr="00B76BAC" w:rsidRDefault="00B76BAC" w:rsidP="005316BE">
                      <w:pPr>
                        <w:rPr>
                          <w:rFonts w:ascii="Arial" w:hAnsi="Arial" w:cs="Arial"/>
                          <w:lang w:val="it-IT"/>
                        </w:rPr>
                      </w:pPr>
                    </w:p>
                  </w:txbxContent>
                </v:textbox>
              </v:shape>
            </w:pict>
          </mc:Fallback>
        </mc:AlternateContent>
      </w:r>
    </w:p>
    <w:p w:rsidR="00556013" w:rsidRDefault="00556013" w:rsidP="00D23896">
      <w:pPr>
        <w:suppressLineNumbers/>
        <w:spacing w:after="0"/>
        <w:jc w:val="center"/>
        <w:rPr>
          <w:rFonts w:ascii="Segoe Print" w:hAnsi="Segoe Print" w:cs="Arial"/>
          <w:b/>
          <w:sz w:val="40"/>
          <w:lang w:val="es-ES_tradnl"/>
        </w:rPr>
        <w:sectPr w:rsidR="00556013" w:rsidSect="00556013">
          <w:pgSz w:w="16840" w:h="11900" w:orient="landscape"/>
          <w:pgMar w:top="1417" w:right="1417" w:bottom="1417" w:left="1134" w:header="708" w:footer="708" w:gutter="0"/>
          <w:cols w:space="708"/>
          <w:docGrid w:linePitch="326"/>
        </w:sectPr>
      </w:pPr>
    </w:p>
    <w:p w:rsidR="00B76BAC" w:rsidRDefault="00B76BAC" w:rsidP="00556013">
      <w:pPr>
        <w:jc w:val="both"/>
        <w:rPr>
          <w:rFonts w:ascii="Arial" w:hAnsi="Arial" w:cs="Arial"/>
          <w:b/>
          <w:lang w:val="it-IT"/>
        </w:rPr>
      </w:pPr>
      <w:r>
        <w:rPr>
          <w:rFonts w:ascii="Arial" w:hAnsi="Arial" w:cs="Arial"/>
          <w:b/>
          <w:noProof/>
          <w:lang w:eastAsia="de-DE"/>
        </w:rPr>
        <w:pict>
          <v:shape id="_x0000_s1030" type="#_x0000_t75" style="position:absolute;left:0;text-align:left;margin-left:399.4pt;margin-top:-29.6pt;width:65.55pt;height:48.7pt;z-index:251718656">
            <v:imagedata r:id="rId8" o:title=""/>
          </v:shape>
          <o:OLEObject Type="Embed" ProgID="Visio.Drawing.11" ShapeID="_x0000_s1030" DrawAspect="Content" ObjectID="_1511342100" r:id="rId9"/>
        </w:pict>
      </w:r>
      <w:r>
        <w:rPr>
          <w:rFonts w:ascii="Arial" w:hAnsi="Arial" w:cs="Arial"/>
          <w:b/>
          <w:lang w:val="it-IT"/>
        </w:rPr>
        <w:t xml:space="preserve">AB </w:t>
      </w:r>
      <w:proofErr w:type="gramStart"/>
      <w:r>
        <w:rPr>
          <w:rFonts w:ascii="Arial" w:hAnsi="Arial" w:cs="Arial"/>
          <w:b/>
          <w:lang w:val="it-IT"/>
        </w:rPr>
        <w:t>1</w:t>
      </w:r>
      <w:proofErr w:type="gramEnd"/>
    </w:p>
    <w:p w:rsidR="00B76BAC" w:rsidRDefault="00B76BAC" w:rsidP="00556013">
      <w:pPr>
        <w:jc w:val="both"/>
        <w:rPr>
          <w:rFonts w:ascii="Arial" w:hAnsi="Arial" w:cs="Arial"/>
          <w:b/>
          <w:lang w:val="it-IT"/>
        </w:rPr>
      </w:pPr>
    </w:p>
    <w:p w:rsidR="00556013" w:rsidRPr="00B76BAC" w:rsidRDefault="00556013" w:rsidP="00B76BAC">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jc w:val="both"/>
        <w:rPr>
          <w:rFonts w:ascii="Arial" w:hAnsi="Arial" w:cs="Arial"/>
          <w:i/>
          <w:lang w:val="it-IT"/>
        </w:rPr>
      </w:pPr>
      <w:r w:rsidRPr="00B76BAC">
        <w:rPr>
          <w:rFonts w:ascii="Arial" w:hAnsi="Arial" w:cs="Arial"/>
          <w:i/>
          <w:lang w:val="it-IT"/>
        </w:rPr>
        <w:t xml:space="preserve">Ecco l’appartamento della famiglia Bollettini. A destra </w:t>
      </w:r>
      <w:r w:rsidR="001B6896" w:rsidRPr="00B76BAC">
        <w:rPr>
          <w:rFonts w:ascii="Arial" w:hAnsi="Arial" w:cs="Arial"/>
          <w:i/>
          <w:lang w:val="it-IT"/>
        </w:rPr>
        <w:t xml:space="preserve">dell’ingresso </w:t>
      </w:r>
      <w:r w:rsidRPr="00B76BAC">
        <w:rPr>
          <w:rFonts w:ascii="Arial" w:hAnsi="Arial" w:cs="Arial"/>
          <w:i/>
          <w:lang w:val="it-IT"/>
        </w:rPr>
        <w:t xml:space="preserve">ci sono la camera di Matteo, il bagno grande e la cucina. A sinistra della cucina si trova il soggiorno con un balcone. Accanto al soggiorno ci sono la </w:t>
      </w:r>
      <w:proofErr w:type="gramStart"/>
      <w:r w:rsidRPr="00B76BAC">
        <w:rPr>
          <w:rFonts w:ascii="Arial" w:hAnsi="Arial" w:cs="Arial"/>
          <w:i/>
          <w:lang w:val="it-IT"/>
        </w:rPr>
        <w:t>camera da letto</w:t>
      </w:r>
      <w:proofErr w:type="gramEnd"/>
      <w:r w:rsidRPr="00B76BAC">
        <w:rPr>
          <w:rFonts w:ascii="Arial" w:hAnsi="Arial" w:cs="Arial"/>
          <w:i/>
          <w:lang w:val="it-IT"/>
        </w:rPr>
        <w:t xml:space="preserve"> dei genitori e la camera degli ospiti. Di fronte alla camera degli ospiti si trova il bagno piccolo. A sinistra dell’ingresso c’è</w:t>
      </w:r>
      <w:r w:rsidR="00EC65DD" w:rsidRPr="00B76BAC">
        <w:rPr>
          <w:rFonts w:ascii="Arial" w:hAnsi="Arial" w:cs="Arial"/>
          <w:i/>
          <w:lang w:val="it-IT"/>
        </w:rPr>
        <w:t xml:space="preserve"> lo studio. La camera di Matilde</w:t>
      </w:r>
      <w:r w:rsidRPr="00B76BAC">
        <w:rPr>
          <w:rFonts w:ascii="Arial" w:hAnsi="Arial" w:cs="Arial"/>
          <w:i/>
          <w:lang w:val="it-IT"/>
        </w:rPr>
        <w:t xml:space="preserve"> si trova fra lo studio e il bagno piccolo.</w:t>
      </w:r>
    </w:p>
    <w:p w:rsidR="00556013" w:rsidRPr="001604E1" w:rsidRDefault="005853C1" w:rsidP="005853C1">
      <w:pPr>
        <w:tabs>
          <w:tab w:val="left" w:pos="6720"/>
        </w:tabs>
        <w:ind w:left="360"/>
        <w:jc w:val="both"/>
        <w:rPr>
          <w:rFonts w:ascii="Arial" w:hAnsi="Arial" w:cs="Arial"/>
          <w:lang w:val="it-IT"/>
        </w:rPr>
      </w:pPr>
      <w:r w:rsidRPr="001604E1">
        <w:rPr>
          <w:rFonts w:ascii="Arial" w:hAnsi="Arial" w:cs="Arial"/>
          <w:lang w:val="it-IT"/>
        </w:rPr>
        <w:tab/>
      </w:r>
    </w:p>
    <w:p w:rsidR="00556013" w:rsidRPr="001604E1" w:rsidRDefault="00556013" w:rsidP="00B76BAC">
      <w:pPr>
        <w:pStyle w:val="Listenabsatz"/>
        <w:numPr>
          <w:ilvl w:val="0"/>
          <w:numId w:val="2"/>
        </w:numPr>
        <w:suppressAutoHyphens/>
        <w:spacing w:after="0" w:line="240" w:lineRule="auto"/>
        <w:ind w:left="360"/>
        <w:jc w:val="both"/>
        <w:rPr>
          <w:rFonts w:ascii="Arial" w:hAnsi="Arial" w:cs="Arial"/>
          <w:b/>
          <w:u w:val="single"/>
          <w:lang w:val="it-IT"/>
        </w:rPr>
      </w:pPr>
      <w:r w:rsidRPr="001604E1">
        <w:rPr>
          <w:rFonts w:ascii="Arial" w:hAnsi="Arial" w:cs="Arial"/>
          <w:b/>
          <w:u w:val="single"/>
          <w:lang w:val="it-IT"/>
        </w:rPr>
        <w:t>Come si dice in italiano per…?</w:t>
      </w:r>
    </w:p>
    <w:p w:rsidR="00556013" w:rsidRPr="001604E1" w:rsidRDefault="00556013" w:rsidP="00B76BAC">
      <w:pPr>
        <w:jc w:val="both"/>
        <w:rPr>
          <w:rFonts w:ascii="Arial" w:hAnsi="Arial" w:cs="Arial"/>
          <w:lang w:val="it-IT"/>
        </w:rPr>
      </w:pPr>
    </w:p>
    <w:p w:rsidR="00556013" w:rsidRPr="001604E1" w:rsidRDefault="00556013" w:rsidP="00B76BAC">
      <w:pPr>
        <w:pStyle w:val="Listenabsatz"/>
        <w:numPr>
          <w:ilvl w:val="0"/>
          <w:numId w:val="1"/>
        </w:numPr>
        <w:suppressAutoHyphens/>
        <w:spacing w:after="0" w:line="360" w:lineRule="auto"/>
        <w:ind w:left="360"/>
        <w:jc w:val="both"/>
        <w:rPr>
          <w:rFonts w:ascii="Arial" w:hAnsi="Arial" w:cs="Arial"/>
        </w:rPr>
      </w:pPr>
      <w:r w:rsidRPr="001604E1">
        <w:rPr>
          <w:rFonts w:ascii="Arial" w:hAnsi="Arial" w:cs="Arial"/>
        </w:rPr>
        <w:t>gegenüber -</w:t>
      </w:r>
      <w:r w:rsidR="00B76BAC">
        <w:rPr>
          <w:rFonts w:ascii="Arial" w:hAnsi="Arial" w:cs="Arial"/>
        </w:rPr>
        <w:tab/>
        <w:t>________________________________________________________</w:t>
      </w:r>
    </w:p>
    <w:p w:rsidR="00556013" w:rsidRPr="001604E1" w:rsidRDefault="00556013" w:rsidP="00B76BAC">
      <w:pPr>
        <w:pStyle w:val="Listenabsatz"/>
        <w:numPr>
          <w:ilvl w:val="0"/>
          <w:numId w:val="1"/>
        </w:numPr>
        <w:suppressAutoHyphens/>
        <w:spacing w:after="0" w:line="360" w:lineRule="auto"/>
        <w:ind w:left="360"/>
        <w:jc w:val="both"/>
        <w:rPr>
          <w:rFonts w:ascii="Arial" w:hAnsi="Arial" w:cs="Arial"/>
        </w:rPr>
      </w:pPr>
      <w:r w:rsidRPr="001604E1">
        <w:rPr>
          <w:rFonts w:ascii="Arial" w:hAnsi="Arial" w:cs="Arial"/>
        </w:rPr>
        <w:t xml:space="preserve">links </w:t>
      </w:r>
      <w:r w:rsidR="008D78FE" w:rsidRPr="001604E1">
        <w:rPr>
          <w:rFonts w:ascii="Arial" w:hAnsi="Arial" w:cs="Arial"/>
        </w:rPr>
        <w:t>von</w:t>
      </w:r>
      <w:r w:rsidRPr="001604E1">
        <w:rPr>
          <w:rFonts w:ascii="Arial" w:hAnsi="Arial" w:cs="Arial"/>
        </w:rPr>
        <w:t xml:space="preserve">- </w:t>
      </w:r>
      <w:r w:rsidR="00B76BAC">
        <w:rPr>
          <w:rFonts w:ascii="Arial" w:hAnsi="Arial" w:cs="Arial"/>
        </w:rPr>
        <w:tab/>
      </w:r>
      <w:r w:rsidR="00B76BAC">
        <w:rPr>
          <w:rFonts w:ascii="Arial" w:hAnsi="Arial" w:cs="Arial"/>
        </w:rPr>
        <w:tab/>
        <w:t>________________________________________________________</w:t>
      </w:r>
    </w:p>
    <w:p w:rsidR="00556013" w:rsidRPr="001604E1" w:rsidRDefault="00556013" w:rsidP="00B76BAC">
      <w:pPr>
        <w:pStyle w:val="Listenabsatz"/>
        <w:numPr>
          <w:ilvl w:val="0"/>
          <w:numId w:val="1"/>
        </w:numPr>
        <w:suppressAutoHyphens/>
        <w:spacing w:after="0" w:line="360" w:lineRule="auto"/>
        <w:ind w:left="360"/>
        <w:jc w:val="both"/>
        <w:rPr>
          <w:rFonts w:ascii="Arial" w:hAnsi="Arial" w:cs="Arial"/>
        </w:rPr>
      </w:pPr>
      <w:r w:rsidRPr="001604E1">
        <w:rPr>
          <w:rFonts w:ascii="Arial" w:hAnsi="Arial" w:cs="Arial"/>
        </w:rPr>
        <w:t>neben -</w:t>
      </w:r>
      <w:r w:rsidR="00B76BAC">
        <w:rPr>
          <w:rFonts w:ascii="Arial" w:hAnsi="Arial" w:cs="Arial"/>
        </w:rPr>
        <w:tab/>
      </w:r>
      <w:r w:rsidR="00B76BAC">
        <w:rPr>
          <w:rFonts w:ascii="Arial" w:hAnsi="Arial" w:cs="Arial"/>
        </w:rPr>
        <w:tab/>
        <w:t>________________________________________________________</w:t>
      </w:r>
    </w:p>
    <w:p w:rsidR="00556013" w:rsidRPr="001604E1" w:rsidRDefault="00556013" w:rsidP="00B76BAC">
      <w:pPr>
        <w:pStyle w:val="Listenabsatz"/>
        <w:numPr>
          <w:ilvl w:val="0"/>
          <w:numId w:val="1"/>
        </w:numPr>
        <w:suppressAutoHyphens/>
        <w:spacing w:after="0" w:line="360" w:lineRule="auto"/>
        <w:ind w:left="360"/>
        <w:jc w:val="both"/>
        <w:rPr>
          <w:rFonts w:ascii="Arial" w:hAnsi="Arial" w:cs="Arial"/>
        </w:rPr>
      </w:pPr>
      <w:r w:rsidRPr="001604E1">
        <w:rPr>
          <w:rFonts w:ascii="Arial" w:hAnsi="Arial" w:cs="Arial"/>
        </w:rPr>
        <w:t xml:space="preserve">rechts </w:t>
      </w:r>
      <w:r w:rsidR="008D78FE" w:rsidRPr="001604E1">
        <w:rPr>
          <w:rFonts w:ascii="Arial" w:hAnsi="Arial" w:cs="Arial"/>
        </w:rPr>
        <w:t xml:space="preserve">von </w:t>
      </w:r>
      <w:r w:rsidRPr="001604E1">
        <w:rPr>
          <w:rFonts w:ascii="Arial" w:hAnsi="Arial" w:cs="Arial"/>
        </w:rPr>
        <w:t>-</w:t>
      </w:r>
      <w:r w:rsidR="00B76BAC">
        <w:rPr>
          <w:rFonts w:ascii="Arial" w:hAnsi="Arial" w:cs="Arial"/>
        </w:rPr>
        <w:tab/>
        <w:t>________________________________________________________</w:t>
      </w:r>
    </w:p>
    <w:p w:rsidR="00556013" w:rsidRPr="001604E1" w:rsidRDefault="00556013" w:rsidP="00B76BAC">
      <w:pPr>
        <w:pStyle w:val="Listenabsatz"/>
        <w:numPr>
          <w:ilvl w:val="0"/>
          <w:numId w:val="1"/>
        </w:numPr>
        <w:suppressAutoHyphens/>
        <w:spacing w:after="0" w:line="360" w:lineRule="auto"/>
        <w:ind w:left="360"/>
        <w:jc w:val="both"/>
        <w:rPr>
          <w:rFonts w:ascii="Arial" w:hAnsi="Arial" w:cs="Arial"/>
        </w:rPr>
      </w:pPr>
      <w:r w:rsidRPr="001604E1">
        <w:rPr>
          <w:rFonts w:ascii="Arial" w:hAnsi="Arial" w:cs="Arial"/>
        </w:rPr>
        <w:t>zwischen -</w:t>
      </w:r>
      <w:r w:rsidR="00B76BAC">
        <w:rPr>
          <w:rFonts w:ascii="Arial" w:hAnsi="Arial" w:cs="Arial"/>
        </w:rPr>
        <w:tab/>
      </w:r>
      <w:r w:rsidR="00B76BAC">
        <w:rPr>
          <w:rFonts w:ascii="Arial" w:hAnsi="Arial" w:cs="Arial"/>
        </w:rPr>
        <w:tab/>
        <w:t>________________________________________________________</w:t>
      </w:r>
    </w:p>
    <w:tbl>
      <w:tblPr>
        <w:tblpPr w:leftFromText="141" w:rightFromText="141" w:vertAnchor="page" w:horzAnchor="margin" w:tblpY="7988"/>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0"/>
        <w:gridCol w:w="1610"/>
        <w:gridCol w:w="486"/>
        <w:gridCol w:w="1180"/>
        <w:gridCol w:w="775"/>
        <w:gridCol w:w="1121"/>
        <w:gridCol w:w="317"/>
        <w:gridCol w:w="515"/>
        <w:gridCol w:w="10"/>
        <w:gridCol w:w="1741"/>
      </w:tblGrid>
      <w:tr w:rsidR="00556013" w:rsidRPr="001604E1" w:rsidTr="00622A2F">
        <w:trPr>
          <w:gridBefore w:val="5"/>
          <w:gridAfter w:val="4"/>
          <w:wBefore w:w="5619" w:type="dxa"/>
          <w:wAfter w:w="2608" w:type="dxa"/>
          <w:trHeight w:val="270"/>
        </w:trPr>
        <w:tc>
          <w:tcPr>
            <w:tcW w:w="1038" w:type="dxa"/>
            <w:tcBorders>
              <w:top w:val="single" w:sz="4" w:space="0" w:color="auto"/>
              <w:left w:val="single" w:sz="4" w:space="0" w:color="auto"/>
              <w:bottom w:val="single" w:sz="4" w:space="0" w:color="auto"/>
              <w:right w:val="single" w:sz="4" w:space="0" w:color="auto"/>
            </w:tcBorders>
            <w:hideMark/>
          </w:tcPr>
          <w:p w:rsidR="00556013" w:rsidRPr="001604E1" w:rsidRDefault="00F04C88" w:rsidP="00622A2F">
            <w:pPr>
              <w:spacing w:line="360" w:lineRule="auto"/>
              <w:rPr>
                <w:rFonts w:ascii="Arial" w:hAnsi="Arial" w:cs="Arial"/>
                <w:sz w:val="28"/>
                <w:szCs w:val="28"/>
                <w:lang w:val="it-IT"/>
              </w:rPr>
            </w:pPr>
            <w:proofErr w:type="gramStart"/>
            <w:r w:rsidRPr="001604E1">
              <w:rPr>
                <w:rFonts w:ascii="Arial" w:hAnsi="Arial" w:cs="Arial"/>
                <w:sz w:val="28"/>
                <w:szCs w:val="28"/>
                <w:lang w:val="it-IT"/>
              </w:rPr>
              <w:t>il</w:t>
            </w:r>
            <w:proofErr w:type="gramEnd"/>
            <w:r w:rsidRPr="001604E1">
              <w:rPr>
                <w:rFonts w:ascii="Arial" w:hAnsi="Arial" w:cs="Arial"/>
                <w:sz w:val="28"/>
                <w:szCs w:val="28"/>
                <w:lang w:val="it-IT"/>
              </w:rPr>
              <w:t xml:space="preserve"> balcone</w:t>
            </w:r>
          </w:p>
        </w:tc>
      </w:tr>
      <w:tr w:rsidR="00556013" w:rsidRPr="001604E1" w:rsidTr="00622A2F">
        <w:tc>
          <w:tcPr>
            <w:tcW w:w="1524" w:type="dxa"/>
            <w:tcBorders>
              <w:top w:val="single" w:sz="8" w:space="0" w:color="000000"/>
              <w:left w:val="single" w:sz="8" w:space="0" w:color="000000"/>
              <w:bottom w:val="single" w:sz="8" w:space="0" w:color="000000"/>
              <w:right w:val="nil"/>
            </w:tcBorders>
            <w:tcMar>
              <w:top w:w="0" w:type="dxa"/>
              <w:left w:w="108" w:type="dxa"/>
              <w:bottom w:w="0" w:type="dxa"/>
              <w:right w:w="108" w:type="dxa"/>
            </w:tcMar>
          </w:tcPr>
          <w:p w:rsidR="00556013" w:rsidRPr="001604E1" w:rsidRDefault="00F04C88" w:rsidP="00622A2F">
            <w:pPr>
              <w:snapToGrid w:val="0"/>
              <w:rPr>
                <w:rFonts w:ascii="Arial" w:hAnsi="Arial" w:cs="Arial"/>
                <w:sz w:val="28"/>
                <w:szCs w:val="28"/>
                <w:lang w:val="it-IT"/>
              </w:rPr>
            </w:pPr>
            <w:proofErr w:type="gramStart"/>
            <w:r w:rsidRPr="001604E1">
              <w:rPr>
                <w:rFonts w:ascii="Arial" w:hAnsi="Arial" w:cs="Arial"/>
                <w:sz w:val="28"/>
                <w:szCs w:val="28"/>
                <w:lang w:val="it-IT"/>
              </w:rPr>
              <w:t>la</w:t>
            </w:r>
            <w:proofErr w:type="gramEnd"/>
            <w:r w:rsidRPr="001604E1">
              <w:rPr>
                <w:rFonts w:ascii="Arial" w:hAnsi="Arial" w:cs="Arial"/>
                <w:sz w:val="28"/>
                <w:szCs w:val="28"/>
                <w:lang w:val="it-IT"/>
              </w:rPr>
              <w:t xml:space="preserve"> </w:t>
            </w:r>
            <w:r w:rsidR="00556013" w:rsidRPr="001604E1">
              <w:rPr>
                <w:rFonts w:ascii="Arial" w:hAnsi="Arial" w:cs="Arial"/>
                <w:sz w:val="28"/>
                <w:szCs w:val="28"/>
                <w:lang w:val="it-IT"/>
              </w:rPr>
              <w:t>camera degli ospiti</w:t>
            </w:r>
          </w:p>
          <w:p w:rsidR="00556013" w:rsidRPr="001604E1" w:rsidRDefault="00556013" w:rsidP="00622A2F">
            <w:pPr>
              <w:snapToGrid w:val="0"/>
              <w:rPr>
                <w:rFonts w:ascii="Arial" w:hAnsi="Arial" w:cs="Arial"/>
                <w:sz w:val="28"/>
                <w:szCs w:val="28"/>
                <w:lang w:val="it-IT"/>
              </w:rPr>
            </w:pPr>
          </w:p>
        </w:tc>
        <w:tc>
          <w:tcPr>
            <w:tcW w:w="2121" w:type="dxa"/>
            <w:gridSpan w:val="2"/>
            <w:tcBorders>
              <w:top w:val="single" w:sz="8" w:space="0" w:color="000000"/>
              <w:left w:val="single" w:sz="4" w:space="0" w:color="000000"/>
              <w:bottom w:val="single" w:sz="8" w:space="0" w:color="000000"/>
              <w:right w:val="nil"/>
            </w:tcBorders>
            <w:tcMar>
              <w:top w:w="0" w:type="dxa"/>
              <w:left w:w="108" w:type="dxa"/>
              <w:bottom w:w="0" w:type="dxa"/>
              <w:right w:w="108" w:type="dxa"/>
            </w:tcMar>
            <w:hideMark/>
          </w:tcPr>
          <w:p w:rsidR="00556013" w:rsidRPr="001604E1" w:rsidRDefault="00F04C88" w:rsidP="00622A2F">
            <w:pPr>
              <w:snapToGrid w:val="0"/>
              <w:rPr>
                <w:rFonts w:ascii="Arial" w:hAnsi="Arial" w:cs="Arial"/>
                <w:sz w:val="28"/>
                <w:szCs w:val="28"/>
                <w:lang w:val="it-IT"/>
              </w:rPr>
            </w:pPr>
            <w:proofErr w:type="gramStart"/>
            <w:r w:rsidRPr="001604E1">
              <w:rPr>
                <w:rFonts w:ascii="Arial" w:hAnsi="Arial" w:cs="Arial"/>
                <w:sz w:val="28"/>
                <w:szCs w:val="28"/>
                <w:lang w:val="it-IT"/>
              </w:rPr>
              <w:t>la</w:t>
            </w:r>
            <w:proofErr w:type="gramEnd"/>
            <w:r w:rsidRPr="001604E1">
              <w:rPr>
                <w:rFonts w:ascii="Arial" w:hAnsi="Arial" w:cs="Arial"/>
                <w:sz w:val="28"/>
                <w:szCs w:val="28"/>
                <w:lang w:val="it-IT"/>
              </w:rPr>
              <w:t xml:space="preserve"> </w:t>
            </w:r>
            <w:r w:rsidR="00556013" w:rsidRPr="001604E1">
              <w:rPr>
                <w:rFonts w:ascii="Arial" w:hAnsi="Arial" w:cs="Arial"/>
                <w:sz w:val="28"/>
                <w:szCs w:val="28"/>
                <w:lang w:val="it-IT"/>
              </w:rPr>
              <w:t>camera da letto dei genitori</w:t>
            </w:r>
          </w:p>
        </w:tc>
        <w:tc>
          <w:tcPr>
            <w:tcW w:w="3329" w:type="dxa"/>
            <w:gridSpan w:val="4"/>
            <w:tcBorders>
              <w:top w:val="single" w:sz="8" w:space="0" w:color="000000"/>
              <w:left w:val="single" w:sz="4" w:space="0" w:color="000000"/>
              <w:bottom w:val="single" w:sz="8" w:space="0" w:color="000000"/>
              <w:right w:val="nil"/>
            </w:tcBorders>
            <w:tcMar>
              <w:top w:w="0" w:type="dxa"/>
              <w:left w:w="108" w:type="dxa"/>
              <w:bottom w:w="0" w:type="dxa"/>
              <w:right w:w="108" w:type="dxa"/>
            </w:tcMar>
          </w:tcPr>
          <w:p w:rsidR="00556013" w:rsidRPr="001604E1" w:rsidRDefault="0099316F" w:rsidP="00622A2F">
            <w:pPr>
              <w:snapToGrid w:val="0"/>
              <w:rPr>
                <w:rFonts w:ascii="Arial" w:hAnsi="Arial" w:cs="Arial"/>
                <w:sz w:val="28"/>
                <w:szCs w:val="28"/>
                <w:lang w:val="it-IT"/>
              </w:rPr>
            </w:pPr>
            <w:proofErr w:type="gramStart"/>
            <w:r w:rsidRPr="001604E1">
              <w:rPr>
                <w:rFonts w:ascii="Arial" w:hAnsi="Arial" w:cs="Arial"/>
                <w:sz w:val="28"/>
                <w:szCs w:val="28"/>
                <w:lang w:val="it-IT"/>
              </w:rPr>
              <w:t>il</w:t>
            </w:r>
            <w:proofErr w:type="gramEnd"/>
            <w:r w:rsidRPr="001604E1">
              <w:rPr>
                <w:rFonts w:ascii="Arial" w:hAnsi="Arial" w:cs="Arial"/>
                <w:sz w:val="28"/>
                <w:szCs w:val="28"/>
                <w:lang w:val="it-IT"/>
              </w:rPr>
              <w:t xml:space="preserve"> </w:t>
            </w:r>
            <w:r w:rsidR="00556013" w:rsidRPr="001604E1">
              <w:rPr>
                <w:rFonts w:ascii="Arial" w:hAnsi="Arial" w:cs="Arial"/>
                <w:sz w:val="28"/>
                <w:szCs w:val="28"/>
                <w:lang w:val="it-IT"/>
              </w:rPr>
              <w:t xml:space="preserve">soggiorno / </w:t>
            </w:r>
            <w:r w:rsidRPr="001604E1">
              <w:rPr>
                <w:rFonts w:ascii="Arial" w:hAnsi="Arial" w:cs="Arial"/>
                <w:sz w:val="28"/>
                <w:szCs w:val="28"/>
                <w:lang w:val="it-IT"/>
              </w:rPr>
              <w:t xml:space="preserve">il </w:t>
            </w:r>
            <w:r w:rsidR="00556013" w:rsidRPr="001604E1">
              <w:rPr>
                <w:rFonts w:ascii="Arial" w:hAnsi="Arial" w:cs="Arial"/>
                <w:sz w:val="28"/>
                <w:szCs w:val="28"/>
                <w:lang w:val="it-IT"/>
              </w:rPr>
              <w:t>salotto</w:t>
            </w:r>
          </w:p>
          <w:p w:rsidR="00556013" w:rsidRPr="001604E1" w:rsidRDefault="00556013" w:rsidP="00622A2F">
            <w:pPr>
              <w:rPr>
                <w:rFonts w:ascii="Arial" w:hAnsi="Arial" w:cs="Arial"/>
                <w:sz w:val="28"/>
                <w:szCs w:val="28"/>
                <w:lang w:val="it-IT"/>
              </w:rPr>
            </w:pPr>
          </w:p>
          <w:p w:rsidR="00556013" w:rsidRPr="001604E1" w:rsidRDefault="00556013" w:rsidP="00622A2F">
            <w:pPr>
              <w:rPr>
                <w:rFonts w:ascii="Arial" w:hAnsi="Arial" w:cs="Arial"/>
                <w:sz w:val="28"/>
                <w:szCs w:val="28"/>
                <w:lang w:val="it-IT"/>
              </w:rPr>
            </w:pPr>
          </w:p>
          <w:p w:rsidR="00556013" w:rsidRPr="001604E1" w:rsidRDefault="00556013" w:rsidP="00622A2F">
            <w:pPr>
              <w:rPr>
                <w:rFonts w:ascii="Arial" w:hAnsi="Arial" w:cs="Arial"/>
                <w:sz w:val="28"/>
                <w:szCs w:val="28"/>
                <w:lang w:val="it-IT"/>
              </w:rPr>
            </w:pPr>
          </w:p>
        </w:tc>
        <w:tc>
          <w:tcPr>
            <w:tcW w:w="2291" w:type="dxa"/>
            <w:gridSpan w:val="3"/>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rsidR="00556013" w:rsidRPr="001604E1" w:rsidRDefault="0099316F" w:rsidP="00622A2F">
            <w:pPr>
              <w:snapToGrid w:val="0"/>
              <w:rPr>
                <w:rFonts w:ascii="Arial" w:hAnsi="Arial" w:cs="Arial"/>
                <w:sz w:val="28"/>
                <w:szCs w:val="28"/>
                <w:lang w:val="it-IT"/>
              </w:rPr>
            </w:pPr>
            <w:proofErr w:type="gramStart"/>
            <w:r w:rsidRPr="001604E1">
              <w:rPr>
                <w:rFonts w:ascii="Arial" w:hAnsi="Arial" w:cs="Arial"/>
                <w:sz w:val="28"/>
                <w:szCs w:val="28"/>
                <w:lang w:val="it-IT"/>
              </w:rPr>
              <w:t>la</w:t>
            </w:r>
            <w:proofErr w:type="gramEnd"/>
            <w:r w:rsidRPr="001604E1">
              <w:rPr>
                <w:rFonts w:ascii="Arial" w:hAnsi="Arial" w:cs="Arial"/>
                <w:sz w:val="28"/>
                <w:szCs w:val="28"/>
                <w:lang w:val="it-IT"/>
              </w:rPr>
              <w:t xml:space="preserve"> </w:t>
            </w:r>
            <w:r w:rsidR="00556013" w:rsidRPr="001604E1">
              <w:rPr>
                <w:rFonts w:ascii="Arial" w:hAnsi="Arial" w:cs="Arial"/>
                <w:sz w:val="28"/>
                <w:szCs w:val="28"/>
                <w:lang w:val="it-IT"/>
              </w:rPr>
              <w:t>cucina</w:t>
            </w:r>
          </w:p>
          <w:p w:rsidR="00556013" w:rsidRPr="001604E1" w:rsidRDefault="00556013" w:rsidP="00622A2F">
            <w:pPr>
              <w:rPr>
                <w:rFonts w:ascii="Arial" w:hAnsi="Arial" w:cs="Arial"/>
                <w:sz w:val="28"/>
                <w:szCs w:val="28"/>
                <w:lang w:val="it-IT"/>
              </w:rPr>
            </w:pPr>
          </w:p>
          <w:p w:rsidR="00556013" w:rsidRPr="001604E1" w:rsidRDefault="00556013" w:rsidP="00622A2F">
            <w:pPr>
              <w:rPr>
                <w:rFonts w:ascii="Arial" w:hAnsi="Arial" w:cs="Arial"/>
                <w:sz w:val="28"/>
                <w:szCs w:val="28"/>
                <w:lang w:val="it-IT"/>
              </w:rPr>
            </w:pPr>
          </w:p>
        </w:tc>
      </w:tr>
      <w:tr w:rsidR="00556013" w:rsidRPr="001604E1" w:rsidTr="00622A2F">
        <w:trPr>
          <w:trHeight w:hRule="exact" w:val="1039"/>
        </w:trPr>
        <w:tc>
          <w:tcPr>
            <w:tcW w:w="1524" w:type="dxa"/>
            <w:tcBorders>
              <w:top w:val="nil"/>
              <w:left w:val="single" w:sz="8" w:space="0" w:color="000000"/>
              <w:bottom w:val="nil"/>
              <w:right w:val="nil"/>
            </w:tcBorders>
            <w:tcMar>
              <w:top w:w="0" w:type="dxa"/>
              <w:left w:w="108" w:type="dxa"/>
              <w:bottom w:w="0" w:type="dxa"/>
              <w:right w:w="108" w:type="dxa"/>
            </w:tcMar>
          </w:tcPr>
          <w:p w:rsidR="00556013" w:rsidRPr="001604E1" w:rsidRDefault="00556013" w:rsidP="00622A2F">
            <w:pPr>
              <w:snapToGrid w:val="0"/>
              <w:rPr>
                <w:rFonts w:ascii="Arial" w:hAnsi="Arial" w:cs="Arial"/>
                <w:sz w:val="28"/>
                <w:szCs w:val="28"/>
                <w:lang w:val="it-IT"/>
              </w:rPr>
            </w:pPr>
          </w:p>
          <w:p w:rsidR="00556013" w:rsidRPr="001604E1" w:rsidRDefault="007A56DE" w:rsidP="00622A2F">
            <w:pPr>
              <w:rPr>
                <w:rFonts w:ascii="Arial" w:hAnsi="Arial" w:cs="Arial"/>
                <w:sz w:val="28"/>
                <w:szCs w:val="28"/>
              </w:rPr>
            </w:pPr>
            <w:r w:rsidRPr="001604E1">
              <w:rPr>
                <w:rFonts w:ascii="Arial" w:hAnsi="Arial" w:cs="Arial"/>
                <w:noProof/>
                <w:lang w:eastAsia="de-DE"/>
              </w:rPr>
              <mc:AlternateContent>
                <mc:Choice Requires="wps">
                  <w:drawing>
                    <wp:anchor distT="0" distB="0" distL="114300" distR="114300" simplePos="0" relativeHeight="251664384" behindDoc="0" locked="0" layoutInCell="1" allowOverlap="1" wp14:anchorId="6CCA4AFF" wp14:editId="27ABFFE4">
                      <wp:simplePos x="0" y="0"/>
                      <wp:positionH relativeFrom="column">
                        <wp:posOffset>226695</wp:posOffset>
                      </wp:positionH>
                      <wp:positionV relativeFrom="paragraph">
                        <wp:posOffset>635</wp:posOffset>
                      </wp:positionV>
                      <wp:extent cx="914400" cy="342900"/>
                      <wp:effectExtent l="19050" t="19050" r="19050" b="38100"/>
                      <wp:wrapNone/>
                      <wp:docPr id="13"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leftArrow">
                                <a:avLst>
                                  <a:gd name="adj1" fmla="val 50000"/>
                                  <a:gd name="adj2" fmla="val 6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8B5AC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87" o:spid="_x0000_s1026" type="#_x0000_t66" style="position:absolute;margin-left:17.85pt;margin-top:.05pt;width:1in;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" strokeweight=".26mm"/>
                  </w:pict>
                </mc:Fallback>
              </mc:AlternateContent>
            </w:r>
          </w:p>
        </w:tc>
        <w:tc>
          <w:tcPr>
            <w:tcW w:w="5968" w:type="dxa"/>
            <w:gridSpan w:val="7"/>
            <w:tcBorders>
              <w:top w:val="nil"/>
              <w:left w:val="nil"/>
              <w:bottom w:val="nil"/>
              <w:right w:val="nil"/>
            </w:tcBorders>
            <w:tcMar>
              <w:top w:w="0" w:type="dxa"/>
              <w:left w:w="108" w:type="dxa"/>
              <w:bottom w:w="0" w:type="dxa"/>
              <w:right w:w="108" w:type="dxa"/>
            </w:tcMar>
          </w:tcPr>
          <w:p w:rsidR="00556013" w:rsidRPr="001604E1" w:rsidRDefault="00556013" w:rsidP="00622A2F">
            <w:pPr>
              <w:snapToGrid w:val="0"/>
              <w:rPr>
                <w:rFonts w:ascii="Arial" w:hAnsi="Arial" w:cs="Arial"/>
                <w:sz w:val="28"/>
                <w:szCs w:val="28"/>
                <w:lang w:val="it-IT"/>
              </w:rPr>
            </w:pPr>
          </w:p>
          <w:p w:rsidR="00556013" w:rsidRPr="001604E1" w:rsidRDefault="007A56DE" w:rsidP="00622A2F">
            <w:pPr>
              <w:rPr>
                <w:rFonts w:ascii="Arial" w:hAnsi="Arial" w:cs="Arial"/>
                <w:sz w:val="28"/>
                <w:szCs w:val="28"/>
                <w:lang w:val="it-IT"/>
              </w:rPr>
            </w:pPr>
            <w:r w:rsidRPr="001604E1">
              <w:rPr>
                <w:rFonts w:ascii="Arial" w:hAnsi="Arial" w:cs="Arial"/>
                <w:noProof/>
                <w:lang w:eastAsia="de-DE"/>
              </w:rPr>
              <mc:AlternateContent>
                <mc:Choice Requires="wps">
                  <w:drawing>
                    <wp:anchor distT="0" distB="0" distL="114300" distR="114300" simplePos="0" relativeHeight="251665408" behindDoc="0" locked="0" layoutInCell="1" allowOverlap="1" wp14:anchorId="0C848CD9" wp14:editId="541C0B17">
                      <wp:simplePos x="0" y="0"/>
                      <wp:positionH relativeFrom="column">
                        <wp:posOffset>1509395</wp:posOffset>
                      </wp:positionH>
                      <wp:positionV relativeFrom="paragraph">
                        <wp:posOffset>635</wp:posOffset>
                      </wp:positionV>
                      <wp:extent cx="914400" cy="342900"/>
                      <wp:effectExtent l="19050" t="19050" r="19050" b="38100"/>
                      <wp:wrapNone/>
                      <wp:docPr id="11"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leftArrow">
                                <a:avLst>
                                  <a:gd name="adj1" fmla="val 50000"/>
                                  <a:gd name="adj2" fmla="val 6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6247F9" id="AutoShape 188" o:spid="_x0000_s1026" type="#_x0000_t66" style="position:absolute;margin-left:118.85pt;margin-top:.05pt;width:1in;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" strokeweight=".26mm"/>
                  </w:pict>
                </mc:Fallback>
              </mc:AlternateContent>
            </w:r>
            <w:r w:rsidR="00556013" w:rsidRPr="001604E1">
              <w:rPr>
                <w:rFonts w:ascii="Arial" w:hAnsi="Arial" w:cs="Arial"/>
                <w:sz w:val="28"/>
                <w:szCs w:val="28"/>
                <w:lang w:val="it-IT"/>
              </w:rPr>
              <w:t xml:space="preserve">          </w:t>
            </w:r>
            <w:proofErr w:type="gramStart"/>
            <w:r w:rsidR="00556013" w:rsidRPr="001604E1">
              <w:rPr>
                <w:rFonts w:ascii="Arial" w:hAnsi="Arial" w:cs="Arial"/>
                <w:sz w:val="28"/>
                <w:szCs w:val="28"/>
                <w:lang w:val="it-IT"/>
              </w:rPr>
              <w:t>il</w:t>
            </w:r>
            <w:proofErr w:type="gramEnd"/>
            <w:r w:rsidR="00556013" w:rsidRPr="001604E1">
              <w:rPr>
                <w:rFonts w:ascii="Arial" w:hAnsi="Arial" w:cs="Arial"/>
                <w:sz w:val="28"/>
                <w:szCs w:val="28"/>
                <w:lang w:val="it-IT"/>
              </w:rPr>
              <w:t xml:space="preserve"> corridoio    </w:t>
            </w:r>
          </w:p>
        </w:tc>
        <w:tc>
          <w:tcPr>
            <w:tcW w:w="1773" w:type="dxa"/>
            <w:gridSpan w:val="2"/>
            <w:tcBorders>
              <w:top w:val="nil"/>
              <w:left w:val="single" w:sz="8" w:space="0" w:color="000000"/>
              <w:bottom w:val="nil"/>
              <w:right w:val="single" w:sz="8" w:space="0" w:color="000000"/>
            </w:tcBorders>
            <w:tcMar>
              <w:top w:w="0" w:type="dxa"/>
              <w:left w:w="108" w:type="dxa"/>
              <w:bottom w:w="0" w:type="dxa"/>
              <w:right w:w="108" w:type="dxa"/>
            </w:tcMar>
          </w:tcPr>
          <w:p w:rsidR="00556013" w:rsidRPr="001604E1" w:rsidRDefault="00C45631" w:rsidP="00622A2F">
            <w:pPr>
              <w:snapToGrid w:val="0"/>
              <w:rPr>
                <w:rFonts w:ascii="Arial" w:hAnsi="Arial" w:cs="Arial"/>
                <w:sz w:val="28"/>
                <w:szCs w:val="28"/>
                <w:lang w:val="it-IT"/>
              </w:rPr>
            </w:pPr>
            <w:proofErr w:type="gramStart"/>
            <w:r w:rsidRPr="001604E1">
              <w:rPr>
                <w:rFonts w:ascii="Arial" w:hAnsi="Arial" w:cs="Arial"/>
                <w:sz w:val="28"/>
                <w:szCs w:val="28"/>
                <w:lang w:val="it-IT"/>
              </w:rPr>
              <w:t>il</w:t>
            </w:r>
            <w:proofErr w:type="gramEnd"/>
            <w:r w:rsidRPr="001604E1">
              <w:rPr>
                <w:rFonts w:ascii="Arial" w:hAnsi="Arial" w:cs="Arial"/>
                <w:sz w:val="28"/>
                <w:szCs w:val="28"/>
                <w:lang w:val="it-IT"/>
              </w:rPr>
              <w:t xml:space="preserve"> </w:t>
            </w:r>
            <w:r w:rsidR="00556013" w:rsidRPr="001604E1">
              <w:rPr>
                <w:rFonts w:ascii="Arial" w:hAnsi="Arial" w:cs="Arial"/>
                <w:sz w:val="28"/>
                <w:szCs w:val="28"/>
                <w:lang w:val="it-IT"/>
              </w:rPr>
              <w:t xml:space="preserve">bagno grande               </w:t>
            </w:r>
          </w:p>
          <w:p w:rsidR="00556013" w:rsidRPr="001604E1" w:rsidRDefault="00556013" w:rsidP="00622A2F">
            <w:pPr>
              <w:snapToGrid w:val="0"/>
              <w:rPr>
                <w:rFonts w:ascii="Arial" w:hAnsi="Arial" w:cs="Arial"/>
                <w:sz w:val="28"/>
                <w:szCs w:val="28"/>
                <w:lang w:val="it-IT"/>
              </w:rPr>
            </w:pPr>
          </w:p>
          <w:p w:rsidR="00556013" w:rsidRPr="001604E1" w:rsidRDefault="00556013" w:rsidP="00622A2F">
            <w:pPr>
              <w:snapToGrid w:val="0"/>
              <w:rPr>
                <w:rFonts w:ascii="Arial" w:hAnsi="Arial" w:cs="Arial"/>
                <w:sz w:val="28"/>
                <w:szCs w:val="28"/>
                <w:lang w:val="it-IT"/>
              </w:rPr>
            </w:pPr>
          </w:p>
          <w:p w:rsidR="00556013" w:rsidRPr="001604E1" w:rsidRDefault="00556013" w:rsidP="00622A2F">
            <w:pPr>
              <w:snapToGrid w:val="0"/>
              <w:rPr>
                <w:rFonts w:ascii="Arial" w:hAnsi="Arial" w:cs="Arial"/>
                <w:sz w:val="28"/>
                <w:szCs w:val="28"/>
                <w:lang w:val="it-IT"/>
              </w:rPr>
            </w:pPr>
          </w:p>
          <w:p w:rsidR="00556013" w:rsidRPr="001604E1" w:rsidRDefault="00556013" w:rsidP="00622A2F">
            <w:pPr>
              <w:rPr>
                <w:rFonts w:ascii="Arial" w:hAnsi="Arial" w:cs="Arial"/>
                <w:sz w:val="28"/>
                <w:szCs w:val="28"/>
                <w:lang w:val="it-IT"/>
              </w:rPr>
            </w:pPr>
          </w:p>
          <w:p w:rsidR="00556013" w:rsidRPr="001604E1" w:rsidRDefault="00556013" w:rsidP="00622A2F">
            <w:pPr>
              <w:rPr>
                <w:rFonts w:ascii="Arial" w:hAnsi="Arial" w:cs="Arial"/>
                <w:sz w:val="28"/>
                <w:szCs w:val="28"/>
                <w:lang w:val="it-IT"/>
              </w:rPr>
            </w:pPr>
          </w:p>
        </w:tc>
      </w:tr>
      <w:tr w:rsidR="00556013" w:rsidRPr="001604E1" w:rsidTr="00622A2F">
        <w:trPr>
          <w:trHeight w:val="815"/>
        </w:trPr>
        <w:tc>
          <w:tcPr>
            <w:tcW w:w="1524"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556013" w:rsidRPr="001604E1" w:rsidRDefault="00680F6D" w:rsidP="00622A2F">
            <w:pPr>
              <w:snapToGrid w:val="0"/>
              <w:rPr>
                <w:rFonts w:ascii="Arial" w:hAnsi="Arial" w:cs="Arial"/>
                <w:sz w:val="28"/>
                <w:szCs w:val="28"/>
              </w:rPr>
            </w:pPr>
            <w:proofErr w:type="spellStart"/>
            <w:r w:rsidRPr="001604E1">
              <w:rPr>
                <w:rFonts w:ascii="Arial" w:hAnsi="Arial" w:cs="Arial"/>
                <w:sz w:val="28"/>
                <w:szCs w:val="28"/>
              </w:rPr>
              <w:t>il</w:t>
            </w:r>
            <w:proofErr w:type="spellEnd"/>
            <w:r w:rsidRPr="001604E1">
              <w:rPr>
                <w:rFonts w:ascii="Arial" w:hAnsi="Arial" w:cs="Arial"/>
                <w:sz w:val="28"/>
                <w:szCs w:val="28"/>
              </w:rPr>
              <w:t xml:space="preserve"> </w:t>
            </w:r>
            <w:proofErr w:type="spellStart"/>
            <w:r w:rsidR="00556013" w:rsidRPr="001604E1">
              <w:rPr>
                <w:rFonts w:ascii="Arial" w:hAnsi="Arial" w:cs="Arial"/>
                <w:sz w:val="28"/>
                <w:szCs w:val="28"/>
              </w:rPr>
              <w:t>bagno</w:t>
            </w:r>
            <w:proofErr w:type="spellEnd"/>
            <w:r w:rsidR="00556013" w:rsidRPr="001604E1">
              <w:rPr>
                <w:rFonts w:ascii="Arial" w:hAnsi="Arial" w:cs="Arial"/>
                <w:sz w:val="28"/>
                <w:szCs w:val="28"/>
              </w:rPr>
              <w:t xml:space="preserve"> </w:t>
            </w:r>
            <w:proofErr w:type="spellStart"/>
            <w:r w:rsidR="00556013" w:rsidRPr="001604E1">
              <w:rPr>
                <w:rFonts w:ascii="Arial" w:hAnsi="Arial" w:cs="Arial"/>
                <w:sz w:val="28"/>
                <w:szCs w:val="28"/>
              </w:rPr>
              <w:t>piccolo</w:t>
            </w:r>
            <w:proofErr w:type="spellEnd"/>
          </w:p>
        </w:tc>
        <w:tc>
          <w:tcPr>
            <w:tcW w:w="1627"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556013" w:rsidRPr="001604E1" w:rsidRDefault="00680F6D" w:rsidP="00622A2F">
            <w:pPr>
              <w:snapToGrid w:val="0"/>
              <w:rPr>
                <w:rFonts w:ascii="Arial" w:hAnsi="Arial" w:cs="Arial"/>
                <w:sz w:val="28"/>
                <w:szCs w:val="28"/>
              </w:rPr>
            </w:pPr>
            <w:r w:rsidRPr="001604E1">
              <w:rPr>
                <w:rFonts w:ascii="Arial" w:hAnsi="Arial" w:cs="Arial"/>
                <w:sz w:val="28"/>
                <w:szCs w:val="28"/>
              </w:rPr>
              <w:t xml:space="preserve">la </w:t>
            </w:r>
            <w:proofErr w:type="spellStart"/>
            <w:r w:rsidRPr="001604E1">
              <w:rPr>
                <w:rFonts w:ascii="Arial" w:hAnsi="Arial" w:cs="Arial"/>
                <w:sz w:val="28"/>
                <w:szCs w:val="28"/>
              </w:rPr>
              <w:t>camera</w:t>
            </w:r>
            <w:proofErr w:type="spellEnd"/>
            <w:r w:rsidRPr="001604E1">
              <w:rPr>
                <w:rFonts w:ascii="Arial" w:hAnsi="Arial" w:cs="Arial"/>
                <w:sz w:val="28"/>
                <w:szCs w:val="28"/>
              </w:rPr>
              <w:t xml:space="preserve"> di Matilde</w:t>
            </w:r>
          </w:p>
        </w:tc>
        <w:tc>
          <w:tcPr>
            <w:tcW w:w="1693" w:type="dxa"/>
            <w:gridSpan w:val="2"/>
            <w:tcBorders>
              <w:top w:val="single" w:sz="8" w:space="0" w:color="000000"/>
              <w:left w:val="single" w:sz="8" w:space="0" w:color="000000"/>
              <w:bottom w:val="single" w:sz="8" w:space="0" w:color="000000"/>
              <w:right w:val="nil"/>
            </w:tcBorders>
            <w:tcMar>
              <w:top w:w="0" w:type="dxa"/>
              <w:left w:w="108" w:type="dxa"/>
              <w:bottom w:w="0" w:type="dxa"/>
              <w:right w:w="108" w:type="dxa"/>
            </w:tcMar>
          </w:tcPr>
          <w:p w:rsidR="00556013" w:rsidRPr="001604E1" w:rsidRDefault="00C45631" w:rsidP="00622A2F">
            <w:pPr>
              <w:snapToGrid w:val="0"/>
              <w:rPr>
                <w:rFonts w:ascii="Arial" w:hAnsi="Arial" w:cs="Arial"/>
                <w:sz w:val="28"/>
                <w:szCs w:val="28"/>
              </w:rPr>
            </w:pPr>
            <w:proofErr w:type="spellStart"/>
            <w:r w:rsidRPr="001604E1">
              <w:rPr>
                <w:rFonts w:ascii="Arial" w:hAnsi="Arial" w:cs="Arial"/>
                <w:sz w:val="28"/>
                <w:szCs w:val="28"/>
              </w:rPr>
              <w:t>lo</w:t>
            </w:r>
            <w:proofErr w:type="spellEnd"/>
            <w:r w:rsidRPr="001604E1">
              <w:rPr>
                <w:rFonts w:ascii="Arial" w:hAnsi="Arial" w:cs="Arial"/>
                <w:sz w:val="28"/>
                <w:szCs w:val="28"/>
              </w:rPr>
              <w:t xml:space="preserve"> </w:t>
            </w:r>
            <w:proofErr w:type="spellStart"/>
            <w:r w:rsidR="00556013" w:rsidRPr="001604E1">
              <w:rPr>
                <w:rFonts w:ascii="Arial" w:hAnsi="Arial" w:cs="Arial"/>
                <w:sz w:val="28"/>
                <w:szCs w:val="28"/>
              </w:rPr>
              <w:t>studio</w:t>
            </w:r>
            <w:proofErr w:type="spellEnd"/>
          </w:p>
          <w:p w:rsidR="00556013" w:rsidRPr="001604E1" w:rsidRDefault="00556013" w:rsidP="00622A2F">
            <w:pPr>
              <w:rPr>
                <w:rFonts w:ascii="Arial" w:hAnsi="Arial" w:cs="Arial"/>
                <w:sz w:val="28"/>
                <w:szCs w:val="28"/>
              </w:rPr>
            </w:pPr>
          </w:p>
        </w:tc>
        <w:tc>
          <w:tcPr>
            <w:tcW w:w="2658" w:type="dxa"/>
            <w:gridSpan w:val="5"/>
            <w:tcBorders>
              <w:top w:val="nil"/>
              <w:left w:val="single" w:sz="8" w:space="0" w:color="000000"/>
              <w:bottom w:val="single" w:sz="8" w:space="0" w:color="000000"/>
              <w:right w:val="nil"/>
            </w:tcBorders>
            <w:tcMar>
              <w:top w:w="0" w:type="dxa"/>
              <w:left w:w="108" w:type="dxa"/>
              <w:bottom w:w="0" w:type="dxa"/>
              <w:right w:w="108" w:type="dxa"/>
            </w:tcMar>
            <w:hideMark/>
          </w:tcPr>
          <w:p w:rsidR="003D7451" w:rsidRPr="001604E1" w:rsidRDefault="003D7451" w:rsidP="003D7451">
            <w:pPr>
              <w:tabs>
                <w:tab w:val="right" w:pos="2442"/>
              </w:tabs>
              <w:snapToGrid w:val="0"/>
              <w:rPr>
                <w:rFonts w:ascii="Arial" w:hAnsi="Arial" w:cs="Arial"/>
                <w:sz w:val="28"/>
                <w:szCs w:val="28"/>
              </w:rPr>
            </w:pPr>
            <w:r w:rsidRPr="001604E1">
              <w:rPr>
                <w:rFonts w:ascii="Arial" w:hAnsi="Arial" w:cs="Arial"/>
                <w:noProof/>
                <w:lang w:eastAsia="de-DE"/>
              </w:rPr>
              <mc:AlternateContent>
                <mc:Choice Requires="wps">
                  <w:drawing>
                    <wp:anchor distT="0" distB="0" distL="114300" distR="114300" simplePos="0" relativeHeight="251713536" behindDoc="0" locked="0" layoutInCell="1" allowOverlap="1" wp14:anchorId="52E25C47" wp14:editId="50FAF159">
                      <wp:simplePos x="0" y="0"/>
                      <wp:positionH relativeFrom="column">
                        <wp:posOffset>857885</wp:posOffset>
                      </wp:positionH>
                      <wp:positionV relativeFrom="paragraph">
                        <wp:posOffset>34925</wp:posOffset>
                      </wp:positionV>
                      <wp:extent cx="714375" cy="542925"/>
                      <wp:effectExtent l="0" t="0" r="28575" b="28575"/>
                      <wp:wrapNone/>
                      <wp:docPr id="3" name="Textfeld 3"/>
                      <wp:cNvGraphicFramePr/>
                      <a:graphic xmlns:a="http://schemas.openxmlformats.org/drawingml/2006/main">
                        <a:graphicData uri="http://schemas.microsoft.com/office/word/2010/wordprocessingShape">
                          <wps:wsp>
                            <wps:cNvSpPr txBox="1"/>
                            <wps:spPr>
                              <a:xfrm>
                                <a:off x="0" y="0"/>
                                <a:ext cx="714375" cy="542925"/>
                              </a:xfrm>
                              <a:prstGeom prst="rect">
                                <a:avLst/>
                              </a:prstGeom>
                              <a:solidFill>
                                <a:sysClr val="window" lastClr="FFFFFF"/>
                              </a:solidFill>
                              <a:ln w="6350">
                                <a:solidFill>
                                  <a:prstClr val="black"/>
                                </a:solidFill>
                              </a:ln>
                              <a:effectLst/>
                            </wps:spPr>
                            <wps:txbx>
                              <w:txbxContent>
                                <w:p w:rsidR="00B76BAC" w:rsidRDefault="00B76BAC" w:rsidP="003D7451">
                                  <w:r>
                                    <w:rPr>
                                      <w:sz w:val="22"/>
                                      <w:szCs w:val="22"/>
                                    </w:rPr>
                                    <w:t xml:space="preserve">Sei </w:t>
                                  </w:r>
                                  <w:proofErr w:type="spellStart"/>
                                  <w:r>
                                    <w:rPr>
                                      <w:sz w:val="22"/>
                                      <w:szCs w:val="22"/>
                                    </w:rPr>
                                    <w:t>qui</w:t>
                                  </w:r>
                                  <w:proofErr w:type="spellEnd"/>
                                  <w:r>
                                    <w:rPr>
                                      <w:sz w:val="22"/>
                                      <w:szCs w:val="22"/>
                                    </w:rPr>
                                    <w:t>.</w:t>
                                  </w:r>
                                  <w:r w:rsidRPr="002F6501">
                                    <w:rPr>
                                      <w:sz w:val="44"/>
                                      <w:szCs w:val="44"/>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95" type="#_x0000_t202" style="position:absolute;margin-left:67.55pt;margin-top:2.75pt;width:56.25pt;height:4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" fillcolor="window" strokeweight=".5pt">
                      <v:textbox>
                        <w:txbxContent>
                          <w:p w:rsidR="00B76BAC" w:rsidRDefault="00B76BAC" w:rsidP="003D7451">
                            <w:r>
                              <w:rPr>
                                <w:sz w:val="22"/>
                                <w:szCs w:val="22"/>
                              </w:rPr>
                              <w:t xml:space="preserve">Sei </w:t>
                            </w:r>
                            <w:proofErr w:type="spellStart"/>
                            <w:r>
                              <w:rPr>
                                <w:sz w:val="22"/>
                                <w:szCs w:val="22"/>
                              </w:rPr>
                              <w:t>qui</w:t>
                            </w:r>
                            <w:proofErr w:type="spellEnd"/>
                            <w:r>
                              <w:rPr>
                                <w:sz w:val="22"/>
                                <w:szCs w:val="22"/>
                              </w:rPr>
                              <w:t>.</w:t>
                            </w:r>
                            <w:r w:rsidRPr="002F6501">
                              <w:rPr>
                                <w:sz w:val="44"/>
                                <w:szCs w:val="44"/>
                              </w:rPr>
                              <w:sym w:font="Webdings" w:char="F080"/>
                            </w:r>
                          </w:p>
                        </w:txbxContent>
                      </v:textbox>
                    </v:shape>
                  </w:pict>
                </mc:Fallback>
              </mc:AlternateContent>
            </w:r>
            <w:r w:rsidR="007A56DE" w:rsidRPr="001604E1">
              <w:rPr>
                <w:rFonts w:ascii="Arial" w:hAnsi="Arial" w:cs="Arial"/>
                <w:noProof/>
                <w:lang w:eastAsia="de-DE"/>
              </w:rPr>
              <mc:AlternateContent>
                <mc:Choice Requires="wps">
                  <w:drawing>
                    <wp:anchor distT="0" distB="0" distL="114300" distR="114300" simplePos="0" relativeHeight="251666432" behindDoc="0" locked="0" layoutInCell="1" allowOverlap="1" wp14:anchorId="4609D034" wp14:editId="018531D0">
                      <wp:simplePos x="0" y="0"/>
                      <wp:positionH relativeFrom="column">
                        <wp:posOffset>313055</wp:posOffset>
                      </wp:positionH>
                      <wp:positionV relativeFrom="paragraph">
                        <wp:posOffset>31115</wp:posOffset>
                      </wp:positionV>
                      <wp:extent cx="457200" cy="457200"/>
                      <wp:effectExtent l="38100" t="19050" r="19050" b="19050"/>
                      <wp:wrapNone/>
                      <wp:docPr id="10"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upArrow">
                                <a:avLst>
                                  <a:gd name="adj1" fmla="val 50000"/>
                                  <a:gd name="adj2" fmla="val 25000"/>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D334B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89" o:spid="_x0000_s1026" type="#_x0000_t68" style="position:absolute;margin-left:24.65pt;margin-top:2.45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" strokeweight=".26mm"/>
                  </w:pict>
                </mc:Fallback>
              </mc:AlternateContent>
            </w:r>
            <w:r w:rsidRPr="001604E1">
              <w:rPr>
                <w:rFonts w:ascii="Arial" w:hAnsi="Arial" w:cs="Arial"/>
                <w:sz w:val="28"/>
                <w:szCs w:val="28"/>
              </w:rPr>
              <w:tab/>
            </w:r>
          </w:p>
          <w:p w:rsidR="00556013" w:rsidRPr="001604E1" w:rsidRDefault="00556013" w:rsidP="003D7451">
            <w:pPr>
              <w:rPr>
                <w:rFonts w:ascii="Arial" w:hAnsi="Arial" w:cs="Arial"/>
                <w:sz w:val="28"/>
                <w:szCs w:val="28"/>
              </w:rPr>
            </w:pPr>
          </w:p>
        </w:tc>
        <w:tc>
          <w:tcPr>
            <w:tcW w:w="17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56013" w:rsidRPr="001604E1" w:rsidRDefault="00D011CC" w:rsidP="00622A2F">
            <w:pPr>
              <w:snapToGrid w:val="0"/>
              <w:rPr>
                <w:rFonts w:ascii="Arial" w:hAnsi="Arial" w:cs="Arial"/>
                <w:sz w:val="28"/>
                <w:szCs w:val="28"/>
              </w:rPr>
            </w:pPr>
            <w:r w:rsidRPr="001604E1">
              <w:rPr>
                <w:rFonts w:ascii="Arial" w:hAnsi="Arial" w:cs="Arial"/>
                <w:sz w:val="28"/>
                <w:szCs w:val="28"/>
              </w:rPr>
              <w:t>la</w:t>
            </w:r>
            <w:r w:rsidR="00C27F1B" w:rsidRPr="001604E1">
              <w:rPr>
                <w:rFonts w:ascii="Arial" w:hAnsi="Arial" w:cs="Arial"/>
                <w:sz w:val="28"/>
                <w:szCs w:val="28"/>
              </w:rPr>
              <w:t xml:space="preserve"> </w:t>
            </w:r>
            <w:proofErr w:type="spellStart"/>
            <w:r w:rsidR="00556013" w:rsidRPr="001604E1">
              <w:rPr>
                <w:rFonts w:ascii="Arial" w:hAnsi="Arial" w:cs="Arial"/>
                <w:sz w:val="28"/>
                <w:szCs w:val="28"/>
              </w:rPr>
              <w:t>camera</w:t>
            </w:r>
            <w:proofErr w:type="spellEnd"/>
            <w:r w:rsidR="00556013" w:rsidRPr="001604E1">
              <w:rPr>
                <w:rFonts w:ascii="Arial" w:hAnsi="Arial" w:cs="Arial"/>
                <w:sz w:val="28"/>
                <w:szCs w:val="28"/>
              </w:rPr>
              <w:t xml:space="preserve"> di </w:t>
            </w:r>
          </w:p>
          <w:p w:rsidR="00556013" w:rsidRPr="001604E1" w:rsidRDefault="00556013" w:rsidP="00622A2F">
            <w:pPr>
              <w:rPr>
                <w:rFonts w:ascii="Arial" w:hAnsi="Arial" w:cs="Arial"/>
                <w:sz w:val="28"/>
                <w:szCs w:val="28"/>
              </w:rPr>
            </w:pPr>
            <w:r w:rsidRPr="001604E1">
              <w:rPr>
                <w:rFonts w:ascii="Arial" w:hAnsi="Arial" w:cs="Arial"/>
                <w:sz w:val="28"/>
                <w:szCs w:val="28"/>
              </w:rPr>
              <w:t>Matteo</w:t>
            </w:r>
          </w:p>
        </w:tc>
      </w:tr>
      <w:tr w:rsidR="00556013" w:rsidRPr="001604E1" w:rsidTr="00622A2F">
        <w:trPr>
          <w:trHeight w:val="570"/>
        </w:trPr>
        <w:tc>
          <w:tcPr>
            <w:tcW w:w="4844" w:type="dxa"/>
            <w:gridSpan w:val="4"/>
            <w:tcBorders>
              <w:top w:val="nil"/>
              <w:left w:val="nil"/>
              <w:bottom w:val="nil"/>
              <w:right w:val="nil"/>
            </w:tcBorders>
            <w:tcMar>
              <w:top w:w="0" w:type="dxa"/>
              <w:left w:w="0" w:type="dxa"/>
              <w:bottom w:w="0" w:type="dxa"/>
              <w:right w:w="0" w:type="dxa"/>
            </w:tcMar>
          </w:tcPr>
          <w:p w:rsidR="00556013" w:rsidRPr="001604E1" w:rsidRDefault="00556013" w:rsidP="00622A2F">
            <w:pPr>
              <w:rPr>
                <w:rFonts w:ascii="Arial" w:hAnsi="Arial" w:cs="Arial"/>
                <w:sz w:val="28"/>
                <w:szCs w:val="28"/>
              </w:rPr>
            </w:pPr>
          </w:p>
        </w:tc>
        <w:tc>
          <w:tcPr>
            <w:tcW w:w="2658" w:type="dxa"/>
            <w:gridSpan w:val="5"/>
            <w:tcBorders>
              <w:top w:val="nil"/>
              <w:left w:val="single" w:sz="8" w:space="0" w:color="000000"/>
              <w:bottom w:val="single" w:sz="8" w:space="0" w:color="000000"/>
              <w:right w:val="nil"/>
            </w:tcBorders>
            <w:hideMark/>
          </w:tcPr>
          <w:p w:rsidR="00556013" w:rsidRPr="001604E1" w:rsidRDefault="00556013" w:rsidP="00622A2F">
            <w:pPr>
              <w:snapToGrid w:val="0"/>
              <w:spacing w:line="360" w:lineRule="auto"/>
              <w:jc w:val="center"/>
              <w:rPr>
                <w:rFonts w:ascii="Arial" w:hAnsi="Arial" w:cs="Arial"/>
                <w:sz w:val="28"/>
                <w:szCs w:val="28"/>
                <w:lang w:val="it-IT"/>
              </w:rPr>
            </w:pPr>
            <w:proofErr w:type="gramStart"/>
            <w:r w:rsidRPr="001604E1">
              <w:rPr>
                <w:rFonts w:ascii="Arial" w:hAnsi="Arial" w:cs="Arial"/>
                <w:sz w:val="28"/>
                <w:szCs w:val="28"/>
                <w:lang w:val="it-IT"/>
              </w:rPr>
              <w:t>l’</w:t>
            </w:r>
            <w:proofErr w:type="gramEnd"/>
            <w:r w:rsidRPr="001604E1">
              <w:rPr>
                <w:rFonts w:ascii="Arial" w:hAnsi="Arial" w:cs="Arial"/>
                <w:sz w:val="28"/>
                <w:szCs w:val="28"/>
                <w:lang w:val="it-IT"/>
              </w:rPr>
              <w:t>ingresso</w:t>
            </w:r>
          </w:p>
        </w:tc>
        <w:tc>
          <w:tcPr>
            <w:tcW w:w="1763" w:type="dxa"/>
            <w:tcBorders>
              <w:top w:val="nil"/>
              <w:left w:val="single" w:sz="8" w:space="0" w:color="000000"/>
              <w:bottom w:val="nil"/>
              <w:right w:val="nil"/>
            </w:tcBorders>
            <w:tcMar>
              <w:top w:w="0" w:type="dxa"/>
              <w:left w:w="0" w:type="dxa"/>
              <w:bottom w:w="0" w:type="dxa"/>
              <w:right w:w="0" w:type="dxa"/>
            </w:tcMar>
          </w:tcPr>
          <w:p w:rsidR="00556013" w:rsidRPr="001604E1" w:rsidRDefault="00556013" w:rsidP="00622A2F">
            <w:pPr>
              <w:snapToGrid w:val="0"/>
              <w:rPr>
                <w:rFonts w:ascii="Arial" w:hAnsi="Arial" w:cs="Arial"/>
                <w:u w:val="single"/>
                <w:lang w:val="it-IT"/>
              </w:rPr>
            </w:pPr>
          </w:p>
        </w:tc>
      </w:tr>
    </w:tbl>
    <w:p w:rsidR="00556013" w:rsidRPr="001604E1" w:rsidRDefault="00556013" w:rsidP="00556013">
      <w:pPr>
        <w:rPr>
          <w:rFonts w:ascii="Arial" w:hAnsi="Arial" w:cs="Arial"/>
        </w:rPr>
      </w:pPr>
    </w:p>
    <w:p w:rsidR="009533E7" w:rsidRPr="001604E1" w:rsidRDefault="009533E7" w:rsidP="00556013">
      <w:pPr>
        <w:suppressLineNumbers/>
        <w:spacing w:after="0"/>
        <w:rPr>
          <w:rFonts w:ascii="Arial" w:hAnsi="Arial" w:cs="Arial"/>
          <w:b/>
          <w:lang w:val="es-ES_tradnl"/>
        </w:rPr>
        <w:sectPr w:rsidR="009533E7" w:rsidRPr="001604E1" w:rsidSect="00BD2633">
          <w:headerReference w:type="default" r:id="rId10"/>
          <w:pgSz w:w="11900" w:h="16840"/>
          <w:pgMar w:top="1417" w:right="1417" w:bottom="1134" w:left="1417" w:header="708" w:footer="708" w:gutter="0"/>
          <w:cols w:space="708"/>
          <w:docGrid w:linePitch="326"/>
        </w:sectPr>
      </w:pPr>
    </w:p>
    <w:p w:rsidR="0094219D" w:rsidRPr="001604E1" w:rsidRDefault="00A63BF9" w:rsidP="009533E7">
      <w:pPr>
        <w:rPr>
          <w:rFonts w:ascii="Arial" w:hAnsi="Arial" w:cs="Arial"/>
          <w:b/>
          <w:lang w:val="it-IT"/>
        </w:rPr>
      </w:pPr>
      <w:r>
        <w:rPr>
          <w:rFonts w:ascii="Arial" w:hAnsi="Arial" w:cs="Arial"/>
          <w:b/>
          <w:lang w:val="it-IT"/>
        </w:rPr>
        <w:t>AB 2a</w:t>
      </w:r>
    </w:p>
    <w:p w:rsidR="00A63BF9" w:rsidRDefault="00A63BF9" w:rsidP="009533E7">
      <w:pPr>
        <w:rPr>
          <w:rFonts w:ascii="Arial" w:hAnsi="Arial" w:cs="Arial"/>
          <w:b/>
          <w:lang w:val="it-IT"/>
        </w:rPr>
      </w:pPr>
    </w:p>
    <w:p w:rsidR="009533E7" w:rsidRPr="001604E1" w:rsidRDefault="000A3564" w:rsidP="009533E7">
      <w:pPr>
        <w:rPr>
          <w:rFonts w:ascii="Arial" w:hAnsi="Arial" w:cs="Arial"/>
          <w:b/>
          <w:sz w:val="32"/>
          <w:lang w:val="it-IT"/>
        </w:rPr>
      </w:pPr>
      <w:r w:rsidRPr="001604E1">
        <w:rPr>
          <w:rFonts w:ascii="Arial" w:hAnsi="Arial" w:cs="Arial"/>
          <w:b/>
          <w:lang w:val="it-IT"/>
        </w:rPr>
        <w:t xml:space="preserve">L’appartamento della famiglia </w:t>
      </w:r>
      <w:proofErr w:type="spellStart"/>
      <w:r w:rsidRPr="001604E1">
        <w:rPr>
          <w:rFonts w:ascii="Arial" w:hAnsi="Arial" w:cs="Arial"/>
          <w:b/>
          <w:lang w:val="it-IT"/>
        </w:rPr>
        <w:t>Nencioni</w:t>
      </w:r>
      <w:proofErr w:type="spellEnd"/>
      <w:r w:rsidR="003D7451" w:rsidRPr="001604E1">
        <w:rPr>
          <w:rFonts w:ascii="Arial" w:hAnsi="Arial" w:cs="Arial"/>
          <w:b/>
          <w:lang w:val="it-IT"/>
        </w:rPr>
        <w:tab/>
      </w:r>
      <w:r w:rsidR="003D7451" w:rsidRPr="001604E1">
        <w:rPr>
          <w:rFonts w:ascii="Arial" w:hAnsi="Arial" w:cs="Arial"/>
          <w:b/>
          <w:lang w:val="it-IT"/>
        </w:rPr>
        <w:tab/>
      </w:r>
      <w:r w:rsidR="003D7451" w:rsidRPr="001604E1">
        <w:rPr>
          <w:rFonts w:ascii="Arial" w:hAnsi="Arial" w:cs="Arial"/>
          <w:b/>
          <w:lang w:val="it-IT"/>
        </w:rPr>
        <w:tab/>
      </w:r>
      <w:r w:rsidR="003D7451" w:rsidRPr="001604E1">
        <w:rPr>
          <w:rFonts w:ascii="Arial" w:hAnsi="Arial" w:cs="Arial"/>
          <w:b/>
          <w:lang w:val="it-IT"/>
        </w:rPr>
        <w:tab/>
      </w:r>
      <w:r w:rsidR="003D7451" w:rsidRPr="001604E1">
        <w:rPr>
          <w:rFonts w:ascii="Arial" w:hAnsi="Arial" w:cs="Arial"/>
          <w:b/>
          <w:lang w:val="it-IT"/>
        </w:rPr>
        <w:tab/>
      </w:r>
      <w:r w:rsidR="003D7451" w:rsidRPr="001604E1">
        <w:rPr>
          <w:rFonts w:ascii="Arial" w:hAnsi="Arial" w:cs="Arial"/>
          <w:b/>
          <w:lang w:val="it-IT"/>
        </w:rPr>
        <w:tab/>
        <w:t>A</w:t>
      </w:r>
    </w:p>
    <w:p w:rsidR="00A63BF9" w:rsidRPr="00A63BF9" w:rsidRDefault="00054F93" w:rsidP="00A63BF9">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jc w:val="both"/>
        <w:rPr>
          <w:rFonts w:ascii="Arial" w:hAnsi="Arial" w:cs="Arial"/>
          <w:b/>
          <w:i/>
          <w:lang w:val="it-IT"/>
        </w:rPr>
      </w:pPr>
      <w:r w:rsidRPr="00A63BF9">
        <w:rPr>
          <w:rFonts w:ascii="Arial" w:hAnsi="Arial" w:cs="Arial"/>
          <w:i/>
          <w:lang w:val="it-IT"/>
        </w:rPr>
        <w:t>Cerca un partner (B)</w:t>
      </w:r>
      <w:r w:rsidR="003D7451" w:rsidRPr="00A63BF9">
        <w:rPr>
          <w:rFonts w:ascii="Arial" w:hAnsi="Arial" w:cs="Arial"/>
          <w:i/>
          <w:lang w:val="it-IT"/>
        </w:rPr>
        <w:t>!</w:t>
      </w:r>
      <w:r w:rsidRPr="00A63BF9">
        <w:rPr>
          <w:rFonts w:ascii="Arial" w:hAnsi="Arial" w:cs="Arial"/>
          <w:b/>
          <w:i/>
          <w:lang w:val="it-IT"/>
        </w:rPr>
        <w:t xml:space="preserve"> </w:t>
      </w:r>
      <w:r w:rsidR="009533E7" w:rsidRPr="00A63BF9">
        <w:rPr>
          <w:rFonts w:ascii="Arial" w:hAnsi="Arial" w:cs="Arial"/>
          <w:b/>
          <w:i/>
          <w:lang w:val="it-IT"/>
        </w:rPr>
        <w:t xml:space="preserve">Dove </w:t>
      </w:r>
      <w:proofErr w:type="gramStart"/>
      <w:r w:rsidR="009533E7" w:rsidRPr="00A63BF9">
        <w:rPr>
          <w:rFonts w:ascii="Arial" w:hAnsi="Arial" w:cs="Arial"/>
          <w:b/>
          <w:i/>
          <w:lang w:val="it-IT"/>
        </w:rPr>
        <w:t>sono</w:t>
      </w:r>
      <w:proofErr w:type="gramEnd"/>
      <w:r w:rsidR="009533E7" w:rsidRPr="00A63BF9">
        <w:rPr>
          <w:rFonts w:ascii="Arial" w:hAnsi="Arial" w:cs="Arial"/>
          <w:b/>
          <w:i/>
          <w:lang w:val="it-IT"/>
        </w:rPr>
        <w:t xml:space="preserve"> il ba</w:t>
      </w:r>
      <w:r w:rsidR="00F35130" w:rsidRPr="00A63BF9">
        <w:rPr>
          <w:rFonts w:ascii="Arial" w:hAnsi="Arial" w:cs="Arial"/>
          <w:b/>
          <w:i/>
          <w:lang w:val="it-IT"/>
        </w:rPr>
        <w:t>gno grande, la came</w:t>
      </w:r>
      <w:r w:rsidR="000A3564" w:rsidRPr="00A63BF9">
        <w:rPr>
          <w:rFonts w:ascii="Arial" w:hAnsi="Arial" w:cs="Arial"/>
          <w:b/>
          <w:i/>
          <w:lang w:val="it-IT"/>
        </w:rPr>
        <w:t>ra di Antonia</w:t>
      </w:r>
      <w:r w:rsidR="009533E7" w:rsidRPr="00A63BF9">
        <w:rPr>
          <w:rFonts w:ascii="Arial" w:hAnsi="Arial" w:cs="Arial"/>
          <w:b/>
          <w:i/>
          <w:lang w:val="it-IT"/>
        </w:rPr>
        <w:t xml:space="preserve">, il </w:t>
      </w:r>
      <w:r w:rsidR="00C453D1" w:rsidRPr="00A63BF9">
        <w:rPr>
          <w:rFonts w:ascii="Arial" w:hAnsi="Arial" w:cs="Arial"/>
          <w:b/>
          <w:i/>
          <w:lang w:val="it-IT"/>
        </w:rPr>
        <w:t>soggiorno, il balcone, il corridoio</w:t>
      </w:r>
      <w:r w:rsidR="009533E7" w:rsidRPr="00A63BF9">
        <w:rPr>
          <w:rFonts w:ascii="Arial" w:hAnsi="Arial" w:cs="Arial"/>
          <w:b/>
          <w:i/>
          <w:lang w:val="it-IT"/>
        </w:rPr>
        <w:t xml:space="preserve"> e la cucina? </w:t>
      </w:r>
    </w:p>
    <w:p w:rsidR="009533E7" w:rsidRPr="00A63BF9" w:rsidRDefault="009533E7" w:rsidP="00A63BF9">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jc w:val="both"/>
        <w:rPr>
          <w:rFonts w:ascii="Arial" w:hAnsi="Arial" w:cs="Arial"/>
          <w:i/>
          <w:lang w:val="it-IT"/>
        </w:rPr>
      </w:pPr>
      <w:r w:rsidRPr="00A63BF9">
        <w:rPr>
          <w:rFonts w:ascii="Arial" w:hAnsi="Arial" w:cs="Arial"/>
          <w:i/>
          <w:lang w:val="it-IT"/>
        </w:rPr>
        <w:t>Prova a completare la piantina dell’appartame</w:t>
      </w:r>
      <w:r w:rsidR="003D7451" w:rsidRPr="00A63BF9">
        <w:rPr>
          <w:rFonts w:ascii="Arial" w:hAnsi="Arial" w:cs="Arial"/>
          <w:i/>
          <w:lang w:val="it-IT"/>
        </w:rPr>
        <w:t>nto con l’aiuto del tuo partner!</w:t>
      </w:r>
    </w:p>
    <w:tbl>
      <w:tblPr>
        <w:tblpPr w:leftFromText="141" w:rightFromText="141" w:vertAnchor="page" w:horzAnchor="margin" w:tblpY="4309"/>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1"/>
        <w:gridCol w:w="1648"/>
        <w:gridCol w:w="503"/>
        <w:gridCol w:w="1220"/>
        <w:gridCol w:w="801"/>
        <w:gridCol w:w="887"/>
        <w:gridCol w:w="327"/>
        <w:gridCol w:w="538"/>
        <w:gridCol w:w="10"/>
        <w:gridCol w:w="1790"/>
      </w:tblGrid>
      <w:tr w:rsidR="003D7451" w:rsidRPr="00B76BAC" w:rsidTr="00054F93">
        <w:trPr>
          <w:gridBefore w:val="5"/>
          <w:gridAfter w:val="4"/>
          <w:wBefore w:w="5713" w:type="dxa"/>
          <w:wAfter w:w="2665" w:type="dxa"/>
          <w:trHeight w:val="270"/>
        </w:trPr>
        <w:tc>
          <w:tcPr>
            <w:tcW w:w="887" w:type="dxa"/>
            <w:tcBorders>
              <w:top w:val="single" w:sz="4" w:space="0" w:color="auto"/>
              <w:left w:val="single" w:sz="4" w:space="0" w:color="auto"/>
              <w:bottom w:val="single" w:sz="4" w:space="0" w:color="auto"/>
              <w:right w:val="single" w:sz="4" w:space="0" w:color="auto"/>
            </w:tcBorders>
            <w:hideMark/>
          </w:tcPr>
          <w:p w:rsidR="009533E7" w:rsidRPr="003D7451" w:rsidRDefault="009533E7" w:rsidP="00054F93">
            <w:pPr>
              <w:spacing w:line="360" w:lineRule="auto"/>
              <w:jc w:val="center"/>
              <w:rPr>
                <w:rFonts w:asciiTheme="minorHAnsi" w:hAnsiTheme="minorHAnsi"/>
                <w:lang w:val="it-IT"/>
              </w:rPr>
            </w:pPr>
          </w:p>
          <w:p w:rsidR="009533E7" w:rsidRPr="003D7451" w:rsidRDefault="009533E7" w:rsidP="00054F93">
            <w:pPr>
              <w:spacing w:line="360" w:lineRule="auto"/>
              <w:rPr>
                <w:rFonts w:asciiTheme="minorHAnsi" w:hAnsiTheme="minorHAnsi"/>
                <w:lang w:val="it-IT"/>
              </w:rPr>
            </w:pPr>
          </w:p>
        </w:tc>
      </w:tr>
      <w:tr w:rsidR="009533E7" w:rsidRPr="003D7451" w:rsidTr="00054F93">
        <w:tc>
          <w:tcPr>
            <w:tcW w:w="1541" w:type="dxa"/>
            <w:tcBorders>
              <w:top w:val="single" w:sz="8" w:space="0" w:color="000000"/>
              <w:left w:val="single" w:sz="8" w:space="0" w:color="000000"/>
              <w:bottom w:val="single" w:sz="8" w:space="0" w:color="000000"/>
              <w:right w:val="nil"/>
            </w:tcBorders>
            <w:tcMar>
              <w:top w:w="0" w:type="dxa"/>
              <w:left w:w="108" w:type="dxa"/>
              <w:bottom w:w="0" w:type="dxa"/>
              <w:right w:w="108" w:type="dxa"/>
            </w:tcMar>
          </w:tcPr>
          <w:p w:rsidR="009533E7" w:rsidRPr="00310911" w:rsidRDefault="009533E7" w:rsidP="00054F93">
            <w:pPr>
              <w:snapToGrid w:val="0"/>
              <w:rPr>
                <w:rFonts w:asciiTheme="minorHAnsi" w:hAnsiTheme="minorHAnsi"/>
                <w:sz w:val="28"/>
                <w:szCs w:val="28"/>
                <w:lang w:val="it-IT"/>
              </w:rPr>
            </w:pPr>
          </w:p>
        </w:tc>
        <w:tc>
          <w:tcPr>
            <w:tcW w:w="2151" w:type="dxa"/>
            <w:gridSpan w:val="2"/>
            <w:tcBorders>
              <w:top w:val="single" w:sz="8" w:space="0" w:color="000000"/>
              <w:left w:val="single" w:sz="4" w:space="0" w:color="000000"/>
              <w:bottom w:val="single" w:sz="8" w:space="0" w:color="000000"/>
              <w:right w:val="nil"/>
            </w:tcBorders>
            <w:tcMar>
              <w:top w:w="0" w:type="dxa"/>
              <w:left w:w="108" w:type="dxa"/>
              <w:bottom w:w="0" w:type="dxa"/>
              <w:right w:w="108" w:type="dxa"/>
            </w:tcMar>
            <w:hideMark/>
          </w:tcPr>
          <w:p w:rsidR="009533E7" w:rsidRPr="00310911" w:rsidRDefault="00F35130" w:rsidP="00054F93">
            <w:pPr>
              <w:snapToGrid w:val="0"/>
              <w:rPr>
                <w:rFonts w:asciiTheme="minorHAnsi" w:hAnsiTheme="minorHAnsi"/>
                <w:sz w:val="28"/>
                <w:szCs w:val="28"/>
                <w:lang w:val="it-IT"/>
              </w:rPr>
            </w:pPr>
            <w:proofErr w:type="gramStart"/>
            <w:r>
              <w:rPr>
                <w:rFonts w:asciiTheme="minorHAnsi" w:hAnsiTheme="minorHAnsi"/>
                <w:sz w:val="28"/>
                <w:szCs w:val="28"/>
                <w:lang w:val="it-IT"/>
              </w:rPr>
              <w:t>la</w:t>
            </w:r>
            <w:proofErr w:type="gramEnd"/>
            <w:r>
              <w:rPr>
                <w:rFonts w:asciiTheme="minorHAnsi" w:hAnsiTheme="minorHAnsi"/>
                <w:sz w:val="28"/>
                <w:szCs w:val="28"/>
                <w:lang w:val="it-IT"/>
              </w:rPr>
              <w:t xml:space="preserve"> </w:t>
            </w:r>
            <w:r w:rsidR="009533E7" w:rsidRPr="00310911">
              <w:rPr>
                <w:rFonts w:asciiTheme="minorHAnsi" w:hAnsiTheme="minorHAnsi"/>
                <w:sz w:val="28"/>
                <w:szCs w:val="28"/>
                <w:lang w:val="it-IT"/>
              </w:rPr>
              <w:t>camera da letto dei genitori</w:t>
            </w:r>
          </w:p>
        </w:tc>
        <w:tc>
          <w:tcPr>
            <w:tcW w:w="3235" w:type="dxa"/>
            <w:gridSpan w:val="4"/>
            <w:tcBorders>
              <w:top w:val="single" w:sz="8" w:space="0" w:color="000000"/>
              <w:left w:val="single" w:sz="4" w:space="0" w:color="000000"/>
              <w:bottom w:val="single" w:sz="8" w:space="0" w:color="000000"/>
              <w:right w:val="nil"/>
            </w:tcBorders>
            <w:tcMar>
              <w:top w:w="0" w:type="dxa"/>
              <w:left w:w="108" w:type="dxa"/>
              <w:bottom w:w="0" w:type="dxa"/>
              <w:right w:w="108" w:type="dxa"/>
            </w:tcMar>
          </w:tcPr>
          <w:p w:rsidR="009533E7" w:rsidRPr="00310911" w:rsidRDefault="009533E7" w:rsidP="00054F93">
            <w:pPr>
              <w:rPr>
                <w:rFonts w:asciiTheme="minorHAnsi" w:hAnsiTheme="minorHAnsi"/>
                <w:sz w:val="28"/>
                <w:szCs w:val="28"/>
                <w:lang w:val="it-IT"/>
              </w:rPr>
            </w:pPr>
          </w:p>
        </w:tc>
        <w:tc>
          <w:tcPr>
            <w:tcW w:w="2338" w:type="dxa"/>
            <w:gridSpan w:val="3"/>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rsidR="009533E7" w:rsidRPr="00310911" w:rsidRDefault="006F5455" w:rsidP="00054F93">
            <w:pPr>
              <w:rPr>
                <w:rFonts w:asciiTheme="minorHAnsi" w:hAnsiTheme="minorHAnsi"/>
                <w:sz w:val="28"/>
                <w:szCs w:val="28"/>
                <w:lang w:val="it-IT"/>
              </w:rPr>
            </w:pPr>
            <w:proofErr w:type="gramStart"/>
            <w:r>
              <w:rPr>
                <w:rFonts w:asciiTheme="minorHAnsi" w:hAnsiTheme="minorHAnsi"/>
                <w:sz w:val="28"/>
                <w:szCs w:val="28"/>
                <w:lang w:val="it-IT"/>
              </w:rPr>
              <w:t>la</w:t>
            </w:r>
            <w:proofErr w:type="gramEnd"/>
            <w:r>
              <w:rPr>
                <w:rFonts w:asciiTheme="minorHAnsi" w:hAnsiTheme="minorHAnsi"/>
                <w:sz w:val="28"/>
                <w:szCs w:val="28"/>
                <w:lang w:val="it-IT"/>
              </w:rPr>
              <w:t xml:space="preserve"> </w:t>
            </w:r>
            <w:r w:rsidR="009533E7" w:rsidRPr="00310911">
              <w:rPr>
                <w:rFonts w:asciiTheme="minorHAnsi" w:hAnsiTheme="minorHAnsi"/>
                <w:sz w:val="28"/>
                <w:szCs w:val="28"/>
                <w:lang w:val="it-IT"/>
              </w:rPr>
              <w:t>sala da pranzo</w:t>
            </w:r>
          </w:p>
          <w:p w:rsidR="009533E7" w:rsidRPr="00310911" w:rsidRDefault="009533E7" w:rsidP="00054F93">
            <w:pPr>
              <w:rPr>
                <w:rFonts w:asciiTheme="minorHAnsi" w:hAnsiTheme="minorHAnsi"/>
                <w:sz w:val="28"/>
                <w:szCs w:val="28"/>
                <w:lang w:val="it-IT"/>
              </w:rPr>
            </w:pPr>
          </w:p>
        </w:tc>
      </w:tr>
      <w:tr w:rsidR="009533E7" w:rsidRPr="003D7451" w:rsidTr="00054F93">
        <w:trPr>
          <w:trHeight w:hRule="exact" w:val="1039"/>
        </w:trPr>
        <w:tc>
          <w:tcPr>
            <w:tcW w:w="1541" w:type="dxa"/>
            <w:tcBorders>
              <w:top w:val="nil"/>
              <w:left w:val="single" w:sz="8" w:space="0" w:color="000000"/>
              <w:bottom w:val="nil"/>
              <w:right w:val="nil"/>
            </w:tcBorders>
            <w:tcMar>
              <w:top w:w="0" w:type="dxa"/>
              <w:left w:w="108" w:type="dxa"/>
              <w:bottom w:w="0" w:type="dxa"/>
              <w:right w:w="108" w:type="dxa"/>
            </w:tcMar>
          </w:tcPr>
          <w:p w:rsidR="009533E7" w:rsidRPr="00310911" w:rsidRDefault="009533E7" w:rsidP="00054F93">
            <w:pPr>
              <w:snapToGrid w:val="0"/>
              <w:rPr>
                <w:rFonts w:asciiTheme="minorHAnsi" w:hAnsiTheme="minorHAnsi"/>
                <w:sz w:val="28"/>
                <w:szCs w:val="28"/>
                <w:lang w:val="it-IT"/>
              </w:rPr>
            </w:pPr>
          </w:p>
          <w:p w:rsidR="009533E7" w:rsidRPr="00310911" w:rsidRDefault="007A56DE" w:rsidP="00054F93">
            <w:pPr>
              <w:rPr>
                <w:rFonts w:asciiTheme="minorHAnsi" w:hAnsiTheme="minorHAnsi"/>
                <w:sz w:val="28"/>
                <w:szCs w:val="28"/>
                <w:lang w:val="it-IT"/>
              </w:rPr>
            </w:pPr>
            <w:r>
              <w:rPr>
                <w:rFonts w:asciiTheme="minorHAnsi" w:hAnsiTheme="minorHAnsi"/>
                <w:noProof/>
                <w:lang w:eastAsia="de-DE"/>
              </w:rPr>
              <mc:AlternateContent>
                <mc:Choice Requires="wps">
                  <w:drawing>
                    <wp:anchor distT="0" distB="0" distL="114300" distR="114300" simplePos="0" relativeHeight="251667456" behindDoc="0" locked="0" layoutInCell="1" allowOverlap="1" wp14:anchorId="0F31E6E1" wp14:editId="08730535">
                      <wp:simplePos x="0" y="0"/>
                      <wp:positionH relativeFrom="column">
                        <wp:posOffset>226695</wp:posOffset>
                      </wp:positionH>
                      <wp:positionV relativeFrom="paragraph">
                        <wp:posOffset>635</wp:posOffset>
                      </wp:positionV>
                      <wp:extent cx="914400" cy="342900"/>
                      <wp:effectExtent l="19050" t="19050" r="19050" b="38100"/>
                      <wp:wrapNone/>
                      <wp:docPr id="9"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leftArrow">
                                <a:avLst>
                                  <a:gd name="adj1" fmla="val 50000"/>
                                  <a:gd name="adj2" fmla="val 6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46D18" id="AutoShape 193" o:spid="_x0000_s1026" type="#_x0000_t66" style="position:absolute;margin-left:17.85pt;margin-top:.05pt;width:1in;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" strokeweight=".26mm"/>
                  </w:pict>
                </mc:Fallback>
              </mc:AlternateContent>
            </w:r>
          </w:p>
        </w:tc>
        <w:tc>
          <w:tcPr>
            <w:tcW w:w="5924" w:type="dxa"/>
            <w:gridSpan w:val="7"/>
            <w:tcBorders>
              <w:top w:val="nil"/>
              <w:left w:val="nil"/>
              <w:bottom w:val="nil"/>
              <w:right w:val="nil"/>
            </w:tcBorders>
            <w:tcMar>
              <w:top w:w="0" w:type="dxa"/>
              <w:left w:w="108" w:type="dxa"/>
              <w:bottom w:w="0" w:type="dxa"/>
              <w:right w:w="108" w:type="dxa"/>
            </w:tcMar>
          </w:tcPr>
          <w:p w:rsidR="009533E7" w:rsidRPr="00310911" w:rsidRDefault="009533E7" w:rsidP="00054F93">
            <w:pPr>
              <w:snapToGrid w:val="0"/>
              <w:rPr>
                <w:rFonts w:asciiTheme="minorHAnsi" w:hAnsiTheme="minorHAnsi"/>
                <w:sz w:val="28"/>
                <w:szCs w:val="28"/>
                <w:lang w:val="it-IT"/>
              </w:rPr>
            </w:pPr>
          </w:p>
          <w:p w:rsidR="009533E7" w:rsidRPr="00310911" w:rsidRDefault="007A56DE" w:rsidP="00054F93">
            <w:pPr>
              <w:rPr>
                <w:rFonts w:asciiTheme="minorHAnsi" w:hAnsiTheme="minorHAnsi"/>
                <w:sz w:val="28"/>
                <w:szCs w:val="28"/>
                <w:lang w:val="it-IT"/>
              </w:rPr>
            </w:pPr>
            <w:r>
              <w:rPr>
                <w:rFonts w:asciiTheme="minorHAnsi" w:hAnsiTheme="minorHAnsi"/>
                <w:noProof/>
                <w:lang w:eastAsia="de-DE"/>
              </w:rPr>
              <mc:AlternateContent>
                <mc:Choice Requires="wps">
                  <w:drawing>
                    <wp:anchor distT="0" distB="0" distL="114300" distR="114300" simplePos="0" relativeHeight="251668480" behindDoc="0" locked="0" layoutInCell="1" allowOverlap="1" wp14:anchorId="3F9B6FF6" wp14:editId="49230290">
                      <wp:simplePos x="0" y="0"/>
                      <wp:positionH relativeFrom="column">
                        <wp:posOffset>1509395</wp:posOffset>
                      </wp:positionH>
                      <wp:positionV relativeFrom="paragraph">
                        <wp:posOffset>635</wp:posOffset>
                      </wp:positionV>
                      <wp:extent cx="914400" cy="342900"/>
                      <wp:effectExtent l="19050" t="19050" r="19050" b="38100"/>
                      <wp:wrapNone/>
                      <wp:docPr id="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leftArrow">
                                <a:avLst>
                                  <a:gd name="adj1" fmla="val 50000"/>
                                  <a:gd name="adj2" fmla="val 6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693BFB" id="AutoShape 194" o:spid="_x0000_s1026" type="#_x0000_t66" style="position:absolute;margin-left:118.85pt;margin-top:.05pt;width:1in;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" strokeweight=".26mm"/>
                  </w:pict>
                </mc:Fallback>
              </mc:AlternateContent>
            </w:r>
            <w:r w:rsidR="009533E7" w:rsidRPr="00310911">
              <w:rPr>
                <w:rFonts w:asciiTheme="minorHAnsi" w:hAnsiTheme="minorHAnsi"/>
                <w:sz w:val="28"/>
                <w:szCs w:val="28"/>
                <w:lang w:val="it-IT"/>
              </w:rPr>
              <w:t xml:space="preserve">          </w:t>
            </w:r>
          </w:p>
        </w:tc>
        <w:tc>
          <w:tcPr>
            <w:tcW w:w="1800" w:type="dxa"/>
            <w:gridSpan w:val="2"/>
            <w:tcBorders>
              <w:top w:val="nil"/>
              <w:left w:val="single" w:sz="8" w:space="0" w:color="000000"/>
              <w:bottom w:val="nil"/>
              <w:right w:val="single" w:sz="8" w:space="0" w:color="000000"/>
            </w:tcBorders>
            <w:tcMar>
              <w:top w:w="0" w:type="dxa"/>
              <w:left w:w="108" w:type="dxa"/>
              <w:bottom w:w="0" w:type="dxa"/>
              <w:right w:w="108" w:type="dxa"/>
            </w:tcMar>
          </w:tcPr>
          <w:p w:rsidR="009533E7" w:rsidRPr="00310911" w:rsidRDefault="009533E7" w:rsidP="00054F93">
            <w:pPr>
              <w:snapToGrid w:val="0"/>
              <w:rPr>
                <w:rFonts w:asciiTheme="minorHAnsi" w:hAnsiTheme="minorHAnsi"/>
                <w:sz w:val="28"/>
                <w:szCs w:val="28"/>
                <w:lang w:val="it-IT"/>
              </w:rPr>
            </w:pPr>
          </w:p>
          <w:p w:rsidR="009533E7" w:rsidRPr="00310911" w:rsidRDefault="009533E7" w:rsidP="00054F93">
            <w:pPr>
              <w:snapToGrid w:val="0"/>
              <w:rPr>
                <w:rFonts w:asciiTheme="minorHAnsi" w:hAnsiTheme="minorHAnsi"/>
                <w:sz w:val="28"/>
                <w:szCs w:val="28"/>
                <w:lang w:val="it-IT"/>
              </w:rPr>
            </w:pPr>
          </w:p>
          <w:p w:rsidR="009533E7" w:rsidRPr="00310911" w:rsidRDefault="009533E7" w:rsidP="00054F93">
            <w:pPr>
              <w:snapToGrid w:val="0"/>
              <w:rPr>
                <w:rFonts w:asciiTheme="minorHAnsi" w:hAnsiTheme="minorHAnsi"/>
                <w:sz w:val="28"/>
                <w:szCs w:val="28"/>
                <w:lang w:val="it-IT"/>
              </w:rPr>
            </w:pPr>
          </w:p>
          <w:p w:rsidR="009533E7" w:rsidRPr="00310911" w:rsidRDefault="009533E7" w:rsidP="00054F93">
            <w:pPr>
              <w:rPr>
                <w:rFonts w:asciiTheme="minorHAnsi" w:hAnsiTheme="minorHAnsi"/>
                <w:sz w:val="28"/>
                <w:szCs w:val="28"/>
                <w:lang w:val="it-IT"/>
              </w:rPr>
            </w:pPr>
          </w:p>
          <w:p w:rsidR="009533E7" w:rsidRPr="00310911" w:rsidRDefault="009533E7" w:rsidP="00054F93">
            <w:pPr>
              <w:rPr>
                <w:rFonts w:asciiTheme="minorHAnsi" w:hAnsiTheme="minorHAnsi"/>
                <w:sz w:val="28"/>
                <w:szCs w:val="28"/>
                <w:lang w:val="it-IT"/>
              </w:rPr>
            </w:pPr>
          </w:p>
        </w:tc>
      </w:tr>
      <w:tr w:rsidR="009533E7" w:rsidRPr="00310911" w:rsidTr="00054F93">
        <w:trPr>
          <w:trHeight w:val="815"/>
        </w:trPr>
        <w:tc>
          <w:tcPr>
            <w:tcW w:w="1541"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533E7" w:rsidRPr="000A3564" w:rsidRDefault="006F5455" w:rsidP="00054F93">
            <w:pPr>
              <w:snapToGrid w:val="0"/>
              <w:rPr>
                <w:rFonts w:asciiTheme="minorHAnsi" w:hAnsiTheme="minorHAnsi"/>
                <w:color w:val="FF0000"/>
                <w:sz w:val="28"/>
                <w:szCs w:val="28"/>
                <w:lang w:val="it-IT"/>
              </w:rPr>
            </w:pPr>
            <w:proofErr w:type="gramStart"/>
            <w:r>
              <w:rPr>
                <w:rFonts w:asciiTheme="minorHAnsi" w:hAnsiTheme="minorHAnsi"/>
                <w:sz w:val="28"/>
                <w:szCs w:val="28"/>
                <w:lang w:val="it-IT"/>
              </w:rPr>
              <w:t>la</w:t>
            </w:r>
            <w:proofErr w:type="gramEnd"/>
            <w:r>
              <w:rPr>
                <w:rFonts w:asciiTheme="minorHAnsi" w:hAnsiTheme="minorHAnsi"/>
                <w:sz w:val="28"/>
                <w:szCs w:val="28"/>
                <w:lang w:val="it-IT"/>
              </w:rPr>
              <w:t xml:space="preserve"> </w:t>
            </w:r>
            <w:r w:rsidR="000A3564">
              <w:rPr>
                <w:rFonts w:asciiTheme="minorHAnsi" w:hAnsiTheme="minorHAnsi"/>
                <w:sz w:val="28"/>
                <w:szCs w:val="28"/>
                <w:lang w:val="it-IT"/>
              </w:rPr>
              <w:t xml:space="preserve">camera di </w:t>
            </w:r>
            <w:r w:rsidR="000A3564" w:rsidRPr="003D7451">
              <w:rPr>
                <w:rFonts w:asciiTheme="minorHAnsi" w:hAnsiTheme="minorHAnsi"/>
                <w:sz w:val="28"/>
                <w:szCs w:val="28"/>
                <w:lang w:val="it-IT"/>
              </w:rPr>
              <w:t>Carlo</w:t>
            </w:r>
          </w:p>
        </w:tc>
        <w:tc>
          <w:tcPr>
            <w:tcW w:w="1648"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533E7" w:rsidRPr="00310911" w:rsidRDefault="009533E7" w:rsidP="00054F93">
            <w:pPr>
              <w:snapToGrid w:val="0"/>
              <w:rPr>
                <w:rFonts w:asciiTheme="minorHAnsi" w:hAnsiTheme="minorHAnsi"/>
                <w:sz w:val="28"/>
                <w:szCs w:val="28"/>
                <w:lang w:val="it-IT"/>
              </w:rPr>
            </w:pPr>
          </w:p>
        </w:tc>
        <w:tc>
          <w:tcPr>
            <w:tcW w:w="1723" w:type="dxa"/>
            <w:gridSpan w:val="2"/>
            <w:tcBorders>
              <w:top w:val="single" w:sz="8" w:space="0" w:color="000000"/>
              <w:left w:val="single" w:sz="8" w:space="0" w:color="000000"/>
              <w:bottom w:val="single" w:sz="8" w:space="0" w:color="000000"/>
              <w:right w:val="nil"/>
            </w:tcBorders>
            <w:tcMar>
              <w:top w:w="0" w:type="dxa"/>
              <w:left w:w="108" w:type="dxa"/>
              <w:bottom w:w="0" w:type="dxa"/>
              <w:right w:w="108" w:type="dxa"/>
            </w:tcMar>
          </w:tcPr>
          <w:p w:rsidR="009533E7" w:rsidRPr="00310911" w:rsidRDefault="006F5455" w:rsidP="00054F93">
            <w:pPr>
              <w:snapToGrid w:val="0"/>
              <w:rPr>
                <w:rFonts w:asciiTheme="minorHAnsi" w:hAnsiTheme="minorHAnsi"/>
                <w:sz w:val="28"/>
                <w:szCs w:val="28"/>
                <w:lang w:val="it-IT"/>
              </w:rPr>
            </w:pPr>
            <w:proofErr w:type="gramStart"/>
            <w:r>
              <w:rPr>
                <w:rFonts w:asciiTheme="minorHAnsi" w:hAnsiTheme="minorHAnsi"/>
                <w:sz w:val="28"/>
                <w:szCs w:val="28"/>
                <w:lang w:val="it-IT"/>
              </w:rPr>
              <w:t>lo</w:t>
            </w:r>
            <w:proofErr w:type="gramEnd"/>
            <w:r>
              <w:rPr>
                <w:rFonts w:asciiTheme="minorHAnsi" w:hAnsiTheme="minorHAnsi"/>
                <w:sz w:val="28"/>
                <w:szCs w:val="28"/>
                <w:lang w:val="it-IT"/>
              </w:rPr>
              <w:t xml:space="preserve"> </w:t>
            </w:r>
            <w:r w:rsidR="009533E7" w:rsidRPr="00310911">
              <w:rPr>
                <w:rFonts w:asciiTheme="minorHAnsi" w:hAnsiTheme="minorHAnsi"/>
                <w:sz w:val="28"/>
                <w:szCs w:val="28"/>
                <w:lang w:val="it-IT"/>
              </w:rPr>
              <w:t>studio</w:t>
            </w:r>
          </w:p>
          <w:p w:rsidR="009533E7" w:rsidRPr="00310911" w:rsidRDefault="009533E7" w:rsidP="00054F93">
            <w:pPr>
              <w:rPr>
                <w:rFonts w:asciiTheme="minorHAnsi" w:hAnsiTheme="minorHAnsi"/>
                <w:sz w:val="28"/>
                <w:szCs w:val="28"/>
                <w:lang w:val="it-IT"/>
              </w:rPr>
            </w:pPr>
          </w:p>
        </w:tc>
        <w:tc>
          <w:tcPr>
            <w:tcW w:w="2563" w:type="dxa"/>
            <w:gridSpan w:val="5"/>
            <w:tcBorders>
              <w:top w:val="nil"/>
              <w:left w:val="single" w:sz="8" w:space="0" w:color="000000"/>
              <w:bottom w:val="single" w:sz="8" w:space="0" w:color="000000"/>
              <w:right w:val="nil"/>
            </w:tcBorders>
            <w:tcMar>
              <w:top w:w="0" w:type="dxa"/>
              <w:left w:w="108" w:type="dxa"/>
              <w:bottom w:w="0" w:type="dxa"/>
              <w:right w:w="108" w:type="dxa"/>
            </w:tcMar>
            <w:hideMark/>
          </w:tcPr>
          <w:p w:rsidR="009533E7" w:rsidRPr="00310911" w:rsidRDefault="002F6501" w:rsidP="00054F93">
            <w:pPr>
              <w:snapToGrid w:val="0"/>
              <w:rPr>
                <w:rFonts w:asciiTheme="minorHAnsi" w:hAnsiTheme="minorHAnsi"/>
                <w:sz w:val="28"/>
                <w:szCs w:val="28"/>
                <w:lang w:val="it-IT"/>
              </w:rPr>
            </w:pPr>
            <w:r>
              <w:rPr>
                <w:rFonts w:asciiTheme="minorHAnsi" w:hAnsiTheme="minorHAnsi"/>
                <w:noProof/>
                <w:lang w:eastAsia="de-DE"/>
              </w:rPr>
              <mc:AlternateContent>
                <mc:Choice Requires="wps">
                  <w:drawing>
                    <wp:anchor distT="0" distB="0" distL="114300" distR="114300" simplePos="0" relativeHeight="251708416" behindDoc="0" locked="0" layoutInCell="1" allowOverlap="1" wp14:anchorId="5F26321E" wp14:editId="575D80A3">
                      <wp:simplePos x="0" y="0"/>
                      <wp:positionH relativeFrom="column">
                        <wp:posOffset>795655</wp:posOffset>
                      </wp:positionH>
                      <wp:positionV relativeFrom="paragraph">
                        <wp:posOffset>64135</wp:posOffset>
                      </wp:positionV>
                      <wp:extent cx="714375" cy="542925"/>
                      <wp:effectExtent l="0" t="0" r="28575" b="28575"/>
                      <wp:wrapNone/>
                      <wp:docPr id="257" name="Textfeld 257"/>
                      <wp:cNvGraphicFramePr/>
                      <a:graphic xmlns:a="http://schemas.openxmlformats.org/drawingml/2006/main">
                        <a:graphicData uri="http://schemas.microsoft.com/office/word/2010/wordprocessingShape">
                          <wps:wsp>
                            <wps:cNvSpPr txBox="1"/>
                            <wps:spPr>
                              <a:xfrm>
                                <a:off x="0" y="0"/>
                                <a:ext cx="7143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BAC" w:rsidRDefault="00B76BAC">
                                  <w:r>
                                    <w:rPr>
                                      <w:sz w:val="22"/>
                                      <w:szCs w:val="22"/>
                                    </w:rPr>
                                    <w:t xml:space="preserve">Sei </w:t>
                                  </w:r>
                                  <w:proofErr w:type="spellStart"/>
                                  <w:r>
                                    <w:rPr>
                                      <w:sz w:val="22"/>
                                      <w:szCs w:val="22"/>
                                    </w:rPr>
                                    <w:t>qui</w:t>
                                  </w:r>
                                  <w:proofErr w:type="spellEnd"/>
                                  <w:r>
                                    <w:rPr>
                                      <w:sz w:val="22"/>
                                      <w:szCs w:val="22"/>
                                    </w:rPr>
                                    <w:t>.</w:t>
                                  </w:r>
                                  <w:r w:rsidRPr="002F6501">
                                    <w:rPr>
                                      <w:sz w:val="44"/>
                                      <w:szCs w:val="44"/>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7" o:spid="_x0000_s1096" type="#_x0000_t202" style="position:absolute;margin-left:62.65pt;margin-top:5.05pt;width:56.25pt;height:4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" fillcolor="white [3201]" strokeweight=".5pt">
                      <v:textbox>
                        <w:txbxContent>
                          <w:p w:rsidR="00B76BAC" w:rsidRDefault="00B76BAC">
                            <w:r>
                              <w:rPr>
                                <w:sz w:val="22"/>
                                <w:szCs w:val="22"/>
                              </w:rPr>
                              <w:t xml:space="preserve">Sei </w:t>
                            </w:r>
                            <w:proofErr w:type="spellStart"/>
                            <w:r>
                              <w:rPr>
                                <w:sz w:val="22"/>
                                <w:szCs w:val="22"/>
                              </w:rPr>
                              <w:t>qui</w:t>
                            </w:r>
                            <w:proofErr w:type="spellEnd"/>
                            <w:r>
                              <w:rPr>
                                <w:sz w:val="22"/>
                                <w:szCs w:val="22"/>
                              </w:rPr>
                              <w:t>.</w:t>
                            </w:r>
                            <w:r w:rsidRPr="002F6501">
                              <w:rPr>
                                <w:sz w:val="44"/>
                                <w:szCs w:val="44"/>
                              </w:rPr>
                              <w:sym w:font="Webdings" w:char="F080"/>
                            </w:r>
                          </w:p>
                        </w:txbxContent>
                      </v:textbox>
                    </v:shape>
                  </w:pict>
                </mc:Fallback>
              </mc:AlternateContent>
            </w:r>
            <w:r w:rsidR="007A56DE">
              <w:rPr>
                <w:rFonts w:asciiTheme="minorHAnsi" w:hAnsiTheme="minorHAnsi"/>
                <w:noProof/>
                <w:lang w:eastAsia="de-DE"/>
              </w:rPr>
              <mc:AlternateContent>
                <mc:Choice Requires="wps">
                  <w:drawing>
                    <wp:anchor distT="0" distB="0" distL="114300" distR="114300" simplePos="0" relativeHeight="251669504" behindDoc="0" locked="0" layoutInCell="1" allowOverlap="1" wp14:anchorId="391CE1F4" wp14:editId="24152755">
                      <wp:simplePos x="0" y="0"/>
                      <wp:positionH relativeFrom="column">
                        <wp:posOffset>313055</wp:posOffset>
                      </wp:positionH>
                      <wp:positionV relativeFrom="paragraph">
                        <wp:posOffset>31115</wp:posOffset>
                      </wp:positionV>
                      <wp:extent cx="457200" cy="457200"/>
                      <wp:effectExtent l="38100" t="19050" r="19050" b="19050"/>
                      <wp:wrapNone/>
                      <wp:docPr id="7"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upArrow">
                                <a:avLst>
                                  <a:gd name="adj1" fmla="val 50000"/>
                                  <a:gd name="adj2" fmla="val 25000"/>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29C29B" id="AutoShape 195" o:spid="_x0000_s1026" type="#_x0000_t68" style="position:absolute;margin-left:24.65pt;margin-top:2.45pt;width:3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" strokeweight=".26mm"/>
                  </w:pict>
                </mc:Fallback>
              </mc:AlternateContent>
            </w:r>
          </w:p>
        </w:tc>
        <w:tc>
          <w:tcPr>
            <w:tcW w:w="1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33E7" w:rsidRPr="00310911" w:rsidRDefault="006F5455" w:rsidP="00054F93">
            <w:pPr>
              <w:snapToGrid w:val="0"/>
              <w:rPr>
                <w:rFonts w:asciiTheme="minorHAnsi" w:hAnsiTheme="minorHAnsi"/>
                <w:sz w:val="28"/>
                <w:szCs w:val="28"/>
                <w:lang w:val="it-IT"/>
              </w:rPr>
            </w:pPr>
            <w:proofErr w:type="gramStart"/>
            <w:r>
              <w:rPr>
                <w:rFonts w:asciiTheme="minorHAnsi" w:hAnsiTheme="minorHAnsi"/>
                <w:sz w:val="28"/>
                <w:szCs w:val="28"/>
                <w:lang w:val="it-IT"/>
              </w:rPr>
              <w:t>il</w:t>
            </w:r>
            <w:proofErr w:type="gramEnd"/>
            <w:r>
              <w:rPr>
                <w:rFonts w:asciiTheme="minorHAnsi" w:hAnsiTheme="minorHAnsi"/>
                <w:sz w:val="28"/>
                <w:szCs w:val="28"/>
                <w:lang w:val="it-IT"/>
              </w:rPr>
              <w:t xml:space="preserve"> </w:t>
            </w:r>
            <w:r w:rsidR="009533E7" w:rsidRPr="00310911">
              <w:rPr>
                <w:rFonts w:asciiTheme="minorHAnsi" w:hAnsiTheme="minorHAnsi"/>
                <w:sz w:val="28"/>
                <w:szCs w:val="28"/>
                <w:lang w:val="it-IT"/>
              </w:rPr>
              <w:t>bagno piccolo</w:t>
            </w:r>
          </w:p>
        </w:tc>
      </w:tr>
      <w:tr w:rsidR="009533E7" w:rsidRPr="00310911" w:rsidTr="00054F93">
        <w:trPr>
          <w:trHeight w:val="570"/>
        </w:trPr>
        <w:tc>
          <w:tcPr>
            <w:tcW w:w="4912" w:type="dxa"/>
            <w:gridSpan w:val="4"/>
            <w:tcBorders>
              <w:top w:val="nil"/>
              <w:left w:val="nil"/>
              <w:bottom w:val="nil"/>
              <w:right w:val="nil"/>
            </w:tcBorders>
            <w:tcMar>
              <w:top w:w="0" w:type="dxa"/>
              <w:left w:w="0" w:type="dxa"/>
              <w:bottom w:w="0" w:type="dxa"/>
              <w:right w:w="0" w:type="dxa"/>
            </w:tcMar>
          </w:tcPr>
          <w:p w:rsidR="009533E7" w:rsidRPr="00310911" w:rsidRDefault="009533E7" w:rsidP="00054F93">
            <w:pPr>
              <w:rPr>
                <w:rFonts w:asciiTheme="minorHAnsi" w:hAnsiTheme="minorHAnsi"/>
                <w:sz w:val="28"/>
                <w:szCs w:val="28"/>
                <w:lang w:val="it-IT"/>
              </w:rPr>
            </w:pPr>
          </w:p>
        </w:tc>
        <w:tc>
          <w:tcPr>
            <w:tcW w:w="2563" w:type="dxa"/>
            <w:gridSpan w:val="5"/>
            <w:tcBorders>
              <w:top w:val="nil"/>
              <w:left w:val="single" w:sz="8" w:space="0" w:color="000000"/>
              <w:bottom w:val="single" w:sz="8" w:space="0" w:color="000000"/>
              <w:right w:val="nil"/>
            </w:tcBorders>
            <w:hideMark/>
          </w:tcPr>
          <w:p w:rsidR="009533E7" w:rsidRPr="00310911" w:rsidRDefault="009533E7" w:rsidP="00054F93">
            <w:pPr>
              <w:snapToGrid w:val="0"/>
              <w:spacing w:line="360" w:lineRule="auto"/>
              <w:jc w:val="center"/>
              <w:rPr>
                <w:rFonts w:asciiTheme="minorHAnsi" w:hAnsiTheme="minorHAnsi"/>
                <w:sz w:val="28"/>
                <w:szCs w:val="28"/>
                <w:lang w:val="it-IT"/>
              </w:rPr>
            </w:pPr>
            <w:proofErr w:type="gramStart"/>
            <w:r w:rsidRPr="00310911">
              <w:rPr>
                <w:rFonts w:asciiTheme="minorHAnsi" w:hAnsiTheme="minorHAnsi"/>
                <w:sz w:val="28"/>
                <w:szCs w:val="28"/>
                <w:lang w:val="it-IT"/>
              </w:rPr>
              <w:t>l’</w:t>
            </w:r>
            <w:proofErr w:type="gramEnd"/>
            <w:r w:rsidRPr="00310911">
              <w:rPr>
                <w:rFonts w:asciiTheme="minorHAnsi" w:hAnsiTheme="minorHAnsi"/>
                <w:sz w:val="28"/>
                <w:szCs w:val="28"/>
                <w:lang w:val="it-IT"/>
              </w:rPr>
              <w:t>ingresso</w:t>
            </w:r>
          </w:p>
        </w:tc>
        <w:tc>
          <w:tcPr>
            <w:tcW w:w="1790" w:type="dxa"/>
            <w:tcBorders>
              <w:top w:val="nil"/>
              <w:left w:val="single" w:sz="8" w:space="0" w:color="000000"/>
              <w:bottom w:val="nil"/>
              <w:right w:val="nil"/>
            </w:tcBorders>
            <w:tcMar>
              <w:top w:w="0" w:type="dxa"/>
              <w:left w:w="0" w:type="dxa"/>
              <w:bottom w:w="0" w:type="dxa"/>
              <w:right w:w="0" w:type="dxa"/>
            </w:tcMar>
          </w:tcPr>
          <w:p w:rsidR="009533E7" w:rsidRPr="00310911" w:rsidRDefault="009533E7" w:rsidP="00054F93">
            <w:pPr>
              <w:snapToGrid w:val="0"/>
              <w:rPr>
                <w:rFonts w:asciiTheme="minorHAnsi" w:hAnsiTheme="minorHAnsi"/>
                <w:u w:val="single"/>
                <w:lang w:val="it-IT"/>
              </w:rPr>
            </w:pPr>
          </w:p>
        </w:tc>
      </w:tr>
    </w:tbl>
    <w:p w:rsidR="009533E7" w:rsidRDefault="009533E7" w:rsidP="009533E7">
      <w:pPr>
        <w:rPr>
          <w:rFonts w:ascii="Segoe Print" w:hAnsi="Segoe Print"/>
          <w:b/>
          <w:lang w:val="it-IT"/>
        </w:rPr>
      </w:pPr>
    </w:p>
    <w:p w:rsidR="009533E7" w:rsidRDefault="009533E7" w:rsidP="009533E7">
      <w:pPr>
        <w:rPr>
          <w:rFonts w:ascii="Segoe Print" w:hAnsi="Segoe Print"/>
          <w:b/>
          <w:lang w:val="it-IT"/>
        </w:rPr>
      </w:pPr>
    </w:p>
    <w:p w:rsidR="009533E7" w:rsidRDefault="009533E7" w:rsidP="009533E7">
      <w:pPr>
        <w:rPr>
          <w:rFonts w:ascii="Segoe Print" w:hAnsi="Segoe Print"/>
          <w:b/>
          <w:lang w:val="it-IT"/>
        </w:rPr>
      </w:pPr>
    </w:p>
    <w:p w:rsidR="009533E7" w:rsidRPr="00D67F83" w:rsidRDefault="00D67F83" w:rsidP="005C4302">
      <w:pPr>
        <w:tabs>
          <w:tab w:val="left" w:pos="7560"/>
        </w:tabs>
        <w:spacing w:after="0"/>
        <w:rPr>
          <w:rFonts w:ascii="Segoe Print" w:hAnsi="Segoe Print"/>
          <w:b/>
          <w:sz w:val="48"/>
          <w:szCs w:val="48"/>
          <w:lang w:val="it-IT"/>
        </w:rPr>
      </w:pPr>
      <w:r w:rsidRPr="00D67F83">
        <w:rPr>
          <w:rFonts w:ascii="Segoe Print" w:hAnsi="Segoe Print"/>
          <w:b/>
          <w:sz w:val="48"/>
          <w:szCs w:val="48"/>
          <w:lang w:val="it-IT"/>
        </w:rPr>
        <w:sym w:font="Webdings" w:char="F069"/>
      </w:r>
    </w:p>
    <w:p w:rsidR="00D67F83" w:rsidRPr="005C4302" w:rsidRDefault="00D67F83" w:rsidP="005C4302">
      <w:pPr>
        <w:spacing w:after="0"/>
        <w:ind w:left="2832" w:firstLine="708"/>
        <w:rPr>
          <w:rFonts w:asciiTheme="minorHAnsi" w:hAnsiTheme="minorHAnsi"/>
          <w:lang w:val="it-IT"/>
        </w:rPr>
      </w:pPr>
    </w:p>
    <w:p w:rsidR="009533E7" w:rsidRPr="005C4302" w:rsidRDefault="00D67F83" w:rsidP="005C4302">
      <w:pPr>
        <w:spacing w:after="0"/>
        <w:rPr>
          <w:rFonts w:asciiTheme="minorHAnsi" w:hAnsiTheme="minorHAnsi"/>
          <w:lang w:val="it-IT"/>
        </w:rPr>
      </w:pPr>
      <w:r w:rsidRPr="005C4302">
        <w:rPr>
          <w:rFonts w:asciiTheme="minorHAnsi" w:hAnsiTheme="minorHAnsi"/>
          <w:lang w:val="it-IT"/>
        </w:rPr>
        <w:t>Potresti dirmi dove</w:t>
      </w:r>
      <w:r w:rsidRPr="005C4302">
        <w:rPr>
          <w:rFonts w:asciiTheme="minorHAnsi" w:hAnsiTheme="minorHAnsi"/>
          <w:lang w:val="it-IT"/>
        </w:rPr>
        <w:tab/>
      </w:r>
      <w:r w:rsidRPr="005C4302">
        <w:rPr>
          <w:rFonts w:asciiTheme="minorHAnsi" w:hAnsiTheme="minorHAnsi"/>
          <w:lang w:val="it-IT"/>
        </w:rPr>
        <w:tab/>
      </w:r>
      <w:r w:rsidR="00160D5C">
        <w:rPr>
          <w:rFonts w:asciiTheme="minorHAnsi" w:hAnsiTheme="minorHAnsi"/>
          <w:lang w:val="it-IT"/>
        </w:rPr>
        <w:tab/>
        <w:t>si trova</w:t>
      </w:r>
      <w:r w:rsidRPr="005C4302">
        <w:rPr>
          <w:rFonts w:asciiTheme="minorHAnsi" w:hAnsiTheme="minorHAnsi"/>
          <w:lang w:val="it-IT"/>
        </w:rPr>
        <w:tab/>
      </w:r>
      <w:r w:rsidRPr="005C4302">
        <w:rPr>
          <w:rFonts w:asciiTheme="minorHAnsi" w:hAnsiTheme="minorHAnsi"/>
          <w:lang w:val="it-IT"/>
        </w:rPr>
        <w:tab/>
        <w:t>la cucina</w:t>
      </w:r>
      <w:r w:rsidR="00160D5C">
        <w:rPr>
          <w:rFonts w:asciiTheme="minorHAnsi" w:hAnsiTheme="minorHAnsi"/>
          <w:lang w:val="it-IT"/>
        </w:rPr>
        <w:t>?</w:t>
      </w:r>
    </w:p>
    <w:p w:rsidR="00D67F83" w:rsidRPr="005C4302" w:rsidRDefault="00160D5C" w:rsidP="005C4302">
      <w:pPr>
        <w:spacing w:after="0"/>
        <w:rPr>
          <w:rFonts w:asciiTheme="minorHAnsi" w:hAnsiTheme="minorHAnsi"/>
          <w:lang w:val="it-IT"/>
        </w:rPr>
      </w:pP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proofErr w:type="gramStart"/>
      <w:r>
        <w:rPr>
          <w:rFonts w:asciiTheme="minorHAnsi" w:hAnsiTheme="minorHAnsi"/>
          <w:lang w:val="it-IT"/>
        </w:rPr>
        <w:t>posso</w:t>
      </w:r>
      <w:proofErr w:type="gramEnd"/>
      <w:r>
        <w:rPr>
          <w:rFonts w:asciiTheme="minorHAnsi" w:hAnsiTheme="minorHAnsi"/>
          <w:lang w:val="it-IT"/>
        </w:rPr>
        <w:t xml:space="preserve"> trovare</w:t>
      </w:r>
    </w:p>
    <w:p w:rsidR="0063237C" w:rsidRPr="005C4302" w:rsidRDefault="0063237C" w:rsidP="005C4302">
      <w:pPr>
        <w:spacing w:after="0"/>
        <w:rPr>
          <w:rFonts w:asciiTheme="minorHAnsi" w:hAnsiTheme="minorHAnsi"/>
          <w:lang w:val="it-IT"/>
        </w:rPr>
      </w:pPr>
    </w:p>
    <w:p w:rsidR="005C4302" w:rsidRPr="005C4302" w:rsidRDefault="005C4302" w:rsidP="005C4302">
      <w:pPr>
        <w:spacing w:after="0"/>
        <w:rPr>
          <w:rFonts w:asciiTheme="minorHAnsi" w:hAnsiTheme="minorHAnsi"/>
          <w:lang w:val="it-IT"/>
        </w:rPr>
      </w:pPr>
    </w:p>
    <w:p w:rsidR="0063237C" w:rsidRPr="005C4302" w:rsidRDefault="0063237C" w:rsidP="005C4302">
      <w:pPr>
        <w:spacing w:after="0"/>
        <w:rPr>
          <w:rFonts w:asciiTheme="minorHAnsi" w:hAnsiTheme="minorHAnsi"/>
          <w:lang w:val="it-IT"/>
        </w:rPr>
      </w:pPr>
      <w:r w:rsidRPr="005C4302">
        <w:rPr>
          <w:rFonts w:asciiTheme="minorHAnsi" w:hAnsiTheme="minorHAnsi"/>
          <w:lang w:val="it-IT"/>
        </w:rPr>
        <w:tab/>
      </w:r>
      <w:r w:rsidRPr="005C4302">
        <w:rPr>
          <w:rFonts w:asciiTheme="minorHAnsi" w:hAnsiTheme="minorHAnsi"/>
          <w:lang w:val="it-IT"/>
        </w:rPr>
        <w:tab/>
      </w:r>
      <w:r w:rsidRPr="005C4302">
        <w:rPr>
          <w:rFonts w:asciiTheme="minorHAnsi" w:hAnsiTheme="minorHAnsi"/>
          <w:lang w:val="it-IT"/>
        </w:rPr>
        <w:tab/>
      </w:r>
    </w:p>
    <w:p w:rsidR="0063237C" w:rsidRPr="005C4302" w:rsidRDefault="0063237C" w:rsidP="005C4302">
      <w:pPr>
        <w:spacing w:after="0"/>
        <w:rPr>
          <w:rFonts w:asciiTheme="minorHAnsi" w:hAnsiTheme="minorHAnsi"/>
          <w:lang w:val="it-IT"/>
        </w:rPr>
      </w:pPr>
      <w:r w:rsidRPr="005C4302">
        <w:rPr>
          <w:rFonts w:asciiTheme="minorHAnsi" w:hAnsiTheme="minorHAnsi"/>
          <w:lang w:val="it-IT"/>
        </w:rPr>
        <w:t>Dall’</w:t>
      </w:r>
      <w:r w:rsidR="005C4302" w:rsidRPr="005C4302">
        <w:rPr>
          <w:rFonts w:asciiTheme="minorHAnsi" w:hAnsiTheme="minorHAnsi"/>
          <w:lang w:val="it-IT"/>
        </w:rPr>
        <w:t xml:space="preserve">ingresso </w:t>
      </w:r>
      <w:r w:rsidR="005C4302" w:rsidRPr="005C4302">
        <w:rPr>
          <w:rFonts w:asciiTheme="minorHAnsi" w:hAnsiTheme="minorHAnsi"/>
          <w:lang w:val="it-IT"/>
        </w:rPr>
        <w:tab/>
      </w:r>
      <w:r w:rsidRPr="005C4302">
        <w:rPr>
          <w:rFonts w:asciiTheme="minorHAnsi" w:hAnsiTheme="minorHAnsi"/>
          <w:lang w:val="it-IT"/>
        </w:rPr>
        <w:tab/>
        <w:t>giri a destra</w:t>
      </w:r>
      <w:r w:rsidR="005C4302" w:rsidRPr="005C4302">
        <w:rPr>
          <w:rFonts w:asciiTheme="minorHAnsi" w:hAnsiTheme="minorHAnsi"/>
          <w:lang w:val="it-IT"/>
        </w:rPr>
        <w:tab/>
      </w:r>
      <w:r w:rsidR="005C4302" w:rsidRPr="005C4302">
        <w:rPr>
          <w:rFonts w:asciiTheme="minorHAnsi" w:hAnsiTheme="minorHAnsi"/>
          <w:lang w:val="it-IT"/>
        </w:rPr>
        <w:tab/>
        <w:t xml:space="preserve">e prendi </w:t>
      </w:r>
      <w:r w:rsidR="005C4302" w:rsidRPr="005C4302">
        <w:rPr>
          <w:rFonts w:asciiTheme="minorHAnsi" w:hAnsiTheme="minorHAnsi"/>
          <w:lang w:val="it-IT"/>
        </w:rPr>
        <w:tab/>
        <w:t>la prima</w:t>
      </w:r>
    </w:p>
    <w:p w:rsidR="005C4302" w:rsidRDefault="00160D5C" w:rsidP="005C4302">
      <w:pPr>
        <w:spacing w:after="0"/>
        <w:rPr>
          <w:rFonts w:asciiTheme="minorHAnsi" w:hAnsiTheme="minorHAnsi"/>
          <w:lang w:val="it-IT"/>
        </w:rPr>
      </w:pPr>
      <w:r>
        <w:rPr>
          <w:rFonts w:asciiTheme="minorHAnsi" w:hAnsiTheme="minorHAnsi"/>
          <w:lang w:val="it-IT"/>
        </w:rPr>
        <w:tab/>
      </w:r>
      <w:r>
        <w:rPr>
          <w:rFonts w:asciiTheme="minorHAnsi" w:hAnsiTheme="minorHAnsi"/>
          <w:lang w:val="it-IT"/>
        </w:rPr>
        <w:tab/>
      </w:r>
      <w:r>
        <w:rPr>
          <w:rFonts w:asciiTheme="minorHAnsi" w:hAnsiTheme="minorHAnsi"/>
          <w:lang w:val="it-IT"/>
        </w:rPr>
        <w:tab/>
        <w:t>giri a sinistra</w:t>
      </w:r>
      <w:r w:rsidR="005C4302" w:rsidRPr="005C4302">
        <w:rPr>
          <w:rFonts w:asciiTheme="minorHAnsi" w:hAnsiTheme="minorHAnsi"/>
          <w:lang w:val="it-IT"/>
        </w:rPr>
        <w:tab/>
      </w:r>
      <w:r w:rsidR="005C4302" w:rsidRPr="005C4302">
        <w:rPr>
          <w:rFonts w:asciiTheme="minorHAnsi" w:hAnsiTheme="minorHAnsi"/>
          <w:lang w:val="it-IT"/>
        </w:rPr>
        <w:tab/>
      </w:r>
      <w:r w:rsidR="00B82FDE">
        <w:rPr>
          <w:rFonts w:asciiTheme="minorHAnsi" w:hAnsiTheme="minorHAnsi"/>
          <w:lang w:val="it-IT"/>
        </w:rPr>
        <w:tab/>
      </w:r>
      <w:r w:rsidR="00B82FDE">
        <w:rPr>
          <w:rFonts w:asciiTheme="minorHAnsi" w:hAnsiTheme="minorHAnsi"/>
          <w:lang w:val="it-IT"/>
        </w:rPr>
        <w:tab/>
      </w:r>
      <w:r w:rsidR="005C4302" w:rsidRPr="005C4302">
        <w:rPr>
          <w:rFonts w:asciiTheme="minorHAnsi" w:hAnsiTheme="minorHAnsi"/>
          <w:lang w:val="it-IT"/>
        </w:rPr>
        <w:t>la seconda</w:t>
      </w:r>
      <w:r w:rsidR="005C4302">
        <w:rPr>
          <w:rFonts w:asciiTheme="minorHAnsi" w:hAnsiTheme="minorHAnsi"/>
          <w:lang w:val="it-IT"/>
        </w:rPr>
        <w:tab/>
        <w:t>porta</w:t>
      </w:r>
      <w:r w:rsidR="005C4302">
        <w:rPr>
          <w:rFonts w:asciiTheme="minorHAnsi" w:hAnsiTheme="minorHAnsi"/>
          <w:lang w:val="it-IT"/>
        </w:rPr>
        <w:tab/>
      </w:r>
      <w:r w:rsidR="005C4302">
        <w:rPr>
          <w:rFonts w:asciiTheme="minorHAnsi" w:hAnsiTheme="minorHAnsi"/>
          <w:lang w:val="it-IT"/>
        </w:rPr>
        <w:tab/>
      </w:r>
      <w:proofErr w:type="gramStart"/>
      <w:r w:rsidR="005C4302">
        <w:rPr>
          <w:rFonts w:asciiTheme="minorHAnsi" w:hAnsiTheme="minorHAnsi"/>
          <w:lang w:val="it-IT"/>
        </w:rPr>
        <w:t>a</w:t>
      </w:r>
      <w:proofErr w:type="gramEnd"/>
      <w:r w:rsidR="005C4302">
        <w:rPr>
          <w:rFonts w:asciiTheme="minorHAnsi" w:hAnsiTheme="minorHAnsi"/>
          <w:lang w:val="it-IT"/>
        </w:rPr>
        <w:t xml:space="preserve"> sinistra.</w:t>
      </w:r>
    </w:p>
    <w:p w:rsidR="005C4302" w:rsidRPr="005C4302" w:rsidRDefault="005C4302" w:rsidP="005C4302">
      <w:pPr>
        <w:spacing w:after="0"/>
        <w:rPr>
          <w:rFonts w:asciiTheme="minorHAnsi" w:hAnsiTheme="minorHAnsi"/>
          <w:lang w:val="it-IT"/>
        </w:rPr>
      </w:pP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proofErr w:type="gramStart"/>
      <w:r>
        <w:rPr>
          <w:rFonts w:asciiTheme="minorHAnsi" w:hAnsiTheme="minorHAnsi"/>
          <w:lang w:val="it-IT"/>
        </w:rPr>
        <w:t>a</w:t>
      </w:r>
      <w:proofErr w:type="gramEnd"/>
      <w:r>
        <w:rPr>
          <w:rFonts w:asciiTheme="minorHAnsi" w:hAnsiTheme="minorHAnsi"/>
          <w:lang w:val="it-IT"/>
        </w:rPr>
        <w:t xml:space="preserve"> destra.</w:t>
      </w:r>
    </w:p>
    <w:p w:rsidR="00054F93" w:rsidRPr="00993011" w:rsidRDefault="00054F93" w:rsidP="00054F93">
      <w:pPr>
        <w:pStyle w:val="Kopfzeile"/>
        <w:rPr>
          <w:rFonts w:ascii="Segoe Print" w:hAnsi="Segoe Print"/>
          <w:sz w:val="20"/>
          <w:szCs w:val="20"/>
          <w:lang w:val="it-IT"/>
        </w:rPr>
      </w:pPr>
    </w:p>
    <w:p w:rsidR="00A63BF9" w:rsidRDefault="00A63BF9" w:rsidP="009533E7">
      <w:pPr>
        <w:jc w:val="both"/>
        <w:rPr>
          <w:rFonts w:ascii="Arial" w:hAnsi="Arial" w:cs="Arial"/>
          <w:b/>
          <w:lang w:val="it-IT"/>
        </w:rPr>
      </w:pPr>
      <w:r>
        <w:rPr>
          <w:rFonts w:ascii="Arial" w:hAnsi="Arial" w:cs="Arial"/>
          <w:b/>
          <w:lang w:val="it-IT"/>
        </w:rPr>
        <w:t xml:space="preserve">AB </w:t>
      </w:r>
      <w:proofErr w:type="gramStart"/>
      <w:r>
        <w:rPr>
          <w:rFonts w:ascii="Arial" w:hAnsi="Arial" w:cs="Arial"/>
          <w:b/>
          <w:lang w:val="it-IT"/>
        </w:rPr>
        <w:t>2b</w:t>
      </w:r>
      <w:proofErr w:type="gramEnd"/>
    </w:p>
    <w:p w:rsidR="009533E7" w:rsidRPr="001604E1" w:rsidRDefault="000A3564" w:rsidP="009533E7">
      <w:pPr>
        <w:jc w:val="both"/>
        <w:rPr>
          <w:rFonts w:ascii="Arial" w:hAnsi="Arial" w:cs="Arial"/>
          <w:b/>
          <w:lang w:val="it-IT"/>
        </w:rPr>
      </w:pPr>
      <w:r w:rsidRPr="001604E1">
        <w:rPr>
          <w:rFonts w:ascii="Arial" w:hAnsi="Arial" w:cs="Arial"/>
          <w:b/>
          <w:lang w:val="it-IT"/>
        </w:rPr>
        <w:t xml:space="preserve">L’appartamento della famiglia </w:t>
      </w:r>
      <w:proofErr w:type="spellStart"/>
      <w:r w:rsidRPr="001604E1">
        <w:rPr>
          <w:rFonts w:ascii="Arial" w:hAnsi="Arial" w:cs="Arial"/>
          <w:b/>
          <w:lang w:val="it-IT"/>
        </w:rPr>
        <w:t>Nencioni</w:t>
      </w:r>
      <w:proofErr w:type="spellEnd"/>
      <w:r w:rsidR="003D7451" w:rsidRPr="001604E1">
        <w:rPr>
          <w:rFonts w:ascii="Arial" w:hAnsi="Arial" w:cs="Arial"/>
          <w:b/>
          <w:lang w:val="it-IT"/>
        </w:rPr>
        <w:tab/>
      </w:r>
      <w:r w:rsidR="003D7451" w:rsidRPr="001604E1">
        <w:rPr>
          <w:rFonts w:ascii="Arial" w:hAnsi="Arial" w:cs="Arial"/>
          <w:b/>
          <w:lang w:val="it-IT"/>
        </w:rPr>
        <w:tab/>
      </w:r>
      <w:r w:rsidR="003D7451" w:rsidRPr="001604E1">
        <w:rPr>
          <w:rFonts w:ascii="Arial" w:hAnsi="Arial" w:cs="Arial"/>
          <w:b/>
          <w:lang w:val="it-IT"/>
        </w:rPr>
        <w:tab/>
      </w:r>
      <w:r w:rsidR="003D7451" w:rsidRPr="001604E1">
        <w:rPr>
          <w:rFonts w:ascii="Arial" w:hAnsi="Arial" w:cs="Arial"/>
          <w:b/>
          <w:lang w:val="it-IT"/>
        </w:rPr>
        <w:tab/>
      </w:r>
      <w:r w:rsidR="003D7451" w:rsidRPr="001604E1">
        <w:rPr>
          <w:rFonts w:ascii="Arial" w:hAnsi="Arial" w:cs="Arial"/>
          <w:b/>
          <w:lang w:val="it-IT"/>
        </w:rPr>
        <w:tab/>
      </w:r>
      <w:r w:rsidR="003D7451" w:rsidRPr="001604E1">
        <w:rPr>
          <w:rFonts w:ascii="Arial" w:hAnsi="Arial" w:cs="Arial"/>
          <w:b/>
          <w:lang w:val="it-IT"/>
        </w:rPr>
        <w:tab/>
        <w:t>B</w:t>
      </w:r>
    </w:p>
    <w:p w:rsidR="009533E7" w:rsidRPr="00A63BF9" w:rsidRDefault="003D7451" w:rsidP="00A63BF9">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jc w:val="both"/>
        <w:rPr>
          <w:rFonts w:ascii="Arial" w:hAnsi="Arial" w:cs="Arial"/>
          <w:i/>
          <w:lang w:val="it-IT"/>
        </w:rPr>
      </w:pPr>
      <w:r w:rsidRPr="00A63BF9">
        <w:rPr>
          <w:rFonts w:ascii="Arial" w:hAnsi="Arial" w:cs="Arial"/>
          <w:i/>
          <w:lang w:val="it-IT"/>
        </w:rPr>
        <w:t>Cerca un partner (A)!</w:t>
      </w:r>
      <w:r w:rsidR="00054F93" w:rsidRPr="00A63BF9">
        <w:rPr>
          <w:rFonts w:ascii="Arial" w:hAnsi="Arial" w:cs="Arial"/>
          <w:i/>
          <w:lang w:val="it-IT"/>
        </w:rPr>
        <w:t xml:space="preserve"> </w:t>
      </w:r>
      <w:r w:rsidR="009533E7" w:rsidRPr="00A63BF9">
        <w:rPr>
          <w:rFonts w:ascii="Arial" w:hAnsi="Arial" w:cs="Arial"/>
          <w:i/>
          <w:lang w:val="it-IT"/>
        </w:rPr>
        <w:t xml:space="preserve">Dove sono la </w:t>
      </w:r>
      <w:proofErr w:type="gramStart"/>
      <w:r w:rsidR="009533E7" w:rsidRPr="00A63BF9">
        <w:rPr>
          <w:rFonts w:ascii="Arial" w:hAnsi="Arial" w:cs="Arial"/>
          <w:i/>
          <w:lang w:val="it-IT"/>
        </w:rPr>
        <w:t>camera da letto</w:t>
      </w:r>
      <w:proofErr w:type="gramEnd"/>
      <w:r w:rsidR="009533E7" w:rsidRPr="00A63BF9">
        <w:rPr>
          <w:rFonts w:ascii="Arial" w:hAnsi="Arial" w:cs="Arial"/>
          <w:i/>
          <w:lang w:val="it-IT"/>
        </w:rPr>
        <w:t xml:space="preserve"> dei genitori, la sala da pranzo, il bagno piccolo, l’ingresso, lo st</w:t>
      </w:r>
      <w:r w:rsidR="000A3564" w:rsidRPr="00A63BF9">
        <w:rPr>
          <w:rFonts w:ascii="Arial" w:hAnsi="Arial" w:cs="Arial"/>
          <w:i/>
          <w:lang w:val="it-IT"/>
        </w:rPr>
        <w:t>udio, la camera di Carlo</w:t>
      </w:r>
      <w:r w:rsidR="009533E7" w:rsidRPr="00A63BF9">
        <w:rPr>
          <w:rFonts w:ascii="Arial" w:hAnsi="Arial" w:cs="Arial"/>
          <w:i/>
          <w:lang w:val="it-IT"/>
        </w:rPr>
        <w:t>? Prova a completare la piantina</w:t>
      </w:r>
      <w:r w:rsidR="009E1908" w:rsidRPr="00A63BF9">
        <w:rPr>
          <w:rFonts w:ascii="Arial" w:hAnsi="Arial" w:cs="Arial"/>
          <w:i/>
          <w:lang w:val="it-IT"/>
        </w:rPr>
        <w:t xml:space="preserve"> dell’appartamento con l’aiuto del tuo partner!</w:t>
      </w:r>
      <w:r w:rsidR="009533E7" w:rsidRPr="00A63BF9">
        <w:rPr>
          <w:rFonts w:ascii="Arial" w:hAnsi="Arial" w:cs="Arial"/>
          <w:i/>
          <w:lang w:val="it-IT"/>
        </w:rPr>
        <w:t xml:space="preserve"> </w:t>
      </w:r>
    </w:p>
    <w:tbl>
      <w:tblPr>
        <w:tblpPr w:leftFromText="141" w:rightFromText="141" w:vertAnchor="page" w:horzAnchor="margin" w:tblpY="4756"/>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6"/>
        <w:gridCol w:w="1631"/>
        <w:gridCol w:w="488"/>
        <w:gridCol w:w="1189"/>
        <w:gridCol w:w="779"/>
        <w:gridCol w:w="1038"/>
        <w:gridCol w:w="319"/>
        <w:gridCol w:w="521"/>
        <w:gridCol w:w="10"/>
        <w:gridCol w:w="1764"/>
      </w:tblGrid>
      <w:tr w:rsidR="003D7451" w:rsidRPr="003D7451" w:rsidTr="00034BF3">
        <w:trPr>
          <w:gridBefore w:val="5"/>
          <w:gridAfter w:val="4"/>
          <w:wBefore w:w="5698" w:type="dxa"/>
          <w:wAfter w:w="2657" w:type="dxa"/>
          <w:trHeight w:val="270"/>
        </w:trPr>
        <w:tc>
          <w:tcPr>
            <w:tcW w:w="910" w:type="dxa"/>
            <w:tcBorders>
              <w:top w:val="single" w:sz="4" w:space="0" w:color="auto"/>
              <w:left w:val="single" w:sz="4" w:space="0" w:color="auto"/>
              <w:bottom w:val="single" w:sz="4" w:space="0" w:color="auto"/>
              <w:right w:val="single" w:sz="4" w:space="0" w:color="auto"/>
            </w:tcBorders>
            <w:hideMark/>
          </w:tcPr>
          <w:p w:rsidR="009533E7" w:rsidRPr="003D7451" w:rsidRDefault="00E25CA0" w:rsidP="00034BF3">
            <w:pPr>
              <w:spacing w:line="360" w:lineRule="auto"/>
              <w:rPr>
                <w:rFonts w:asciiTheme="minorHAnsi" w:hAnsiTheme="minorHAnsi"/>
                <w:sz w:val="28"/>
                <w:szCs w:val="28"/>
                <w:lang w:val="it-IT"/>
              </w:rPr>
            </w:pPr>
            <w:proofErr w:type="gramStart"/>
            <w:r w:rsidRPr="003D7451">
              <w:rPr>
                <w:rFonts w:asciiTheme="minorHAnsi" w:hAnsiTheme="minorHAnsi"/>
                <w:sz w:val="28"/>
                <w:szCs w:val="28"/>
                <w:lang w:val="it-IT"/>
              </w:rPr>
              <w:t>il</w:t>
            </w:r>
            <w:proofErr w:type="gramEnd"/>
            <w:r w:rsidRPr="003D7451">
              <w:rPr>
                <w:rFonts w:asciiTheme="minorHAnsi" w:hAnsiTheme="minorHAnsi"/>
                <w:sz w:val="28"/>
                <w:szCs w:val="28"/>
                <w:lang w:val="it-IT"/>
              </w:rPr>
              <w:t xml:space="preserve"> </w:t>
            </w:r>
            <w:r w:rsidR="009533E7" w:rsidRPr="003D7451">
              <w:rPr>
                <w:rFonts w:asciiTheme="minorHAnsi" w:hAnsiTheme="minorHAnsi"/>
                <w:sz w:val="28"/>
                <w:szCs w:val="28"/>
                <w:lang w:val="it-IT"/>
              </w:rPr>
              <w:t>balcone</w:t>
            </w:r>
          </w:p>
        </w:tc>
      </w:tr>
      <w:tr w:rsidR="003D7451" w:rsidRPr="003D7451" w:rsidTr="00034BF3">
        <w:tc>
          <w:tcPr>
            <w:tcW w:w="1539" w:type="dxa"/>
            <w:tcBorders>
              <w:top w:val="single" w:sz="8" w:space="0" w:color="000000"/>
              <w:left w:val="single" w:sz="8" w:space="0" w:color="000000"/>
              <w:bottom w:val="single" w:sz="8" w:space="0" w:color="000000"/>
              <w:right w:val="nil"/>
            </w:tcBorders>
            <w:tcMar>
              <w:top w:w="0" w:type="dxa"/>
              <w:left w:w="108" w:type="dxa"/>
              <w:bottom w:w="0" w:type="dxa"/>
              <w:right w:w="108" w:type="dxa"/>
            </w:tcMar>
          </w:tcPr>
          <w:p w:rsidR="009533E7" w:rsidRPr="003D7451" w:rsidRDefault="00E25CA0" w:rsidP="00034BF3">
            <w:pPr>
              <w:snapToGrid w:val="0"/>
              <w:rPr>
                <w:rFonts w:asciiTheme="minorHAnsi" w:hAnsiTheme="minorHAnsi"/>
                <w:sz w:val="28"/>
                <w:szCs w:val="28"/>
                <w:lang w:val="it-IT"/>
              </w:rPr>
            </w:pPr>
            <w:proofErr w:type="gramStart"/>
            <w:r w:rsidRPr="003D7451">
              <w:rPr>
                <w:rFonts w:asciiTheme="minorHAnsi" w:hAnsiTheme="minorHAnsi"/>
                <w:sz w:val="28"/>
                <w:szCs w:val="28"/>
                <w:lang w:val="it-IT"/>
              </w:rPr>
              <w:t>il</w:t>
            </w:r>
            <w:proofErr w:type="gramEnd"/>
            <w:r w:rsidRPr="003D7451">
              <w:rPr>
                <w:rFonts w:asciiTheme="minorHAnsi" w:hAnsiTheme="minorHAnsi"/>
                <w:sz w:val="28"/>
                <w:szCs w:val="28"/>
                <w:lang w:val="it-IT"/>
              </w:rPr>
              <w:t xml:space="preserve"> </w:t>
            </w:r>
            <w:r w:rsidR="009533E7" w:rsidRPr="003D7451">
              <w:rPr>
                <w:rFonts w:asciiTheme="minorHAnsi" w:hAnsiTheme="minorHAnsi"/>
                <w:sz w:val="28"/>
                <w:szCs w:val="28"/>
                <w:lang w:val="it-IT"/>
              </w:rPr>
              <w:t>bagno grande</w:t>
            </w:r>
          </w:p>
        </w:tc>
        <w:tc>
          <w:tcPr>
            <w:tcW w:w="2146" w:type="dxa"/>
            <w:gridSpan w:val="2"/>
            <w:tcBorders>
              <w:top w:val="single" w:sz="8" w:space="0" w:color="000000"/>
              <w:left w:val="single" w:sz="4" w:space="0" w:color="000000"/>
              <w:bottom w:val="single" w:sz="8" w:space="0" w:color="000000"/>
              <w:right w:val="nil"/>
            </w:tcBorders>
            <w:tcMar>
              <w:top w:w="0" w:type="dxa"/>
              <w:left w:w="108" w:type="dxa"/>
              <w:bottom w:w="0" w:type="dxa"/>
              <w:right w:w="108" w:type="dxa"/>
            </w:tcMar>
            <w:hideMark/>
          </w:tcPr>
          <w:p w:rsidR="009533E7" w:rsidRPr="003D7451" w:rsidRDefault="009533E7" w:rsidP="00034BF3">
            <w:pPr>
              <w:snapToGrid w:val="0"/>
              <w:rPr>
                <w:rFonts w:asciiTheme="minorHAnsi" w:hAnsiTheme="minorHAnsi"/>
                <w:sz w:val="28"/>
                <w:szCs w:val="28"/>
                <w:lang w:val="it-IT"/>
              </w:rPr>
            </w:pPr>
          </w:p>
        </w:tc>
        <w:tc>
          <w:tcPr>
            <w:tcW w:w="3249" w:type="dxa"/>
            <w:gridSpan w:val="4"/>
            <w:tcBorders>
              <w:top w:val="single" w:sz="8" w:space="0" w:color="000000"/>
              <w:left w:val="single" w:sz="4" w:space="0" w:color="000000"/>
              <w:bottom w:val="single" w:sz="8" w:space="0" w:color="000000"/>
              <w:right w:val="nil"/>
            </w:tcBorders>
            <w:tcMar>
              <w:top w:w="0" w:type="dxa"/>
              <w:left w:w="108" w:type="dxa"/>
              <w:bottom w:w="0" w:type="dxa"/>
              <w:right w:w="108" w:type="dxa"/>
            </w:tcMar>
          </w:tcPr>
          <w:p w:rsidR="009533E7" w:rsidRPr="003D7451" w:rsidRDefault="00E25CA0" w:rsidP="00034BF3">
            <w:pPr>
              <w:rPr>
                <w:rFonts w:asciiTheme="minorHAnsi" w:hAnsiTheme="minorHAnsi"/>
                <w:sz w:val="28"/>
                <w:szCs w:val="28"/>
                <w:lang w:val="it-IT"/>
              </w:rPr>
            </w:pPr>
            <w:proofErr w:type="gramStart"/>
            <w:r w:rsidRPr="003D7451">
              <w:rPr>
                <w:rFonts w:asciiTheme="minorHAnsi" w:hAnsiTheme="minorHAnsi"/>
                <w:sz w:val="28"/>
                <w:szCs w:val="28"/>
                <w:lang w:val="it-IT"/>
              </w:rPr>
              <w:t>il</w:t>
            </w:r>
            <w:proofErr w:type="gramEnd"/>
            <w:r w:rsidRPr="003D7451">
              <w:rPr>
                <w:rFonts w:asciiTheme="minorHAnsi" w:hAnsiTheme="minorHAnsi"/>
                <w:sz w:val="28"/>
                <w:szCs w:val="28"/>
                <w:lang w:val="it-IT"/>
              </w:rPr>
              <w:t xml:space="preserve"> </w:t>
            </w:r>
            <w:r w:rsidR="009533E7" w:rsidRPr="003D7451">
              <w:rPr>
                <w:rFonts w:asciiTheme="minorHAnsi" w:hAnsiTheme="minorHAnsi"/>
                <w:sz w:val="28"/>
                <w:szCs w:val="28"/>
                <w:lang w:val="it-IT"/>
              </w:rPr>
              <w:t>soggiorno</w:t>
            </w:r>
          </w:p>
          <w:p w:rsidR="009533E7" w:rsidRPr="003D7451" w:rsidRDefault="009533E7" w:rsidP="00034BF3">
            <w:pPr>
              <w:rPr>
                <w:rFonts w:asciiTheme="minorHAnsi" w:hAnsiTheme="minorHAnsi"/>
                <w:sz w:val="28"/>
                <w:szCs w:val="28"/>
                <w:lang w:val="it-IT"/>
              </w:rPr>
            </w:pPr>
          </w:p>
        </w:tc>
        <w:tc>
          <w:tcPr>
            <w:tcW w:w="2331" w:type="dxa"/>
            <w:gridSpan w:val="3"/>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rsidR="009533E7" w:rsidRPr="003D7451" w:rsidRDefault="009533E7" w:rsidP="00034BF3">
            <w:pPr>
              <w:rPr>
                <w:rFonts w:asciiTheme="minorHAnsi" w:hAnsiTheme="minorHAnsi"/>
                <w:sz w:val="28"/>
                <w:szCs w:val="28"/>
                <w:lang w:val="it-IT"/>
              </w:rPr>
            </w:pPr>
          </w:p>
        </w:tc>
      </w:tr>
      <w:tr w:rsidR="003D7451" w:rsidRPr="003D7451" w:rsidTr="00034BF3">
        <w:trPr>
          <w:trHeight w:hRule="exact" w:val="1039"/>
        </w:trPr>
        <w:tc>
          <w:tcPr>
            <w:tcW w:w="1539" w:type="dxa"/>
            <w:tcBorders>
              <w:top w:val="nil"/>
              <w:left w:val="single" w:sz="8" w:space="0" w:color="000000"/>
              <w:bottom w:val="nil"/>
              <w:right w:val="nil"/>
            </w:tcBorders>
            <w:tcMar>
              <w:top w:w="0" w:type="dxa"/>
              <w:left w:w="108" w:type="dxa"/>
              <w:bottom w:w="0" w:type="dxa"/>
              <w:right w:w="108" w:type="dxa"/>
            </w:tcMar>
          </w:tcPr>
          <w:p w:rsidR="009533E7" w:rsidRPr="003D7451" w:rsidRDefault="009533E7" w:rsidP="00034BF3">
            <w:pPr>
              <w:snapToGrid w:val="0"/>
              <w:rPr>
                <w:rFonts w:asciiTheme="minorHAnsi" w:hAnsiTheme="minorHAnsi"/>
                <w:sz w:val="28"/>
                <w:szCs w:val="28"/>
                <w:lang w:val="it-IT"/>
              </w:rPr>
            </w:pPr>
          </w:p>
          <w:p w:rsidR="009533E7" w:rsidRPr="003D7451" w:rsidRDefault="007A56DE" w:rsidP="00034BF3">
            <w:pPr>
              <w:rPr>
                <w:rFonts w:asciiTheme="minorHAnsi" w:hAnsiTheme="minorHAnsi"/>
                <w:sz w:val="28"/>
                <w:szCs w:val="28"/>
                <w:lang w:val="it-IT"/>
              </w:rPr>
            </w:pPr>
            <w:r w:rsidRPr="003D7451">
              <w:rPr>
                <w:rFonts w:asciiTheme="minorHAnsi" w:hAnsiTheme="minorHAnsi"/>
                <w:noProof/>
                <w:lang w:eastAsia="de-DE"/>
              </w:rPr>
              <mc:AlternateContent>
                <mc:Choice Requires="wps">
                  <w:drawing>
                    <wp:anchor distT="0" distB="0" distL="114300" distR="114300" simplePos="0" relativeHeight="251670528" behindDoc="0" locked="0" layoutInCell="1" allowOverlap="1" wp14:anchorId="5A92AB9D" wp14:editId="47CE87AB">
                      <wp:simplePos x="0" y="0"/>
                      <wp:positionH relativeFrom="column">
                        <wp:posOffset>226695</wp:posOffset>
                      </wp:positionH>
                      <wp:positionV relativeFrom="paragraph">
                        <wp:posOffset>635</wp:posOffset>
                      </wp:positionV>
                      <wp:extent cx="914400" cy="342900"/>
                      <wp:effectExtent l="19050" t="19050" r="19050" b="38100"/>
                      <wp:wrapNone/>
                      <wp:docPr id="6"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leftArrow">
                                <a:avLst>
                                  <a:gd name="adj1" fmla="val 50000"/>
                                  <a:gd name="adj2" fmla="val 6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55205B" id="AutoShape 196" o:spid="_x0000_s1026" type="#_x0000_t66" style="position:absolute;margin-left:17.85pt;margin-top:.05pt;width:1in;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" strokeweight=".26mm"/>
                  </w:pict>
                </mc:Fallback>
              </mc:AlternateContent>
            </w:r>
          </w:p>
        </w:tc>
        <w:tc>
          <w:tcPr>
            <w:tcW w:w="5930" w:type="dxa"/>
            <w:gridSpan w:val="7"/>
            <w:tcBorders>
              <w:top w:val="nil"/>
              <w:left w:val="nil"/>
              <w:bottom w:val="nil"/>
              <w:right w:val="nil"/>
            </w:tcBorders>
            <w:tcMar>
              <w:top w:w="0" w:type="dxa"/>
              <w:left w:w="108" w:type="dxa"/>
              <w:bottom w:w="0" w:type="dxa"/>
              <w:right w:w="108" w:type="dxa"/>
            </w:tcMar>
          </w:tcPr>
          <w:p w:rsidR="009533E7" w:rsidRPr="003D7451" w:rsidRDefault="009533E7" w:rsidP="00034BF3">
            <w:pPr>
              <w:snapToGrid w:val="0"/>
              <w:rPr>
                <w:rFonts w:asciiTheme="minorHAnsi" w:hAnsiTheme="minorHAnsi"/>
                <w:sz w:val="28"/>
                <w:szCs w:val="28"/>
                <w:lang w:val="it-IT"/>
              </w:rPr>
            </w:pPr>
          </w:p>
          <w:p w:rsidR="009533E7" w:rsidRPr="003D7451" w:rsidRDefault="007A56DE" w:rsidP="00034BF3">
            <w:pPr>
              <w:rPr>
                <w:rFonts w:asciiTheme="minorHAnsi" w:hAnsiTheme="minorHAnsi"/>
                <w:sz w:val="28"/>
                <w:szCs w:val="28"/>
                <w:lang w:val="it-IT"/>
              </w:rPr>
            </w:pPr>
            <w:r w:rsidRPr="003D7451">
              <w:rPr>
                <w:rFonts w:asciiTheme="minorHAnsi" w:hAnsiTheme="minorHAnsi"/>
                <w:noProof/>
                <w:lang w:eastAsia="de-DE"/>
              </w:rPr>
              <mc:AlternateContent>
                <mc:Choice Requires="wps">
                  <w:drawing>
                    <wp:anchor distT="0" distB="0" distL="114300" distR="114300" simplePos="0" relativeHeight="251671552" behindDoc="0" locked="0" layoutInCell="1" allowOverlap="1" wp14:anchorId="59377899" wp14:editId="401A5861">
                      <wp:simplePos x="0" y="0"/>
                      <wp:positionH relativeFrom="column">
                        <wp:posOffset>1509395</wp:posOffset>
                      </wp:positionH>
                      <wp:positionV relativeFrom="paragraph">
                        <wp:posOffset>635</wp:posOffset>
                      </wp:positionV>
                      <wp:extent cx="914400" cy="342900"/>
                      <wp:effectExtent l="19050" t="19050" r="19050" b="38100"/>
                      <wp:wrapNone/>
                      <wp:docPr id="5"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leftArrow">
                                <a:avLst>
                                  <a:gd name="adj1" fmla="val 50000"/>
                                  <a:gd name="adj2" fmla="val 6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583EC9" id="AutoShape 197" o:spid="_x0000_s1026" type="#_x0000_t66" style="position:absolute;margin-left:118.85pt;margin-top:.05pt;width:1in;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" strokeweight=".26mm"/>
                  </w:pict>
                </mc:Fallback>
              </mc:AlternateContent>
            </w:r>
            <w:r w:rsidR="009533E7" w:rsidRPr="003D7451">
              <w:rPr>
                <w:rFonts w:asciiTheme="minorHAnsi" w:hAnsiTheme="minorHAnsi"/>
                <w:sz w:val="28"/>
                <w:szCs w:val="28"/>
                <w:lang w:val="it-IT"/>
              </w:rPr>
              <w:t xml:space="preserve">          </w:t>
            </w:r>
            <w:proofErr w:type="gramStart"/>
            <w:r w:rsidR="009533E7" w:rsidRPr="003D7451">
              <w:rPr>
                <w:rFonts w:asciiTheme="minorHAnsi" w:hAnsiTheme="minorHAnsi"/>
                <w:sz w:val="28"/>
                <w:szCs w:val="28"/>
                <w:lang w:val="it-IT"/>
              </w:rPr>
              <w:t>il</w:t>
            </w:r>
            <w:proofErr w:type="gramEnd"/>
            <w:r w:rsidR="009533E7" w:rsidRPr="003D7451">
              <w:rPr>
                <w:rFonts w:asciiTheme="minorHAnsi" w:hAnsiTheme="minorHAnsi"/>
                <w:sz w:val="28"/>
                <w:szCs w:val="28"/>
                <w:lang w:val="it-IT"/>
              </w:rPr>
              <w:t xml:space="preserve"> corridoio    </w:t>
            </w:r>
          </w:p>
        </w:tc>
        <w:tc>
          <w:tcPr>
            <w:tcW w:w="1796" w:type="dxa"/>
            <w:gridSpan w:val="2"/>
            <w:tcBorders>
              <w:top w:val="nil"/>
              <w:left w:val="single" w:sz="8" w:space="0" w:color="000000"/>
              <w:bottom w:val="nil"/>
              <w:right w:val="single" w:sz="8" w:space="0" w:color="000000"/>
            </w:tcBorders>
            <w:tcMar>
              <w:top w:w="0" w:type="dxa"/>
              <w:left w:w="108" w:type="dxa"/>
              <w:bottom w:w="0" w:type="dxa"/>
              <w:right w:w="108" w:type="dxa"/>
            </w:tcMar>
          </w:tcPr>
          <w:p w:rsidR="009533E7" w:rsidRPr="003D7451" w:rsidRDefault="00E25CA0" w:rsidP="00034BF3">
            <w:pPr>
              <w:snapToGrid w:val="0"/>
              <w:rPr>
                <w:rFonts w:asciiTheme="minorHAnsi" w:hAnsiTheme="minorHAnsi"/>
                <w:sz w:val="28"/>
                <w:szCs w:val="28"/>
                <w:lang w:val="it-IT"/>
              </w:rPr>
            </w:pPr>
            <w:proofErr w:type="gramStart"/>
            <w:r w:rsidRPr="003D7451">
              <w:rPr>
                <w:rFonts w:asciiTheme="minorHAnsi" w:hAnsiTheme="minorHAnsi"/>
                <w:sz w:val="28"/>
                <w:szCs w:val="28"/>
                <w:lang w:val="it-IT"/>
              </w:rPr>
              <w:t>la</w:t>
            </w:r>
            <w:proofErr w:type="gramEnd"/>
            <w:r w:rsidRPr="003D7451">
              <w:rPr>
                <w:rFonts w:asciiTheme="minorHAnsi" w:hAnsiTheme="minorHAnsi"/>
                <w:sz w:val="28"/>
                <w:szCs w:val="28"/>
                <w:lang w:val="it-IT"/>
              </w:rPr>
              <w:t xml:space="preserve"> </w:t>
            </w:r>
            <w:r w:rsidR="009533E7" w:rsidRPr="003D7451">
              <w:rPr>
                <w:rFonts w:asciiTheme="minorHAnsi" w:hAnsiTheme="minorHAnsi"/>
                <w:sz w:val="28"/>
                <w:szCs w:val="28"/>
                <w:lang w:val="it-IT"/>
              </w:rPr>
              <w:t>cucina</w:t>
            </w:r>
          </w:p>
          <w:p w:rsidR="009533E7" w:rsidRPr="003D7451" w:rsidRDefault="009533E7" w:rsidP="00034BF3">
            <w:pPr>
              <w:snapToGrid w:val="0"/>
              <w:rPr>
                <w:rFonts w:asciiTheme="minorHAnsi" w:hAnsiTheme="minorHAnsi"/>
                <w:sz w:val="28"/>
                <w:szCs w:val="28"/>
                <w:lang w:val="it-IT"/>
              </w:rPr>
            </w:pPr>
          </w:p>
          <w:p w:rsidR="009533E7" w:rsidRPr="003D7451" w:rsidRDefault="009533E7" w:rsidP="00034BF3">
            <w:pPr>
              <w:snapToGrid w:val="0"/>
              <w:rPr>
                <w:rFonts w:asciiTheme="minorHAnsi" w:hAnsiTheme="minorHAnsi"/>
                <w:sz w:val="28"/>
                <w:szCs w:val="28"/>
                <w:lang w:val="it-IT"/>
              </w:rPr>
            </w:pPr>
          </w:p>
          <w:p w:rsidR="009533E7" w:rsidRPr="003D7451" w:rsidRDefault="009533E7" w:rsidP="00034BF3">
            <w:pPr>
              <w:rPr>
                <w:rFonts w:asciiTheme="minorHAnsi" w:hAnsiTheme="minorHAnsi"/>
                <w:sz w:val="28"/>
                <w:szCs w:val="28"/>
                <w:lang w:val="it-IT"/>
              </w:rPr>
            </w:pPr>
          </w:p>
          <w:p w:rsidR="009533E7" w:rsidRPr="003D7451" w:rsidRDefault="009533E7" w:rsidP="00034BF3">
            <w:pPr>
              <w:rPr>
                <w:rFonts w:asciiTheme="minorHAnsi" w:hAnsiTheme="minorHAnsi"/>
                <w:sz w:val="28"/>
                <w:szCs w:val="28"/>
                <w:lang w:val="it-IT"/>
              </w:rPr>
            </w:pPr>
          </w:p>
        </w:tc>
      </w:tr>
      <w:tr w:rsidR="003D7451" w:rsidRPr="003D7451" w:rsidTr="00034BF3">
        <w:trPr>
          <w:trHeight w:val="815"/>
        </w:trPr>
        <w:tc>
          <w:tcPr>
            <w:tcW w:w="1539"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533E7" w:rsidRPr="003D7451" w:rsidRDefault="009533E7" w:rsidP="00034BF3">
            <w:pPr>
              <w:snapToGrid w:val="0"/>
              <w:rPr>
                <w:rFonts w:asciiTheme="minorHAnsi" w:hAnsiTheme="minorHAnsi"/>
                <w:sz w:val="28"/>
                <w:szCs w:val="28"/>
                <w:lang w:val="it-IT"/>
              </w:rPr>
            </w:pPr>
          </w:p>
        </w:tc>
        <w:tc>
          <w:tcPr>
            <w:tcW w:w="164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9533E7" w:rsidRPr="003D7451" w:rsidRDefault="00A83468" w:rsidP="00034BF3">
            <w:pPr>
              <w:snapToGrid w:val="0"/>
              <w:rPr>
                <w:rFonts w:asciiTheme="minorHAnsi" w:hAnsiTheme="minorHAnsi"/>
                <w:sz w:val="28"/>
                <w:szCs w:val="28"/>
                <w:lang w:val="it-IT"/>
              </w:rPr>
            </w:pPr>
            <w:proofErr w:type="gramStart"/>
            <w:r w:rsidRPr="003D7451">
              <w:rPr>
                <w:rFonts w:asciiTheme="minorHAnsi" w:hAnsiTheme="minorHAnsi"/>
                <w:sz w:val="28"/>
                <w:szCs w:val="28"/>
                <w:lang w:val="it-IT"/>
              </w:rPr>
              <w:t>la</w:t>
            </w:r>
            <w:proofErr w:type="gramEnd"/>
            <w:r w:rsidRPr="003D7451">
              <w:rPr>
                <w:rFonts w:asciiTheme="minorHAnsi" w:hAnsiTheme="minorHAnsi"/>
                <w:sz w:val="28"/>
                <w:szCs w:val="28"/>
                <w:lang w:val="it-IT"/>
              </w:rPr>
              <w:t xml:space="preserve"> </w:t>
            </w:r>
            <w:r w:rsidR="009533E7" w:rsidRPr="003D7451">
              <w:rPr>
                <w:rFonts w:asciiTheme="minorHAnsi" w:hAnsiTheme="minorHAnsi"/>
                <w:sz w:val="28"/>
                <w:szCs w:val="28"/>
                <w:lang w:val="it-IT"/>
              </w:rPr>
              <w:t>camera di</w:t>
            </w:r>
          </w:p>
          <w:p w:rsidR="009533E7" w:rsidRPr="003D7451" w:rsidRDefault="000A3564" w:rsidP="00034BF3">
            <w:pPr>
              <w:snapToGrid w:val="0"/>
              <w:rPr>
                <w:rFonts w:asciiTheme="minorHAnsi" w:hAnsiTheme="minorHAnsi"/>
                <w:sz w:val="28"/>
                <w:szCs w:val="28"/>
              </w:rPr>
            </w:pPr>
            <w:r w:rsidRPr="003D7451">
              <w:rPr>
                <w:rFonts w:asciiTheme="minorHAnsi" w:hAnsiTheme="minorHAnsi"/>
                <w:sz w:val="28"/>
                <w:szCs w:val="28"/>
                <w:lang w:val="it-IT"/>
              </w:rPr>
              <w:t>A</w:t>
            </w:r>
            <w:proofErr w:type="spellStart"/>
            <w:r w:rsidRPr="003D7451">
              <w:rPr>
                <w:rFonts w:asciiTheme="minorHAnsi" w:hAnsiTheme="minorHAnsi"/>
                <w:sz w:val="28"/>
                <w:szCs w:val="28"/>
              </w:rPr>
              <w:t>ntonia</w:t>
            </w:r>
            <w:proofErr w:type="spellEnd"/>
          </w:p>
        </w:tc>
        <w:tc>
          <w:tcPr>
            <w:tcW w:w="1716" w:type="dxa"/>
            <w:gridSpan w:val="2"/>
            <w:tcBorders>
              <w:top w:val="single" w:sz="8" w:space="0" w:color="000000"/>
              <w:left w:val="single" w:sz="8" w:space="0" w:color="000000"/>
              <w:bottom w:val="single" w:sz="8" w:space="0" w:color="000000"/>
              <w:right w:val="nil"/>
            </w:tcBorders>
            <w:tcMar>
              <w:top w:w="0" w:type="dxa"/>
              <w:left w:w="108" w:type="dxa"/>
              <w:bottom w:w="0" w:type="dxa"/>
              <w:right w:w="108" w:type="dxa"/>
            </w:tcMar>
          </w:tcPr>
          <w:p w:rsidR="009533E7" w:rsidRPr="003D7451" w:rsidRDefault="009533E7" w:rsidP="00034BF3">
            <w:pPr>
              <w:snapToGrid w:val="0"/>
              <w:rPr>
                <w:rFonts w:asciiTheme="minorHAnsi" w:hAnsiTheme="minorHAnsi"/>
                <w:sz w:val="28"/>
                <w:szCs w:val="28"/>
              </w:rPr>
            </w:pPr>
          </w:p>
        </w:tc>
        <w:tc>
          <w:tcPr>
            <w:tcW w:w="2579" w:type="dxa"/>
            <w:gridSpan w:val="5"/>
            <w:tcBorders>
              <w:top w:val="nil"/>
              <w:left w:val="single" w:sz="8" w:space="0" w:color="000000"/>
              <w:bottom w:val="single" w:sz="8" w:space="0" w:color="000000"/>
              <w:right w:val="nil"/>
            </w:tcBorders>
            <w:tcMar>
              <w:top w:w="0" w:type="dxa"/>
              <w:left w:w="108" w:type="dxa"/>
              <w:bottom w:w="0" w:type="dxa"/>
              <w:right w:w="108" w:type="dxa"/>
            </w:tcMar>
            <w:hideMark/>
          </w:tcPr>
          <w:p w:rsidR="009533E7" w:rsidRPr="003D7451" w:rsidRDefault="00E25CA0" w:rsidP="00034BF3">
            <w:pPr>
              <w:snapToGrid w:val="0"/>
              <w:rPr>
                <w:rFonts w:asciiTheme="minorHAnsi" w:hAnsiTheme="minorHAnsi"/>
                <w:sz w:val="28"/>
                <w:szCs w:val="28"/>
              </w:rPr>
            </w:pPr>
            <w:r w:rsidRPr="003D7451">
              <w:rPr>
                <w:rFonts w:asciiTheme="minorHAnsi" w:hAnsiTheme="minorHAnsi"/>
                <w:noProof/>
                <w:lang w:eastAsia="de-DE"/>
              </w:rPr>
              <mc:AlternateContent>
                <mc:Choice Requires="wps">
                  <w:drawing>
                    <wp:anchor distT="0" distB="0" distL="114300" distR="114300" simplePos="0" relativeHeight="251710464" behindDoc="0" locked="0" layoutInCell="1" allowOverlap="1" wp14:anchorId="4DBD5010" wp14:editId="72B552F2">
                      <wp:simplePos x="0" y="0"/>
                      <wp:positionH relativeFrom="column">
                        <wp:posOffset>784225</wp:posOffset>
                      </wp:positionH>
                      <wp:positionV relativeFrom="paragraph">
                        <wp:posOffset>80010</wp:posOffset>
                      </wp:positionV>
                      <wp:extent cx="714375" cy="542925"/>
                      <wp:effectExtent l="0" t="0" r="28575" b="28575"/>
                      <wp:wrapNone/>
                      <wp:docPr id="258" name="Textfeld 258"/>
                      <wp:cNvGraphicFramePr/>
                      <a:graphic xmlns:a="http://schemas.openxmlformats.org/drawingml/2006/main">
                        <a:graphicData uri="http://schemas.microsoft.com/office/word/2010/wordprocessingShape">
                          <wps:wsp>
                            <wps:cNvSpPr txBox="1"/>
                            <wps:spPr>
                              <a:xfrm>
                                <a:off x="0" y="0"/>
                                <a:ext cx="714375" cy="542925"/>
                              </a:xfrm>
                              <a:prstGeom prst="rect">
                                <a:avLst/>
                              </a:prstGeom>
                              <a:solidFill>
                                <a:sysClr val="window" lastClr="FFFFFF"/>
                              </a:solidFill>
                              <a:ln w="6350">
                                <a:solidFill>
                                  <a:prstClr val="black"/>
                                </a:solidFill>
                              </a:ln>
                              <a:effectLst/>
                            </wps:spPr>
                            <wps:txbx>
                              <w:txbxContent>
                                <w:p w:rsidR="00B76BAC" w:rsidRDefault="00B76BAC" w:rsidP="00E25CA0">
                                  <w:r>
                                    <w:rPr>
                                      <w:sz w:val="22"/>
                                      <w:szCs w:val="22"/>
                                    </w:rPr>
                                    <w:t xml:space="preserve">Sei </w:t>
                                  </w:r>
                                  <w:proofErr w:type="spellStart"/>
                                  <w:r>
                                    <w:rPr>
                                      <w:sz w:val="22"/>
                                      <w:szCs w:val="22"/>
                                    </w:rPr>
                                    <w:t>qui</w:t>
                                  </w:r>
                                  <w:proofErr w:type="spellEnd"/>
                                  <w:r>
                                    <w:rPr>
                                      <w:sz w:val="22"/>
                                      <w:szCs w:val="22"/>
                                    </w:rPr>
                                    <w:t>.</w:t>
                                  </w:r>
                                  <w:r w:rsidRPr="002F6501">
                                    <w:rPr>
                                      <w:sz w:val="44"/>
                                      <w:szCs w:val="44"/>
                                    </w:rPr>
                                    <w:sym w:font="Webdings" w:char="F08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8" o:spid="_x0000_s1097" type="#_x0000_t202" style="position:absolute;margin-left:61.75pt;margin-top:6.3pt;width:56.25pt;height:4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" fillcolor="window" strokeweight=".5pt">
                      <v:textbox>
                        <w:txbxContent>
                          <w:p w:rsidR="00B76BAC" w:rsidRDefault="00B76BAC" w:rsidP="00E25CA0">
                            <w:r>
                              <w:rPr>
                                <w:sz w:val="22"/>
                                <w:szCs w:val="22"/>
                              </w:rPr>
                              <w:t xml:space="preserve">Sei </w:t>
                            </w:r>
                            <w:proofErr w:type="spellStart"/>
                            <w:r>
                              <w:rPr>
                                <w:sz w:val="22"/>
                                <w:szCs w:val="22"/>
                              </w:rPr>
                              <w:t>qui</w:t>
                            </w:r>
                            <w:proofErr w:type="spellEnd"/>
                            <w:r>
                              <w:rPr>
                                <w:sz w:val="22"/>
                                <w:szCs w:val="22"/>
                              </w:rPr>
                              <w:t>.</w:t>
                            </w:r>
                            <w:r w:rsidRPr="002F6501">
                              <w:rPr>
                                <w:sz w:val="44"/>
                                <w:szCs w:val="44"/>
                              </w:rPr>
                              <w:sym w:font="Webdings" w:char="F080"/>
                            </w:r>
                          </w:p>
                        </w:txbxContent>
                      </v:textbox>
                    </v:shape>
                  </w:pict>
                </mc:Fallback>
              </mc:AlternateContent>
            </w:r>
            <w:r w:rsidR="007A56DE" w:rsidRPr="003D7451">
              <w:rPr>
                <w:rFonts w:asciiTheme="minorHAnsi" w:hAnsiTheme="minorHAnsi"/>
                <w:noProof/>
                <w:lang w:eastAsia="de-DE"/>
              </w:rPr>
              <mc:AlternateContent>
                <mc:Choice Requires="wps">
                  <w:drawing>
                    <wp:anchor distT="0" distB="0" distL="114300" distR="114300" simplePos="0" relativeHeight="251672576" behindDoc="0" locked="0" layoutInCell="1" allowOverlap="1" wp14:anchorId="313C05A7" wp14:editId="66B1952F">
                      <wp:simplePos x="0" y="0"/>
                      <wp:positionH relativeFrom="column">
                        <wp:posOffset>313055</wp:posOffset>
                      </wp:positionH>
                      <wp:positionV relativeFrom="paragraph">
                        <wp:posOffset>31115</wp:posOffset>
                      </wp:positionV>
                      <wp:extent cx="457200" cy="457200"/>
                      <wp:effectExtent l="38100" t="19050" r="19050" b="19050"/>
                      <wp:wrapNone/>
                      <wp:docPr id="2"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upArrow">
                                <a:avLst>
                                  <a:gd name="adj1" fmla="val 50000"/>
                                  <a:gd name="adj2" fmla="val 25000"/>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508618" id="AutoShape 198" o:spid="_x0000_s1026" type="#_x0000_t68" style="position:absolute;margin-left:24.65pt;margin-top:2.45pt;width:3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" strokeweight=".26mm"/>
                  </w:pict>
                </mc:Fallback>
              </mc:AlternateContent>
            </w:r>
          </w:p>
        </w:tc>
        <w:tc>
          <w:tcPr>
            <w:tcW w:w="1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33E7" w:rsidRPr="003D7451" w:rsidRDefault="009533E7" w:rsidP="00034BF3">
            <w:pPr>
              <w:snapToGrid w:val="0"/>
              <w:rPr>
                <w:rFonts w:asciiTheme="minorHAnsi" w:hAnsiTheme="minorHAnsi"/>
                <w:sz w:val="28"/>
                <w:szCs w:val="28"/>
              </w:rPr>
            </w:pPr>
          </w:p>
        </w:tc>
      </w:tr>
      <w:tr w:rsidR="003D7451" w:rsidRPr="003D7451" w:rsidTr="00034BF3">
        <w:trPr>
          <w:trHeight w:val="570"/>
        </w:trPr>
        <w:tc>
          <w:tcPr>
            <w:tcW w:w="4900" w:type="dxa"/>
            <w:gridSpan w:val="4"/>
            <w:tcBorders>
              <w:top w:val="nil"/>
              <w:left w:val="nil"/>
              <w:bottom w:val="nil"/>
              <w:right w:val="nil"/>
            </w:tcBorders>
            <w:tcMar>
              <w:top w:w="0" w:type="dxa"/>
              <w:left w:w="0" w:type="dxa"/>
              <w:bottom w:w="0" w:type="dxa"/>
              <w:right w:w="0" w:type="dxa"/>
            </w:tcMar>
          </w:tcPr>
          <w:p w:rsidR="009533E7" w:rsidRPr="003D7451" w:rsidRDefault="009533E7" w:rsidP="00034BF3">
            <w:pPr>
              <w:rPr>
                <w:rFonts w:asciiTheme="minorHAnsi" w:hAnsiTheme="minorHAnsi"/>
                <w:sz w:val="28"/>
                <w:szCs w:val="28"/>
              </w:rPr>
            </w:pPr>
          </w:p>
        </w:tc>
        <w:tc>
          <w:tcPr>
            <w:tcW w:w="2579" w:type="dxa"/>
            <w:gridSpan w:val="5"/>
            <w:tcBorders>
              <w:top w:val="nil"/>
              <w:left w:val="single" w:sz="8" w:space="0" w:color="000000"/>
              <w:bottom w:val="single" w:sz="8" w:space="0" w:color="000000"/>
              <w:right w:val="nil"/>
            </w:tcBorders>
            <w:hideMark/>
          </w:tcPr>
          <w:p w:rsidR="009533E7" w:rsidRPr="003D7451" w:rsidRDefault="009533E7" w:rsidP="00034BF3">
            <w:pPr>
              <w:snapToGrid w:val="0"/>
              <w:spacing w:line="360" w:lineRule="auto"/>
              <w:jc w:val="center"/>
              <w:rPr>
                <w:rFonts w:asciiTheme="minorHAnsi" w:hAnsiTheme="minorHAnsi"/>
                <w:sz w:val="28"/>
                <w:szCs w:val="28"/>
                <w:lang w:val="it-IT"/>
              </w:rPr>
            </w:pPr>
          </w:p>
        </w:tc>
        <w:tc>
          <w:tcPr>
            <w:tcW w:w="1786" w:type="dxa"/>
            <w:tcBorders>
              <w:top w:val="nil"/>
              <w:left w:val="single" w:sz="8" w:space="0" w:color="000000"/>
              <w:bottom w:val="nil"/>
              <w:right w:val="nil"/>
            </w:tcBorders>
            <w:tcMar>
              <w:top w:w="0" w:type="dxa"/>
              <w:left w:w="0" w:type="dxa"/>
              <w:bottom w:w="0" w:type="dxa"/>
              <w:right w:w="0" w:type="dxa"/>
            </w:tcMar>
          </w:tcPr>
          <w:p w:rsidR="009533E7" w:rsidRPr="003D7451" w:rsidRDefault="009533E7" w:rsidP="00034BF3">
            <w:pPr>
              <w:snapToGrid w:val="0"/>
              <w:rPr>
                <w:rFonts w:asciiTheme="minorHAnsi" w:hAnsiTheme="minorHAnsi"/>
                <w:u w:val="single"/>
                <w:lang w:val="it-IT"/>
              </w:rPr>
            </w:pPr>
          </w:p>
        </w:tc>
      </w:tr>
    </w:tbl>
    <w:p w:rsidR="009533E7" w:rsidRPr="003D7451" w:rsidRDefault="009533E7" w:rsidP="009533E7">
      <w:pPr>
        <w:rPr>
          <w:rFonts w:ascii="Segoe Print" w:hAnsi="Segoe Print"/>
          <w:b/>
          <w:lang w:val="it-IT"/>
        </w:rPr>
      </w:pPr>
    </w:p>
    <w:p w:rsidR="009533E7" w:rsidRDefault="009533E7" w:rsidP="009533E7">
      <w:pPr>
        <w:rPr>
          <w:rFonts w:ascii="Segoe Print" w:hAnsi="Segoe Print"/>
          <w:b/>
          <w:lang w:val="it-IT"/>
        </w:rPr>
      </w:pPr>
    </w:p>
    <w:p w:rsidR="00E455D1" w:rsidRPr="00D67F83" w:rsidRDefault="00E455D1" w:rsidP="00E455D1">
      <w:pPr>
        <w:tabs>
          <w:tab w:val="left" w:pos="7560"/>
        </w:tabs>
        <w:spacing w:after="0"/>
        <w:rPr>
          <w:rFonts w:ascii="Segoe Print" w:hAnsi="Segoe Print"/>
          <w:b/>
          <w:sz w:val="48"/>
          <w:szCs w:val="48"/>
          <w:lang w:val="it-IT"/>
        </w:rPr>
      </w:pPr>
      <w:r w:rsidRPr="00D67F83">
        <w:rPr>
          <w:rFonts w:ascii="Segoe Print" w:hAnsi="Segoe Print"/>
          <w:b/>
          <w:sz w:val="48"/>
          <w:szCs w:val="48"/>
          <w:lang w:val="it-IT"/>
        </w:rPr>
        <w:sym w:font="Webdings" w:char="F069"/>
      </w:r>
    </w:p>
    <w:p w:rsidR="00E455D1" w:rsidRPr="005C4302" w:rsidRDefault="00E455D1" w:rsidP="00E455D1">
      <w:pPr>
        <w:spacing w:after="0"/>
        <w:ind w:left="2832" w:firstLine="708"/>
        <w:rPr>
          <w:rFonts w:asciiTheme="minorHAnsi" w:hAnsiTheme="minorHAnsi"/>
          <w:lang w:val="it-IT"/>
        </w:rPr>
      </w:pPr>
    </w:p>
    <w:p w:rsidR="00E455D1" w:rsidRPr="005C4302" w:rsidRDefault="00E455D1" w:rsidP="00E455D1">
      <w:pPr>
        <w:spacing w:after="0"/>
        <w:rPr>
          <w:rFonts w:asciiTheme="minorHAnsi" w:hAnsiTheme="minorHAnsi"/>
          <w:lang w:val="it-IT"/>
        </w:rPr>
      </w:pPr>
      <w:r w:rsidRPr="005C4302">
        <w:rPr>
          <w:rFonts w:asciiTheme="minorHAnsi" w:hAnsiTheme="minorHAnsi"/>
          <w:lang w:val="it-IT"/>
        </w:rPr>
        <w:t>Potresti dirmi dove</w:t>
      </w:r>
      <w:r w:rsidRPr="005C4302">
        <w:rPr>
          <w:rFonts w:asciiTheme="minorHAnsi" w:hAnsiTheme="minorHAnsi"/>
          <w:lang w:val="it-IT"/>
        </w:rPr>
        <w:tab/>
      </w:r>
      <w:r w:rsidRPr="005C4302">
        <w:rPr>
          <w:rFonts w:asciiTheme="minorHAnsi" w:hAnsiTheme="minorHAnsi"/>
          <w:lang w:val="it-IT"/>
        </w:rPr>
        <w:tab/>
      </w:r>
      <w:r>
        <w:rPr>
          <w:rFonts w:asciiTheme="minorHAnsi" w:hAnsiTheme="minorHAnsi"/>
          <w:lang w:val="it-IT"/>
        </w:rPr>
        <w:tab/>
        <w:t>si trova</w:t>
      </w:r>
      <w:r w:rsidRPr="005C4302">
        <w:rPr>
          <w:rFonts w:asciiTheme="minorHAnsi" w:hAnsiTheme="minorHAnsi"/>
          <w:lang w:val="it-IT"/>
        </w:rPr>
        <w:tab/>
      </w:r>
      <w:r w:rsidRPr="005C4302">
        <w:rPr>
          <w:rFonts w:asciiTheme="minorHAnsi" w:hAnsiTheme="minorHAnsi"/>
          <w:lang w:val="it-IT"/>
        </w:rPr>
        <w:tab/>
        <w:t>la cucina</w:t>
      </w:r>
      <w:r>
        <w:rPr>
          <w:rFonts w:asciiTheme="minorHAnsi" w:hAnsiTheme="minorHAnsi"/>
          <w:lang w:val="it-IT"/>
        </w:rPr>
        <w:t>?</w:t>
      </w:r>
    </w:p>
    <w:p w:rsidR="00E455D1" w:rsidRPr="005C4302" w:rsidRDefault="00E455D1" w:rsidP="00E455D1">
      <w:pPr>
        <w:spacing w:after="0"/>
        <w:rPr>
          <w:rFonts w:asciiTheme="minorHAnsi" w:hAnsiTheme="minorHAnsi"/>
          <w:lang w:val="it-IT"/>
        </w:rPr>
      </w:pP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proofErr w:type="gramStart"/>
      <w:r>
        <w:rPr>
          <w:rFonts w:asciiTheme="minorHAnsi" w:hAnsiTheme="minorHAnsi"/>
          <w:lang w:val="it-IT"/>
        </w:rPr>
        <w:t>posso</w:t>
      </w:r>
      <w:proofErr w:type="gramEnd"/>
      <w:r>
        <w:rPr>
          <w:rFonts w:asciiTheme="minorHAnsi" w:hAnsiTheme="minorHAnsi"/>
          <w:lang w:val="it-IT"/>
        </w:rPr>
        <w:t xml:space="preserve"> trovare</w:t>
      </w:r>
    </w:p>
    <w:p w:rsidR="00E455D1" w:rsidRPr="005C4302" w:rsidRDefault="00E455D1" w:rsidP="00E455D1">
      <w:pPr>
        <w:spacing w:after="0"/>
        <w:rPr>
          <w:rFonts w:asciiTheme="minorHAnsi" w:hAnsiTheme="minorHAnsi"/>
          <w:lang w:val="it-IT"/>
        </w:rPr>
      </w:pPr>
    </w:p>
    <w:p w:rsidR="00E455D1" w:rsidRPr="005C4302" w:rsidRDefault="00E455D1" w:rsidP="00E455D1">
      <w:pPr>
        <w:spacing w:after="0"/>
        <w:rPr>
          <w:rFonts w:asciiTheme="minorHAnsi" w:hAnsiTheme="minorHAnsi"/>
          <w:lang w:val="it-IT"/>
        </w:rPr>
      </w:pPr>
    </w:p>
    <w:p w:rsidR="00E455D1" w:rsidRPr="005C4302" w:rsidRDefault="00E455D1" w:rsidP="00E455D1">
      <w:pPr>
        <w:spacing w:after="0"/>
        <w:rPr>
          <w:rFonts w:asciiTheme="minorHAnsi" w:hAnsiTheme="minorHAnsi"/>
          <w:lang w:val="it-IT"/>
        </w:rPr>
      </w:pPr>
      <w:r w:rsidRPr="005C4302">
        <w:rPr>
          <w:rFonts w:asciiTheme="minorHAnsi" w:hAnsiTheme="minorHAnsi"/>
          <w:lang w:val="it-IT"/>
        </w:rPr>
        <w:tab/>
      </w:r>
      <w:r w:rsidRPr="005C4302">
        <w:rPr>
          <w:rFonts w:asciiTheme="minorHAnsi" w:hAnsiTheme="minorHAnsi"/>
          <w:lang w:val="it-IT"/>
        </w:rPr>
        <w:tab/>
      </w:r>
      <w:r w:rsidRPr="005C4302">
        <w:rPr>
          <w:rFonts w:asciiTheme="minorHAnsi" w:hAnsiTheme="minorHAnsi"/>
          <w:lang w:val="it-IT"/>
        </w:rPr>
        <w:tab/>
      </w:r>
    </w:p>
    <w:p w:rsidR="00E455D1" w:rsidRPr="005C4302" w:rsidRDefault="00E455D1" w:rsidP="00E455D1">
      <w:pPr>
        <w:spacing w:after="0"/>
        <w:rPr>
          <w:rFonts w:asciiTheme="minorHAnsi" w:hAnsiTheme="minorHAnsi"/>
          <w:lang w:val="it-IT"/>
        </w:rPr>
      </w:pPr>
      <w:r w:rsidRPr="005C4302">
        <w:rPr>
          <w:rFonts w:asciiTheme="minorHAnsi" w:hAnsiTheme="minorHAnsi"/>
          <w:lang w:val="it-IT"/>
        </w:rPr>
        <w:t xml:space="preserve">Dall’ingresso </w:t>
      </w:r>
      <w:r w:rsidRPr="005C4302">
        <w:rPr>
          <w:rFonts w:asciiTheme="minorHAnsi" w:hAnsiTheme="minorHAnsi"/>
          <w:lang w:val="it-IT"/>
        </w:rPr>
        <w:tab/>
      </w:r>
      <w:r w:rsidRPr="005C4302">
        <w:rPr>
          <w:rFonts w:asciiTheme="minorHAnsi" w:hAnsiTheme="minorHAnsi"/>
          <w:lang w:val="it-IT"/>
        </w:rPr>
        <w:tab/>
        <w:t>giri a destra</w:t>
      </w:r>
      <w:r w:rsidRPr="005C4302">
        <w:rPr>
          <w:rFonts w:asciiTheme="minorHAnsi" w:hAnsiTheme="minorHAnsi"/>
          <w:lang w:val="it-IT"/>
        </w:rPr>
        <w:tab/>
      </w:r>
      <w:r w:rsidRPr="005C4302">
        <w:rPr>
          <w:rFonts w:asciiTheme="minorHAnsi" w:hAnsiTheme="minorHAnsi"/>
          <w:lang w:val="it-IT"/>
        </w:rPr>
        <w:tab/>
        <w:t xml:space="preserve">e prendi </w:t>
      </w:r>
      <w:r w:rsidRPr="005C4302">
        <w:rPr>
          <w:rFonts w:asciiTheme="minorHAnsi" w:hAnsiTheme="minorHAnsi"/>
          <w:lang w:val="it-IT"/>
        </w:rPr>
        <w:tab/>
        <w:t>la prima</w:t>
      </w:r>
    </w:p>
    <w:p w:rsidR="00E455D1" w:rsidRDefault="00E455D1" w:rsidP="00E455D1">
      <w:pPr>
        <w:spacing w:after="0"/>
        <w:rPr>
          <w:rFonts w:asciiTheme="minorHAnsi" w:hAnsiTheme="minorHAnsi"/>
          <w:lang w:val="it-IT"/>
        </w:rPr>
      </w:pPr>
      <w:r>
        <w:rPr>
          <w:rFonts w:asciiTheme="minorHAnsi" w:hAnsiTheme="minorHAnsi"/>
          <w:lang w:val="it-IT"/>
        </w:rPr>
        <w:tab/>
      </w:r>
      <w:r>
        <w:rPr>
          <w:rFonts w:asciiTheme="minorHAnsi" w:hAnsiTheme="minorHAnsi"/>
          <w:lang w:val="it-IT"/>
        </w:rPr>
        <w:tab/>
      </w:r>
      <w:r>
        <w:rPr>
          <w:rFonts w:asciiTheme="minorHAnsi" w:hAnsiTheme="minorHAnsi"/>
          <w:lang w:val="it-IT"/>
        </w:rPr>
        <w:tab/>
        <w:t>giri a sinistra</w:t>
      </w:r>
      <w:r w:rsidRPr="005C4302">
        <w:rPr>
          <w:rFonts w:asciiTheme="minorHAnsi" w:hAnsiTheme="minorHAnsi"/>
          <w:lang w:val="it-IT"/>
        </w:rPr>
        <w:tab/>
      </w:r>
      <w:r w:rsidRPr="005C4302">
        <w:rPr>
          <w:rFonts w:asciiTheme="minorHAnsi" w:hAnsiTheme="minorHAnsi"/>
          <w:lang w:val="it-IT"/>
        </w:rPr>
        <w:tab/>
      </w:r>
      <w:r>
        <w:rPr>
          <w:rFonts w:asciiTheme="minorHAnsi" w:hAnsiTheme="minorHAnsi"/>
          <w:lang w:val="it-IT"/>
        </w:rPr>
        <w:tab/>
      </w:r>
      <w:r>
        <w:rPr>
          <w:rFonts w:asciiTheme="minorHAnsi" w:hAnsiTheme="minorHAnsi"/>
          <w:lang w:val="it-IT"/>
        </w:rPr>
        <w:tab/>
      </w:r>
      <w:r w:rsidRPr="005C4302">
        <w:rPr>
          <w:rFonts w:asciiTheme="minorHAnsi" w:hAnsiTheme="minorHAnsi"/>
          <w:lang w:val="it-IT"/>
        </w:rPr>
        <w:t>la seconda</w:t>
      </w:r>
      <w:r>
        <w:rPr>
          <w:rFonts w:asciiTheme="minorHAnsi" w:hAnsiTheme="minorHAnsi"/>
          <w:lang w:val="it-IT"/>
        </w:rPr>
        <w:tab/>
        <w:t>porta</w:t>
      </w:r>
      <w:r>
        <w:rPr>
          <w:rFonts w:asciiTheme="minorHAnsi" w:hAnsiTheme="minorHAnsi"/>
          <w:lang w:val="it-IT"/>
        </w:rPr>
        <w:tab/>
      </w:r>
      <w:r>
        <w:rPr>
          <w:rFonts w:asciiTheme="minorHAnsi" w:hAnsiTheme="minorHAnsi"/>
          <w:lang w:val="it-IT"/>
        </w:rPr>
        <w:tab/>
      </w:r>
      <w:proofErr w:type="gramStart"/>
      <w:r>
        <w:rPr>
          <w:rFonts w:asciiTheme="minorHAnsi" w:hAnsiTheme="minorHAnsi"/>
          <w:lang w:val="it-IT"/>
        </w:rPr>
        <w:t>a</w:t>
      </w:r>
      <w:proofErr w:type="gramEnd"/>
      <w:r>
        <w:rPr>
          <w:rFonts w:asciiTheme="minorHAnsi" w:hAnsiTheme="minorHAnsi"/>
          <w:lang w:val="it-IT"/>
        </w:rPr>
        <w:t xml:space="preserve"> sinistra.</w:t>
      </w:r>
    </w:p>
    <w:p w:rsidR="00E455D1" w:rsidRPr="005C4302" w:rsidRDefault="00E455D1" w:rsidP="00E455D1">
      <w:pPr>
        <w:spacing w:after="0"/>
        <w:rPr>
          <w:rFonts w:asciiTheme="minorHAnsi" w:hAnsiTheme="minorHAnsi"/>
          <w:lang w:val="it-IT"/>
        </w:rPr>
      </w:pP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proofErr w:type="gramStart"/>
      <w:r>
        <w:rPr>
          <w:rFonts w:asciiTheme="minorHAnsi" w:hAnsiTheme="minorHAnsi"/>
          <w:lang w:val="it-IT"/>
        </w:rPr>
        <w:t>a</w:t>
      </w:r>
      <w:proofErr w:type="gramEnd"/>
      <w:r>
        <w:rPr>
          <w:rFonts w:asciiTheme="minorHAnsi" w:hAnsiTheme="minorHAnsi"/>
          <w:lang w:val="it-IT"/>
        </w:rPr>
        <w:t xml:space="preserve"> destra.</w:t>
      </w:r>
    </w:p>
    <w:p w:rsidR="009533E7" w:rsidRDefault="009533E7" w:rsidP="009533E7">
      <w:pPr>
        <w:rPr>
          <w:rFonts w:ascii="Segoe Print" w:hAnsi="Segoe Print"/>
          <w:b/>
          <w:lang w:val="it-IT"/>
        </w:rPr>
      </w:pPr>
    </w:p>
    <w:p w:rsidR="009533E7" w:rsidRDefault="009533E7" w:rsidP="009533E7">
      <w:pPr>
        <w:rPr>
          <w:rFonts w:ascii="Segoe Print" w:hAnsi="Segoe Print"/>
          <w:b/>
          <w:lang w:val="it-IT"/>
        </w:rPr>
      </w:pPr>
    </w:p>
    <w:p w:rsidR="009533E7" w:rsidRDefault="009533E7" w:rsidP="00556013">
      <w:pPr>
        <w:suppressLineNumbers/>
        <w:spacing w:after="0"/>
        <w:rPr>
          <w:rFonts w:ascii="Segoe Print" w:hAnsi="Segoe Print" w:cs="Arial"/>
          <w:b/>
          <w:lang w:val="it-IT"/>
        </w:rPr>
        <w:sectPr w:rsidR="009533E7" w:rsidSect="00BD2633">
          <w:headerReference w:type="default" r:id="rId11"/>
          <w:pgSz w:w="11900" w:h="16840"/>
          <w:pgMar w:top="1417" w:right="1417" w:bottom="1134" w:left="1417" w:header="709" w:footer="709" w:gutter="0"/>
          <w:cols w:space="708"/>
          <w:docGrid w:linePitch="326"/>
        </w:sectPr>
      </w:pPr>
    </w:p>
    <w:p w:rsidR="0094219D" w:rsidRPr="00A63BF9" w:rsidRDefault="0094219D" w:rsidP="0094219D">
      <w:pPr>
        <w:pStyle w:val="Kopfzeile"/>
        <w:rPr>
          <w:rFonts w:ascii="Arial" w:hAnsi="Arial" w:cs="Arial"/>
          <w:b/>
          <w:szCs w:val="20"/>
          <w:lang w:val="it-IT"/>
        </w:rPr>
      </w:pPr>
      <w:r w:rsidRPr="00A63BF9">
        <w:rPr>
          <w:rFonts w:ascii="Arial" w:hAnsi="Arial" w:cs="Arial"/>
          <w:b/>
          <w:szCs w:val="20"/>
          <w:lang w:val="it-IT"/>
        </w:rPr>
        <w:t xml:space="preserve">AB </w:t>
      </w:r>
      <w:proofErr w:type="gramStart"/>
      <w:r w:rsidRPr="00A63BF9">
        <w:rPr>
          <w:rFonts w:ascii="Arial" w:hAnsi="Arial" w:cs="Arial"/>
          <w:b/>
          <w:szCs w:val="20"/>
          <w:lang w:val="it-IT"/>
        </w:rPr>
        <w:t>3</w:t>
      </w:r>
      <w:proofErr w:type="gramEnd"/>
    </w:p>
    <w:p w:rsidR="00034BF3" w:rsidRPr="001604E1" w:rsidRDefault="00034BF3" w:rsidP="007B05D3">
      <w:pPr>
        <w:pStyle w:val="Listenabsatz"/>
        <w:suppressAutoHyphens/>
        <w:spacing w:after="0" w:line="240" w:lineRule="auto"/>
        <w:ind w:left="0"/>
        <w:rPr>
          <w:rFonts w:ascii="Arial" w:hAnsi="Arial" w:cs="Arial"/>
          <w:b/>
          <w:u w:val="single"/>
          <w:lang w:val="it-IT"/>
        </w:rPr>
      </w:pPr>
    </w:p>
    <w:p w:rsidR="009533E7" w:rsidRPr="00A63BF9" w:rsidRDefault="00A63BF9" w:rsidP="00A63BF9">
      <w:pPr>
        <w:pStyle w:val="Listenabsatz"/>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uppressAutoHyphens/>
        <w:spacing w:after="0" w:line="240" w:lineRule="auto"/>
        <w:ind w:left="0"/>
        <w:rPr>
          <w:rFonts w:ascii="Arial" w:hAnsi="Arial" w:cs="Arial"/>
          <w:i/>
          <w:sz w:val="24"/>
          <w:lang w:val="it-IT"/>
        </w:rPr>
      </w:pPr>
      <w:r w:rsidRPr="00A63BF9">
        <w:rPr>
          <w:rFonts w:ascii="Arial" w:hAnsi="Arial" w:cs="Arial"/>
          <w:i/>
          <w:sz w:val="24"/>
          <w:lang w:val="it-IT"/>
        </w:rPr>
        <w:t xml:space="preserve">1. </w:t>
      </w:r>
      <w:r w:rsidR="009533E7" w:rsidRPr="00A63BF9">
        <w:rPr>
          <w:rFonts w:ascii="Arial" w:hAnsi="Arial" w:cs="Arial"/>
          <w:i/>
          <w:sz w:val="24"/>
          <w:lang w:val="it-IT"/>
        </w:rPr>
        <w:t>Ades</w:t>
      </w:r>
      <w:r w:rsidR="009E1908" w:rsidRPr="00A63BF9">
        <w:rPr>
          <w:rFonts w:ascii="Arial" w:hAnsi="Arial" w:cs="Arial"/>
          <w:i/>
          <w:sz w:val="24"/>
          <w:lang w:val="it-IT"/>
        </w:rPr>
        <w:t xml:space="preserve">so </w:t>
      </w:r>
      <w:proofErr w:type="gramStart"/>
      <w:r w:rsidR="009E1908" w:rsidRPr="00A63BF9">
        <w:rPr>
          <w:rFonts w:ascii="Arial" w:hAnsi="Arial" w:cs="Arial"/>
          <w:i/>
          <w:sz w:val="24"/>
          <w:lang w:val="it-IT"/>
        </w:rPr>
        <w:t>descrivi</w:t>
      </w:r>
      <w:proofErr w:type="gramEnd"/>
      <w:r w:rsidR="009E1908" w:rsidRPr="00A63BF9">
        <w:rPr>
          <w:rFonts w:ascii="Arial" w:hAnsi="Arial" w:cs="Arial"/>
          <w:i/>
          <w:sz w:val="24"/>
          <w:lang w:val="it-IT"/>
        </w:rPr>
        <w:t xml:space="preserve"> il tuo appartamento!</w:t>
      </w:r>
    </w:p>
    <w:p w:rsidR="00A63BF9" w:rsidRDefault="00A63BF9" w:rsidP="007B05D3">
      <w:pPr>
        <w:pStyle w:val="Listenabsatz"/>
        <w:spacing w:line="360" w:lineRule="auto"/>
        <w:ind w:left="0"/>
        <w:rPr>
          <w:rFonts w:ascii="Segoe Print" w:hAnsi="Segoe Print"/>
          <w:lang w:val="it-IT"/>
        </w:rPr>
      </w:pPr>
    </w:p>
    <w:p w:rsidR="009533E7" w:rsidRDefault="009533E7" w:rsidP="007B05D3">
      <w:pPr>
        <w:pStyle w:val="Listenabsatz"/>
        <w:spacing w:line="360" w:lineRule="auto"/>
        <w:ind w:left="0"/>
        <w:rPr>
          <w:rFonts w:ascii="Segoe Print" w:hAnsi="Segoe Print"/>
          <w:lang w:val="it-IT"/>
        </w:rPr>
      </w:pPr>
      <w:r>
        <w:rPr>
          <w:rFonts w:ascii="Segoe Print" w:hAnsi="Segoe Print"/>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05D3">
        <w:rPr>
          <w:rFonts w:ascii="Segoe Print" w:hAnsi="Segoe Print"/>
          <w:lang w:val="it-IT"/>
        </w:rPr>
        <w:t>___________________________________________________________________</w:t>
      </w:r>
      <w:r w:rsidR="004944A0">
        <w:rPr>
          <w:rFonts w:ascii="Segoe Print" w:hAnsi="Segoe Print"/>
          <w:lang w:val="it-IT"/>
        </w:rPr>
        <w:t>______________________________</w:t>
      </w:r>
    </w:p>
    <w:p w:rsidR="007B05D3" w:rsidRDefault="007B05D3" w:rsidP="007B05D3">
      <w:pPr>
        <w:pStyle w:val="Listenabsatz"/>
        <w:ind w:left="0"/>
        <w:jc w:val="both"/>
        <w:rPr>
          <w:rFonts w:ascii="Segoe Print" w:hAnsi="Segoe Print"/>
          <w:lang w:val="it-IT"/>
        </w:rPr>
      </w:pPr>
    </w:p>
    <w:p w:rsidR="007B05D3" w:rsidRDefault="007B05D3" w:rsidP="007B05D3">
      <w:pPr>
        <w:pStyle w:val="Listenabsatz"/>
        <w:ind w:left="0"/>
        <w:jc w:val="both"/>
        <w:rPr>
          <w:rFonts w:ascii="Segoe Print" w:hAnsi="Segoe Print"/>
          <w:lang w:val="it-IT"/>
        </w:rPr>
      </w:pPr>
    </w:p>
    <w:p w:rsidR="00A63BF9" w:rsidRPr="00A63BF9" w:rsidRDefault="009533E7" w:rsidP="00A63BF9">
      <w:pPr>
        <w:pStyle w:val="Listenabsatz"/>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ind w:left="0"/>
        <w:jc w:val="both"/>
        <w:rPr>
          <w:rFonts w:ascii="Arial" w:hAnsi="Arial" w:cs="Arial"/>
          <w:sz w:val="24"/>
          <w:lang w:val="it-IT"/>
        </w:rPr>
      </w:pPr>
      <w:proofErr w:type="gramStart"/>
      <w:r w:rsidRPr="00A63BF9">
        <w:rPr>
          <w:rFonts w:ascii="Arial" w:hAnsi="Arial" w:cs="Arial"/>
          <w:sz w:val="24"/>
          <w:lang w:val="it-IT"/>
        </w:rPr>
        <w:t>oppure</w:t>
      </w:r>
      <w:proofErr w:type="gramEnd"/>
      <w:r w:rsidRPr="00A63BF9">
        <w:rPr>
          <w:rFonts w:ascii="Arial" w:hAnsi="Arial" w:cs="Arial"/>
          <w:sz w:val="24"/>
          <w:lang w:val="it-IT"/>
        </w:rPr>
        <w:t>:</w:t>
      </w:r>
    </w:p>
    <w:p w:rsidR="009533E7" w:rsidRPr="00A63BF9" w:rsidRDefault="00A63BF9" w:rsidP="00A63BF9">
      <w:pPr>
        <w:pStyle w:val="Listenabsatz"/>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ind w:left="0"/>
        <w:jc w:val="both"/>
        <w:rPr>
          <w:rFonts w:ascii="Arial" w:hAnsi="Arial" w:cs="Arial"/>
          <w:sz w:val="24"/>
          <w:lang w:val="it-IT"/>
        </w:rPr>
      </w:pPr>
      <w:r w:rsidRPr="00A63BF9">
        <w:rPr>
          <w:rFonts w:ascii="Arial" w:hAnsi="Arial" w:cs="Arial"/>
          <w:sz w:val="24"/>
          <w:lang w:val="it-IT"/>
        </w:rPr>
        <w:t xml:space="preserve">2. </w:t>
      </w:r>
      <w:r w:rsidR="009E1908" w:rsidRPr="00A63BF9">
        <w:rPr>
          <w:rFonts w:ascii="Arial" w:hAnsi="Arial" w:cs="Arial"/>
          <w:sz w:val="24"/>
          <w:lang w:val="it-IT"/>
        </w:rPr>
        <w:t>Disegna il tuo appartamento ideale!</w:t>
      </w:r>
      <w:r w:rsidR="009533E7" w:rsidRPr="00A63BF9">
        <w:rPr>
          <w:rFonts w:ascii="Arial" w:hAnsi="Arial" w:cs="Arial"/>
          <w:sz w:val="24"/>
          <w:lang w:val="it-IT"/>
        </w:rPr>
        <w:t xml:space="preserve"> Descrivilo al </w:t>
      </w:r>
      <w:r w:rsidR="009E1908" w:rsidRPr="00A63BF9">
        <w:rPr>
          <w:rFonts w:ascii="Arial" w:hAnsi="Arial" w:cs="Arial"/>
          <w:sz w:val="24"/>
          <w:lang w:val="it-IT"/>
        </w:rPr>
        <w:t>tuo partner che deve disegnarlo!</w:t>
      </w:r>
      <w:r w:rsidR="009533E7" w:rsidRPr="00A63BF9">
        <w:rPr>
          <w:rFonts w:ascii="Arial" w:hAnsi="Arial" w:cs="Arial"/>
          <w:sz w:val="24"/>
          <w:lang w:val="it-IT"/>
        </w:rPr>
        <w:t xml:space="preserve"> Poi tu devi disegnare l’appartamento ideale del tuo partner.</w:t>
      </w:r>
    </w:p>
    <w:p w:rsidR="007B05D3" w:rsidRPr="001604E1" w:rsidRDefault="007B05D3" w:rsidP="00556013">
      <w:pPr>
        <w:suppressLineNumbers/>
        <w:spacing w:after="0"/>
        <w:rPr>
          <w:rFonts w:ascii="Arial" w:hAnsi="Arial" w:cs="Arial"/>
          <w:b/>
          <w:lang w:val="it-IT"/>
        </w:rPr>
      </w:pPr>
    </w:p>
    <w:p w:rsidR="007B05D3" w:rsidRPr="001604E1" w:rsidRDefault="007B05D3" w:rsidP="00556013">
      <w:pPr>
        <w:suppressLineNumbers/>
        <w:spacing w:after="0"/>
        <w:rPr>
          <w:rFonts w:ascii="Arial" w:hAnsi="Arial" w:cs="Arial"/>
          <w:b/>
          <w:lang w:val="it-IT"/>
        </w:rPr>
      </w:pPr>
    </w:p>
    <w:p w:rsidR="007B05D3" w:rsidRPr="001604E1" w:rsidRDefault="00A63BF9" w:rsidP="00A63BF9">
      <w:pPr>
        <w:suppressLineNumbers/>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pacing w:after="0"/>
        <w:rPr>
          <w:rFonts w:ascii="Arial" w:hAnsi="Arial" w:cs="Arial"/>
          <w:b/>
          <w:lang w:val="it-IT"/>
        </w:rPr>
      </w:pPr>
      <w:r>
        <w:rPr>
          <w:rFonts w:ascii="Arial" w:hAnsi="Arial" w:cs="Arial"/>
          <w:i/>
          <w:lang w:val="it-IT"/>
        </w:rPr>
        <w:t xml:space="preserve">3. </w:t>
      </w:r>
      <w:r w:rsidR="005853C1" w:rsidRPr="00A63BF9">
        <w:rPr>
          <w:rFonts w:ascii="Arial" w:hAnsi="Arial" w:cs="Arial"/>
          <w:i/>
          <w:lang w:val="it-IT"/>
        </w:rPr>
        <w:t>Adesso o</w:t>
      </w:r>
      <w:r w:rsidR="00034BF3" w:rsidRPr="00A63BF9">
        <w:rPr>
          <w:rFonts w:ascii="Arial" w:hAnsi="Arial" w:cs="Arial"/>
          <w:i/>
          <w:lang w:val="it-IT"/>
        </w:rPr>
        <w:t>rganizza</w:t>
      </w:r>
      <w:r w:rsidR="005853C1" w:rsidRPr="00A63BF9">
        <w:rPr>
          <w:rFonts w:ascii="Arial" w:hAnsi="Arial" w:cs="Arial"/>
          <w:i/>
          <w:lang w:val="it-IT"/>
        </w:rPr>
        <w:t xml:space="preserve"> il vocabolario per “Descrivere un appartamento” in una mappa concettuale</w:t>
      </w:r>
      <w:r w:rsidR="009E1908" w:rsidRPr="001604E1">
        <w:rPr>
          <w:rFonts w:ascii="Arial" w:hAnsi="Arial" w:cs="Arial"/>
          <w:b/>
          <w:lang w:val="it-IT"/>
        </w:rPr>
        <w:t>!</w:t>
      </w:r>
      <w:r w:rsidR="005853C1" w:rsidRPr="001604E1">
        <w:rPr>
          <w:rFonts w:ascii="Arial" w:hAnsi="Arial" w:cs="Arial"/>
          <w:b/>
          <w:lang w:val="it-IT"/>
        </w:rPr>
        <w:t xml:space="preserve"> </w:t>
      </w:r>
    </w:p>
    <w:p w:rsidR="007B05D3" w:rsidRPr="001604E1" w:rsidRDefault="007B05D3" w:rsidP="00556013">
      <w:pPr>
        <w:suppressLineNumbers/>
        <w:spacing w:after="0"/>
        <w:rPr>
          <w:rFonts w:ascii="Arial" w:hAnsi="Arial" w:cs="Arial"/>
          <w:b/>
          <w:lang w:val="it-IT"/>
        </w:rPr>
      </w:pPr>
    </w:p>
    <w:p w:rsidR="007B05D3" w:rsidRDefault="007B05D3" w:rsidP="00556013">
      <w:pPr>
        <w:suppressLineNumbers/>
        <w:spacing w:after="0"/>
        <w:rPr>
          <w:rFonts w:ascii="Segoe Print" w:hAnsi="Segoe Print" w:cs="Arial"/>
          <w:b/>
          <w:lang w:val="it-IT"/>
        </w:rPr>
      </w:pPr>
    </w:p>
    <w:p w:rsidR="007B05D3" w:rsidRDefault="007B05D3" w:rsidP="00556013">
      <w:pPr>
        <w:suppressLineNumbers/>
        <w:spacing w:after="0"/>
        <w:rPr>
          <w:rFonts w:ascii="Segoe Print" w:hAnsi="Segoe Print" w:cs="Arial"/>
          <w:b/>
          <w:lang w:val="it-IT"/>
        </w:rPr>
      </w:pPr>
    </w:p>
    <w:p w:rsidR="007B05D3" w:rsidRDefault="007B05D3" w:rsidP="00556013">
      <w:pPr>
        <w:suppressLineNumbers/>
        <w:spacing w:after="0"/>
        <w:rPr>
          <w:rFonts w:ascii="Segoe Print" w:hAnsi="Segoe Print" w:cs="Arial"/>
          <w:b/>
          <w:lang w:val="it-IT"/>
        </w:rPr>
      </w:pPr>
    </w:p>
    <w:p w:rsidR="009E1908" w:rsidRDefault="009E1908" w:rsidP="00556013">
      <w:pPr>
        <w:suppressLineNumbers/>
        <w:spacing w:after="0"/>
        <w:rPr>
          <w:rFonts w:ascii="Segoe Print" w:hAnsi="Segoe Print" w:cs="Arial"/>
          <w:b/>
          <w:lang w:val="it-IT"/>
        </w:rPr>
      </w:pPr>
    </w:p>
    <w:p w:rsidR="007B05D3" w:rsidRDefault="007B05D3" w:rsidP="00556013">
      <w:pPr>
        <w:suppressLineNumbers/>
        <w:spacing w:after="0"/>
        <w:rPr>
          <w:rFonts w:ascii="Segoe Print" w:hAnsi="Segoe Print" w:cs="Arial"/>
          <w:b/>
          <w:lang w:val="it-IT"/>
        </w:rPr>
      </w:pPr>
    </w:p>
    <w:p w:rsidR="007B05D3" w:rsidRDefault="007B05D3" w:rsidP="00556013">
      <w:pPr>
        <w:suppressLineNumbers/>
        <w:spacing w:after="0"/>
        <w:rPr>
          <w:rFonts w:ascii="Segoe Print" w:hAnsi="Segoe Print" w:cs="Arial"/>
          <w:b/>
          <w:lang w:val="it-IT"/>
        </w:rPr>
      </w:pPr>
    </w:p>
    <w:p w:rsidR="008609EC" w:rsidRPr="00A63BF9" w:rsidRDefault="00A63BF9" w:rsidP="008609EC">
      <w:pPr>
        <w:pStyle w:val="Kopfzeile"/>
        <w:rPr>
          <w:rFonts w:ascii="Arial" w:hAnsi="Arial" w:cs="Arial"/>
          <w:b/>
          <w:szCs w:val="20"/>
          <w:lang w:val="it-IT"/>
        </w:rPr>
      </w:pPr>
      <w:r>
        <w:rPr>
          <w:rFonts w:ascii="Arial" w:hAnsi="Arial" w:cs="Arial"/>
          <w:b/>
          <w:noProof/>
          <w:szCs w:val="20"/>
          <w:lang w:eastAsia="de-DE"/>
        </w:rPr>
        <w:pict>
          <v:shape id="_x0000_s1031" type="#_x0000_t75" style="position:absolute;margin-left:423.25pt;margin-top:-24.1pt;width:65.55pt;height:48.7pt;z-index:251719680">
            <v:imagedata r:id="rId12" o:title=""/>
          </v:shape>
          <o:OLEObject Type="Embed" ProgID="Visio.Drawing.11" ShapeID="_x0000_s1031" DrawAspect="Content" ObjectID="_1511342101" r:id="rId13"/>
        </w:pict>
      </w:r>
      <w:r w:rsidRPr="00A63BF9">
        <w:rPr>
          <w:rFonts w:ascii="Arial" w:hAnsi="Arial" w:cs="Arial"/>
          <w:b/>
          <w:szCs w:val="20"/>
          <w:lang w:val="it-IT"/>
        </w:rPr>
        <w:t>A</w:t>
      </w:r>
      <w:r w:rsidR="008609EC" w:rsidRPr="00A63BF9">
        <w:rPr>
          <w:rFonts w:ascii="Arial" w:hAnsi="Arial" w:cs="Arial"/>
          <w:b/>
          <w:szCs w:val="20"/>
          <w:lang w:val="it-IT"/>
        </w:rPr>
        <w:t xml:space="preserve">B </w:t>
      </w:r>
      <w:proofErr w:type="gramStart"/>
      <w:r w:rsidR="008609EC" w:rsidRPr="00A63BF9">
        <w:rPr>
          <w:rFonts w:ascii="Arial" w:hAnsi="Arial" w:cs="Arial"/>
          <w:b/>
          <w:szCs w:val="20"/>
          <w:lang w:val="it-IT"/>
        </w:rPr>
        <w:t>1</w:t>
      </w:r>
      <w:proofErr w:type="gramEnd"/>
    </w:p>
    <w:p w:rsidR="00034BF3" w:rsidRPr="00993011" w:rsidRDefault="00034BF3" w:rsidP="00034BF3">
      <w:pPr>
        <w:pStyle w:val="Kopfzeile"/>
        <w:rPr>
          <w:rFonts w:ascii="Segoe Print" w:hAnsi="Segoe Print"/>
          <w:sz w:val="20"/>
          <w:szCs w:val="20"/>
          <w:lang w:val="it-IT"/>
        </w:rPr>
      </w:pPr>
    </w:p>
    <w:p w:rsidR="00034BF3" w:rsidRDefault="00680B8F" w:rsidP="00034BF3">
      <w:pPr>
        <w:suppressLineNumbers/>
        <w:spacing w:after="0"/>
        <w:rPr>
          <w:rFonts w:ascii="Segoe Print" w:hAnsi="Segoe Print" w:cs="Arial"/>
          <w:b/>
          <w:noProof/>
          <w:lang w:eastAsia="de-DE"/>
        </w:rPr>
      </w:pPr>
      <w:r>
        <w:rPr>
          <w:rFonts w:ascii="Segoe Print" w:hAnsi="Segoe Print" w:cs="Arial"/>
          <w:b/>
          <w:noProof/>
          <w:lang w:eastAsia="de-DE"/>
        </w:rPr>
        <w:drawing>
          <wp:inline distT="0" distB="0" distL="0" distR="0" wp14:anchorId="45B50AC9" wp14:editId="4D6B8B46">
            <wp:extent cx="5412105" cy="2955290"/>
            <wp:effectExtent l="0" t="0" r="17145" b="0"/>
            <wp:docPr id="12" name="Diagram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B05D3" w:rsidRPr="001604E1" w:rsidRDefault="007B05D3" w:rsidP="004E258F">
      <w:pPr>
        <w:pStyle w:val="Listenabsatz"/>
        <w:numPr>
          <w:ilvl w:val="0"/>
          <w:numId w:val="21"/>
        </w:numPr>
        <w:suppressLineNumbers/>
        <w:spacing w:after="0"/>
        <w:rPr>
          <w:rFonts w:ascii="Arial" w:hAnsi="Arial" w:cs="Arial"/>
          <w:lang w:val="it-IT"/>
        </w:rPr>
      </w:pPr>
      <w:r w:rsidRPr="001604E1">
        <w:rPr>
          <w:rFonts w:ascii="Arial" w:hAnsi="Arial" w:cs="Arial"/>
          <w:lang w:val="it-IT"/>
        </w:rPr>
        <w:t xml:space="preserve">Ciao, sono Matteo. Ti presento la mia famiglia. Mio padre si chiama Luigi, mia madre Federica. Ernesto è mio nonno, mia nonna si chiama Maria. </w:t>
      </w:r>
      <w:r w:rsidR="008C4583" w:rsidRPr="001604E1">
        <w:rPr>
          <w:rFonts w:ascii="Arial" w:hAnsi="Arial" w:cs="Arial"/>
          <w:lang w:val="it-IT"/>
        </w:rPr>
        <w:t xml:space="preserve">Io sono il loro nipote. </w:t>
      </w:r>
      <w:r w:rsidRPr="001604E1">
        <w:rPr>
          <w:rFonts w:ascii="Arial" w:hAnsi="Arial" w:cs="Arial"/>
          <w:lang w:val="it-IT"/>
        </w:rPr>
        <w:t>L’altra nonna è Leonarda e mio altro nonno si chiama Giuseppe. Ninetta è mia zia. È la sorella di mia madre. Sua figlia si chiama Matilde. È mia cugina. Io non ho un fratello.</w:t>
      </w:r>
    </w:p>
    <w:p w:rsidR="004E258F" w:rsidRPr="001604E1" w:rsidRDefault="004E258F" w:rsidP="004E258F">
      <w:pPr>
        <w:pStyle w:val="Listenabsatz"/>
        <w:suppressLineNumbers/>
        <w:spacing w:after="0"/>
        <w:ind w:left="1080"/>
        <w:rPr>
          <w:rFonts w:ascii="Arial" w:hAnsi="Arial" w:cs="Arial"/>
          <w:b/>
          <w:noProof/>
          <w:lang w:val="it-IT" w:eastAsia="de-DE"/>
        </w:rPr>
      </w:pPr>
    </w:p>
    <w:p w:rsidR="007B05D3" w:rsidRPr="001604E1" w:rsidRDefault="007B05D3" w:rsidP="0082574A">
      <w:pPr>
        <w:pStyle w:val="Listenabsatz"/>
        <w:numPr>
          <w:ilvl w:val="0"/>
          <w:numId w:val="3"/>
        </w:numPr>
        <w:suppressAutoHyphens/>
        <w:spacing w:after="0" w:line="240" w:lineRule="auto"/>
        <w:rPr>
          <w:rFonts w:ascii="Arial" w:hAnsi="Arial" w:cs="Arial"/>
          <w:b/>
          <w:u w:val="single"/>
          <w:lang w:val="it-IT"/>
        </w:rPr>
      </w:pPr>
      <w:r w:rsidRPr="001604E1">
        <w:rPr>
          <w:rFonts w:ascii="Arial" w:hAnsi="Arial" w:cs="Arial"/>
          <w:b/>
          <w:u w:val="single"/>
          <w:lang w:val="it-IT"/>
        </w:rPr>
        <w:t>Come si chiama…</w:t>
      </w:r>
      <w:r w:rsidR="004944A0" w:rsidRPr="001604E1">
        <w:rPr>
          <w:rFonts w:ascii="Arial" w:hAnsi="Arial" w:cs="Arial"/>
          <w:b/>
          <w:u w:val="single"/>
          <w:lang w:val="it-IT"/>
        </w:rPr>
        <w:t xml:space="preserve"> / Come si chiamano…</w:t>
      </w:r>
      <w:r w:rsidR="008004F8" w:rsidRPr="001604E1">
        <w:rPr>
          <w:rFonts w:ascii="Arial" w:hAnsi="Arial" w:cs="Arial"/>
          <w:b/>
          <w:u w:val="single"/>
          <w:lang w:val="it-IT"/>
        </w:rPr>
        <w:t>?</w:t>
      </w:r>
    </w:p>
    <w:p w:rsidR="007B05D3" w:rsidRPr="001604E1" w:rsidRDefault="007B05D3" w:rsidP="0082574A">
      <w:pPr>
        <w:pStyle w:val="Listenabsatz"/>
        <w:numPr>
          <w:ilvl w:val="0"/>
          <w:numId w:val="4"/>
        </w:numPr>
        <w:suppressAutoHyphens/>
        <w:spacing w:after="0"/>
        <w:rPr>
          <w:rFonts w:ascii="Arial" w:hAnsi="Arial" w:cs="Arial"/>
          <w:b/>
          <w:lang w:val="it-IT"/>
        </w:rPr>
      </w:pPr>
      <w:r w:rsidRPr="001604E1">
        <w:rPr>
          <w:rFonts w:ascii="Arial" w:hAnsi="Arial" w:cs="Arial"/>
          <w:lang w:val="it-IT"/>
        </w:rPr>
        <w:t>la madre di Ninetta:</w:t>
      </w:r>
      <w:r w:rsidRPr="001604E1">
        <w:rPr>
          <w:rFonts w:ascii="Arial" w:hAnsi="Arial" w:cs="Arial"/>
          <w:lang w:val="it-IT"/>
        </w:rPr>
        <w:tab/>
        <w:t>___________________________________________</w:t>
      </w:r>
    </w:p>
    <w:p w:rsidR="007B05D3" w:rsidRPr="001604E1" w:rsidRDefault="007B05D3" w:rsidP="0082574A">
      <w:pPr>
        <w:pStyle w:val="Listenabsatz"/>
        <w:numPr>
          <w:ilvl w:val="0"/>
          <w:numId w:val="4"/>
        </w:numPr>
        <w:suppressAutoHyphens/>
        <w:spacing w:after="0"/>
        <w:rPr>
          <w:rFonts w:ascii="Arial" w:hAnsi="Arial" w:cs="Arial"/>
          <w:b/>
          <w:lang w:val="it-IT"/>
        </w:rPr>
      </w:pPr>
      <w:r w:rsidRPr="001604E1">
        <w:rPr>
          <w:rFonts w:ascii="Arial" w:hAnsi="Arial" w:cs="Arial"/>
          <w:lang w:val="it-IT"/>
        </w:rPr>
        <w:t>il figlio di Ernesto:</w:t>
      </w:r>
      <w:r w:rsidR="004944A0" w:rsidRPr="001604E1">
        <w:rPr>
          <w:rFonts w:ascii="Arial" w:hAnsi="Arial" w:cs="Arial"/>
          <w:lang w:val="it-IT"/>
        </w:rPr>
        <w:tab/>
      </w:r>
      <w:r w:rsidRPr="001604E1">
        <w:rPr>
          <w:rFonts w:ascii="Arial" w:hAnsi="Arial" w:cs="Arial"/>
          <w:lang w:val="it-IT"/>
        </w:rPr>
        <w:tab/>
        <w:t>___________________________________________</w:t>
      </w:r>
    </w:p>
    <w:p w:rsidR="007B05D3" w:rsidRPr="001604E1" w:rsidRDefault="007B05D3" w:rsidP="0082574A">
      <w:pPr>
        <w:pStyle w:val="Listenabsatz"/>
        <w:numPr>
          <w:ilvl w:val="0"/>
          <w:numId w:val="4"/>
        </w:numPr>
        <w:suppressAutoHyphens/>
        <w:spacing w:after="0"/>
        <w:rPr>
          <w:rFonts w:ascii="Arial" w:hAnsi="Arial" w:cs="Arial"/>
          <w:b/>
          <w:lang w:val="it-IT"/>
        </w:rPr>
      </w:pPr>
      <w:r w:rsidRPr="001604E1">
        <w:rPr>
          <w:rFonts w:ascii="Arial" w:hAnsi="Arial" w:cs="Arial"/>
          <w:lang w:val="it-IT"/>
        </w:rPr>
        <w:t>il cugino di Matilde:</w:t>
      </w:r>
      <w:r w:rsidRPr="001604E1">
        <w:rPr>
          <w:rFonts w:ascii="Arial" w:hAnsi="Arial" w:cs="Arial"/>
          <w:lang w:val="it-IT"/>
        </w:rPr>
        <w:tab/>
        <w:t>___________________________________________</w:t>
      </w:r>
    </w:p>
    <w:p w:rsidR="007B05D3" w:rsidRPr="001604E1" w:rsidRDefault="007B05D3" w:rsidP="0082574A">
      <w:pPr>
        <w:pStyle w:val="Listenabsatz"/>
        <w:numPr>
          <w:ilvl w:val="0"/>
          <w:numId w:val="4"/>
        </w:numPr>
        <w:suppressAutoHyphens/>
        <w:spacing w:after="0"/>
        <w:rPr>
          <w:rFonts w:ascii="Arial" w:hAnsi="Arial" w:cs="Arial"/>
          <w:b/>
          <w:lang w:val="it-IT"/>
        </w:rPr>
      </w:pPr>
      <w:r w:rsidRPr="001604E1">
        <w:rPr>
          <w:rFonts w:ascii="Arial" w:hAnsi="Arial" w:cs="Arial"/>
          <w:lang w:val="it-IT"/>
        </w:rPr>
        <w:t>le nonne di Matteo:</w:t>
      </w:r>
      <w:r w:rsidRPr="001604E1">
        <w:rPr>
          <w:rFonts w:ascii="Arial" w:hAnsi="Arial" w:cs="Arial"/>
          <w:lang w:val="it-IT"/>
        </w:rPr>
        <w:tab/>
        <w:t>___________________________________________</w:t>
      </w:r>
    </w:p>
    <w:p w:rsidR="007B05D3" w:rsidRPr="001604E1" w:rsidRDefault="007B05D3" w:rsidP="007B05D3">
      <w:pPr>
        <w:spacing w:line="276" w:lineRule="auto"/>
        <w:rPr>
          <w:rFonts w:ascii="Arial" w:hAnsi="Arial" w:cs="Arial"/>
          <w:b/>
          <w:lang w:val="it-IT"/>
        </w:rPr>
      </w:pPr>
    </w:p>
    <w:p w:rsidR="007B05D3" w:rsidRPr="001604E1" w:rsidRDefault="007B05D3" w:rsidP="0082574A">
      <w:pPr>
        <w:pStyle w:val="Listenabsatz"/>
        <w:numPr>
          <w:ilvl w:val="0"/>
          <w:numId w:val="3"/>
        </w:numPr>
        <w:suppressAutoHyphens/>
        <w:spacing w:after="0"/>
        <w:rPr>
          <w:rFonts w:ascii="Arial" w:hAnsi="Arial" w:cs="Arial"/>
          <w:b/>
          <w:u w:val="single"/>
          <w:lang w:val="it-IT"/>
        </w:rPr>
      </w:pPr>
      <w:r w:rsidRPr="001604E1">
        <w:rPr>
          <w:rFonts w:ascii="Arial" w:hAnsi="Arial" w:cs="Arial"/>
          <w:b/>
          <w:u w:val="single"/>
          <w:lang w:val="it-IT"/>
        </w:rPr>
        <w:t>In quale relazione stanno…</w:t>
      </w:r>
      <w:r w:rsidR="008004F8" w:rsidRPr="001604E1">
        <w:rPr>
          <w:rFonts w:ascii="Arial" w:hAnsi="Arial" w:cs="Arial"/>
          <w:b/>
          <w:u w:val="single"/>
          <w:lang w:val="it-IT"/>
        </w:rPr>
        <w:t>?</w:t>
      </w:r>
    </w:p>
    <w:p w:rsidR="007B05D3" w:rsidRPr="001604E1" w:rsidRDefault="004E258F" w:rsidP="0082574A">
      <w:pPr>
        <w:pStyle w:val="Listenabsatz"/>
        <w:numPr>
          <w:ilvl w:val="0"/>
          <w:numId w:val="5"/>
        </w:numPr>
        <w:suppressAutoHyphens/>
        <w:spacing w:after="0"/>
        <w:rPr>
          <w:rFonts w:ascii="Arial" w:hAnsi="Arial" w:cs="Arial"/>
          <w:b/>
          <w:lang w:val="it-IT"/>
        </w:rPr>
      </w:pPr>
      <w:r w:rsidRPr="001604E1">
        <w:rPr>
          <w:rFonts w:ascii="Arial" w:hAnsi="Arial" w:cs="Arial"/>
          <w:lang w:val="it-IT"/>
        </w:rPr>
        <w:t>Matteo e</w:t>
      </w:r>
      <w:r w:rsidR="007B05D3" w:rsidRPr="001604E1">
        <w:rPr>
          <w:rFonts w:ascii="Arial" w:hAnsi="Arial" w:cs="Arial"/>
          <w:lang w:val="it-IT"/>
        </w:rPr>
        <w:t xml:space="preserve"> Ninetta:</w:t>
      </w:r>
      <w:r w:rsidR="005C6012" w:rsidRPr="001604E1">
        <w:rPr>
          <w:rFonts w:ascii="Arial" w:hAnsi="Arial" w:cs="Arial"/>
          <w:lang w:val="it-IT"/>
        </w:rPr>
        <w:tab/>
      </w:r>
      <w:r w:rsidR="007B05D3" w:rsidRPr="001604E1">
        <w:rPr>
          <w:rFonts w:ascii="Arial" w:hAnsi="Arial" w:cs="Arial"/>
          <w:lang w:val="it-IT"/>
        </w:rPr>
        <w:tab/>
        <w:t>___________________________________________</w:t>
      </w:r>
    </w:p>
    <w:p w:rsidR="007B05D3" w:rsidRPr="001604E1" w:rsidRDefault="004E258F" w:rsidP="0082574A">
      <w:pPr>
        <w:pStyle w:val="Listenabsatz"/>
        <w:numPr>
          <w:ilvl w:val="0"/>
          <w:numId w:val="5"/>
        </w:numPr>
        <w:suppressAutoHyphens/>
        <w:spacing w:after="0"/>
        <w:rPr>
          <w:rFonts w:ascii="Arial" w:hAnsi="Arial" w:cs="Arial"/>
          <w:b/>
          <w:lang w:val="it-IT"/>
        </w:rPr>
      </w:pPr>
      <w:r w:rsidRPr="001604E1">
        <w:rPr>
          <w:rFonts w:ascii="Arial" w:hAnsi="Arial" w:cs="Arial"/>
          <w:lang w:val="it-IT"/>
        </w:rPr>
        <w:t>Matilde e</w:t>
      </w:r>
      <w:r w:rsidR="007B05D3" w:rsidRPr="001604E1">
        <w:rPr>
          <w:rFonts w:ascii="Arial" w:hAnsi="Arial" w:cs="Arial"/>
          <w:lang w:val="it-IT"/>
        </w:rPr>
        <w:t xml:space="preserve"> Ninetta:</w:t>
      </w:r>
      <w:r w:rsidR="005C6012" w:rsidRPr="001604E1">
        <w:rPr>
          <w:rFonts w:ascii="Arial" w:hAnsi="Arial" w:cs="Arial"/>
          <w:lang w:val="it-IT"/>
        </w:rPr>
        <w:tab/>
      </w:r>
      <w:r w:rsidR="007B05D3" w:rsidRPr="001604E1">
        <w:rPr>
          <w:rFonts w:ascii="Arial" w:hAnsi="Arial" w:cs="Arial"/>
          <w:lang w:val="it-IT"/>
        </w:rPr>
        <w:tab/>
        <w:t>___________________________________________</w:t>
      </w:r>
    </w:p>
    <w:p w:rsidR="007B05D3" w:rsidRPr="001604E1" w:rsidRDefault="007B05D3" w:rsidP="0082574A">
      <w:pPr>
        <w:pStyle w:val="Listenabsatz"/>
        <w:numPr>
          <w:ilvl w:val="0"/>
          <w:numId w:val="5"/>
        </w:numPr>
        <w:suppressAutoHyphens/>
        <w:spacing w:after="0"/>
        <w:rPr>
          <w:rFonts w:ascii="Arial" w:hAnsi="Arial" w:cs="Arial"/>
          <w:b/>
          <w:lang w:val="it-IT"/>
        </w:rPr>
      </w:pPr>
      <w:r w:rsidRPr="001604E1">
        <w:rPr>
          <w:rFonts w:ascii="Arial" w:hAnsi="Arial" w:cs="Arial"/>
          <w:lang w:val="it-IT"/>
        </w:rPr>
        <w:t>Luigi e Maria:</w:t>
      </w:r>
      <w:r w:rsidRPr="001604E1">
        <w:rPr>
          <w:rFonts w:ascii="Arial" w:hAnsi="Arial" w:cs="Arial"/>
          <w:lang w:val="it-IT"/>
        </w:rPr>
        <w:tab/>
      </w:r>
      <w:r w:rsidRPr="001604E1">
        <w:rPr>
          <w:rFonts w:ascii="Arial" w:hAnsi="Arial" w:cs="Arial"/>
          <w:lang w:val="it-IT"/>
        </w:rPr>
        <w:tab/>
        <w:t>___________________________________________</w:t>
      </w:r>
    </w:p>
    <w:p w:rsidR="007B05D3" w:rsidRPr="001604E1" w:rsidRDefault="007B05D3" w:rsidP="0082574A">
      <w:pPr>
        <w:pStyle w:val="Listenabsatz"/>
        <w:numPr>
          <w:ilvl w:val="0"/>
          <w:numId w:val="5"/>
        </w:numPr>
        <w:suppressAutoHyphens/>
        <w:spacing w:after="0"/>
        <w:rPr>
          <w:rFonts w:ascii="Arial" w:hAnsi="Arial" w:cs="Arial"/>
          <w:b/>
          <w:lang w:val="it-IT"/>
        </w:rPr>
      </w:pPr>
      <w:r w:rsidRPr="001604E1">
        <w:rPr>
          <w:rFonts w:ascii="Arial" w:hAnsi="Arial" w:cs="Arial"/>
          <w:lang w:val="it-IT"/>
        </w:rPr>
        <w:t>Giuseppe e Matteo:</w:t>
      </w:r>
      <w:r w:rsidRPr="001604E1">
        <w:rPr>
          <w:rFonts w:ascii="Arial" w:hAnsi="Arial" w:cs="Arial"/>
          <w:lang w:val="it-IT"/>
        </w:rPr>
        <w:tab/>
        <w:t>___________________________________________</w:t>
      </w:r>
    </w:p>
    <w:p w:rsidR="007B05D3" w:rsidRPr="001604E1" w:rsidRDefault="007B05D3" w:rsidP="0082574A">
      <w:pPr>
        <w:pStyle w:val="Listenabsatz"/>
        <w:numPr>
          <w:ilvl w:val="0"/>
          <w:numId w:val="5"/>
        </w:numPr>
        <w:suppressAutoHyphens/>
        <w:spacing w:after="0"/>
        <w:rPr>
          <w:rFonts w:ascii="Arial" w:hAnsi="Arial" w:cs="Arial"/>
          <w:b/>
          <w:lang w:val="it-IT"/>
        </w:rPr>
      </w:pPr>
      <w:r w:rsidRPr="001604E1">
        <w:rPr>
          <w:rFonts w:ascii="Arial" w:hAnsi="Arial" w:cs="Arial"/>
          <w:lang w:val="it-IT"/>
        </w:rPr>
        <w:t>Federica e Leonarda:</w:t>
      </w:r>
      <w:r w:rsidRPr="001604E1">
        <w:rPr>
          <w:rFonts w:ascii="Arial" w:hAnsi="Arial" w:cs="Arial"/>
          <w:lang w:val="it-IT"/>
        </w:rPr>
        <w:tab/>
        <w:t>___________________________________________</w:t>
      </w:r>
    </w:p>
    <w:p w:rsidR="007B05D3" w:rsidRPr="001604E1" w:rsidRDefault="007B05D3" w:rsidP="00034BF3">
      <w:pPr>
        <w:pStyle w:val="Listenabsatz"/>
        <w:suppressAutoHyphens/>
        <w:spacing w:after="0"/>
        <w:ind w:left="1428"/>
        <w:rPr>
          <w:rFonts w:ascii="Arial" w:hAnsi="Arial" w:cs="Arial"/>
          <w:b/>
          <w:lang w:val="it-IT"/>
        </w:rPr>
      </w:pPr>
    </w:p>
    <w:p w:rsidR="007B05D3" w:rsidRPr="001604E1" w:rsidRDefault="007B05D3" w:rsidP="0082574A">
      <w:pPr>
        <w:pStyle w:val="Listenabsatz"/>
        <w:numPr>
          <w:ilvl w:val="0"/>
          <w:numId w:val="3"/>
        </w:numPr>
        <w:suppressAutoHyphens/>
        <w:spacing w:after="0" w:line="240" w:lineRule="auto"/>
        <w:rPr>
          <w:rFonts w:ascii="Arial" w:hAnsi="Arial" w:cs="Arial"/>
          <w:b/>
          <w:u w:val="single"/>
          <w:lang w:val="it-IT"/>
        </w:rPr>
      </w:pPr>
      <w:r w:rsidRPr="001604E1">
        <w:rPr>
          <w:rFonts w:ascii="Arial" w:hAnsi="Arial" w:cs="Arial"/>
          <w:b/>
          <w:u w:val="single"/>
          <w:lang w:val="it-IT"/>
        </w:rPr>
        <w:t>Present</w:t>
      </w:r>
      <w:r w:rsidR="008C4583" w:rsidRPr="001604E1">
        <w:rPr>
          <w:rFonts w:ascii="Arial" w:hAnsi="Arial" w:cs="Arial"/>
          <w:b/>
          <w:u w:val="single"/>
          <w:lang w:val="it-IT"/>
        </w:rPr>
        <w:t>a la tua famiglia al tuo vicino!</w:t>
      </w:r>
      <w:r w:rsidR="00034BF3" w:rsidRPr="001604E1">
        <w:rPr>
          <w:rFonts w:ascii="Arial" w:hAnsi="Arial" w:cs="Arial"/>
          <w:b/>
          <w:u w:val="single"/>
          <w:lang w:val="it-IT"/>
        </w:rPr>
        <w:t xml:space="preserve"> </w:t>
      </w:r>
    </w:p>
    <w:p w:rsidR="00674133" w:rsidRPr="001604E1" w:rsidRDefault="00674133" w:rsidP="00034BF3">
      <w:pPr>
        <w:pStyle w:val="Kopfzeile"/>
        <w:rPr>
          <w:rFonts w:ascii="Arial" w:hAnsi="Arial" w:cs="Arial"/>
          <w:sz w:val="20"/>
          <w:szCs w:val="20"/>
          <w:lang w:val="it-IT"/>
        </w:rPr>
      </w:pPr>
    </w:p>
    <w:p w:rsidR="001604E1" w:rsidRDefault="001604E1">
      <w:pPr>
        <w:spacing w:after="0"/>
        <w:rPr>
          <w:rFonts w:ascii="Segoe Print" w:hAnsi="Segoe Print"/>
          <w:sz w:val="20"/>
          <w:szCs w:val="20"/>
          <w:lang w:val="it-IT"/>
        </w:rPr>
      </w:pPr>
      <w:r>
        <w:rPr>
          <w:rFonts w:ascii="Segoe Print" w:hAnsi="Segoe Print"/>
          <w:sz w:val="20"/>
          <w:szCs w:val="20"/>
          <w:lang w:val="it-IT"/>
        </w:rPr>
        <w:br w:type="page"/>
      </w:r>
    </w:p>
    <w:p w:rsidR="00034BF3" w:rsidRPr="00A63BF9" w:rsidRDefault="00A63BF9" w:rsidP="00604FEF">
      <w:pPr>
        <w:pStyle w:val="Kopfzeile"/>
        <w:rPr>
          <w:rFonts w:ascii="Arial" w:hAnsi="Arial" w:cs="Arial"/>
          <w:b/>
          <w:szCs w:val="20"/>
          <w:lang w:val="it-IT"/>
        </w:rPr>
      </w:pPr>
      <w:r w:rsidRPr="00A63BF9">
        <w:rPr>
          <w:rFonts w:ascii="Arial" w:hAnsi="Arial" w:cs="Arial"/>
          <w:b/>
          <w:szCs w:val="20"/>
          <w:lang w:val="it-IT"/>
        </w:rPr>
        <w:t>A</w:t>
      </w:r>
      <w:r w:rsidR="00604FEF" w:rsidRPr="00A63BF9">
        <w:rPr>
          <w:rFonts w:ascii="Arial" w:hAnsi="Arial" w:cs="Arial"/>
          <w:b/>
          <w:szCs w:val="20"/>
          <w:lang w:val="it-IT"/>
        </w:rPr>
        <w:t xml:space="preserve">B </w:t>
      </w:r>
      <w:proofErr w:type="gramStart"/>
      <w:r w:rsidR="00604FEF" w:rsidRPr="00A63BF9">
        <w:rPr>
          <w:rFonts w:ascii="Arial" w:hAnsi="Arial" w:cs="Arial"/>
          <w:b/>
          <w:szCs w:val="20"/>
          <w:lang w:val="it-IT"/>
        </w:rPr>
        <w:t>2</w:t>
      </w:r>
      <w:proofErr w:type="gramEnd"/>
    </w:p>
    <w:p w:rsidR="007B05D3" w:rsidRPr="001604E1" w:rsidRDefault="007B05D3" w:rsidP="007B05D3">
      <w:pPr>
        <w:rPr>
          <w:rFonts w:ascii="Arial" w:hAnsi="Arial" w:cs="Arial"/>
          <w:b/>
          <w:noProof/>
          <w:u w:val="single"/>
          <w:lang w:val="it-IT" w:eastAsia="de-DE"/>
        </w:rPr>
      </w:pPr>
      <w:r w:rsidRPr="001604E1">
        <w:rPr>
          <w:rFonts w:ascii="Arial" w:hAnsi="Arial" w:cs="Arial"/>
          <w:b/>
          <w:noProof/>
          <w:u w:val="single"/>
          <w:lang w:val="it-IT" w:eastAsia="de-DE"/>
        </w:rPr>
        <w:t>Caratterizzare una persona</w:t>
      </w:r>
    </w:p>
    <w:p w:rsidR="00A63BF9" w:rsidRPr="00A63BF9" w:rsidRDefault="00A63BF9" w:rsidP="00A63BF9">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rPr>
          <w:rFonts w:ascii="Arial" w:hAnsi="Arial" w:cs="Arial"/>
          <w:i/>
          <w:noProof/>
          <w:lang w:val="it-IT" w:eastAsia="de-DE"/>
        </w:rPr>
      </w:pPr>
      <w:r w:rsidRPr="00A63BF9">
        <w:rPr>
          <w:rFonts w:ascii="Arial" w:hAnsi="Arial" w:cs="Arial"/>
          <w:i/>
          <w:noProof/>
          <w:lang w:val="it-IT" w:eastAsia="de-DE"/>
        </w:rPr>
        <w:t>Trova il contrario.</w:t>
      </w:r>
    </w:p>
    <w:p w:rsidR="00A63BF9" w:rsidRPr="001604E1" w:rsidRDefault="00A63BF9" w:rsidP="00A63BF9">
      <w:pPr>
        <w:rPr>
          <w:rFonts w:ascii="Arial" w:hAnsi="Arial" w:cs="Arial"/>
          <w:noProof/>
          <w:lang w:val="it-IT" w:eastAsia="de-DE"/>
        </w:rPr>
      </w:pPr>
      <w:r w:rsidRPr="001604E1">
        <w:rPr>
          <w:rFonts w:ascii="Arial" w:hAnsi="Arial" w:cs="Arial"/>
          <w:noProof/>
          <w:lang w:val="it-IT" w:eastAsia="de-DE"/>
        </w:rPr>
        <w:t>timido/a</w:t>
      </w:r>
      <w:r w:rsidRPr="001604E1">
        <w:rPr>
          <w:rFonts w:ascii="Arial" w:hAnsi="Arial" w:cs="Arial"/>
          <w:noProof/>
          <w:lang w:val="it-IT" w:eastAsia="de-DE"/>
        </w:rPr>
        <w:tab/>
      </w:r>
      <w:r w:rsidRPr="001604E1">
        <w:rPr>
          <w:rFonts w:ascii="Arial" w:hAnsi="Arial" w:cs="Arial"/>
          <w:noProof/>
          <w:lang w:val="it-IT" w:eastAsia="de-DE"/>
        </w:rPr>
        <w:sym w:font="Wingdings 2" w:char="F0E0"/>
      </w:r>
      <w:r w:rsidRPr="001604E1">
        <w:rPr>
          <w:rFonts w:ascii="Arial" w:hAnsi="Arial" w:cs="Arial"/>
          <w:noProof/>
          <w:lang w:val="it-IT" w:eastAsia="de-DE"/>
        </w:rPr>
        <w:t xml:space="preserve"> </w:t>
      </w:r>
      <w:r w:rsidRPr="001604E1">
        <w:rPr>
          <w:rFonts w:ascii="Arial" w:hAnsi="Arial" w:cs="Arial"/>
          <w:noProof/>
          <w:lang w:val="it-IT" w:eastAsia="de-DE"/>
        </w:rPr>
        <w:tab/>
        <w:t>triste</w:t>
      </w:r>
      <w:r w:rsidRPr="001604E1">
        <w:rPr>
          <w:rFonts w:ascii="Arial" w:hAnsi="Arial" w:cs="Arial"/>
          <w:noProof/>
          <w:lang w:val="it-IT" w:eastAsia="de-DE"/>
        </w:rPr>
        <w:tab/>
      </w:r>
      <w:r w:rsidRPr="001604E1">
        <w:rPr>
          <w:rFonts w:ascii="Arial" w:hAnsi="Arial" w:cs="Arial"/>
          <w:noProof/>
          <w:lang w:val="it-IT" w:eastAsia="de-DE"/>
        </w:rPr>
        <w:tab/>
      </w:r>
      <w:r w:rsidRPr="001604E1">
        <w:rPr>
          <w:rFonts w:ascii="Arial" w:hAnsi="Arial" w:cs="Arial"/>
          <w:noProof/>
          <w:lang w:val="it-IT" w:eastAsia="de-DE"/>
        </w:rPr>
        <w:sym w:font="Wingdings 2" w:char="F0E0"/>
      </w:r>
      <w:r w:rsidRPr="001604E1">
        <w:rPr>
          <w:rFonts w:ascii="Arial" w:hAnsi="Arial" w:cs="Arial"/>
          <w:noProof/>
          <w:lang w:val="it-IT" w:eastAsia="de-DE"/>
        </w:rPr>
        <w:tab/>
        <w:t>antipatico/a</w:t>
      </w:r>
      <w:r w:rsidRPr="001604E1">
        <w:rPr>
          <w:rFonts w:ascii="Arial" w:hAnsi="Arial" w:cs="Arial"/>
          <w:noProof/>
          <w:lang w:val="it-IT" w:eastAsia="de-DE"/>
        </w:rPr>
        <w:tab/>
      </w:r>
      <w:r w:rsidRPr="001604E1">
        <w:rPr>
          <w:rFonts w:ascii="Arial" w:hAnsi="Arial" w:cs="Arial"/>
          <w:noProof/>
          <w:lang w:val="it-IT" w:eastAsia="de-DE"/>
        </w:rPr>
        <w:sym w:font="Wingdings 2" w:char="F0E0"/>
      </w:r>
      <w:r w:rsidRPr="001604E1">
        <w:rPr>
          <w:rFonts w:ascii="Arial" w:hAnsi="Arial" w:cs="Arial"/>
          <w:noProof/>
          <w:lang w:val="it-IT" w:eastAsia="de-DE"/>
        </w:rPr>
        <w:tab/>
        <w:t>scontento/a</w:t>
      </w:r>
      <w:r w:rsidRPr="001604E1">
        <w:rPr>
          <w:rFonts w:ascii="Arial" w:hAnsi="Arial" w:cs="Arial"/>
          <w:noProof/>
          <w:lang w:val="it-IT" w:eastAsia="de-DE"/>
        </w:rPr>
        <w:tab/>
      </w:r>
      <w:r w:rsidRPr="001604E1">
        <w:rPr>
          <w:rFonts w:ascii="Arial" w:hAnsi="Arial" w:cs="Arial"/>
          <w:noProof/>
          <w:lang w:val="it-IT" w:eastAsia="de-DE"/>
        </w:rPr>
        <w:sym w:font="Wingdings 2" w:char="F0E0"/>
      </w:r>
      <w:r w:rsidRPr="001604E1">
        <w:rPr>
          <w:rFonts w:ascii="Arial" w:hAnsi="Arial" w:cs="Arial"/>
          <w:noProof/>
          <w:lang w:val="it-IT" w:eastAsia="de-DE"/>
        </w:rPr>
        <w:tab/>
        <w:t xml:space="preserve">impaziente </w:t>
      </w:r>
      <w:r w:rsidRPr="001604E1">
        <w:rPr>
          <w:rFonts w:ascii="Arial" w:hAnsi="Arial" w:cs="Arial"/>
          <w:noProof/>
          <w:lang w:val="it-IT" w:eastAsia="de-DE"/>
        </w:rPr>
        <w:sym w:font="Wingdings 2" w:char="F0E0"/>
      </w:r>
      <w:r w:rsidRPr="001604E1">
        <w:rPr>
          <w:rFonts w:ascii="Arial" w:hAnsi="Arial" w:cs="Arial"/>
          <w:noProof/>
          <w:lang w:val="it-IT" w:eastAsia="de-DE"/>
        </w:rPr>
        <w:tab/>
        <w:t>cattivo/a</w:t>
      </w:r>
      <w:r w:rsidRPr="001604E1">
        <w:rPr>
          <w:rFonts w:ascii="Arial" w:hAnsi="Arial" w:cs="Arial"/>
          <w:noProof/>
          <w:lang w:val="it-IT" w:eastAsia="de-DE"/>
        </w:rPr>
        <w:tab/>
      </w:r>
      <w:r w:rsidRPr="001604E1">
        <w:rPr>
          <w:rFonts w:ascii="Arial" w:hAnsi="Arial" w:cs="Arial"/>
          <w:noProof/>
          <w:lang w:val="it-IT" w:eastAsia="de-DE"/>
        </w:rPr>
        <w:sym w:font="Wingdings 2" w:char="F0E0"/>
      </w:r>
      <w:r w:rsidRPr="001604E1">
        <w:rPr>
          <w:rFonts w:ascii="Arial" w:hAnsi="Arial" w:cs="Arial"/>
          <w:noProof/>
          <w:lang w:val="it-IT" w:eastAsia="de-DE"/>
        </w:rPr>
        <w:tab/>
        <w:t>intollerante</w:t>
      </w:r>
    </w:p>
    <w:p w:rsidR="007B05D3" w:rsidRPr="001604E1" w:rsidRDefault="007B05D3" w:rsidP="007B05D3">
      <w:pPr>
        <w:rPr>
          <w:rFonts w:ascii="Arial" w:hAnsi="Arial" w:cs="Arial"/>
          <w:b/>
          <w:noProof/>
          <w:u w:val="single"/>
          <w:lang w:val="it-IT" w:eastAsia="de-D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5"/>
        <w:gridCol w:w="4257"/>
      </w:tblGrid>
      <w:tr w:rsidR="007B05D3" w:rsidRPr="001604E1" w:rsidTr="007B05D3">
        <w:trPr>
          <w:jc w:val="center"/>
        </w:trPr>
        <w:tc>
          <w:tcPr>
            <w:tcW w:w="3655" w:type="dxa"/>
          </w:tcPr>
          <w:p w:rsidR="007B05D3" w:rsidRPr="001604E1" w:rsidRDefault="007B05D3" w:rsidP="007B05D3">
            <w:pPr>
              <w:spacing w:after="0"/>
              <w:jc w:val="center"/>
              <w:rPr>
                <w:rFonts w:ascii="Arial" w:hAnsi="Arial" w:cs="Arial"/>
                <w:b/>
                <w:noProof/>
                <w:sz w:val="22"/>
                <w:szCs w:val="22"/>
                <w:u w:val="single"/>
                <w:lang w:val="it-IT" w:eastAsia="de-DE"/>
              </w:rPr>
            </w:pPr>
            <w:r w:rsidRPr="001604E1">
              <w:rPr>
                <w:rFonts w:ascii="Arial" w:hAnsi="Arial" w:cs="Arial"/>
                <w:noProof/>
                <w:sz w:val="22"/>
                <w:szCs w:val="22"/>
                <w:lang w:eastAsia="de-DE"/>
              </w:rPr>
              <w:t>+</w:t>
            </w:r>
          </w:p>
        </w:tc>
        <w:tc>
          <w:tcPr>
            <w:tcW w:w="4257" w:type="dxa"/>
          </w:tcPr>
          <w:p w:rsidR="007B05D3" w:rsidRPr="001604E1" w:rsidRDefault="007B05D3" w:rsidP="007B05D3">
            <w:pPr>
              <w:spacing w:after="0"/>
              <w:jc w:val="center"/>
              <w:rPr>
                <w:rFonts w:ascii="Arial" w:hAnsi="Arial" w:cs="Arial"/>
                <w:sz w:val="22"/>
                <w:szCs w:val="22"/>
                <w:lang w:val="it-IT"/>
              </w:rPr>
            </w:pPr>
            <w:r w:rsidRPr="001604E1">
              <w:rPr>
                <w:rFonts w:ascii="Arial" w:hAnsi="Arial" w:cs="Arial"/>
                <w:noProof/>
                <w:sz w:val="22"/>
                <w:szCs w:val="22"/>
                <w:lang w:eastAsia="de-DE"/>
              </w:rPr>
              <w:t>-</w:t>
            </w:r>
          </w:p>
        </w:tc>
      </w:tr>
      <w:tr w:rsidR="007B05D3" w:rsidRPr="001604E1" w:rsidTr="007B05D3">
        <w:trPr>
          <w:jc w:val="center"/>
        </w:trPr>
        <w:tc>
          <w:tcPr>
            <w:tcW w:w="3655" w:type="dxa"/>
          </w:tcPr>
          <w:p w:rsidR="007B05D3" w:rsidRPr="001604E1" w:rsidRDefault="007B05D3" w:rsidP="007B05D3">
            <w:pPr>
              <w:spacing w:after="0"/>
              <w:jc w:val="center"/>
              <w:rPr>
                <w:rFonts w:ascii="Arial" w:hAnsi="Arial" w:cs="Arial"/>
                <w:noProof/>
                <w:sz w:val="22"/>
                <w:szCs w:val="22"/>
                <w:lang w:val="it-IT" w:eastAsia="de-DE"/>
              </w:rPr>
            </w:pPr>
            <w:r w:rsidRPr="001604E1">
              <w:rPr>
                <w:rFonts w:ascii="Arial" w:hAnsi="Arial" w:cs="Arial"/>
                <w:noProof/>
                <w:sz w:val="22"/>
                <w:szCs w:val="22"/>
                <w:lang w:val="it-IT" w:eastAsia="de-DE"/>
              </w:rPr>
              <w:t>allegro / a</w:t>
            </w:r>
          </w:p>
        </w:tc>
        <w:tc>
          <w:tcPr>
            <w:tcW w:w="4257" w:type="dxa"/>
          </w:tcPr>
          <w:p w:rsidR="007B05D3" w:rsidRPr="001604E1" w:rsidRDefault="007B05D3" w:rsidP="007B05D3">
            <w:pPr>
              <w:spacing w:after="0"/>
              <w:jc w:val="center"/>
              <w:rPr>
                <w:rFonts w:ascii="Arial" w:hAnsi="Arial" w:cs="Arial"/>
                <w:noProof/>
                <w:sz w:val="22"/>
                <w:szCs w:val="22"/>
                <w:lang w:val="it-IT" w:eastAsia="de-DE"/>
              </w:rPr>
            </w:pPr>
          </w:p>
        </w:tc>
      </w:tr>
      <w:tr w:rsidR="007B05D3" w:rsidRPr="001604E1" w:rsidTr="007B05D3">
        <w:trPr>
          <w:jc w:val="center"/>
        </w:trPr>
        <w:tc>
          <w:tcPr>
            <w:tcW w:w="3655" w:type="dxa"/>
          </w:tcPr>
          <w:p w:rsidR="007B05D3" w:rsidRPr="001604E1" w:rsidRDefault="007B05D3" w:rsidP="007B05D3">
            <w:pPr>
              <w:spacing w:after="0"/>
              <w:jc w:val="center"/>
              <w:rPr>
                <w:rFonts w:ascii="Arial" w:hAnsi="Arial" w:cs="Arial"/>
                <w:noProof/>
                <w:sz w:val="22"/>
                <w:szCs w:val="22"/>
                <w:lang w:val="it-IT" w:eastAsia="de-DE"/>
              </w:rPr>
            </w:pPr>
            <w:r w:rsidRPr="001604E1">
              <w:rPr>
                <w:rFonts w:ascii="Arial" w:hAnsi="Arial" w:cs="Arial"/>
                <w:noProof/>
                <w:sz w:val="22"/>
                <w:szCs w:val="22"/>
                <w:lang w:val="it-IT" w:eastAsia="de-DE"/>
              </w:rPr>
              <w:t>buono / a</w:t>
            </w:r>
          </w:p>
        </w:tc>
        <w:tc>
          <w:tcPr>
            <w:tcW w:w="4257" w:type="dxa"/>
          </w:tcPr>
          <w:p w:rsidR="007B05D3" w:rsidRPr="001604E1" w:rsidRDefault="007B05D3" w:rsidP="007B05D3">
            <w:pPr>
              <w:spacing w:after="0"/>
              <w:jc w:val="center"/>
              <w:rPr>
                <w:rFonts w:ascii="Arial" w:hAnsi="Arial" w:cs="Arial"/>
                <w:noProof/>
                <w:sz w:val="22"/>
                <w:szCs w:val="22"/>
                <w:lang w:val="it-IT" w:eastAsia="de-DE"/>
              </w:rPr>
            </w:pPr>
          </w:p>
        </w:tc>
      </w:tr>
      <w:tr w:rsidR="007B05D3" w:rsidRPr="001604E1" w:rsidTr="007B05D3">
        <w:trPr>
          <w:jc w:val="center"/>
        </w:trPr>
        <w:tc>
          <w:tcPr>
            <w:tcW w:w="3655" w:type="dxa"/>
          </w:tcPr>
          <w:p w:rsidR="007B05D3" w:rsidRPr="001604E1" w:rsidRDefault="007B05D3" w:rsidP="007B05D3">
            <w:pPr>
              <w:spacing w:after="0"/>
              <w:jc w:val="center"/>
              <w:rPr>
                <w:rFonts w:ascii="Arial" w:hAnsi="Arial" w:cs="Arial"/>
                <w:noProof/>
                <w:sz w:val="22"/>
                <w:szCs w:val="22"/>
                <w:lang w:val="it-IT" w:eastAsia="de-DE"/>
              </w:rPr>
            </w:pPr>
            <w:r w:rsidRPr="001604E1">
              <w:rPr>
                <w:rFonts w:ascii="Arial" w:hAnsi="Arial" w:cs="Arial"/>
                <w:noProof/>
                <w:sz w:val="22"/>
                <w:szCs w:val="22"/>
                <w:lang w:val="it-IT" w:eastAsia="de-DE"/>
              </w:rPr>
              <w:t>contento / a</w:t>
            </w:r>
          </w:p>
        </w:tc>
        <w:tc>
          <w:tcPr>
            <w:tcW w:w="4257" w:type="dxa"/>
          </w:tcPr>
          <w:p w:rsidR="007B05D3" w:rsidRPr="001604E1" w:rsidRDefault="007B05D3" w:rsidP="007B05D3">
            <w:pPr>
              <w:spacing w:after="0"/>
              <w:jc w:val="center"/>
              <w:rPr>
                <w:rFonts w:ascii="Arial" w:hAnsi="Arial" w:cs="Arial"/>
                <w:noProof/>
                <w:sz w:val="22"/>
                <w:szCs w:val="22"/>
                <w:lang w:val="it-IT" w:eastAsia="de-DE"/>
              </w:rPr>
            </w:pPr>
          </w:p>
        </w:tc>
      </w:tr>
      <w:tr w:rsidR="007B05D3" w:rsidRPr="001604E1" w:rsidTr="007B05D3">
        <w:trPr>
          <w:jc w:val="center"/>
        </w:trPr>
        <w:tc>
          <w:tcPr>
            <w:tcW w:w="3655" w:type="dxa"/>
          </w:tcPr>
          <w:p w:rsidR="007B05D3" w:rsidRPr="001604E1" w:rsidRDefault="007B05D3" w:rsidP="007B05D3">
            <w:pPr>
              <w:spacing w:after="0"/>
              <w:jc w:val="center"/>
              <w:rPr>
                <w:rFonts w:ascii="Arial" w:hAnsi="Arial" w:cs="Arial"/>
                <w:noProof/>
                <w:sz w:val="22"/>
                <w:szCs w:val="22"/>
                <w:lang w:val="it-IT" w:eastAsia="de-DE"/>
              </w:rPr>
            </w:pPr>
            <w:r w:rsidRPr="001604E1">
              <w:rPr>
                <w:rFonts w:ascii="Arial" w:hAnsi="Arial" w:cs="Arial"/>
                <w:noProof/>
                <w:sz w:val="22"/>
                <w:szCs w:val="22"/>
                <w:lang w:val="it-IT" w:eastAsia="de-DE"/>
              </w:rPr>
              <w:t>coraggioso / a</w:t>
            </w:r>
          </w:p>
        </w:tc>
        <w:tc>
          <w:tcPr>
            <w:tcW w:w="4257" w:type="dxa"/>
          </w:tcPr>
          <w:p w:rsidR="007B05D3" w:rsidRPr="001604E1" w:rsidRDefault="007B05D3" w:rsidP="007B05D3">
            <w:pPr>
              <w:spacing w:after="0"/>
              <w:jc w:val="center"/>
              <w:rPr>
                <w:rFonts w:ascii="Arial" w:hAnsi="Arial" w:cs="Arial"/>
                <w:noProof/>
                <w:sz w:val="22"/>
                <w:szCs w:val="22"/>
                <w:lang w:val="it-IT" w:eastAsia="de-DE"/>
              </w:rPr>
            </w:pPr>
          </w:p>
        </w:tc>
      </w:tr>
      <w:tr w:rsidR="007B05D3" w:rsidRPr="001604E1" w:rsidTr="007B05D3">
        <w:trPr>
          <w:jc w:val="center"/>
        </w:trPr>
        <w:tc>
          <w:tcPr>
            <w:tcW w:w="3655" w:type="dxa"/>
          </w:tcPr>
          <w:p w:rsidR="007B05D3" w:rsidRPr="001604E1" w:rsidRDefault="007B05D3" w:rsidP="007B05D3">
            <w:pPr>
              <w:spacing w:after="0"/>
              <w:jc w:val="center"/>
              <w:rPr>
                <w:rFonts w:ascii="Arial" w:hAnsi="Arial" w:cs="Arial"/>
                <w:noProof/>
                <w:sz w:val="22"/>
                <w:szCs w:val="22"/>
                <w:lang w:val="it-IT" w:eastAsia="de-DE"/>
              </w:rPr>
            </w:pPr>
            <w:r w:rsidRPr="001604E1">
              <w:rPr>
                <w:rFonts w:ascii="Arial" w:hAnsi="Arial" w:cs="Arial"/>
                <w:noProof/>
                <w:sz w:val="22"/>
                <w:szCs w:val="22"/>
                <w:lang w:val="it-IT" w:eastAsia="de-DE"/>
              </w:rPr>
              <w:t>paziente</w:t>
            </w:r>
          </w:p>
        </w:tc>
        <w:tc>
          <w:tcPr>
            <w:tcW w:w="4257" w:type="dxa"/>
          </w:tcPr>
          <w:p w:rsidR="007B05D3" w:rsidRPr="001604E1" w:rsidRDefault="007B05D3" w:rsidP="007B05D3">
            <w:pPr>
              <w:spacing w:after="0"/>
              <w:jc w:val="center"/>
              <w:rPr>
                <w:rFonts w:ascii="Arial" w:hAnsi="Arial" w:cs="Arial"/>
                <w:noProof/>
                <w:sz w:val="22"/>
                <w:szCs w:val="22"/>
                <w:lang w:val="it-IT" w:eastAsia="de-DE"/>
              </w:rPr>
            </w:pPr>
          </w:p>
        </w:tc>
      </w:tr>
      <w:tr w:rsidR="007B05D3" w:rsidRPr="001604E1" w:rsidTr="007B05D3">
        <w:trPr>
          <w:jc w:val="center"/>
        </w:trPr>
        <w:tc>
          <w:tcPr>
            <w:tcW w:w="3655" w:type="dxa"/>
          </w:tcPr>
          <w:p w:rsidR="007B05D3" w:rsidRPr="001604E1" w:rsidRDefault="007B05D3" w:rsidP="007B05D3">
            <w:pPr>
              <w:spacing w:after="0"/>
              <w:jc w:val="center"/>
              <w:rPr>
                <w:rFonts w:ascii="Arial" w:hAnsi="Arial" w:cs="Arial"/>
                <w:noProof/>
                <w:sz w:val="22"/>
                <w:szCs w:val="22"/>
                <w:lang w:val="it-IT" w:eastAsia="de-DE"/>
              </w:rPr>
            </w:pPr>
            <w:r w:rsidRPr="001604E1">
              <w:rPr>
                <w:rFonts w:ascii="Arial" w:hAnsi="Arial" w:cs="Arial"/>
                <w:noProof/>
                <w:sz w:val="22"/>
                <w:szCs w:val="22"/>
                <w:lang w:val="it-IT" w:eastAsia="de-DE"/>
              </w:rPr>
              <w:t>simpatico / a</w:t>
            </w:r>
          </w:p>
        </w:tc>
        <w:tc>
          <w:tcPr>
            <w:tcW w:w="4257" w:type="dxa"/>
          </w:tcPr>
          <w:p w:rsidR="007B05D3" w:rsidRPr="001604E1" w:rsidRDefault="007B05D3" w:rsidP="007B05D3">
            <w:pPr>
              <w:spacing w:after="0"/>
              <w:jc w:val="center"/>
              <w:rPr>
                <w:rFonts w:ascii="Arial" w:hAnsi="Arial" w:cs="Arial"/>
                <w:noProof/>
                <w:sz w:val="22"/>
                <w:szCs w:val="22"/>
                <w:lang w:val="it-IT" w:eastAsia="de-DE"/>
              </w:rPr>
            </w:pPr>
          </w:p>
        </w:tc>
      </w:tr>
      <w:tr w:rsidR="007B05D3" w:rsidRPr="001604E1" w:rsidTr="007B05D3">
        <w:trPr>
          <w:jc w:val="center"/>
        </w:trPr>
        <w:tc>
          <w:tcPr>
            <w:tcW w:w="3655" w:type="dxa"/>
          </w:tcPr>
          <w:p w:rsidR="007B05D3" w:rsidRPr="001604E1" w:rsidRDefault="007B05D3" w:rsidP="007B05D3">
            <w:pPr>
              <w:spacing w:after="0"/>
              <w:jc w:val="center"/>
              <w:rPr>
                <w:rFonts w:ascii="Arial" w:hAnsi="Arial" w:cs="Arial"/>
                <w:noProof/>
                <w:sz w:val="22"/>
                <w:szCs w:val="22"/>
                <w:lang w:val="it-IT" w:eastAsia="de-DE"/>
              </w:rPr>
            </w:pPr>
            <w:r w:rsidRPr="001604E1">
              <w:rPr>
                <w:rFonts w:ascii="Arial" w:hAnsi="Arial" w:cs="Arial"/>
                <w:noProof/>
                <w:sz w:val="22"/>
                <w:szCs w:val="22"/>
                <w:lang w:val="it-IT" w:eastAsia="de-DE"/>
              </w:rPr>
              <w:t>tollerante</w:t>
            </w:r>
          </w:p>
        </w:tc>
        <w:tc>
          <w:tcPr>
            <w:tcW w:w="4257" w:type="dxa"/>
          </w:tcPr>
          <w:p w:rsidR="007B05D3" w:rsidRPr="001604E1" w:rsidRDefault="007B05D3" w:rsidP="007B05D3">
            <w:pPr>
              <w:spacing w:after="0"/>
              <w:jc w:val="center"/>
              <w:rPr>
                <w:rFonts w:ascii="Arial" w:hAnsi="Arial" w:cs="Arial"/>
                <w:noProof/>
                <w:sz w:val="22"/>
                <w:szCs w:val="22"/>
                <w:lang w:val="it-IT" w:eastAsia="de-DE"/>
              </w:rPr>
            </w:pPr>
          </w:p>
        </w:tc>
      </w:tr>
    </w:tbl>
    <w:p w:rsidR="007B05D3" w:rsidRPr="001604E1" w:rsidRDefault="007B05D3" w:rsidP="007B05D3">
      <w:pPr>
        <w:jc w:val="center"/>
        <w:rPr>
          <w:rFonts w:ascii="Arial" w:hAnsi="Arial" w:cs="Arial"/>
          <w:b/>
          <w:noProof/>
          <w:u w:val="single"/>
          <w:lang w:val="it-IT" w:eastAsia="de-DE"/>
        </w:rPr>
      </w:pPr>
    </w:p>
    <w:p w:rsidR="007B05D3" w:rsidRPr="001604E1" w:rsidRDefault="007B05D3" w:rsidP="007B05D3">
      <w:pPr>
        <w:rPr>
          <w:rFonts w:ascii="Arial" w:hAnsi="Arial" w:cs="Arial"/>
          <w:noProof/>
          <w:lang w:val="it-IT" w:eastAsia="de-DE"/>
        </w:rPr>
      </w:pPr>
    </w:p>
    <w:p w:rsidR="007B05D3" w:rsidRPr="00A63BF9" w:rsidRDefault="009E1908" w:rsidP="00A63BF9">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rPr>
          <w:rFonts w:ascii="Arial" w:hAnsi="Arial" w:cs="Arial"/>
          <w:i/>
          <w:noProof/>
          <w:lang w:val="it-IT" w:eastAsia="de-DE"/>
        </w:rPr>
      </w:pPr>
      <w:r w:rsidRPr="00A63BF9">
        <w:rPr>
          <w:rFonts w:ascii="Arial" w:hAnsi="Arial" w:cs="Arial"/>
          <w:i/>
          <w:noProof/>
          <w:lang w:val="it-IT" w:eastAsia="de-DE"/>
        </w:rPr>
        <w:t>Presenta la tua famiglia!</w:t>
      </w:r>
      <w:r w:rsidR="00F0032D" w:rsidRPr="00A63BF9">
        <w:rPr>
          <w:rFonts w:ascii="Arial" w:hAnsi="Arial" w:cs="Arial"/>
          <w:i/>
          <w:noProof/>
          <w:lang w:val="it-IT" w:eastAsia="de-DE"/>
        </w:rPr>
        <w:t xml:space="preserve"> Come sono i tuoi nonni</w:t>
      </w:r>
      <w:r w:rsidR="00C322C2" w:rsidRPr="00A63BF9">
        <w:rPr>
          <w:rFonts w:ascii="Arial" w:hAnsi="Arial" w:cs="Arial"/>
          <w:i/>
          <w:noProof/>
          <w:lang w:val="it-IT" w:eastAsia="de-DE"/>
        </w:rPr>
        <w:t>, tua sorella</w:t>
      </w:r>
      <w:r w:rsidR="00F0032D" w:rsidRPr="00A63BF9">
        <w:rPr>
          <w:rFonts w:ascii="Arial" w:hAnsi="Arial" w:cs="Arial"/>
          <w:i/>
          <w:noProof/>
          <w:lang w:val="it-IT" w:eastAsia="de-DE"/>
        </w:rPr>
        <w:t>…?</w:t>
      </w:r>
      <w:r w:rsidR="008C4583" w:rsidRPr="00A63BF9">
        <w:rPr>
          <w:rFonts w:ascii="Arial" w:hAnsi="Arial" w:cs="Arial"/>
          <w:i/>
          <w:noProof/>
          <w:lang w:val="it-IT" w:eastAsia="de-DE"/>
        </w:rPr>
        <w:t xml:space="preserve"> (Devi utilizzare anche gli aggettivi del compito 2)</w:t>
      </w:r>
    </w:p>
    <w:p w:rsidR="007B05D3" w:rsidRPr="001604E1" w:rsidRDefault="007B05D3" w:rsidP="007B05D3">
      <w:pPr>
        <w:rPr>
          <w:rFonts w:ascii="Arial" w:hAnsi="Arial" w:cs="Arial"/>
          <w:noProof/>
          <w:sz w:val="16"/>
          <w:szCs w:val="16"/>
          <w:lang w:val="it-IT" w:eastAsia="de-DE"/>
        </w:rPr>
      </w:pPr>
    </w:p>
    <w:p w:rsidR="007F408C" w:rsidRPr="00993011" w:rsidRDefault="007B05D3" w:rsidP="007B05D3">
      <w:pPr>
        <w:spacing w:line="276" w:lineRule="auto"/>
        <w:rPr>
          <w:rFonts w:ascii="Segoe Print" w:hAnsi="Segoe Print"/>
          <w:noProof/>
          <w:lang w:val="it-IT" w:eastAsia="de-DE"/>
        </w:rPr>
      </w:pPr>
      <w:r w:rsidRPr="00993011">
        <w:rPr>
          <w:rFonts w:ascii="Segoe Print" w:hAnsi="Segoe Print"/>
          <w:noProof/>
          <w:lang w:val="it-IT"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F408C" w:rsidRPr="00993011">
        <w:rPr>
          <w:rFonts w:ascii="Segoe Print" w:hAnsi="Segoe Print"/>
          <w:noProof/>
          <w:lang w:val="it-IT" w:eastAsia="de-DE"/>
        </w:rPr>
        <w:t>____________</w:t>
      </w:r>
      <w:r w:rsidR="00F61901" w:rsidRPr="00993011">
        <w:rPr>
          <w:rFonts w:ascii="Segoe Print" w:hAnsi="Segoe Print"/>
          <w:noProof/>
          <w:lang w:val="it-IT" w:eastAsia="de-DE"/>
        </w:rPr>
        <w:t>________________</w:t>
      </w:r>
      <w:r w:rsidR="00FA0F75">
        <w:rPr>
          <w:rFonts w:ascii="Segoe Print" w:hAnsi="Segoe Print"/>
          <w:noProof/>
          <w:lang w:val="it-IT" w:eastAsia="de-DE"/>
        </w:rPr>
        <w:t>__________________________________________________________________________</w:t>
      </w:r>
    </w:p>
    <w:p w:rsidR="00D034AA" w:rsidRPr="00A63BF9" w:rsidRDefault="007F408C" w:rsidP="00D034AA">
      <w:pPr>
        <w:pStyle w:val="Kopfzeile"/>
        <w:rPr>
          <w:rFonts w:ascii="Arial" w:hAnsi="Arial" w:cs="Arial"/>
          <w:b/>
          <w:lang w:val="it-IT"/>
        </w:rPr>
      </w:pPr>
      <w:r w:rsidRPr="00993011">
        <w:rPr>
          <w:rFonts w:ascii="Segoe Print" w:hAnsi="Segoe Print"/>
          <w:noProof/>
          <w:lang w:val="it-IT" w:eastAsia="de-DE"/>
        </w:rPr>
        <w:br w:type="page"/>
      </w:r>
      <w:r w:rsidR="00A63BF9" w:rsidRPr="00A63BF9">
        <w:rPr>
          <w:rFonts w:ascii="Arial" w:hAnsi="Arial" w:cs="Arial"/>
          <w:b/>
          <w:noProof/>
          <w:lang w:val="it-IT" w:eastAsia="de-DE"/>
        </w:rPr>
        <w:t>A</w:t>
      </w:r>
      <w:r w:rsidR="00D034AA" w:rsidRPr="00A63BF9">
        <w:rPr>
          <w:rFonts w:ascii="Arial" w:hAnsi="Arial" w:cs="Arial"/>
          <w:b/>
          <w:lang w:val="it-IT"/>
        </w:rPr>
        <w:t xml:space="preserve">B </w:t>
      </w:r>
      <w:proofErr w:type="gramStart"/>
      <w:r w:rsidR="00D034AA" w:rsidRPr="00A63BF9">
        <w:rPr>
          <w:rFonts w:ascii="Arial" w:hAnsi="Arial" w:cs="Arial"/>
          <w:b/>
          <w:lang w:val="it-IT"/>
        </w:rPr>
        <w:t>1</w:t>
      </w:r>
      <w:proofErr w:type="gramEnd"/>
    </w:p>
    <w:p w:rsidR="00622A2F" w:rsidRPr="00FA0F75" w:rsidRDefault="00FA0F75" w:rsidP="00622A2F">
      <w:pPr>
        <w:pStyle w:val="Kopfzeile"/>
        <w:rPr>
          <w:rFonts w:ascii="Arial" w:hAnsi="Arial" w:cs="Arial"/>
          <w:b/>
          <w:sz w:val="22"/>
          <w:szCs w:val="22"/>
          <w:lang w:val="it-IT"/>
        </w:rPr>
      </w:pPr>
      <w:r>
        <w:rPr>
          <w:rFonts w:ascii="Arial" w:hAnsi="Arial" w:cs="Arial"/>
          <w:b/>
          <w:noProof/>
          <w:lang w:eastAsia="de-DE"/>
        </w:rPr>
        <w:pict>
          <v:shape id="_x0000_s1032" type="#_x0000_t75" style="position:absolute;margin-left:399.45pt;margin-top:-42.8pt;width:65.55pt;height:48.7pt;z-index:251720704">
            <v:imagedata r:id="rId19" o:title=""/>
          </v:shape>
          <o:OLEObject Type="Embed" ProgID="Visio.Drawing.11" ShapeID="_x0000_s1032" DrawAspect="Content" ObjectID="_1511342102" r:id="rId20"/>
        </w:pict>
      </w:r>
      <w:r w:rsidR="00C17520" w:rsidRPr="00FA0F75">
        <w:rPr>
          <w:rFonts w:ascii="Arial" w:hAnsi="Arial" w:cs="Arial"/>
          <w:b/>
          <w:sz w:val="22"/>
          <w:szCs w:val="22"/>
          <w:lang w:val="it-IT"/>
        </w:rPr>
        <w:t xml:space="preserve">Presentare informazioni tedesche in </w:t>
      </w:r>
      <w:proofErr w:type="gramStart"/>
      <w:r w:rsidR="00C17520" w:rsidRPr="00FA0F75">
        <w:rPr>
          <w:rFonts w:ascii="Arial" w:hAnsi="Arial" w:cs="Arial"/>
          <w:b/>
          <w:sz w:val="22"/>
          <w:szCs w:val="22"/>
          <w:lang w:val="it-IT"/>
        </w:rPr>
        <w:t>italiano</w:t>
      </w:r>
      <w:proofErr w:type="gramEnd"/>
    </w:p>
    <w:p w:rsidR="00C17520" w:rsidRPr="001604E1" w:rsidRDefault="00C17520" w:rsidP="00622A2F">
      <w:pPr>
        <w:pStyle w:val="Kopfzeile"/>
        <w:rPr>
          <w:rFonts w:ascii="Arial" w:eastAsia="Times New Roman" w:hAnsi="Arial" w:cs="Arial"/>
          <w:color w:val="000103"/>
          <w:shd w:val="clear" w:color="auto" w:fill="FFFFF8"/>
          <w:lang w:eastAsia="de-DE" w:bidi="he-IL"/>
        </w:rPr>
      </w:pPr>
      <w:r w:rsidRPr="001604E1">
        <w:rPr>
          <w:rFonts w:ascii="Arial" w:eastAsia="Times New Roman" w:hAnsi="Arial" w:cs="Arial"/>
          <w:color w:val="000103"/>
          <w:shd w:val="clear" w:color="auto" w:fill="FFFFF8"/>
          <w:lang w:eastAsia="de-DE" w:bidi="he-IL"/>
        </w:rPr>
        <w:t xml:space="preserve">Hier sind einige Strategien aufgelistet, die dir nützlich sein können, wenn du in einer </w:t>
      </w:r>
      <w:r w:rsidRPr="001604E1">
        <w:rPr>
          <w:rFonts w:ascii="Arial" w:eastAsia="Times New Roman" w:hAnsi="Arial" w:cs="Arial"/>
          <w:color w:val="000103"/>
          <w:u w:val="single"/>
          <w:shd w:val="clear" w:color="auto" w:fill="FFFFF8"/>
          <w:lang w:eastAsia="de-DE" w:bidi="he-IL"/>
        </w:rPr>
        <w:t>Sprachmittlungsaufgabe</w:t>
      </w:r>
      <w:r w:rsidR="00EA24D0" w:rsidRPr="001604E1">
        <w:rPr>
          <w:rFonts w:ascii="Arial" w:eastAsia="Times New Roman" w:hAnsi="Arial" w:cs="Arial"/>
          <w:color w:val="000103"/>
          <w:shd w:val="clear" w:color="auto" w:fill="FFFFF8"/>
          <w:lang w:eastAsia="de-DE" w:bidi="he-IL"/>
        </w:rPr>
        <w:t xml:space="preserve"> </w:t>
      </w:r>
      <w:r w:rsidRPr="001604E1">
        <w:rPr>
          <w:rFonts w:ascii="Arial" w:eastAsia="Times New Roman" w:hAnsi="Arial" w:cs="Arial"/>
          <w:color w:val="000103"/>
          <w:shd w:val="clear" w:color="auto" w:fill="FFFFF8"/>
          <w:lang w:eastAsia="de-DE" w:bidi="he-IL"/>
        </w:rPr>
        <w:t>Informationen für jemanden auf Italienisch umschreiben oder zusammenfassen möchtest</w:t>
      </w:r>
      <w:r w:rsidR="00EA24D0" w:rsidRPr="001604E1">
        <w:rPr>
          <w:rFonts w:ascii="Arial" w:eastAsia="Times New Roman" w:hAnsi="Arial" w:cs="Arial"/>
          <w:color w:val="000103"/>
          <w:shd w:val="clear" w:color="auto" w:fill="FFFFF8"/>
          <w:lang w:eastAsia="de-DE" w:bidi="he-IL"/>
        </w:rPr>
        <w:t>.</w:t>
      </w:r>
    </w:p>
    <w:p w:rsidR="00A63BF9" w:rsidRDefault="00EA24D0" w:rsidP="00A63BF9">
      <w:pPr>
        <w:pStyle w:val="Kopfzeile"/>
        <w:rPr>
          <w:rFonts w:ascii="Arial" w:eastAsia="Times New Roman" w:hAnsi="Arial" w:cs="Arial"/>
          <w:color w:val="000103"/>
          <w:shd w:val="clear" w:color="auto" w:fill="FFFFF8"/>
          <w:lang w:eastAsia="de-DE" w:bidi="he-IL"/>
        </w:rPr>
      </w:pPr>
      <w:r w:rsidRPr="001604E1">
        <w:rPr>
          <w:rFonts w:ascii="Arial" w:eastAsia="Times New Roman" w:hAnsi="Arial" w:cs="Arial"/>
          <w:color w:val="000103"/>
          <w:shd w:val="clear" w:color="auto" w:fill="FFFFF8"/>
          <w:lang w:eastAsia="de-DE" w:bidi="he-IL"/>
        </w:rPr>
        <w:t>Bearbeite zunächst die f</w:t>
      </w:r>
      <w:r w:rsidR="00D034AA" w:rsidRPr="001604E1">
        <w:rPr>
          <w:rFonts w:ascii="Arial" w:eastAsia="Times New Roman" w:hAnsi="Arial" w:cs="Arial"/>
          <w:color w:val="000103"/>
          <w:shd w:val="clear" w:color="auto" w:fill="FFFFF8"/>
          <w:lang w:eastAsia="de-DE" w:bidi="he-IL"/>
        </w:rPr>
        <w:t>olgenden Aufgaben zur Strategie.</w:t>
      </w:r>
    </w:p>
    <w:p w:rsidR="00A63BF9" w:rsidRDefault="00A63BF9" w:rsidP="00A63BF9">
      <w:pPr>
        <w:pStyle w:val="Kopfzeile"/>
        <w:rPr>
          <w:rFonts w:ascii="Arial" w:eastAsia="Times New Roman" w:hAnsi="Arial" w:cs="Arial"/>
          <w:color w:val="000103"/>
          <w:shd w:val="clear" w:color="auto" w:fill="FFFFF8"/>
          <w:lang w:eastAsia="de-DE" w:bidi="he-IL"/>
        </w:rPr>
      </w:pPr>
    </w:p>
    <w:p w:rsidR="00A63BF9" w:rsidRPr="00A63BF9" w:rsidRDefault="00622A2F" w:rsidP="00A63BF9">
      <w:pPr>
        <w:pStyle w:val="Kopfzeile"/>
        <w:rPr>
          <w:rFonts w:ascii="Arial" w:eastAsia="Times New Roman" w:hAnsi="Arial" w:cs="Arial"/>
          <w:color w:val="000103"/>
          <w:shd w:val="clear" w:color="auto" w:fill="FFFFF8"/>
          <w:lang w:eastAsia="de-DE" w:bidi="he-IL"/>
        </w:rPr>
      </w:pPr>
      <w:r w:rsidRPr="001604E1">
        <w:rPr>
          <w:rFonts w:ascii="Arial" w:eastAsiaTheme="minorEastAsia" w:hAnsi="Arial" w:cs="Arial"/>
          <w:b/>
          <w:bCs/>
          <w:color w:val="000103"/>
          <w:shd w:val="clear" w:color="auto" w:fill="FFFFF8"/>
          <w:lang w:bidi="he-IL"/>
        </w:rPr>
        <w:t xml:space="preserve">Produktive Strategien zur Sprachmittlung </w:t>
      </w:r>
    </w:p>
    <w:p w:rsidR="00A63BF9" w:rsidRDefault="00A63BF9" w:rsidP="00A63BF9">
      <w:pPr>
        <w:pStyle w:val="Kopfzeile"/>
        <w:rPr>
          <w:rFonts w:ascii="Arial" w:eastAsia="Times New Roman" w:hAnsi="Arial" w:cs="Arial"/>
          <w:bCs/>
          <w:color w:val="000103"/>
          <w:shd w:val="clear" w:color="auto" w:fill="FFFFF8"/>
          <w:lang w:eastAsia="de-DE" w:bidi="he-IL"/>
        </w:rPr>
      </w:pPr>
    </w:p>
    <w:p w:rsidR="00622A2F" w:rsidRPr="00A63BF9" w:rsidRDefault="00EA24D0" w:rsidP="00A63BF9">
      <w:pPr>
        <w:pStyle w:val="Kopfzeile"/>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rPr>
          <w:rFonts w:ascii="Arial" w:hAnsi="Arial" w:cs="Arial"/>
          <w:sz w:val="20"/>
          <w:szCs w:val="20"/>
        </w:rPr>
      </w:pPr>
      <w:r w:rsidRPr="00A63BF9">
        <w:rPr>
          <w:rFonts w:ascii="Arial" w:eastAsia="Times New Roman" w:hAnsi="Arial" w:cs="Arial"/>
          <w:bCs/>
          <w:color w:val="000103"/>
          <w:shd w:val="clear" w:color="auto" w:fill="FFFFF8"/>
          <w:lang w:eastAsia="de-DE" w:bidi="he-IL"/>
        </w:rPr>
        <w:t>S</w:t>
      </w:r>
      <w:r w:rsidR="003E7437" w:rsidRPr="00A63BF9">
        <w:rPr>
          <w:rFonts w:ascii="Arial" w:eastAsia="Times New Roman" w:hAnsi="Arial" w:cs="Arial"/>
          <w:bCs/>
          <w:color w:val="000103"/>
          <w:shd w:val="clear" w:color="auto" w:fill="FFFFF8"/>
          <w:lang w:eastAsia="de-DE" w:bidi="he-IL"/>
        </w:rPr>
        <w:t>trategie:</w:t>
      </w:r>
      <w:r w:rsidR="00622A2F" w:rsidRPr="00A63BF9">
        <w:rPr>
          <w:rFonts w:ascii="Arial" w:eastAsia="Times New Roman" w:hAnsi="Arial" w:cs="Arial"/>
          <w:bCs/>
          <w:color w:val="000103"/>
          <w:shd w:val="clear" w:color="auto" w:fill="FFFFF8"/>
          <w:lang w:eastAsia="de-DE" w:bidi="he-IL"/>
        </w:rPr>
        <w:t xml:space="preserve"> </w:t>
      </w:r>
      <w:r w:rsidR="00622A2F" w:rsidRPr="00A63BF9">
        <w:rPr>
          <w:rFonts w:ascii="Arial" w:eastAsia="Times New Roman" w:hAnsi="Arial" w:cs="Arial"/>
          <w:bCs/>
          <w:i/>
          <w:color w:val="000103"/>
          <w:shd w:val="clear" w:color="auto" w:fill="FFFFF8"/>
          <w:lang w:eastAsia="de-DE" w:bidi="he-IL"/>
        </w:rPr>
        <w:t>Synonyme</w:t>
      </w:r>
      <w:r w:rsidR="00622A2F" w:rsidRPr="00A63BF9">
        <w:rPr>
          <w:rFonts w:ascii="Arial" w:eastAsia="Times New Roman" w:hAnsi="Arial" w:cs="Arial"/>
          <w:bCs/>
          <w:color w:val="000103"/>
          <w:shd w:val="clear" w:color="auto" w:fill="FFFFF8"/>
          <w:lang w:eastAsia="de-DE" w:bidi="he-IL"/>
        </w:rPr>
        <w:t xml:space="preserve"> </w:t>
      </w:r>
    </w:p>
    <w:p w:rsidR="00FE10F5" w:rsidRPr="00A63BF9" w:rsidRDefault="00622A2F" w:rsidP="00A63BF9">
      <w:pPr>
        <w:widowControl w:val="0"/>
        <w:shd w:val="clear" w:color="auto" w:fill="FFFFF8"/>
        <w:autoSpaceDE w:val="0"/>
        <w:autoSpaceDN w:val="0"/>
        <w:adjustRightInd w:val="0"/>
        <w:spacing w:after="0"/>
        <w:ind w:right="297"/>
        <w:rPr>
          <w:rFonts w:ascii="Arial" w:eastAsia="Times New Roman" w:hAnsi="Arial" w:cs="Arial"/>
          <w:bCs/>
          <w:color w:val="000103"/>
          <w:szCs w:val="22"/>
          <w:shd w:val="clear" w:color="auto" w:fill="FFFFF8"/>
          <w:lang w:eastAsia="de-DE" w:bidi="he-IL"/>
        </w:rPr>
      </w:pPr>
      <w:r w:rsidRPr="00A63BF9">
        <w:rPr>
          <w:rFonts w:ascii="Arial" w:eastAsia="Times New Roman" w:hAnsi="Arial" w:cs="Arial"/>
          <w:bCs/>
          <w:color w:val="000103"/>
          <w:szCs w:val="22"/>
          <w:shd w:val="clear" w:color="auto" w:fill="FFFFF8"/>
          <w:lang w:eastAsia="de-DE" w:bidi="he-IL"/>
        </w:rPr>
        <w:t xml:space="preserve">Ersetze die unterstrichenen Begriffe durch ähnliche </w:t>
      </w:r>
      <w:r w:rsidR="00A63BF9" w:rsidRPr="00A63BF9">
        <w:rPr>
          <w:rFonts w:ascii="Arial" w:eastAsia="Times New Roman" w:hAnsi="Arial" w:cs="Arial"/>
          <w:bCs/>
          <w:color w:val="000103"/>
          <w:szCs w:val="22"/>
          <w:shd w:val="clear" w:color="auto" w:fill="FFFFF8"/>
          <w:lang w:eastAsia="de-DE" w:bidi="he-IL"/>
        </w:rPr>
        <w:t xml:space="preserve">Formulierungen im </w:t>
      </w:r>
      <w:r w:rsidRPr="00A63BF9">
        <w:rPr>
          <w:rFonts w:ascii="Arial" w:eastAsia="Times New Roman" w:hAnsi="Arial" w:cs="Arial"/>
          <w:bCs/>
          <w:color w:val="000103"/>
          <w:szCs w:val="22"/>
          <w:shd w:val="clear" w:color="auto" w:fill="FFFFF8"/>
          <w:lang w:eastAsia="de-DE" w:bidi="he-IL"/>
        </w:rPr>
        <w:t>Ita</w:t>
      </w:r>
      <w:r w:rsidRPr="00A63BF9">
        <w:rPr>
          <w:rFonts w:ascii="Arial" w:eastAsia="Times New Roman" w:hAnsi="Arial" w:cs="Arial"/>
          <w:bCs/>
          <w:color w:val="292C2B"/>
          <w:szCs w:val="22"/>
          <w:shd w:val="clear" w:color="auto" w:fill="FFFFF8"/>
          <w:lang w:eastAsia="de-DE" w:bidi="he-IL"/>
        </w:rPr>
        <w:t>l</w:t>
      </w:r>
      <w:r w:rsidRPr="00A63BF9">
        <w:rPr>
          <w:rFonts w:ascii="Arial" w:eastAsia="Times New Roman" w:hAnsi="Arial" w:cs="Arial"/>
          <w:bCs/>
          <w:color w:val="000103"/>
          <w:szCs w:val="22"/>
          <w:shd w:val="clear" w:color="auto" w:fill="FFFFF8"/>
          <w:lang w:eastAsia="de-DE" w:bidi="he-IL"/>
        </w:rPr>
        <w:t>ienisch</w:t>
      </w:r>
      <w:r w:rsidR="00A63BF9" w:rsidRPr="00A63BF9">
        <w:rPr>
          <w:rFonts w:ascii="Arial" w:eastAsia="Times New Roman" w:hAnsi="Arial" w:cs="Arial"/>
          <w:bCs/>
          <w:color w:val="000103"/>
          <w:szCs w:val="22"/>
          <w:shd w:val="clear" w:color="auto" w:fill="FFFFF8"/>
          <w:lang w:eastAsia="de-DE" w:bidi="he-IL"/>
        </w:rPr>
        <w:t>en</w:t>
      </w:r>
      <w:r w:rsidRPr="00A63BF9">
        <w:rPr>
          <w:rFonts w:ascii="Arial" w:eastAsia="Times New Roman" w:hAnsi="Arial" w:cs="Arial"/>
          <w:bCs/>
          <w:color w:val="000103"/>
          <w:szCs w:val="22"/>
          <w:shd w:val="clear" w:color="auto" w:fill="FFFFF8"/>
          <w:lang w:eastAsia="de-DE" w:bidi="he-IL"/>
        </w:rPr>
        <w:t>.</w:t>
      </w:r>
    </w:p>
    <w:p w:rsidR="001604E1" w:rsidRPr="001604E1" w:rsidRDefault="001604E1" w:rsidP="00B71E35">
      <w:pPr>
        <w:widowControl w:val="0"/>
        <w:shd w:val="clear" w:color="auto" w:fill="FFFFF8"/>
        <w:autoSpaceDE w:val="0"/>
        <w:autoSpaceDN w:val="0"/>
        <w:adjustRightInd w:val="0"/>
        <w:spacing w:after="0"/>
        <w:ind w:left="355" w:right="297"/>
        <w:rPr>
          <w:rFonts w:ascii="Arial" w:eastAsia="Times New Roman" w:hAnsi="Arial" w:cs="Arial"/>
          <w:b/>
          <w:bCs/>
          <w:color w:val="000103"/>
          <w:sz w:val="22"/>
          <w:szCs w:val="22"/>
          <w:shd w:val="clear" w:color="auto" w:fill="FFFFF8"/>
          <w:lang w:eastAsia="de-DE" w:bidi="he-IL"/>
        </w:rPr>
      </w:pPr>
    </w:p>
    <w:p w:rsidR="00FE10F5" w:rsidRPr="001604E1" w:rsidRDefault="00FE10F5" w:rsidP="00FE10F5">
      <w:pPr>
        <w:widowControl w:val="0"/>
        <w:shd w:val="clear" w:color="auto" w:fill="FFFFF8"/>
        <w:autoSpaceDE w:val="0"/>
        <w:autoSpaceDN w:val="0"/>
        <w:adjustRightInd w:val="0"/>
        <w:spacing w:after="0" w:line="244" w:lineRule="exact"/>
        <w:ind w:left="355" w:right="297"/>
        <w:rPr>
          <w:rFonts w:ascii="Arial" w:eastAsia="Times New Roman" w:hAnsi="Arial" w:cs="Arial"/>
          <w:b/>
          <w:bCs/>
          <w:color w:val="000103"/>
          <w:shd w:val="clear" w:color="auto" w:fill="FFFFF8"/>
          <w:lang w:eastAsia="de-DE" w:bidi="he-IL"/>
        </w:rPr>
      </w:pPr>
    </w:p>
    <w:p w:rsidR="00A63BF9" w:rsidRPr="00A63BF9" w:rsidRDefault="00B71E35" w:rsidP="0082574A">
      <w:pPr>
        <w:widowControl w:val="0"/>
        <w:numPr>
          <w:ilvl w:val="0"/>
          <w:numId w:val="7"/>
        </w:numPr>
        <w:shd w:val="clear" w:color="auto" w:fill="FFFFF8"/>
        <w:autoSpaceDE w:val="0"/>
        <w:autoSpaceDN w:val="0"/>
        <w:adjustRightInd w:val="0"/>
        <w:spacing w:after="0" w:line="276" w:lineRule="auto"/>
        <w:ind w:right="297"/>
        <w:rPr>
          <w:rFonts w:ascii="Arial" w:eastAsia="Times New Roman" w:hAnsi="Arial" w:cs="Arial"/>
          <w:bCs/>
          <w:color w:val="000103"/>
          <w:shd w:val="clear" w:color="auto" w:fill="FFFFF8"/>
          <w:lang w:val="it-IT" w:eastAsia="de-DE" w:bidi="he-IL"/>
        </w:rPr>
      </w:pPr>
      <w:proofErr w:type="gramStart"/>
      <w:r w:rsidRPr="00A63BF9">
        <w:rPr>
          <w:rFonts w:ascii="Arial" w:eastAsia="Times New Roman" w:hAnsi="Arial" w:cs="Arial"/>
          <w:bCs/>
          <w:color w:val="000103"/>
          <w:shd w:val="clear" w:color="auto" w:fill="FFFFF8"/>
          <w:lang w:val="it-IT" w:eastAsia="de-DE" w:bidi="he-IL"/>
        </w:rPr>
        <w:t>u</w:t>
      </w:r>
      <w:r w:rsidR="00FE10F5" w:rsidRPr="00A63BF9">
        <w:rPr>
          <w:rFonts w:ascii="Arial" w:eastAsia="Times New Roman" w:hAnsi="Arial" w:cs="Arial"/>
          <w:bCs/>
          <w:color w:val="000103"/>
          <w:shd w:val="clear" w:color="auto" w:fill="FFFFF8"/>
          <w:lang w:val="it-IT" w:eastAsia="de-DE" w:bidi="he-IL"/>
        </w:rPr>
        <w:t>n</w:t>
      </w:r>
      <w:proofErr w:type="gramEnd"/>
      <w:r w:rsidR="00FE10F5" w:rsidRPr="00A63BF9">
        <w:rPr>
          <w:rFonts w:ascii="Arial" w:eastAsia="Times New Roman" w:hAnsi="Arial" w:cs="Arial"/>
          <w:bCs/>
          <w:color w:val="000103"/>
          <w:shd w:val="clear" w:color="auto" w:fill="FFFFF8"/>
          <w:lang w:val="it-IT" w:eastAsia="de-DE" w:bidi="he-IL"/>
        </w:rPr>
        <w:t xml:space="preserve"> giorno </w:t>
      </w:r>
      <w:r w:rsidR="00FE10F5" w:rsidRPr="00A63BF9">
        <w:rPr>
          <w:rFonts w:ascii="Arial" w:eastAsia="Times New Roman" w:hAnsi="Arial" w:cs="Arial"/>
          <w:bCs/>
          <w:color w:val="000103"/>
          <w:u w:val="single"/>
          <w:shd w:val="clear" w:color="auto" w:fill="FFFFF8"/>
          <w:lang w:val="it-IT" w:eastAsia="de-DE" w:bidi="he-IL"/>
        </w:rPr>
        <w:t>meraviglioso</w:t>
      </w:r>
    </w:p>
    <w:p w:rsidR="00622A2F" w:rsidRDefault="00FE10F5" w:rsidP="00A63BF9">
      <w:pPr>
        <w:widowControl w:val="0"/>
        <w:shd w:val="clear" w:color="auto" w:fill="FFFFF8"/>
        <w:autoSpaceDE w:val="0"/>
        <w:autoSpaceDN w:val="0"/>
        <w:adjustRightInd w:val="0"/>
        <w:spacing w:after="0" w:line="276" w:lineRule="auto"/>
        <w:ind w:left="360" w:right="297"/>
        <w:rPr>
          <w:rFonts w:ascii="Arial" w:eastAsia="Times New Roman" w:hAnsi="Arial" w:cs="Arial"/>
          <w:color w:val="000103"/>
          <w:shd w:val="clear" w:color="auto" w:fill="FFFFF8"/>
          <w:lang w:val="it-IT" w:eastAsia="de-DE" w:bidi="he-IL"/>
        </w:rPr>
      </w:pPr>
      <w:r w:rsidRPr="00A63BF9">
        <w:rPr>
          <w:rFonts w:ascii="Arial" w:eastAsia="Times New Roman" w:hAnsi="Arial" w:cs="Arial"/>
          <w:color w:val="000103"/>
          <w:shd w:val="clear" w:color="auto" w:fill="FFFFF8"/>
          <w:lang w:val="it-IT" w:eastAsia="de-DE" w:bidi="he-IL"/>
        </w:rPr>
        <w:t>__________________________________</w:t>
      </w:r>
      <w:r w:rsidR="00B71E35" w:rsidRPr="00A63BF9">
        <w:rPr>
          <w:rFonts w:ascii="Arial" w:eastAsia="Times New Roman" w:hAnsi="Arial" w:cs="Arial"/>
          <w:color w:val="000103"/>
          <w:shd w:val="clear" w:color="auto" w:fill="FFFFF8"/>
          <w:lang w:val="it-IT" w:eastAsia="de-DE" w:bidi="he-IL"/>
        </w:rPr>
        <w:t>____________________________</w:t>
      </w:r>
      <w:r w:rsidR="00A63BF9">
        <w:rPr>
          <w:rFonts w:ascii="Arial" w:eastAsia="Times New Roman" w:hAnsi="Arial" w:cs="Arial"/>
          <w:color w:val="000103"/>
          <w:shd w:val="clear" w:color="auto" w:fill="FFFFF8"/>
          <w:lang w:val="it-IT" w:eastAsia="de-DE" w:bidi="he-IL"/>
        </w:rPr>
        <w:t>__</w:t>
      </w:r>
    </w:p>
    <w:p w:rsidR="00A63BF9" w:rsidRDefault="00A63BF9" w:rsidP="00A63BF9">
      <w:pPr>
        <w:widowControl w:val="0"/>
        <w:shd w:val="clear" w:color="auto" w:fill="FFFFF8"/>
        <w:autoSpaceDE w:val="0"/>
        <w:autoSpaceDN w:val="0"/>
        <w:adjustRightInd w:val="0"/>
        <w:spacing w:after="0" w:line="276" w:lineRule="auto"/>
        <w:ind w:left="360" w:right="297"/>
        <w:rPr>
          <w:rFonts w:ascii="Arial" w:eastAsia="Times New Roman" w:hAnsi="Arial" w:cs="Arial"/>
          <w:bCs/>
          <w:color w:val="000103"/>
          <w:shd w:val="clear" w:color="auto" w:fill="FFFFF8"/>
          <w:lang w:val="it-IT" w:eastAsia="de-DE" w:bidi="he-IL"/>
        </w:rPr>
      </w:pPr>
    </w:p>
    <w:p w:rsidR="00A63BF9" w:rsidRPr="00A63BF9" w:rsidRDefault="00A63BF9" w:rsidP="00A63BF9">
      <w:pPr>
        <w:widowControl w:val="0"/>
        <w:shd w:val="clear" w:color="auto" w:fill="FFFFF8"/>
        <w:autoSpaceDE w:val="0"/>
        <w:autoSpaceDN w:val="0"/>
        <w:adjustRightInd w:val="0"/>
        <w:spacing w:after="0" w:line="276" w:lineRule="auto"/>
        <w:ind w:left="360" w:right="297"/>
        <w:rPr>
          <w:rFonts w:ascii="Arial" w:eastAsia="Times New Roman" w:hAnsi="Arial" w:cs="Arial"/>
          <w:bCs/>
          <w:color w:val="000103"/>
          <w:shd w:val="clear" w:color="auto" w:fill="FFFFF8"/>
          <w:lang w:val="it-IT" w:eastAsia="de-DE" w:bidi="he-IL"/>
        </w:rPr>
      </w:pPr>
    </w:p>
    <w:p w:rsidR="00A63BF9" w:rsidRDefault="00FE10F5" w:rsidP="00B41E37">
      <w:pPr>
        <w:widowControl w:val="0"/>
        <w:numPr>
          <w:ilvl w:val="0"/>
          <w:numId w:val="7"/>
        </w:numPr>
        <w:shd w:val="clear" w:color="auto" w:fill="FFFFF8"/>
        <w:autoSpaceDE w:val="0"/>
        <w:autoSpaceDN w:val="0"/>
        <w:adjustRightInd w:val="0"/>
        <w:spacing w:after="0" w:line="276" w:lineRule="auto"/>
        <w:ind w:right="297"/>
        <w:rPr>
          <w:rFonts w:ascii="Arial" w:eastAsia="Times New Roman" w:hAnsi="Arial" w:cs="Arial"/>
          <w:bCs/>
          <w:color w:val="000103"/>
          <w:shd w:val="clear" w:color="auto" w:fill="FFFFF8"/>
          <w:lang w:val="it-IT" w:eastAsia="de-DE" w:bidi="he-IL"/>
        </w:rPr>
      </w:pPr>
      <w:r w:rsidRPr="00A63BF9">
        <w:rPr>
          <w:rFonts w:ascii="Arial" w:eastAsia="Times New Roman" w:hAnsi="Arial" w:cs="Arial"/>
          <w:bCs/>
          <w:color w:val="000103"/>
          <w:shd w:val="clear" w:color="auto" w:fill="FFFFF8"/>
          <w:lang w:val="it-IT" w:eastAsia="de-DE" w:bidi="he-IL"/>
        </w:rPr>
        <w:t xml:space="preserve">Quando andate in </w:t>
      </w:r>
      <w:r w:rsidRPr="00A63BF9">
        <w:rPr>
          <w:rFonts w:ascii="Arial" w:eastAsia="Times New Roman" w:hAnsi="Arial" w:cs="Arial"/>
          <w:bCs/>
          <w:color w:val="000103"/>
          <w:u w:val="single"/>
          <w:shd w:val="clear" w:color="auto" w:fill="FFFFF8"/>
          <w:lang w:val="it-IT" w:eastAsia="de-DE" w:bidi="he-IL"/>
        </w:rPr>
        <w:t>ferie</w:t>
      </w:r>
      <w:r w:rsidRPr="00A63BF9">
        <w:rPr>
          <w:rFonts w:ascii="Arial" w:eastAsia="Times New Roman" w:hAnsi="Arial" w:cs="Arial"/>
          <w:bCs/>
          <w:color w:val="000103"/>
          <w:shd w:val="clear" w:color="auto" w:fill="FFFFF8"/>
          <w:lang w:val="it-IT" w:eastAsia="de-DE" w:bidi="he-IL"/>
        </w:rPr>
        <w:t>?</w:t>
      </w:r>
    </w:p>
    <w:p w:rsidR="00FE10F5" w:rsidRDefault="00FE10F5" w:rsidP="00A63BF9">
      <w:pPr>
        <w:widowControl w:val="0"/>
        <w:shd w:val="clear" w:color="auto" w:fill="FFFFF8"/>
        <w:autoSpaceDE w:val="0"/>
        <w:autoSpaceDN w:val="0"/>
        <w:adjustRightInd w:val="0"/>
        <w:spacing w:after="0" w:line="276" w:lineRule="auto"/>
        <w:ind w:left="360" w:right="297"/>
        <w:rPr>
          <w:rFonts w:ascii="Arial" w:eastAsia="Times New Roman" w:hAnsi="Arial" w:cs="Arial"/>
          <w:bCs/>
          <w:color w:val="000103"/>
          <w:shd w:val="clear" w:color="auto" w:fill="FFFFF8"/>
          <w:lang w:val="it-IT" w:eastAsia="de-DE" w:bidi="he-IL"/>
        </w:rPr>
      </w:pPr>
      <w:r w:rsidRPr="00A63BF9">
        <w:rPr>
          <w:rFonts w:ascii="Arial" w:eastAsia="Times New Roman" w:hAnsi="Arial" w:cs="Arial"/>
          <w:bCs/>
          <w:color w:val="000103"/>
          <w:shd w:val="clear" w:color="auto" w:fill="FFFFF8"/>
          <w:lang w:val="it-IT" w:eastAsia="de-DE" w:bidi="he-IL"/>
        </w:rPr>
        <w:t>______________________</w:t>
      </w:r>
      <w:r w:rsidR="00B71E35" w:rsidRPr="00A63BF9">
        <w:rPr>
          <w:rFonts w:ascii="Arial" w:eastAsia="Times New Roman" w:hAnsi="Arial" w:cs="Arial"/>
          <w:bCs/>
          <w:color w:val="000103"/>
          <w:shd w:val="clear" w:color="auto" w:fill="FFFFF8"/>
          <w:lang w:val="it-IT" w:eastAsia="de-DE" w:bidi="he-IL"/>
        </w:rPr>
        <w:t>________________________________</w:t>
      </w:r>
      <w:r w:rsidR="00A63BF9">
        <w:rPr>
          <w:rFonts w:ascii="Arial" w:eastAsia="Times New Roman" w:hAnsi="Arial" w:cs="Arial"/>
          <w:bCs/>
          <w:color w:val="000103"/>
          <w:shd w:val="clear" w:color="auto" w:fill="FFFFF8"/>
          <w:lang w:val="it-IT" w:eastAsia="de-DE" w:bidi="he-IL"/>
        </w:rPr>
        <w:t>_</w:t>
      </w:r>
      <w:r w:rsidR="00B71E35" w:rsidRPr="00A63BF9">
        <w:rPr>
          <w:rFonts w:ascii="Arial" w:eastAsia="Times New Roman" w:hAnsi="Arial" w:cs="Arial"/>
          <w:bCs/>
          <w:color w:val="000103"/>
          <w:shd w:val="clear" w:color="auto" w:fill="FFFFF8"/>
          <w:lang w:val="it-IT" w:eastAsia="de-DE" w:bidi="he-IL"/>
        </w:rPr>
        <w:t>________?</w:t>
      </w:r>
    </w:p>
    <w:p w:rsidR="00A63BF9" w:rsidRDefault="00A63BF9" w:rsidP="00A63BF9">
      <w:pPr>
        <w:widowControl w:val="0"/>
        <w:shd w:val="clear" w:color="auto" w:fill="FFFFF8"/>
        <w:autoSpaceDE w:val="0"/>
        <w:autoSpaceDN w:val="0"/>
        <w:adjustRightInd w:val="0"/>
        <w:spacing w:after="0" w:line="276" w:lineRule="auto"/>
        <w:ind w:left="360" w:right="297"/>
        <w:rPr>
          <w:rFonts w:ascii="Arial" w:eastAsia="Times New Roman" w:hAnsi="Arial" w:cs="Arial"/>
          <w:bCs/>
          <w:color w:val="000103"/>
          <w:shd w:val="clear" w:color="auto" w:fill="FFFFF8"/>
          <w:lang w:val="it-IT" w:eastAsia="de-DE" w:bidi="he-IL"/>
        </w:rPr>
      </w:pPr>
    </w:p>
    <w:p w:rsidR="00A63BF9" w:rsidRPr="00A63BF9" w:rsidRDefault="00A63BF9" w:rsidP="00A63BF9">
      <w:pPr>
        <w:widowControl w:val="0"/>
        <w:shd w:val="clear" w:color="auto" w:fill="FFFFF8"/>
        <w:autoSpaceDE w:val="0"/>
        <w:autoSpaceDN w:val="0"/>
        <w:adjustRightInd w:val="0"/>
        <w:spacing w:after="0" w:line="276" w:lineRule="auto"/>
        <w:ind w:left="360" w:right="297"/>
        <w:rPr>
          <w:rFonts w:ascii="Arial" w:eastAsia="Times New Roman" w:hAnsi="Arial" w:cs="Arial"/>
          <w:bCs/>
          <w:color w:val="000103"/>
          <w:shd w:val="clear" w:color="auto" w:fill="FFFFF8"/>
          <w:lang w:val="it-IT" w:eastAsia="de-DE" w:bidi="he-IL"/>
        </w:rPr>
      </w:pPr>
    </w:p>
    <w:p w:rsidR="00A63BF9" w:rsidRDefault="00FE10F5" w:rsidP="00FC0A22">
      <w:pPr>
        <w:widowControl w:val="0"/>
        <w:numPr>
          <w:ilvl w:val="0"/>
          <w:numId w:val="7"/>
        </w:numPr>
        <w:shd w:val="clear" w:color="auto" w:fill="FFFFF8"/>
        <w:autoSpaceDE w:val="0"/>
        <w:autoSpaceDN w:val="0"/>
        <w:adjustRightInd w:val="0"/>
        <w:spacing w:after="0" w:line="276" w:lineRule="auto"/>
        <w:ind w:right="297"/>
        <w:rPr>
          <w:rFonts w:ascii="Arial" w:eastAsia="Times New Roman" w:hAnsi="Arial" w:cs="Arial"/>
          <w:bCs/>
          <w:color w:val="000103"/>
          <w:shd w:val="clear" w:color="auto" w:fill="FFFFF8"/>
          <w:lang w:val="it-IT" w:eastAsia="de-DE" w:bidi="he-IL"/>
        </w:rPr>
      </w:pPr>
      <w:r w:rsidRPr="00A63BF9">
        <w:rPr>
          <w:rFonts w:ascii="Arial" w:eastAsia="Times New Roman" w:hAnsi="Arial" w:cs="Arial"/>
          <w:bCs/>
          <w:color w:val="000103"/>
          <w:shd w:val="clear" w:color="auto" w:fill="FFFFF8"/>
          <w:lang w:val="it-IT" w:eastAsia="de-DE" w:bidi="he-IL"/>
        </w:rPr>
        <w:t xml:space="preserve">Quanto </w:t>
      </w:r>
      <w:r w:rsidRPr="00A63BF9">
        <w:rPr>
          <w:rFonts w:ascii="Arial" w:eastAsia="Times New Roman" w:hAnsi="Arial" w:cs="Arial"/>
          <w:bCs/>
          <w:color w:val="000103"/>
          <w:u w:val="single"/>
          <w:shd w:val="clear" w:color="auto" w:fill="FFFFF8"/>
          <w:lang w:val="it-IT" w:eastAsia="de-DE" w:bidi="he-IL"/>
        </w:rPr>
        <w:t>vengono</w:t>
      </w:r>
      <w:r w:rsidRPr="00A63BF9">
        <w:rPr>
          <w:rFonts w:ascii="Arial" w:eastAsia="Times New Roman" w:hAnsi="Arial" w:cs="Arial"/>
          <w:bCs/>
          <w:color w:val="000103"/>
          <w:shd w:val="clear" w:color="auto" w:fill="FFFFF8"/>
          <w:lang w:val="it-IT" w:eastAsia="de-DE" w:bidi="he-IL"/>
        </w:rPr>
        <w:t xml:space="preserve"> i bigl</w:t>
      </w:r>
      <w:r w:rsidR="00B71E35" w:rsidRPr="00A63BF9">
        <w:rPr>
          <w:rFonts w:ascii="Arial" w:eastAsia="Times New Roman" w:hAnsi="Arial" w:cs="Arial"/>
          <w:bCs/>
          <w:color w:val="000103"/>
          <w:shd w:val="clear" w:color="auto" w:fill="FFFFF8"/>
          <w:lang w:val="it-IT" w:eastAsia="de-DE" w:bidi="he-IL"/>
        </w:rPr>
        <w:t>ietti</w:t>
      </w:r>
      <w:r w:rsidR="008C4583" w:rsidRPr="00A63BF9">
        <w:rPr>
          <w:rFonts w:ascii="Arial" w:eastAsia="Times New Roman" w:hAnsi="Arial" w:cs="Arial"/>
          <w:bCs/>
          <w:color w:val="000103"/>
          <w:shd w:val="clear" w:color="auto" w:fill="FFFFF8"/>
          <w:lang w:val="it-IT" w:eastAsia="de-DE" w:bidi="he-IL"/>
        </w:rPr>
        <w:t>?</w:t>
      </w:r>
    </w:p>
    <w:p w:rsidR="00A63BF9" w:rsidRDefault="00B71E35" w:rsidP="00A63BF9">
      <w:pPr>
        <w:widowControl w:val="0"/>
        <w:shd w:val="clear" w:color="auto" w:fill="FFFFF8"/>
        <w:autoSpaceDE w:val="0"/>
        <w:autoSpaceDN w:val="0"/>
        <w:adjustRightInd w:val="0"/>
        <w:spacing w:after="0" w:line="276" w:lineRule="auto"/>
        <w:ind w:left="360" w:right="297"/>
        <w:rPr>
          <w:rFonts w:ascii="Arial" w:hAnsi="Arial" w:cs="Arial"/>
          <w:shd w:val="clear" w:color="auto" w:fill="FFFFF8"/>
          <w:lang w:val="it-IT" w:eastAsia="de-DE" w:bidi="he-IL"/>
        </w:rPr>
      </w:pPr>
      <w:r w:rsidRPr="00A63BF9">
        <w:rPr>
          <w:rFonts w:ascii="Arial" w:eastAsia="Times New Roman" w:hAnsi="Arial" w:cs="Arial"/>
          <w:bCs/>
          <w:color w:val="000103"/>
          <w:shd w:val="clear" w:color="auto" w:fill="FFFFF8"/>
          <w:lang w:val="it-IT" w:eastAsia="de-DE" w:bidi="he-IL"/>
        </w:rPr>
        <w:t>___</w:t>
      </w:r>
      <w:r w:rsidR="00FE10F5" w:rsidRPr="00A63BF9">
        <w:rPr>
          <w:rFonts w:ascii="Arial" w:eastAsia="Times New Roman" w:hAnsi="Arial" w:cs="Arial"/>
          <w:bCs/>
          <w:color w:val="000103"/>
          <w:shd w:val="clear" w:color="auto" w:fill="FFFFF8"/>
          <w:lang w:val="it-IT" w:eastAsia="de-DE" w:bidi="he-IL"/>
        </w:rPr>
        <w:t>_____________________________</w:t>
      </w:r>
      <w:r w:rsidRPr="00A63BF9">
        <w:rPr>
          <w:rFonts w:ascii="Arial" w:eastAsia="Times New Roman" w:hAnsi="Arial" w:cs="Arial"/>
          <w:bCs/>
          <w:color w:val="000103"/>
          <w:shd w:val="clear" w:color="auto" w:fill="FFFFF8"/>
          <w:lang w:val="it-IT" w:eastAsia="de-DE" w:bidi="he-IL"/>
        </w:rPr>
        <w:t>_______________________________?</w:t>
      </w:r>
      <w:r w:rsidR="00FC0A22" w:rsidRPr="00A63BF9">
        <w:rPr>
          <w:rFonts w:ascii="Arial" w:hAnsi="Arial" w:cs="Arial"/>
          <w:shd w:val="clear" w:color="auto" w:fill="FFFFF8"/>
          <w:lang w:val="it-IT" w:eastAsia="de-DE" w:bidi="he-IL"/>
        </w:rPr>
        <w:tab/>
      </w:r>
    </w:p>
    <w:p w:rsidR="00630900" w:rsidRPr="00A63BF9" w:rsidRDefault="00630900" w:rsidP="00A63BF9">
      <w:pPr>
        <w:widowControl w:val="0"/>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FFFFF8"/>
        <w:autoSpaceDE w:val="0"/>
        <w:autoSpaceDN w:val="0"/>
        <w:adjustRightInd w:val="0"/>
        <w:spacing w:after="0" w:line="276" w:lineRule="auto"/>
        <w:ind w:right="297"/>
        <w:rPr>
          <w:rFonts w:ascii="Arial" w:eastAsia="Times New Roman" w:hAnsi="Arial" w:cs="Arial"/>
          <w:bCs/>
          <w:color w:val="000103"/>
          <w:shd w:val="clear" w:color="auto" w:fill="FFFFF8"/>
          <w:lang w:val="it-IT" w:eastAsia="de-DE" w:bidi="he-IL"/>
        </w:rPr>
      </w:pPr>
      <w:r w:rsidRPr="00A63BF9">
        <w:rPr>
          <w:rFonts w:ascii="Arial" w:hAnsi="Arial" w:cs="Arial"/>
          <w:shd w:val="clear" w:color="auto" w:fill="FFFFF8"/>
          <w:lang w:val="it-IT" w:eastAsia="de-DE" w:bidi="he-IL"/>
        </w:rPr>
        <w:t xml:space="preserve">Strategie: </w:t>
      </w:r>
      <w:proofErr w:type="spellStart"/>
      <w:r w:rsidR="00C649CC" w:rsidRPr="00A63BF9">
        <w:rPr>
          <w:rFonts w:ascii="Arial" w:hAnsi="Arial" w:cs="Arial"/>
          <w:i/>
          <w:shd w:val="clear" w:color="auto" w:fill="FFFFF8"/>
          <w:lang w:val="it-IT" w:eastAsia="de-DE" w:bidi="he-IL"/>
        </w:rPr>
        <w:t>Antonyme</w:t>
      </w:r>
      <w:proofErr w:type="spellEnd"/>
      <w:proofErr w:type="gramStart"/>
      <w:r w:rsidR="006E4B3A" w:rsidRPr="00A63BF9">
        <w:rPr>
          <w:rFonts w:ascii="Arial" w:hAnsi="Arial" w:cs="Arial"/>
          <w:shd w:val="clear" w:color="auto" w:fill="FFFFF8"/>
          <w:lang w:val="it-IT" w:eastAsia="de-DE" w:bidi="he-IL"/>
        </w:rPr>
        <w:t xml:space="preserve"> </w:t>
      </w:r>
      <w:r w:rsidRPr="00A63BF9">
        <w:rPr>
          <w:rFonts w:ascii="Arial" w:hAnsi="Arial" w:cs="Arial"/>
          <w:shd w:val="clear" w:color="auto" w:fill="FFFFF8"/>
          <w:lang w:val="it-IT" w:eastAsia="de-DE" w:bidi="he-IL"/>
        </w:rPr>
        <w:t xml:space="preserve"> </w:t>
      </w:r>
      <w:proofErr w:type="gramEnd"/>
    </w:p>
    <w:p w:rsidR="00A63BF9" w:rsidRDefault="00A63BF9" w:rsidP="00630900">
      <w:pPr>
        <w:pStyle w:val="Listenabsatz"/>
        <w:ind w:left="706"/>
        <w:rPr>
          <w:rFonts w:ascii="Arial" w:hAnsi="Arial" w:cs="Arial"/>
          <w:b/>
          <w:shd w:val="clear" w:color="auto" w:fill="FFFFF8"/>
          <w:lang w:val="it-IT" w:eastAsia="de-DE" w:bidi="he-IL"/>
        </w:rPr>
      </w:pPr>
    </w:p>
    <w:p w:rsidR="00C649CC" w:rsidRDefault="00C649CC" w:rsidP="00A63BF9">
      <w:pPr>
        <w:pStyle w:val="Listenabsatz"/>
        <w:ind w:left="0"/>
        <w:rPr>
          <w:rFonts w:ascii="Arial" w:hAnsi="Arial" w:cs="Arial"/>
          <w:sz w:val="24"/>
          <w:shd w:val="clear" w:color="auto" w:fill="FFFFF8"/>
          <w:lang w:val="it-IT" w:eastAsia="de-DE" w:bidi="he-IL"/>
        </w:rPr>
      </w:pPr>
      <w:proofErr w:type="spellStart"/>
      <w:r w:rsidRPr="00A63BF9">
        <w:rPr>
          <w:rFonts w:ascii="Arial" w:hAnsi="Arial" w:cs="Arial"/>
          <w:sz w:val="24"/>
          <w:shd w:val="clear" w:color="auto" w:fill="FFFFF8"/>
          <w:lang w:val="it-IT" w:eastAsia="de-DE" w:bidi="he-IL"/>
        </w:rPr>
        <w:t>Markiere</w:t>
      </w:r>
      <w:proofErr w:type="spellEnd"/>
      <w:r w:rsidRPr="00A63BF9">
        <w:rPr>
          <w:rFonts w:ascii="Arial" w:hAnsi="Arial" w:cs="Arial"/>
          <w:sz w:val="24"/>
          <w:shd w:val="clear" w:color="auto" w:fill="FFFFF8"/>
          <w:lang w:val="it-IT" w:eastAsia="de-DE" w:bidi="he-IL"/>
        </w:rPr>
        <w:t xml:space="preserve"> </w:t>
      </w:r>
      <w:proofErr w:type="spellStart"/>
      <w:r w:rsidRPr="00A63BF9">
        <w:rPr>
          <w:rFonts w:ascii="Arial" w:hAnsi="Arial" w:cs="Arial"/>
          <w:sz w:val="24"/>
          <w:shd w:val="clear" w:color="auto" w:fill="FFFFF8"/>
          <w:lang w:val="it-IT" w:eastAsia="de-DE" w:bidi="he-IL"/>
        </w:rPr>
        <w:t>das</w:t>
      </w:r>
      <w:proofErr w:type="spellEnd"/>
      <w:r w:rsidRPr="00A63BF9">
        <w:rPr>
          <w:rFonts w:ascii="Arial" w:hAnsi="Arial" w:cs="Arial"/>
          <w:sz w:val="24"/>
          <w:shd w:val="clear" w:color="auto" w:fill="FFFFF8"/>
          <w:lang w:val="it-IT" w:eastAsia="de-DE" w:bidi="he-IL"/>
        </w:rPr>
        <w:t xml:space="preserve"> </w:t>
      </w:r>
      <w:proofErr w:type="spellStart"/>
      <w:r w:rsidRPr="00A63BF9">
        <w:rPr>
          <w:rFonts w:ascii="Arial" w:hAnsi="Arial" w:cs="Arial"/>
          <w:sz w:val="24"/>
          <w:shd w:val="clear" w:color="auto" w:fill="FFFFF8"/>
          <w:lang w:val="it-IT" w:eastAsia="de-DE" w:bidi="he-IL"/>
        </w:rPr>
        <w:t>Gegenteil</w:t>
      </w:r>
      <w:proofErr w:type="spellEnd"/>
      <w:r w:rsidRPr="00A63BF9">
        <w:rPr>
          <w:rFonts w:ascii="Arial" w:hAnsi="Arial" w:cs="Arial"/>
          <w:sz w:val="24"/>
          <w:shd w:val="clear" w:color="auto" w:fill="FFFFF8"/>
          <w:lang w:val="it-IT" w:eastAsia="de-DE" w:bidi="he-IL"/>
        </w:rPr>
        <w:t>.</w:t>
      </w:r>
    </w:p>
    <w:p w:rsidR="00A63BF9" w:rsidRPr="00A63BF9" w:rsidRDefault="00A63BF9" w:rsidP="00A63BF9">
      <w:pPr>
        <w:pStyle w:val="Listenabsatz"/>
        <w:ind w:left="0"/>
        <w:rPr>
          <w:rFonts w:ascii="Arial" w:hAnsi="Arial" w:cs="Arial"/>
          <w:sz w:val="24"/>
          <w:shd w:val="clear" w:color="auto" w:fill="FFFFF8"/>
          <w:lang w:val="it-IT" w:eastAsia="de-DE" w:bidi="he-IL"/>
        </w:rPr>
      </w:pPr>
    </w:p>
    <w:p w:rsidR="00C649CC" w:rsidRPr="00A63BF9" w:rsidRDefault="006E4B3A" w:rsidP="0082574A">
      <w:pPr>
        <w:numPr>
          <w:ilvl w:val="0"/>
          <w:numId w:val="8"/>
        </w:numPr>
        <w:rPr>
          <w:rFonts w:ascii="Arial" w:hAnsi="Arial" w:cs="Arial"/>
          <w:szCs w:val="20"/>
          <w:shd w:val="clear" w:color="auto" w:fill="FFFFF8"/>
          <w:lang w:val="it-IT" w:eastAsia="de-DE" w:bidi="he-IL"/>
        </w:rPr>
      </w:pPr>
      <w:proofErr w:type="gramStart"/>
      <w:r w:rsidRPr="00A63BF9">
        <w:rPr>
          <w:rFonts w:ascii="Arial" w:hAnsi="Arial" w:cs="Arial"/>
          <w:szCs w:val="20"/>
          <w:shd w:val="clear" w:color="auto" w:fill="FFFFF8"/>
          <w:lang w:val="it-IT" w:eastAsia="de-DE" w:bidi="he-IL"/>
        </w:rPr>
        <w:t>bruttissimo</w:t>
      </w:r>
      <w:proofErr w:type="gramEnd"/>
      <w:r w:rsidRPr="00A63BF9">
        <w:rPr>
          <w:rFonts w:ascii="Arial" w:hAnsi="Arial" w:cs="Arial"/>
          <w:szCs w:val="20"/>
          <w:shd w:val="clear" w:color="auto" w:fill="FFFFF8"/>
          <w:lang w:val="it-IT" w:eastAsia="de-DE" w:bidi="he-IL"/>
        </w:rPr>
        <w:t>:</w:t>
      </w:r>
      <w:r w:rsidRPr="00A63BF9">
        <w:rPr>
          <w:rFonts w:ascii="Arial" w:hAnsi="Arial" w:cs="Arial"/>
          <w:szCs w:val="20"/>
          <w:shd w:val="clear" w:color="auto" w:fill="FFFFF8"/>
          <w:lang w:val="it-IT" w:eastAsia="de-DE" w:bidi="he-IL"/>
        </w:rPr>
        <w:tab/>
      </w:r>
      <w:r w:rsidRPr="00A63BF9">
        <w:rPr>
          <w:rFonts w:ascii="Arial" w:hAnsi="Arial" w:cs="Arial"/>
          <w:szCs w:val="20"/>
          <w:shd w:val="clear" w:color="auto" w:fill="FFFFF8"/>
          <w:lang w:val="it-IT" w:eastAsia="de-DE" w:bidi="he-IL"/>
        </w:rPr>
        <w:tab/>
        <w:t>bellissimo</w:t>
      </w:r>
      <w:r w:rsidRPr="00A63BF9">
        <w:rPr>
          <w:rFonts w:ascii="Arial" w:hAnsi="Arial" w:cs="Arial"/>
          <w:szCs w:val="20"/>
          <w:shd w:val="clear" w:color="auto" w:fill="FFFFF8"/>
          <w:lang w:val="it-IT" w:eastAsia="de-DE" w:bidi="he-IL"/>
        </w:rPr>
        <w:tab/>
        <w:t>grandissimo</w:t>
      </w:r>
      <w:r w:rsidRPr="00A63BF9">
        <w:rPr>
          <w:rFonts w:ascii="Arial" w:hAnsi="Arial" w:cs="Arial"/>
          <w:szCs w:val="20"/>
          <w:shd w:val="clear" w:color="auto" w:fill="FFFFF8"/>
          <w:lang w:val="it-IT" w:eastAsia="de-DE" w:bidi="he-IL"/>
        </w:rPr>
        <w:tab/>
      </w:r>
      <w:r w:rsidRPr="00A63BF9">
        <w:rPr>
          <w:rFonts w:ascii="Arial" w:hAnsi="Arial" w:cs="Arial"/>
          <w:szCs w:val="20"/>
          <w:shd w:val="clear" w:color="auto" w:fill="FFFFF8"/>
          <w:lang w:val="it-IT" w:eastAsia="de-DE" w:bidi="he-IL"/>
        </w:rPr>
        <w:tab/>
        <w:t>facilissimo</w:t>
      </w:r>
    </w:p>
    <w:p w:rsidR="006E4B3A" w:rsidRPr="00A63BF9" w:rsidRDefault="006E4B3A" w:rsidP="0082574A">
      <w:pPr>
        <w:numPr>
          <w:ilvl w:val="0"/>
          <w:numId w:val="8"/>
        </w:numPr>
        <w:rPr>
          <w:rFonts w:ascii="Arial" w:hAnsi="Arial" w:cs="Arial"/>
          <w:szCs w:val="20"/>
          <w:shd w:val="clear" w:color="auto" w:fill="FFFFF8"/>
          <w:lang w:val="it-IT" w:eastAsia="de-DE" w:bidi="he-IL"/>
        </w:rPr>
      </w:pPr>
      <w:proofErr w:type="gramStart"/>
      <w:r w:rsidRPr="00A63BF9">
        <w:rPr>
          <w:rFonts w:ascii="Arial" w:hAnsi="Arial" w:cs="Arial"/>
          <w:szCs w:val="20"/>
          <w:shd w:val="clear" w:color="auto" w:fill="FFFFF8"/>
          <w:lang w:val="it-IT" w:eastAsia="de-DE" w:bidi="he-IL"/>
        </w:rPr>
        <w:t>perfetto</w:t>
      </w:r>
      <w:proofErr w:type="gramEnd"/>
      <w:r w:rsidRPr="00A63BF9">
        <w:rPr>
          <w:rFonts w:ascii="Arial" w:hAnsi="Arial" w:cs="Arial"/>
          <w:szCs w:val="20"/>
          <w:shd w:val="clear" w:color="auto" w:fill="FFFFF8"/>
          <w:lang w:val="it-IT" w:eastAsia="de-DE" w:bidi="he-IL"/>
        </w:rPr>
        <w:t>:                moderno       non va bene</w:t>
      </w:r>
      <w:r w:rsidRPr="00A63BF9">
        <w:rPr>
          <w:rFonts w:ascii="Arial" w:hAnsi="Arial" w:cs="Arial"/>
          <w:szCs w:val="20"/>
          <w:shd w:val="clear" w:color="auto" w:fill="FFFFF8"/>
          <w:lang w:val="it-IT" w:eastAsia="de-DE" w:bidi="he-IL"/>
        </w:rPr>
        <w:tab/>
      </w:r>
      <w:r w:rsidRPr="00A63BF9">
        <w:rPr>
          <w:rFonts w:ascii="Arial" w:hAnsi="Arial" w:cs="Arial"/>
          <w:szCs w:val="20"/>
          <w:shd w:val="clear" w:color="auto" w:fill="FFFFF8"/>
          <w:lang w:val="it-IT" w:eastAsia="de-DE" w:bidi="he-IL"/>
        </w:rPr>
        <w:tab/>
        <w:t>pieno</w:t>
      </w:r>
    </w:p>
    <w:p w:rsidR="006E4B3A" w:rsidRPr="00A63BF9" w:rsidRDefault="006E4B3A" w:rsidP="0082574A">
      <w:pPr>
        <w:numPr>
          <w:ilvl w:val="0"/>
          <w:numId w:val="8"/>
        </w:numPr>
        <w:rPr>
          <w:rFonts w:ascii="Arial" w:hAnsi="Arial" w:cs="Arial"/>
          <w:szCs w:val="20"/>
          <w:shd w:val="clear" w:color="auto" w:fill="FFFFF8"/>
          <w:lang w:val="it-IT" w:eastAsia="de-DE" w:bidi="he-IL"/>
        </w:rPr>
      </w:pPr>
      <w:proofErr w:type="gramStart"/>
      <w:r w:rsidRPr="00A63BF9">
        <w:rPr>
          <w:rFonts w:ascii="Arial" w:hAnsi="Arial" w:cs="Arial"/>
          <w:szCs w:val="20"/>
          <w:shd w:val="clear" w:color="auto" w:fill="FFFFF8"/>
          <w:lang w:val="it-IT" w:eastAsia="de-DE" w:bidi="he-IL"/>
        </w:rPr>
        <w:t>grande</w:t>
      </w:r>
      <w:proofErr w:type="gramEnd"/>
      <w:r w:rsidRPr="00A63BF9">
        <w:rPr>
          <w:rFonts w:ascii="Arial" w:hAnsi="Arial" w:cs="Arial"/>
          <w:szCs w:val="20"/>
          <w:shd w:val="clear" w:color="auto" w:fill="FFFFF8"/>
          <w:lang w:val="it-IT" w:eastAsia="de-DE" w:bidi="he-IL"/>
        </w:rPr>
        <w:t xml:space="preserve">: </w:t>
      </w:r>
      <w:r w:rsidRPr="00A63BF9">
        <w:rPr>
          <w:rFonts w:ascii="Arial" w:hAnsi="Arial" w:cs="Arial"/>
          <w:szCs w:val="20"/>
          <w:shd w:val="clear" w:color="auto" w:fill="FFFFF8"/>
          <w:lang w:val="it-IT" w:eastAsia="de-DE" w:bidi="he-IL"/>
        </w:rPr>
        <w:tab/>
      </w:r>
      <w:r w:rsidRPr="00A63BF9">
        <w:rPr>
          <w:rFonts w:ascii="Arial" w:hAnsi="Arial" w:cs="Arial"/>
          <w:szCs w:val="20"/>
          <w:shd w:val="clear" w:color="auto" w:fill="FFFFF8"/>
          <w:lang w:val="it-IT" w:eastAsia="de-DE" w:bidi="he-IL"/>
        </w:rPr>
        <w:tab/>
        <w:t>nuovo</w:t>
      </w:r>
      <w:r w:rsidRPr="00A63BF9">
        <w:rPr>
          <w:rFonts w:ascii="Arial" w:hAnsi="Arial" w:cs="Arial"/>
          <w:szCs w:val="20"/>
          <w:shd w:val="clear" w:color="auto" w:fill="FFFFF8"/>
          <w:lang w:val="it-IT" w:eastAsia="de-DE" w:bidi="he-IL"/>
        </w:rPr>
        <w:tab/>
      </w:r>
      <w:r w:rsidRPr="00A63BF9">
        <w:rPr>
          <w:rFonts w:ascii="Arial" w:hAnsi="Arial" w:cs="Arial"/>
          <w:szCs w:val="20"/>
          <w:shd w:val="clear" w:color="auto" w:fill="FFFFF8"/>
          <w:lang w:val="it-IT" w:eastAsia="de-DE" w:bidi="he-IL"/>
        </w:rPr>
        <w:tab/>
        <w:t>piccolo</w:t>
      </w:r>
      <w:r w:rsidRPr="00A63BF9">
        <w:rPr>
          <w:rFonts w:ascii="Arial" w:hAnsi="Arial" w:cs="Arial"/>
          <w:szCs w:val="20"/>
          <w:shd w:val="clear" w:color="auto" w:fill="FFFFF8"/>
          <w:lang w:val="it-IT" w:eastAsia="de-DE" w:bidi="he-IL"/>
        </w:rPr>
        <w:tab/>
      </w:r>
      <w:r w:rsidRPr="00A63BF9">
        <w:rPr>
          <w:rFonts w:ascii="Arial" w:hAnsi="Arial" w:cs="Arial"/>
          <w:szCs w:val="20"/>
          <w:shd w:val="clear" w:color="auto" w:fill="FFFFF8"/>
          <w:lang w:val="it-IT" w:eastAsia="de-DE" w:bidi="he-IL"/>
        </w:rPr>
        <w:tab/>
      </w:r>
      <w:r w:rsidRPr="00A63BF9">
        <w:rPr>
          <w:rFonts w:ascii="Arial" w:hAnsi="Arial" w:cs="Arial"/>
          <w:szCs w:val="20"/>
          <w:shd w:val="clear" w:color="auto" w:fill="FFFFF8"/>
          <w:lang w:val="it-IT" w:eastAsia="de-DE" w:bidi="he-IL"/>
        </w:rPr>
        <w:tab/>
        <w:t>giovane</w:t>
      </w:r>
    </w:p>
    <w:p w:rsidR="00622A2F" w:rsidRPr="00A63BF9" w:rsidRDefault="006E4B3A" w:rsidP="00D576DC">
      <w:pPr>
        <w:numPr>
          <w:ilvl w:val="0"/>
          <w:numId w:val="8"/>
        </w:numPr>
        <w:rPr>
          <w:rFonts w:ascii="Arial" w:hAnsi="Arial" w:cs="Arial"/>
          <w:szCs w:val="20"/>
          <w:shd w:val="clear" w:color="auto" w:fill="FFFFF8"/>
          <w:lang w:val="it-IT" w:eastAsia="de-DE" w:bidi="he-IL"/>
        </w:rPr>
        <w:sectPr w:rsidR="00622A2F" w:rsidRPr="00A63BF9" w:rsidSect="00BD2633">
          <w:pgSz w:w="11907" w:h="16840"/>
          <w:pgMar w:top="1417" w:right="1417" w:bottom="1134" w:left="1417" w:header="720" w:footer="720" w:gutter="0"/>
          <w:cols w:space="720"/>
          <w:noEndnote/>
        </w:sectPr>
      </w:pPr>
      <w:r w:rsidRPr="00A63BF9">
        <w:rPr>
          <w:rFonts w:ascii="Arial" w:hAnsi="Arial" w:cs="Arial"/>
          <w:szCs w:val="20"/>
          <w:shd w:val="clear" w:color="auto" w:fill="FFFFF8"/>
          <w:lang w:val="it-IT" w:eastAsia="de-DE" w:bidi="he-IL"/>
        </w:rPr>
        <w:t>d</w:t>
      </w:r>
      <w:r w:rsidR="00D576DC" w:rsidRPr="00A63BF9">
        <w:rPr>
          <w:rFonts w:ascii="Arial" w:hAnsi="Arial" w:cs="Arial"/>
          <w:szCs w:val="20"/>
          <w:shd w:val="clear" w:color="auto" w:fill="FFFFF8"/>
          <w:lang w:val="it-IT" w:eastAsia="de-DE" w:bidi="he-IL"/>
        </w:rPr>
        <w:t>ifficile</w:t>
      </w:r>
      <w:r w:rsidR="00D576DC" w:rsidRPr="00A63BF9">
        <w:rPr>
          <w:rFonts w:ascii="Arial" w:hAnsi="Arial" w:cs="Arial"/>
          <w:szCs w:val="20"/>
          <w:shd w:val="clear" w:color="auto" w:fill="FFFFF8"/>
          <w:lang w:val="it-IT" w:eastAsia="de-DE" w:bidi="he-IL"/>
        </w:rPr>
        <w:tab/>
      </w:r>
      <w:r w:rsidR="00D576DC" w:rsidRPr="00A63BF9">
        <w:rPr>
          <w:rFonts w:ascii="Arial" w:hAnsi="Arial" w:cs="Arial"/>
          <w:szCs w:val="20"/>
          <w:shd w:val="clear" w:color="auto" w:fill="FFFFF8"/>
          <w:lang w:val="it-IT" w:eastAsia="de-DE" w:bidi="he-IL"/>
        </w:rPr>
        <w:tab/>
        <w:t>vecchio</w:t>
      </w:r>
      <w:r w:rsidR="00D576DC" w:rsidRPr="00A63BF9">
        <w:rPr>
          <w:rFonts w:ascii="Arial" w:hAnsi="Arial" w:cs="Arial"/>
          <w:szCs w:val="20"/>
          <w:shd w:val="clear" w:color="auto" w:fill="FFFFF8"/>
          <w:lang w:val="it-IT" w:eastAsia="de-DE" w:bidi="he-IL"/>
        </w:rPr>
        <w:tab/>
        <w:t>famoso</w:t>
      </w:r>
      <w:r w:rsidR="00D576DC" w:rsidRPr="00A63BF9">
        <w:rPr>
          <w:rFonts w:ascii="Arial" w:hAnsi="Arial" w:cs="Arial"/>
          <w:szCs w:val="20"/>
          <w:shd w:val="clear" w:color="auto" w:fill="FFFFF8"/>
          <w:lang w:val="it-IT" w:eastAsia="de-DE" w:bidi="he-IL"/>
        </w:rPr>
        <w:tab/>
      </w:r>
      <w:r w:rsidR="00D576DC" w:rsidRPr="00A63BF9">
        <w:rPr>
          <w:rFonts w:ascii="Arial" w:hAnsi="Arial" w:cs="Arial"/>
          <w:szCs w:val="20"/>
          <w:shd w:val="clear" w:color="auto" w:fill="FFFFF8"/>
          <w:lang w:val="it-IT" w:eastAsia="de-DE" w:bidi="he-IL"/>
        </w:rPr>
        <w:tab/>
        <w:t>facile</w:t>
      </w:r>
    </w:p>
    <w:p w:rsidR="00C649CC" w:rsidRPr="001604E1" w:rsidRDefault="00C649CC" w:rsidP="00D576DC">
      <w:pPr>
        <w:tabs>
          <w:tab w:val="center" w:pos="4646"/>
        </w:tabs>
        <w:rPr>
          <w:rFonts w:ascii="Arial" w:eastAsia="Times New Roman" w:hAnsi="Arial" w:cs="Arial"/>
          <w:lang w:eastAsia="de-DE" w:bidi="he-IL"/>
        </w:rPr>
        <w:sectPr w:rsidR="00C649CC" w:rsidRPr="001604E1" w:rsidSect="00BD2633">
          <w:type w:val="continuous"/>
          <w:pgSz w:w="11907" w:h="16840"/>
          <w:pgMar w:top="1417" w:right="1417" w:bottom="1134" w:left="1417" w:header="720" w:footer="720" w:gutter="0"/>
          <w:cols w:space="720"/>
          <w:noEndnote/>
        </w:sectPr>
      </w:pPr>
    </w:p>
    <w:p w:rsidR="00D576DC" w:rsidRPr="001604E1" w:rsidRDefault="00D576DC" w:rsidP="00630900">
      <w:pPr>
        <w:widowControl w:val="0"/>
        <w:shd w:val="clear" w:color="auto" w:fill="FFFFF8"/>
        <w:tabs>
          <w:tab w:val="left" w:pos="346"/>
          <w:tab w:val="left" w:leader="underscore" w:pos="3053"/>
        </w:tabs>
        <w:autoSpaceDE w:val="0"/>
        <w:autoSpaceDN w:val="0"/>
        <w:adjustRightInd w:val="0"/>
        <w:spacing w:before="134" w:after="0"/>
        <w:ind w:right="58"/>
        <w:rPr>
          <w:rFonts w:ascii="Arial" w:eastAsia="Times New Roman" w:hAnsi="Arial" w:cs="Arial"/>
          <w:b/>
          <w:color w:val="000103"/>
          <w:shd w:val="clear" w:color="auto" w:fill="FFFFF8"/>
          <w:lang w:eastAsia="de-DE" w:bidi="he-IL"/>
        </w:rPr>
      </w:pPr>
    </w:p>
    <w:p w:rsidR="00FA0F75" w:rsidRPr="00FA0F75" w:rsidRDefault="00FA0F75" w:rsidP="00FA0F75">
      <w:pPr>
        <w:widowControl w:val="0"/>
        <w:shd w:val="clear" w:color="auto" w:fill="FFFFF8"/>
        <w:tabs>
          <w:tab w:val="left" w:leader="underscore" w:pos="3053"/>
        </w:tabs>
        <w:autoSpaceDE w:val="0"/>
        <w:autoSpaceDN w:val="0"/>
        <w:adjustRightInd w:val="0"/>
        <w:spacing w:before="134" w:after="0"/>
        <w:ind w:right="58"/>
        <w:rPr>
          <w:rFonts w:ascii="Arial" w:eastAsia="Times New Roman" w:hAnsi="Arial" w:cs="Arial"/>
          <w:color w:val="000103"/>
          <w:sz w:val="8"/>
          <w:shd w:val="clear" w:color="auto" w:fill="FFFFF8"/>
          <w:lang w:eastAsia="de-DE" w:bidi="he-IL"/>
        </w:rPr>
      </w:pPr>
    </w:p>
    <w:p w:rsidR="00A63BF9" w:rsidRDefault="00FA0F75" w:rsidP="00FA0F75">
      <w:pPr>
        <w:widowControl w:val="0"/>
        <w:shd w:val="clear" w:color="auto" w:fill="FFFFF8"/>
        <w:tabs>
          <w:tab w:val="left" w:leader="underscore" w:pos="3053"/>
        </w:tabs>
        <w:autoSpaceDE w:val="0"/>
        <w:autoSpaceDN w:val="0"/>
        <w:adjustRightInd w:val="0"/>
        <w:spacing w:before="134" w:after="0"/>
        <w:ind w:right="58"/>
        <w:rPr>
          <w:rFonts w:ascii="Arial" w:eastAsia="Times New Roman" w:hAnsi="Arial" w:cs="Arial"/>
          <w:color w:val="000103"/>
          <w:sz w:val="22"/>
          <w:szCs w:val="22"/>
          <w:shd w:val="clear" w:color="auto" w:fill="FFFFF8"/>
          <w:lang w:eastAsia="de-DE" w:bidi="he-IL"/>
        </w:rPr>
      </w:pPr>
      <w:r>
        <w:rPr>
          <w:rFonts w:ascii="Arial" w:eastAsia="Times New Roman" w:hAnsi="Arial" w:cs="Arial"/>
          <w:color w:val="000103"/>
          <w:shd w:val="clear" w:color="auto" w:fill="FFFFF8"/>
          <w:lang w:eastAsia="de-DE" w:bidi="he-IL"/>
        </w:rPr>
        <w:t>Drücke das</w:t>
      </w:r>
      <w:r w:rsidR="00881B58" w:rsidRPr="00A63BF9">
        <w:rPr>
          <w:rFonts w:ascii="Arial" w:eastAsia="Times New Roman" w:hAnsi="Arial" w:cs="Arial"/>
          <w:color w:val="000103"/>
          <w:shd w:val="clear" w:color="auto" w:fill="FFFFF8"/>
          <w:lang w:eastAsia="de-DE" w:bidi="he-IL"/>
        </w:rPr>
        <w:t xml:space="preserve"> Gegenteil aus.</w:t>
      </w:r>
    </w:p>
    <w:p w:rsidR="00FA0F75" w:rsidRPr="00FA0F75" w:rsidRDefault="00FA0F75" w:rsidP="00FA0F75">
      <w:pPr>
        <w:widowControl w:val="0"/>
        <w:shd w:val="clear" w:color="auto" w:fill="FFFFF8"/>
        <w:tabs>
          <w:tab w:val="left" w:leader="underscore" w:pos="3053"/>
        </w:tabs>
        <w:autoSpaceDE w:val="0"/>
        <w:autoSpaceDN w:val="0"/>
        <w:adjustRightInd w:val="0"/>
        <w:spacing w:before="134" w:after="0"/>
        <w:ind w:right="58"/>
        <w:rPr>
          <w:rFonts w:ascii="Arial" w:eastAsia="Times New Roman" w:hAnsi="Arial" w:cs="Arial"/>
          <w:i/>
          <w:color w:val="000103"/>
          <w:sz w:val="8"/>
          <w:szCs w:val="20"/>
          <w:shd w:val="clear" w:color="auto" w:fill="FFFFF8"/>
          <w:lang w:eastAsia="de-DE" w:bidi="he-IL"/>
        </w:rPr>
      </w:pPr>
    </w:p>
    <w:p w:rsidR="00CD025B" w:rsidRPr="00A63BF9" w:rsidRDefault="005C32D9" w:rsidP="00A63BF9">
      <w:pPr>
        <w:pStyle w:val="Listenabsatz"/>
        <w:widowControl w:val="0"/>
        <w:shd w:val="clear" w:color="auto" w:fill="FFFFF8"/>
        <w:tabs>
          <w:tab w:val="left" w:pos="346"/>
          <w:tab w:val="left" w:leader="underscore" w:pos="3053"/>
        </w:tabs>
        <w:autoSpaceDE w:val="0"/>
        <w:autoSpaceDN w:val="0"/>
        <w:adjustRightInd w:val="0"/>
        <w:spacing w:before="134" w:after="0"/>
        <w:ind w:left="0" w:right="58"/>
        <w:rPr>
          <w:rFonts w:ascii="Arial" w:eastAsia="Times New Roman" w:hAnsi="Arial" w:cs="Arial"/>
          <w:i/>
          <w:color w:val="000103"/>
          <w:sz w:val="24"/>
          <w:szCs w:val="20"/>
          <w:shd w:val="clear" w:color="auto" w:fill="FFFFF8"/>
          <w:lang w:val="it-IT" w:eastAsia="de-DE" w:bidi="he-IL"/>
        </w:rPr>
      </w:pPr>
      <w:r w:rsidRPr="00A63BF9">
        <w:rPr>
          <w:rFonts w:ascii="Arial" w:eastAsia="Times New Roman" w:hAnsi="Arial" w:cs="Arial"/>
          <w:i/>
          <w:color w:val="000103"/>
          <w:sz w:val="24"/>
          <w:szCs w:val="20"/>
          <w:shd w:val="clear" w:color="auto" w:fill="FFFFF8"/>
          <w:lang w:val="it-IT" w:eastAsia="de-DE" w:bidi="he-IL"/>
        </w:rPr>
        <w:t xml:space="preserve">Esempio: </w:t>
      </w:r>
      <w:proofErr w:type="spellStart"/>
      <w:r w:rsidRPr="00A63BF9">
        <w:rPr>
          <w:rFonts w:ascii="Arial" w:eastAsia="Times New Roman" w:hAnsi="Arial" w:cs="Arial"/>
          <w:i/>
          <w:color w:val="000103"/>
          <w:sz w:val="24"/>
          <w:szCs w:val="20"/>
          <w:shd w:val="clear" w:color="auto" w:fill="FFFFF8"/>
          <w:lang w:val="it-IT" w:eastAsia="de-DE" w:bidi="he-IL"/>
        </w:rPr>
        <w:t>ein</w:t>
      </w:r>
      <w:proofErr w:type="spellEnd"/>
      <w:r w:rsidRPr="00A63BF9">
        <w:rPr>
          <w:rFonts w:ascii="Arial" w:eastAsia="Times New Roman" w:hAnsi="Arial" w:cs="Arial"/>
          <w:i/>
          <w:color w:val="000103"/>
          <w:sz w:val="24"/>
          <w:szCs w:val="20"/>
          <w:shd w:val="clear" w:color="auto" w:fill="FFFFF8"/>
          <w:lang w:val="it-IT" w:eastAsia="de-DE" w:bidi="he-IL"/>
        </w:rPr>
        <w:t xml:space="preserve"> </w:t>
      </w:r>
      <w:proofErr w:type="spellStart"/>
      <w:r w:rsidRPr="00A63BF9">
        <w:rPr>
          <w:rFonts w:ascii="Arial" w:eastAsia="Times New Roman" w:hAnsi="Arial" w:cs="Arial"/>
          <w:i/>
          <w:color w:val="000103"/>
          <w:sz w:val="24"/>
          <w:szCs w:val="20"/>
          <w:shd w:val="clear" w:color="auto" w:fill="FFFFF8"/>
          <w:lang w:val="it-IT" w:eastAsia="de-DE" w:bidi="he-IL"/>
        </w:rPr>
        <w:t>trauriges</w:t>
      </w:r>
      <w:proofErr w:type="spellEnd"/>
      <w:r w:rsidRPr="00A63BF9">
        <w:rPr>
          <w:rFonts w:ascii="Arial" w:eastAsia="Times New Roman" w:hAnsi="Arial" w:cs="Arial"/>
          <w:i/>
          <w:color w:val="000103"/>
          <w:sz w:val="24"/>
          <w:szCs w:val="20"/>
          <w:shd w:val="clear" w:color="auto" w:fill="FFFFF8"/>
          <w:lang w:val="it-IT" w:eastAsia="de-DE" w:bidi="he-IL"/>
        </w:rPr>
        <w:t xml:space="preserve"> </w:t>
      </w:r>
      <w:proofErr w:type="spellStart"/>
      <w:r w:rsidRPr="00A63BF9">
        <w:rPr>
          <w:rFonts w:ascii="Arial" w:eastAsia="Times New Roman" w:hAnsi="Arial" w:cs="Arial"/>
          <w:i/>
          <w:color w:val="000103"/>
          <w:sz w:val="24"/>
          <w:szCs w:val="20"/>
          <w:shd w:val="clear" w:color="auto" w:fill="FFFFF8"/>
          <w:lang w:val="it-IT" w:eastAsia="de-DE" w:bidi="he-IL"/>
        </w:rPr>
        <w:t>Mädchen</w:t>
      </w:r>
      <w:proofErr w:type="spellEnd"/>
      <w:r w:rsidRPr="00A63BF9">
        <w:rPr>
          <w:rFonts w:ascii="Arial" w:eastAsia="Times New Roman" w:hAnsi="Arial" w:cs="Arial"/>
          <w:i/>
          <w:color w:val="000103"/>
          <w:sz w:val="24"/>
          <w:szCs w:val="20"/>
          <w:shd w:val="clear" w:color="auto" w:fill="FFFFF8"/>
          <w:lang w:val="it-IT" w:eastAsia="de-DE" w:bidi="he-IL"/>
        </w:rPr>
        <w:t xml:space="preserve"> – una ragazza che non è </w:t>
      </w:r>
      <w:proofErr w:type="gramStart"/>
      <w:r w:rsidRPr="00A63BF9">
        <w:rPr>
          <w:rFonts w:ascii="Arial" w:eastAsia="Times New Roman" w:hAnsi="Arial" w:cs="Arial"/>
          <w:i/>
          <w:color w:val="000103"/>
          <w:sz w:val="24"/>
          <w:szCs w:val="20"/>
          <w:shd w:val="clear" w:color="auto" w:fill="FFFFF8"/>
          <w:lang w:val="it-IT" w:eastAsia="de-DE" w:bidi="he-IL"/>
        </w:rPr>
        <w:t>felice</w:t>
      </w:r>
      <w:proofErr w:type="gramEnd"/>
    </w:p>
    <w:p w:rsidR="005C32D9" w:rsidRPr="001604E1" w:rsidRDefault="005C32D9" w:rsidP="00CD025B">
      <w:pPr>
        <w:pStyle w:val="Listenabsatz"/>
        <w:widowControl w:val="0"/>
        <w:shd w:val="clear" w:color="auto" w:fill="FFFFF8"/>
        <w:tabs>
          <w:tab w:val="left" w:pos="346"/>
          <w:tab w:val="left" w:leader="underscore" w:pos="3053"/>
        </w:tabs>
        <w:autoSpaceDE w:val="0"/>
        <w:autoSpaceDN w:val="0"/>
        <w:adjustRightInd w:val="0"/>
        <w:spacing w:before="134" w:after="0"/>
        <w:ind w:left="705" w:right="58"/>
        <w:rPr>
          <w:rFonts w:ascii="Arial" w:eastAsia="Times New Roman" w:hAnsi="Arial" w:cs="Arial"/>
          <w:i/>
          <w:color w:val="000103"/>
          <w:sz w:val="20"/>
          <w:szCs w:val="20"/>
          <w:shd w:val="clear" w:color="auto" w:fill="FFFFF8"/>
          <w:lang w:val="it-IT" w:eastAsia="de-DE" w:bidi="he-IL"/>
        </w:rPr>
      </w:pPr>
    </w:p>
    <w:p w:rsidR="00A63BF9" w:rsidRPr="00A63BF9" w:rsidRDefault="00881B58" w:rsidP="00A63BF9">
      <w:pPr>
        <w:pStyle w:val="Listenabsatz"/>
        <w:widowControl w:val="0"/>
        <w:numPr>
          <w:ilvl w:val="0"/>
          <w:numId w:val="22"/>
        </w:numPr>
        <w:shd w:val="clear" w:color="auto" w:fill="FFFFF8"/>
        <w:tabs>
          <w:tab w:val="left" w:pos="346"/>
          <w:tab w:val="left" w:leader="underscore" w:pos="3053"/>
        </w:tabs>
        <w:autoSpaceDE w:val="0"/>
        <w:autoSpaceDN w:val="0"/>
        <w:adjustRightInd w:val="0"/>
        <w:spacing w:before="134" w:after="0"/>
        <w:ind w:left="360" w:right="58"/>
        <w:rPr>
          <w:rFonts w:ascii="Arial" w:eastAsia="Times New Roman" w:hAnsi="Arial" w:cs="Arial"/>
          <w:color w:val="000103"/>
          <w:sz w:val="24"/>
          <w:shd w:val="clear" w:color="auto" w:fill="FFFFF8"/>
          <w:lang w:eastAsia="de-DE" w:bidi="he-IL"/>
        </w:rPr>
      </w:pPr>
      <w:r w:rsidRPr="00A63BF9">
        <w:rPr>
          <w:rFonts w:ascii="Arial" w:eastAsia="Times New Roman" w:hAnsi="Arial" w:cs="Arial"/>
          <w:color w:val="000103"/>
          <w:sz w:val="24"/>
          <w:shd w:val="clear" w:color="auto" w:fill="FFFFF8"/>
          <w:lang w:eastAsia="de-DE" w:bidi="he-IL"/>
        </w:rPr>
        <w:t xml:space="preserve">ein lebhafter Junge </w:t>
      </w:r>
    </w:p>
    <w:p w:rsidR="006E4B3A" w:rsidRPr="00A63BF9" w:rsidRDefault="006E4B3A" w:rsidP="00A63BF9">
      <w:pPr>
        <w:pStyle w:val="Listenabsatz"/>
        <w:widowControl w:val="0"/>
        <w:shd w:val="clear" w:color="auto" w:fill="FFFFF8"/>
        <w:tabs>
          <w:tab w:val="left" w:pos="346"/>
          <w:tab w:val="left" w:leader="underscore" w:pos="3053"/>
        </w:tabs>
        <w:autoSpaceDE w:val="0"/>
        <w:autoSpaceDN w:val="0"/>
        <w:adjustRightInd w:val="0"/>
        <w:spacing w:before="134" w:after="0"/>
        <w:ind w:left="360" w:right="58"/>
        <w:rPr>
          <w:rFonts w:ascii="Arial" w:eastAsia="Times New Roman" w:hAnsi="Arial" w:cs="Arial"/>
          <w:color w:val="000103"/>
          <w:sz w:val="24"/>
          <w:shd w:val="clear" w:color="auto" w:fill="FFFFF8"/>
          <w:lang w:eastAsia="de-DE" w:bidi="he-IL"/>
        </w:rPr>
      </w:pPr>
      <w:r w:rsidRPr="00A63BF9">
        <w:rPr>
          <w:rFonts w:ascii="Arial" w:eastAsia="Times New Roman" w:hAnsi="Arial" w:cs="Arial"/>
          <w:color w:val="000103"/>
          <w:sz w:val="24"/>
          <w:shd w:val="clear" w:color="auto" w:fill="FFFFF8"/>
          <w:lang w:eastAsia="de-DE" w:bidi="he-IL"/>
        </w:rPr>
        <w:t>___________________________________________</w:t>
      </w:r>
      <w:r w:rsidR="00881B58" w:rsidRPr="00A63BF9">
        <w:rPr>
          <w:rFonts w:ascii="Arial" w:eastAsia="Times New Roman" w:hAnsi="Arial" w:cs="Arial"/>
          <w:color w:val="000103"/>
          <w:sz w:val="24"/>
          <w:shd w:val="clear" w:color="auto" w:fill="FFFFF8"/>
          <w:lang w:eastAsia="de-DE" w:bidi="he-IL"/>
        </w:rPr>
        <w:t>______</w:t>
      </w:r>
      <w:r w:rsidR="00BD2633">
        <w:rPr>
          <w:rFonts w:ascii="Arial" w:eastAsia="Times New Roman" w:hAnsi="Arial" w:cs="Arial"/>
          <w:color w:val="000103"/>
          <w:sz w:val="24"/>
          <w:shd w:val="clear" w:color="auto" w:fill="FFFFF8"/>
          <w:lang w:eastAsia="de-DE" w:bidi="he-IL"/>
        </w:rPr>
        <w:t>_______________</w:t>
      </w:r>
    </w:p>
    <w:p w:rsidR="00A63BF9" w:rsidRPr="00A63BF9" w:rsidRDefault="00622A2F" w:rsidP="00A63BF9">
      <w:pPr>
        <w:widowControl w:val="0"/>
        <w:shd w:val="clear" w:color="auto" w:fill="FFFFF8"/>
        <w:tabs>
          <w:tab w:val="left" w:pos="336"/>
          <w:tab w:val="left" w:leader="underscore" w:pos="3053"/>
        </w:tabs>
        <w:autoSpaceDE w:val="0"/>
        <w:autoSpaceDN w:val="0"/>
        <w:adjustRightInd w:val="0"/>
        <w:spacing w:before="134" w:after="0" w:line="276" w:lineRule="auto"/>
        <w:ind w:right="58"/>
        <w:rPr>
          <w:rFonts w:ascii="Arial" w:eastAsia="Times New Roman" w:hAnsi="Arial" w:cs="Arial"/>
          <w:szCs w:val="22"/>
          <w:lang w:eastAsia="de-DE" w:bidi="he-IL"/>
        </w:rPr>
      </w:pPr>
      <w:r w:rsidRPr="00A63BF9">
        <w:rPr>
          <w:rFonts w:ascii="Arial" w:eastAsia="Times New Roman" w:hAnsi="Arial" w:cs="Arial"/>
          <w:szCs w:val="22"/>
          <w:lang w:eastAsia="de-DE" w:bidi="he-IL"/>
        </w:rPr>
        <w:tab/>
      </w:r>
    </w:p>
    <w:p w:rsidR="006E4B3A" w:rsidRPr="00A63BF9" w:rsidRDefault="00881B58" w:rsidP="00A63BF9">
      <w:pPr>
        <w:widowControl w:val="0"/>
        <w:shd w:val="clear" w:color="auto" w:fill="FFFFF8"/>
        <w:tabs>
          <w:tab w:val="left" w:pos="336"/>
          <w:tab w:val="left" w:leader="underscore" w:pos="3053"/>
        </w:tabs>
        <w:autoSpaceDE w:val="0"/>
        <w:autoSpaceDN w:val="0"/>
        <w:adjustRightInd w:val="0"/>
        <w:spacing w:before="134" w:after="0" w:line="276" w:lineRule="auto"/>
        <w:ind w:right="58"/>
        <w:rPr>
          <w:rFonts w:ascii="Arial" w:eastAsia="Times New Roman" w:hAnsi="Arial" w:cs="Arial"/>
          <w:color w:val="000103"/>
          <w:szCs w:val="22"/>
          <w:shd w:val="clear" w:color="auto" w:fill="FFFFF8"/>
          <w:lang w:eastAsia="de-DE" w:bidi="he-IL"/>
        </w:rPr>
      </w:pPr>
      <w:r w:rsidRPr="00A63BF9">
        <w:rPr>
          <w:rFonts w:ascii="Arial" w:eastAsia="Times New Roman" w:hAnsi="Arial" w:cs="Arial"/>
          <w:color w:val="000103"/>
          <w:szCs w:val="22"/>
          <w:shd w:val="clear" w:color="auto" w:fill="FFFFF8"/>
          <w:lang w:eastAsia="de-DE" w:bidi="he-IL"/>
        </w:rPr>
        <w:t>b) eine sparsame Frau</w:t>
      </w:r>
      <w:r w:rsidR="001604E1" w:rsidRPr="00A63BF9">
        <w:rPr>
          <w:rFonts w:ascii="Arial" w:eastAsia="Times New Roman" w:hAnsi="Arial" w:cs="Arial"/>
          <w:color w:val="000103"/>
          <w:szCs w:val="22"/>
          <w:shd w:val="clear" w:color="auto" w:fill="FFFFF8"/>
          <w:lang w:eastAsia="de-DE" w:bidi="he-IL"/>
        </w:rPr>
        <w:tab/>
      </w:r>
      <w:r w:rsidRPr="00A63BF9">
        <w:rPr>
          <w:rFonts w:ascii="Arial" w:eastAsia="Times New Roman" w:hAnsi="Arial" w:cs="Arial"/>
          <w:color w:val="000103"/>
          <w:szCs w:val="22"/>
          <w:shd w:val="clear" w:color="auto" w:fill="FFFFF8"/>
          <w:lang w:eastAsia="de-DE" w:bidi="he-IL"/>
        </w:rPr>
        <w:t>_____</w:t>
      </w:r>
      <w:r w:rsidR="00F11C66" w:rsidRPr="00A63BF9">
        <w:rPr>
          <w:rFonts w:ascii="Arial" w:eastAsia="Times New Roman" w:hAnsi="Arial" w:cs="Arial"/>
          <w:color w:val="000103"/>
          <w:szCs w:val="22"/>
          <w:shd w:val="clear" w:color="auto" w:fill="FFFFF8"/>
          <w:lang w:eastAsia="de-DE" w:bidi="he-IL"/>
        </w:rPr>
        <w:t>________________________________</w:t>
      </w:r>
      <w:r w:rsidR="00BD2633">
        <w:rPr>
          <w:rFonts w:ascii="Arial" w:eastAsia="Times New Roman" w:hAnsi="Arial" w:cs="Arial"/>
          <w:color w:val="000103"/>
          <w:szCs w:val="22"/>
          <w:shd w:val="clear" w:color="auto" w:fill="FFFFF8"/>
          <w:lang w:eastAsia="de-DE" w:bidi="he-IL"/>
        </w:rPr>
        <w:t>___________________________</w:t>
      </w:r>
    </w:p>
    <w:p w:rsidR="00A63BF9" w:rsidRPr="00A63BF9" w:rsidRDefault="00A63BF9" w:rsidP="00A63BF9">
      <w:pPr>
        <w:widowControl w:val="0"/>
        <w:shd w:val="clear" w:color="auto" w:fill="FFFFF8"/>
        <w:tabs>
          <w:tab w:val="left" w:pos="336"/>
          <w:tab w:val="left" w:leader="underscore" w:pos="3053"/>
        </w:tabs>
        <w:autoSpaceDE w:val="0"/>
        <w:autoSpaceDN w:val="0"/>
        <w:adjustRightInd w:val="0"/>
        <w:spacing w:before="134" w:after="0" w:line="276" w:lineRule="auto"/>
        <w:ind w:right="58"/>
        <w:rPr>
          <w:rFonts w:ascii="Arial" w:eastAsia="Times New Roman" w:hAnsi="Arial" w:cs="Arial"/>
          <w:color w:val="000103"/>
          <w:szCs w:val="22"/>
          <w:shd w:val="clear" w:color="auto" w:fill="FFFFF8"/>
          <w:lang w:eastAsia="de-DE" w:bidi="he-IL"/>
        </w:rPr>
      </w:pPr>
    </w:p>
    <w:p w:rsidR="00622A2F" w:rsidRPr="00A63BF9" w:rsidRDefault="00881B58" w:rsidP="00A63BF9">
      <w:pPr>
        <w:widowControl w:val="0"/>
        <w:shd w:val="clear" w:color="auto" w:fill="FFFFF8"/>
        <w:tabs>
          <w:tab w:val="left" w:pos="336"/>
          <w:tab w:val="left" w:leader="underscore" w:pos="3053"/>
        </w:tabs>
        <w:autoSpaceDE w:val="0"/>
        <w:autoSpaceDN w:val="0"/>
        <w:adjustRightInd w:val="0"/>
        <w:spacing w:before="134" w:after="0" w:line="276" w:lineRule="auto"/>
        <w:ind w:right="58"/>
        <w:rPr>
          <w:rFonts w:ascii="Arial" w:eastAsia="Times New Roman" w:hAnsi="Arial" w:cs="Arial"/>
          <w:color w:val="000103"/>
          <w:szCs w:val="22"/>
          <w:shd w:val="clear" w:color="auto" w:fill="FFFFF8"/>
          <w:lang w:eastAsia="de-DE" w:bidi="he-IL"/>
        </w:rPr>
      </w:pPr>
      <w:r w:rsidRPr="00A63BF9">
        <w:rPr>
          <w:rFonts w:ascii="Arial" w:eastAsia="Times New Roman" w:hAnsi="Arial" w:cs="Arial"/>
          <w:color w:val="000103"/>
          <w:szCs w:val="22"/>
          <w:shd w:val="clear" w:color="auto" w:fill="FFFFF8"/>
          <w:lang w:eastAsia="de-DE" w:bidi="he-IL"/>
        </w:rPr>
        <w:t>c) ein langweiliges Buch</w:t>
      </w:r>
      <w:r w:rsidR="006E4B3A" w:rsidRPr="00A63BF9">
        <w:rPr>
          <w:rFonts w:ascii="Arial" w:eastAsia="Times New Roman" w:hAnsi="Arial" w:cs="Arial"/>
          <w:color w:val="000103"/>
          <w:szCs w:val="22"/>
          <w:shd w:val="clear" w:color="auto" w:fill="FFFFF8"/>
          <w:lang w:eastAsia="de-DE" w:bidi="he-IL"/>
        </w:rPr>
        <w:t xml:space="preserve"> </w:t>
      </w:r>
      <w:r w:rsidR="001604E1" w:rsidRPr="00A63BF9">
        <w:rPr>
          <w:rFonts w:ascii="Arial" w:eastAsia="Times New Roman" w:hAnsi="Arial" w:cs="Arial"/>
          <w:color w:val="000103"/>
          <w:szCs w:val="22"/>
          <w:shd w:val="clear" w:color="auto" w:fill="FFFFF8"/>
          <w:lang w:eastAsia="de-DE" w:bidi="he-IL"/>
        </w:rPr>
        <w:tab/>
        <w:t>__</w:t>
      </w:r>
      <w:r w:rsidR="00F11C66" w:rsidRPr="00A63BF9">
        <w:rPr>
          <w:rFonts w:ascii="Arial" w:eastAsia="Times New Roman" w:hAnsi="Arial" w:cs="Arial"/>
          <w:color w:val="000103"/>
          <w:szCs w:val="22"/>
          <w:shd w:val="clear" w:color="auto" w:fill="FFFFF8"/>
          <w:lang w:eastAsia="de-DE" w:bidi="he-IL"/>
        </w:rPr>
        <w:t>______________________________________</w:t>
      </w:r>
      <w:r w:rsidR="00BD2633">
        <w:rPr>
          <w:rFonts w:ascii="Arial" w:eastAsia="Times New Roman" w:hAnsi="Arial" w:cs="Arial"/>
          <w:color w:val="000103"/>
          <w:szCs w:val="22"/>
          <w:shd w:val="clear" w:color="auto" w:fill="FFFFF8"/>
          <w:lang w:eastAsia="de-DE" w:bidi="he-IL"/>
        </w:rPr>
        <w:t>________________________</w:t>
      </w:r>
    </w:p>
    <w:p w:rsidR="00A63BF9" w:rsidRPr="00A63BF9" w:rsidRDefault="00A63BF9" w:rsidP="00A63BF9">
      <w:pPr>
        <w:widowControl w:val="0"/>
        <w:shd w:val="clear" w:color="auto" w:fill="FFFFF8"/>
        <w:tabs>
          <w:tab w:val="left" w:pos="336"/>
          <w:tab w:val="left" w:leader="underscore" w:pos="3053"/>
        </w:tabs>
        <w:autoSpaceDE w:val="0"/>
        <w:autoSpaceDN w:val="0"/>
        <w:adjustRightInd w:val="0"/>
        <w:spacing w:before="134" w:after="0" w:line="276" w:lineRule="auto"/>
        <w:ind w:right="58"/>
        <w:rPr>
          <w:rFonts w:ascii="Arial" w:eastAsia="Times New Roman" w:hAnsi="Arial" w:cs="Arial"/>
          <w:color w:val="000103"/>
          <w:szCs w:val="22"/>
          <w:shd w:val="clear" w:color="auto" w:fill="FFFFF8"/>
          <w:lang w:eastAsia="de-DE" w:bidi="he-IL"/>
        </w:rPr>
      </w:pPr>
    </w:p>
    <w:p w:rsidR="00A63BF9" w:rsidRPr="00A63BF9" w:rsidRDefault="00881B58" w:rsidP="00A63BF9">
      <w:pPr>
        <w:widowControl w:val="0"/>
        <w:shd w:val="clear" w:color="auto" w:fill="FFFFF8"/>
        <w:tabs>
          <w:tab w:val="left" w:pos="341"/>
          <w:tab w:val="left" w:leader="underscore" w:pos="3053"/>
        </w:tabs>
        <w:autoSpaceDE w:val="0"/>
        <w:autoSpaceDN w:val="0"/>
        <w:adjustRightInd w:val="0"/>
        <w:spacing w:before="134" w:after="0" w:line="276" w:lineRule="auto"/>
        <w:ind w:right="58"/>
        <w:rPr>
          <w:rFonts w:ascii="Arial" w:eastAsia="Times New Roman" w:hAnsi="Arial" w:cs="Arial"/>
          <w:color w:val="000103"/>
          <w:szCs w:val="22"/>
          <w:shd w:val="clear" w:color="auto" w:fill="FFFFF8"/>
          <w:lang w:eastAsia="de-DE" w:bidi="he-IL"/>
        </w:rPr>
      </w:pPr>
      <w:r w:rsidRPr="00A63BF9">
        <w:rPr>
          <w:rFonts w:ascii="Arial" w:eastAsia="Times New Roman" w:hAnsi="Arial" w:cs="Arial"/>
          <w:color w:val="000103"/>
          <w:szCs w:val="22"/>
          <w:shd w:val="clear" w:color="auto" w:fill="FFFFF8"/>
          <w:lang w:eastAsia="de-DE" w:bidi="he-IL"/>
        </w:rPr>
        <w:t xml:space="preserve">d) ein billiges Kleid </w:t>
      </w:r>
      <w:r w:rsidR="001604E1" w:rsidRPr="00A63BF9">
        <w:rPr>
          <w:rFonts w:ascii="Arial" w:eastAsia="Times New Roman" w:hAnsi="Arial" w:cs="Arial"/>
          <w:color w:val="000103"/>
          <w:szCs w:val="22"/>
          <w:shd w:val="clear" w:color="auto" w:fill="FFFFF8"/>
          <w:lang w:eastAsia="de-DE" w:bidi="he-IL"/>
        </w:rPr>
        <w:tab/>
      </w:r>
      <w:r w:rsidRPr="00A63BF9">
        <w:rPr>
          <w:rFonts w:ascii="Arial" w:eastAsia="Times New Roman" w:hAnsi="Arial" w:cs="Arial"/>
          <w:color w:val="000103"/>
          <w:szCs w:val="22"/>
          <w:shd w:val="clear" w:color="auto" w:fill="FFFFF8"/>
          <w:lang w:eastAsia="de-DE" w:bidi="he-IL"/>
        </w:rPr>
        <w:t>_____________________________________</w:t>
      </w:r>
      <w:r w:rsidR="00BD2633">
        <w:rPr>
          <w:rFonts w:ascii="Arial" w:eastAsia="Times New Roman" w:hAnsi="Arial" w:cs="Arial"/>
          <w:color w:val="000103"/>
          <w:szCs w:val="22"/>
          <w:shd w:val="clear" w:color="auto" w:fill="FFFFF8"/>
          <w:lang w:eastAsia="de-DE" w:bidi="he-IL"/>
        </w:rPr>
        <w:t>___________________________</w:t>
      </w:r>
    </w:p>
    <w:p w:rsidR="00A63BF9" w:rsidRDefault="00A63BF9" w:rsidP="00A63BF9">
      <w:pPr>
        <w:widowControl w:val="0"/>
        <w:shd w:val="clear" w:color="auto" w:fill="FFFFF8"/>
        <w:tabs>
          <w:tab w:val="left" w:pos="341"/>
          <w:tab w:val="left" w:leader="underscore" w:pos="3053"/>
        </w:tabs>
        <w:autoSpaceDE w:val="0"/>
        <w:autoSpaceDN w:val="0"/>
        <w:adjustRightInd w:val="0"/>
        <w:spacing w:before="134" w:after="0" w:line="276" w:lineRule="auto"/>
        <w:ind w:right="58"/>
        <w:rPr>
          <w:rFonts w:ascii="Arial" w:eastAsia="Times New Roman" w:hAnsi="Arial" w:cs="Arial"/>
          <w:color w:val="000103"/>
          <w:sz w:val="22"/>
          <w:szCs w:val="22"/>
          <w:shd w:val="clear" w:color="auto" w:fill="FFFFF8"/>
          <w:lang w:eastAsia="de-DE" w:bidi="he-IL"/>
        </w:rPr>
      </w:pPr>
    </w:p>
    <w:p w:rsidR="00FC0A22" w:rsidRPr="00A63BF9" w:rsidRDefault="00622A2F" w:rsidP="00BD2633">
      <w:pPr>
        <w:widowControl w:val="0"/>
        <w:pBdr>
          <w:top w:val="single" w:sz="4" w:space="1" w:color="E36C0A" w:themeColor="accent6" w:themeShade="BF"/>
          <w:left w:val="single" w:sz="4" w:space="4" w:color="E36C0A" w:themeColor="accent6" w:themeShade="BF"/>
          <w:bottom w:val="single" w:sz="4" w:space="1" w:color="E36C0A" w:themeColor="accent6" w:themeShade="BF"/>
          <w:right w:val="single" w:sz="4" w:space="0" w:color="E36C0A" w:themeColor="accent6" w:themeShade="BF"/>
        </w:pBdr>
        <w:shd w:val="clear" w:color="auto" w:fill="FFFFF8"/>
        <w:tabs>
          <w:tab w:val="left" w:pos="341"/>
          <w:tab w:val="left" w:leader="underscore" w:pos="3053"/>
        </w:tabs>
        <w:autoSpaceDE w:val="0"/>
        <w:autoSpaceDN w:val="0"/>
        <w:adjustRightInd w:val="0"/>
        <w:spacing w:before="134" w:after="0" w:line="276" w:lineRule="auto"/>
        <w:ind w:right="58"/>
        <w:rPr>
          <w:rFonts w:ascii="Arial" w:eastAsia="Times New Roman" w:hAnsi="Arial" w:cs="Arial"/>
          <w:color w:val="000103"/>
          <w:szCs w:val="22"/>
          <w:shd w:val="clear" w:color="auto" w:fill="FFFFF8"/>
          <w:lang w:eastAsia="de-DE" w:bidi="he-IL"/>
        </w:rPr>
      </w:pPr>
      <w:r w:rsidRPr="00A63BF9">
        <w:rPr>
          <w:rFonts w:ascii="Arial" w:hAnsi="Arial" w:cs="Arial"/>
          <w:szCs w:val="22"/>
        </w:rPr>
        <w:t xml:space="preserve">Strategie: </w:t>
      </w:r>
      <w:r w:rsidR="008A691D" w:rsidRPr="00A63BF9">
        <w:rPr>
          <w:rFonts w:ascii="Arial" w:hAnsi="Arial" w:cs="Arial"/>
          <w:szCs w:val="22"/>
        </w:rPr>
        <w:t>U</w:t>
      </w:r>
      <w:r w:rsidRPr="00A63BF9">
        <w:rPr>
          <w:rFonts w:ascii="Arial" w:hAnsi="Arial" w:cs="Arial"/>
          <w:szCs w:val="22"/>
        </w:rPr>
        <w:t>mschreibungen</w:t>
      </w:r>
    </w:p>
    <w:p w:rsidR="00A63BF9" w:rsidRPr="00FA0F75" w:rsidRDefault="008A691D" w:rsidP="00FA0F75">
      <w:pPr>
        <w:widowControl w:val="0"/>
        <w:shd w:val="clear" w:color="auto" w:fill="FFFFF8"/>
        <w:autoSpaceDE w:val="0"/>
        <w:autoSpaceDN w:val="0"/>
        <w:adjustRightInd w:val="0"/>
        <w:spacing w:before="120"/>
        <w:ind w:right="227"/>
        <w:rPr>
          <w:rFonts w:ascii="Arial" w:eastAsia="Times New Roman" w:hAnsi="Arial" w:cs="Arial"/>
          <w:bCs/>
          <w:color w:val="000103"/>
          <w:szCs w:val="22"/>
          <w:shd w:val="clear" w:color="auto" w:fill="FFFFF8"/>
          <w:lang w:eastAsia="de-DE" w:bidi="he-IL"/>
        </w:rPr>
      </w:pPr>
      <w:r w:rsidRPr="00A63BF9">
        <w:rPr>
          <w:rFonts w:ascii="Arial" w:hAnsi="Arial" w:cs="Arial"/>
          <w:szCs w:val="22"/>
        </w:rPr>
        <w:t>M</w:t>
      </w:r>
      <w:r w:rsidR="00622A2F" w:rsidRPr="00A63BF9">
        <w:rPr>
          <w:rFonts w:ascii="Arial" w:hAnsi="Arial" w:cs="Arial"/>
          <w:szCs w:val="22"/>
        </w:rPr>
        <w:t xml:space="preserve">arkiere die richtige </w:t>
      </w:r>
      <w:r w:rsidR="00FC0A22" w:rsidRPr="00A63BF9">
        <w:rPr>
          <w:rFonts w:ascii="Arial" w:hAnsi="Arial" w:cs="Arial"/>
          <w:szCs w:val="22"/>
        </w:rPr>
        <w:t>U</w:t>
      </w:r>
      <w:r w:rsidR="00622A2F" w:rsidRPr="00A63BF9">
        <w:rPr>
          <w:rFonts w:ascii="Arial" w:hAnsi="Arial" w:cs="Arial"/>
          <w:szCs w:val="22"/>
        </w:rPr>
        <w:t>mschreibung</w:t>
      </w:r>
      <w:r w:rsidR="00622A2F" w:rsidRPr="00A63BF9">
        <w:rPr>
          <w:rFonts w:ascii="Arial" w:eastAsia="Times New Roman" w:hAnsi="Arial" w:cs="Arial"/>
          <w:bCs/>
          <w:color w:val="000103"/>
          <w:szCs w:val="22"/>
          <w:shd w:val="clear" w:color="auto" w:fill="FFFFF8"/>
          <w:lang w:eastAsia="de-DE" w:bidi="he-IL"/>
        </w:rPr>
        <w:t xml:space="preserve">. </w:t>
      </w:r>
    </w:p>
    <w:p w:rsidR="008A691D" w:rsidRPr="00A63BF9" w:rsidRDefault="008A691D" w:rsidP="0082574A">
      <w:pPr>
        <w:widowControl w:val="0"/>
        <w:numPr>
          <w:ilvl w:val="0"/>
          <w:numId w:val="11"/>
        </w:numPr>
        <w:shd w:val="clear" w:color="auto" w:fill="FFFFF8"/>
        <w:autoSpaceDE w:val="0"/>
        <w:autoSpaceDN w:val="0"/>
        <w:adjustRightInd w:val="0"/>
        <w:spacing w:after="0" w:line="355" w:lineRule="exact"/>
        <w:ind w:right="227"/>
        <w:rPr>
          <w:rFonts w:ascii="Arial" w:eastAsia="Times New Roman" w:hAnsi="Arial" w:cs="Arial"/>
          <w:bCs/>
          <w:color w:val="000103"/>
          <w:sz w:val="22"/>
          <w:szCs w:val="22"/>
          <w:shd w:val="clear" w:color="auto" w:fill="FFFFF8"/>
          <w:lang w:eastAsia="de-DE" w:bidi="he-IL"/>
        </w:rPr>
      </w:pPr>
      <w:r w:rsidRPr="00A63BF9">
        <w:rPr>
          <w:rFonts w:ascii="Arial" w:eastAsia="Times New Roman" w:hAnsi="Arial" w:cs="Arial"/>
          <w:bCs/>
          <w:color w:val="000103"/>
          <w:sz w:val="22"/>
          <w:szCs w:val="22"/>
          <w:shd w:val="clear" w:color="auto" w:fill="FFFFF8"/>
          <w:lang w:eastAsia="de-DE" w:bidi="he-IL"/>
        </w:rPr>
        <w:t>Eine Führung mitmachen</w:t>
      </w:r>
    </w:p>
    <w:p w:rsidR="00FC0A22" w:rsidRPr="00A63BF9" w:rsidRDefault="00B87F4D" w:rsidP="0082574A">
      <w:pPr>
        <w:widowControl w:val="0"/>
        <w:numPr>
          <w:ilvl w:val="0"/>
          <w:numId w:val="9"/>
        </w:numPr>
        <w:shd w:val="clear" w:color="auto" w:fill="FFFFF8"/>
        <w:autoSpaceDE w:val="0"/>
        <w:autoSpaceDN w:val="0"/>
        <w:adjustRightInd w:val="0"/>
        <w:spacing w:after="0" w:line="355" w:lineRule="exact"/>
        <w:ind w:right="227"/>
        <w:rPr>
          <w:rFonts w:ascii="Arial" w:eastAsia="Times New Roman" w:hAnsi="Arial" w:cs="Arial"/>
          <w:bCs/>
          <w:color w:val="000103"/>
          <w:sz w:val="22"/>
          <w:szCs w:val="22"/>
          <w:shd w:val="clear" w:color="auto" w:fill="FFFFF8"/>
          <w:lang w:val="it-IT" w:eastAsia="de-DE" w:bidi="he-IL"/>
        </w:rPr>
      </w:pPr>
      <w:proofErr w:type="spellStart"/>
      <w:r w:rsidRPr="00A63BF9">
        <w:rPr>
          <w:rFonts w:ascii="Arial" w:eastAsia="Times New Roman" w:hAnsi="Arial" w:cs="Arial"/>
          <w:bCs/>
          <w:color w:val="000103"/>
          <w:sz w:val="22"/>
          <w:szCs w:val="22"/>
          <w:shd w:val="clear" w:color="auto" w:fill="FFFFF8"/>
          <w:lang w:eastAsia="de-DE" w:bidi="he-IL"/>
        </w:rPr>
        <w:t>fare</w:t>
      </w:r>
      <w:proofErr w:type="spellEnd"/>
      <w:r w:rsidRPr="00A63BF9">
        <w:rPr>
          <w:rFonts w:ascii="Arial" w:eastAsia="Times New Roman" w:hAnsi="Arial" w:cs="Arial"/>
          <w:bCs/>
          <w:color w:val="000103"/>
          <w:sz w:val="22"/>
          <w:szCs w:val="22"/>
          <w:shd w:val="clear" w:color="auto" w:fill="FFFFF8"/>
          <w:lang w:eastAsia="de-DE" w:bidi="he-IL"/>
        </w:rPr>
        <w:t xml:space="preserve"> </w:t>
      </w:r>
      <w:proofErr w:type="spellStart"/>
      <w:r w:rsidRPr="00A63BF9">
        <w:rPr>
          <w:rFonts w:ascii="Arial" w:eastAsia="Times New Roman" w:hAnsi="Arial" w:cs="Arial"/>
          <w:bCs/>
          <w:color w:val="000103"/>
          <w:sz w:val="22"/>
          <w:szCs w:val="22"/>
          <w:shd w:val="clear" w:color="auto" w:fill="FFFFF8"/>
          <w:lang w:eastAsia="de-DE" w:bidi="he-IL"/>
        </w:rPr>
        <w:t>una</w:t>
      </w:r>
      <w:proofErr w:type="spellEnd"/>
      <w:r w:rsidRPr="00A63BF9">
        <w:rPr>
          <w:rFonts w:ascii="Arial" w:eastAsia="Times New Roman" w:hAnsi="Arial" w:cs="Arial"/>
          <w:bCs/>
          <w:color w:val="000103"/>
          <w:sz w:val="22"/>
          <w:szCs w:val="22"/>
          <w:shd w:val="clear" w:color="auto" w:fill="FFFFF8"/>
          <w:lang w:eastAsia="de-DE" w:bidi="he-IL"/>
        </w:rPr>
        <w:t xml:space="preserve"> </w:t>
      </w:r>
      <w:proofErr w:type="spellStart"/>
      <w:r w:rsidRPr="00A63BF9">
        <w:rPr>
          <w:rFonts w:ascii="Arial" w:eastAsia="Times New Roman" w:hAnsi="Arial" w:cs="Arial"/>
          <w:bCs/>
          <w:color w:val="000103"/>
          <w:sz w:val="22"/>
          <w:szCs w:val="22"/>
          <w:shd w:val="clear" w:color="auto" w:fill="FFFFF8"/>
          <w:lang w:eastAsia="de-DE" w:bidi="he-IL"/>
        </w:rPr>
        <w:t>visita</w:t>
      </w:r>
      <w:proofErr w:type="spellEnd"/>
      <w:r w:rsidRPr="00A63BF9">
        <w:rPr>
          <w:rFonts w:ascii="Arial" w:eastAsia="Times New Roman" w:hAnsi="Arial" w:cs="Arial"/>
          <w:bCs/>
          <w:color w:val="000103"/>
          <w:sz w:val="22"/>
          <w:szCs w:val="22"/>
          <w:shd w:val="clear" w:color="auto" w:fill="FFFFF8"/>
          <w:lang w:eastAsia="de-DE" w:bidi="he-IL"/>
        </w:rPr>
        <w:t xml:space="preserve"> </w:t>
      </w:r>
      <w:proofErr w:type="spellStart"/>
      <w:r w:rsidRPr="00A63BF9">
        <w:rPr>
          <w:rFonts w:ascii="Arial" w:eastAsia="Times New Roman" w:hAnsi="Arial" w:cs="Arial"/>
          <w:bCs/>
          <w:color w:val="000103"/>
          <w:sz w:val="22"/>
          <w:szCs w:val="22"/>
          <w:shd w:val="clear" w:color="auto" w:fill="FFFFF8"/>
          <w:lang w:eastAsia="de-DE" w:bidi="he-IL"/>
        </w:rPr>
        <w:t>gui</w:t>
      </w:r>
      <w:r w:rsidR="008A691D" w:rsidRPr="00A63BF9">
        <w:rPr>
          <w:rFonts w:ascii="Arial" w:eastAsia="Times New Roman" w:hAnsi="Arial" w:cs="Arial"/>
          <w:bCs/>
          <w:color w:val="000103"/>
          <w:sz w:val="22"/>
          <w:szCs w:val="22"/>
          <w:shd w:val="clear" w:color="auto" w:fill="FFFFF8"/>
          <w:lang w:eastAsia="de-DE" w:bidi="he-IL"/>
        </w:rPr>
        <w:t>data</w:t>
      </w:r>
      <w:proofErr w:type="spellEnd"/>
    </w:p>
    <w:p w:rsidR="008A691D" w:rsidRPr="00A63BF9" w:rsidRDefault="008A691D" w:rsidP="0082574A">
      <w:pPr>
        <w:widowControl w:val="0"/>
        <w:numPr>
          <w:ilvl w:val="0"/>
          <w:numId w:val="9"/>
        </w:numPr>
        <w:shd w:val="clear" w:color="auto" w:fill="FFFFF8"/>
        <w:autoSpaceDE w:val="0"/>
        <w:autoSpaceDN w:val="0"/>
        <w:adjustRightInd w:val="0"/>
        <w:spacing w:after="0" w:line="355" w:lineRule="exact"/>
        <w:ind w:right="227"/>
        <w:rPr>
          <w:rFonts w:ascii="Arial" w:eastAsia="Times New Roman" w:hAnsi="Arial" w:cs="Arial"/>
          <w:bCs/>
          <w:color w:val="000103"/>
          <w:sz w:val="22"/>
          <w:szCs w:val="22"/>
          <w:shd w:val="clear" w:color="auto" w:fill="FFFFF8"/>
          <w:lang w:val="it-IT" w:eastAsia="de-DE" w:bidi="he-IL"/>
        </w:rPr>
      </w:pPr>
      <w:proofErr w:type="gramStart"/>
      <w:r w:rsidRPr="00A63BF9">
        <w:rPr>
          <w:rFonts w:ascii="Arial" w:eastAsia="Times New Roman" w:hAnsi="Arial" w:cs="Arial"/>
          <w:bCs/>
          <w:color w:val="000103"/>
          <w:sz w:val="22"/>
          <w:szCs w:val="22"/>
          <w:shd w:val="clear" w:color="auto" w:fill="FFFFF8"/>
          <w:lang w:val="it-IT" w:eastAsia="de-DE" w:bidi="he-IL"/>
        </w:rPr>
        <w:t>partecipare</w:t>
      </w:r>
      <w:proofErr w:type="gramEnd"/>
      <w:r w:rsidRPr="00A63BF9">
        <w:rPr>
          <w:rFonts w:ascii="Arial" w:eastAsia="Times New Roman" w:hAnsi="Arial" w:cs="Arial"/>
          <w:bCs/>
          <w:color w:val="000103"/>
          <w:sz w:val="22"/>
          <w:szCs w:val="22"/>
          <w:shd w:val="clear" w:color="auto" w:fill="FFFFF8"/>
          <w:lang w:val="it-IT" w:eastAsia="de-DE" w:bidi="he-IL"/>
        </w:rPr>
        <w:t xml:space="preserve"> ad una </w:t>
      </w:r>
      <w:r w:rsidR="00FC0A22" w:rsidRPr="00A63BF9">
        <w:rPr>
          <w:rFonts w:ascii="Arial" w:eastAsia="Times New Roman" w:hAnsi="Arial" w:cs="Arial"/>
          <w:bCs/>
          <w:color w:val="000103"/>
          <w:sz w:val="22"/>
          <w:szCs w:val="22"/>
          <w:shd w:val="clear" w:color="auto" w:fill="FFFFF8"/>
          <w:lang w:val="it-IT" w:eastAsia="de-DE" w:bidi="he-IL"/>
        </w:rPr>
        <w:t>v</w:t>
      </w:r>
      <w:r w:rsidRPr="00A63BF9">
        <w:rPr>
          <w:rFonts w:ascii="Arial" w:eastAsia="Times New Roman" w:hAnsi="Arial" w:cs="Arial"/>
          <w:bCs/>
          <w:color w:val="000103"/>
          <w:sz w:val="22"/>
          <w:szCs w:val="22"/>
          <w:shd w:val="clear" w:color="auto" w:fill="FFFFF8"/>
          <w:lang w:val="it-IT" w:eastAsia="de-DE" w:bidi="he-IL"/>
        </w:rPr>
        <w:t>isita guidata</w:t>
      </w:r>
    </w:p>
    <w:p w:rsidR="00FC0A22" w:rsidRPr="00A63BF9" w:rsidRDefault="008A691D" w:rsidP="0082574A">
      <w:pPr>
        <w:widowControl w:val="0"/>
        <w:numPr>
          <w:ilvl w:val="0"/>
          <w:numId w:val="9"/>
        </w:numPr>
        <w:shd w:val="clear" w:color="auto" w:fill="FFFFF8"/>
        <w:autoSpaceDE w:val="0"/>
        <w:autoSpaceDN w:val="0"/>
        <w:adjustRightInd w:val="0"/>
        <w:spacing w:after="0" w:line="355" w:lineRule="exact"/>
        <w:ind w:right="227"/>
        <w:rPr>
          <w:rFonts w:ascii="Arial" w:eastAsia="Times New Roman" w:hAnsi="Arial" w:cs="Arial"/>
          <w:bCs/>
          <w:color w:val="000103"/>
          <w:sz w:val="22"/>
          <w:szCs w:val="22"/>
          <w:shd w:val="clear" w:color="auto" w:fill="FFFFF8"/>
          <w:lang w:val="it-IT" w:eastAsia="de-DE" w:bidi="he-IL"/>
        </w:rPr>
      </w:pPr>
      <w:proofErr w:type="gramStart"/>
      <w:r w:rsidRPr="00A63BF9">
        <w:rPr>
          <w:rFonts w:ascii="Arial" w:eastAsia="Times New Roman" w:hAnsi="Arial" w:cs="Arial"/>
          <w:bCs/>
          <w:color w:val="000103"/>
          <w:sz w:val="22"/>
          <w:szCs w:val="22"/>
          <w:shd w:val="clear" w:color="auto" w:fill="FFFFF8"/>
          <w:lang w:val="it-IT" w:eastAsia="de-DE" w:bidi="he-IL"/>
        </w:rPr>
        <w:t>lavorare</w:t>
      </w:r>
      <w:proofErr w:type="gramEnd"/>
      <w:r w:rsidRPr="00A63BF9">
        <w:rPr>
          <w:rFonts w:ascii="Arial" w:eastAsia="Times New Roman" w:hAnsi="Arial" w:cs="Arial"/>
          <w:bCs/>
          <w:color w:val="000103"/>
          <w:sz w:val="22"/>
          <w:szCs w:val="22"/>
          <w:shd w:val="clear" w:color="auto" w:fill="FFFFF8"/>
          <w:lang w:val="it-IT" w:eastAsia="de-DE" w:bidi="he-IL"/>
        </w:rPr>
        <w:t xml:space="preserve"> come</w:t>
      </w:r>
      <w:r w:rsidR="002A4C7C" w:rsidRPr="00A63BF9">
        <w:rPr>
          <w:rFonts w:ascii="Arial" w:eastAsia="Times New Roman" w:hAnsi="Arial" w:cs="Arial"/>
          <w:bCs/>
          <w:color w:val="FF0000"/>
          <w:sz w:val="22"/>
          <w:szCs w:val="22"/>
          <w:shd w:val="clear" w:color="auto" w:fill="FFFFF8"/>
          <w:lang w:val="it-IT" w:eastAsia="de-DE" w:bidi="he-IL"/>
        </w:rPr>
        <w:t xml:space="preserve"> </w:t>
      </w:r>
      <w:r w:rsidRPr="00A63BF9">
        <w:rPr>
          <w:rFonts w:ascii="Arial" w:eastAsia="Times New Roman" w:hAnsi="Arial" w:cs="Arial"/>
          <w:bCs/>
          <w:color w:val="000103"/>
          <w:sz w:val="22"/>
          <w:szCs w:val="22"/>
          <w:shd w:val="clear" w:color="auto" w:fill="FFFFF8"/>
          <w:lang w:val="it-IT" w:eastAsia="de-DE" w:bidi="he-IL"/>
        </w:rPr>
        <w:t>guida turistica</w:t>
      </w:r>
    </w:p>
    <w:p w:rsidR="00F32912" w:rsidRPr="00A63BF9" w:rsidRDefault="00F32912" w:rsidP="00F32912">
      <w:pPr>
        <w:widowControl w:val="0"/>
        <w:shd w:val="clear" w:color="auto" w:fill="FFFFF8"/>
        <w:autoSpaceDE w:val="0"/>
        <w:autoSpaceDN w:val="0"/>
        <w:adjustRightInd w:val="0"/>
        <w:spacing w:after="0" w:line="355" w:lineRule="exact"/>
        <w:ind w:left="710" w:right="227"/>
        <w:rPr>
          <w:rFonts w:ascii="Arial" w:eastAsia="Times New Roman" w:hAnsi="Arial" w:cs="Arial"/>
          <w:bCs/>
          <w:color w:val="000103"/>
          <w:sz w:val="22"/>
          <w:szCs w:val="22"/>
          <w:shd w:val="clear" w:color="auto" w:fill="FFFFF8"/>
          <w:lang w:val="it-IT" w:eastAsia="de-DE" w:bidi="he-IL"/>
        </w:rPr>
      </w:pPr>
    </w:p>
    <w:p w:rsidR="00FC0A22" w:rsidRPr="00A63BF9" w:rsidRDefault="00FC0A22" w:rsidP="0082574A">
      <w:pPr>
        <w:widowControl w:val="0"/>
        <w:numPr>
          <w:ilvl w:val="0"/>
          <w:numId w:val="11"/>
        </w:numPr>
        <w:shd w:val="clear" w:color="auto" w:fill="FFFFF8"/>
        <w:autoSpaceDE w:val="0"/>
        <w:autoSpaceDN w:val="0"/>
        <w:adjustRightInd w:val="0"/>
        <w:spacing w:after="0" w:line="355" w:lineRule="exact"/>
        <w:ind w:right="227"/>
        <w:rPr>
          <w:rFonts w:ascii="Arial" w:eastAsia="Times New Roman" w:hAnsi="Arial" w:cs="Arial"/>
          <w:bCs/>
          <w:color w:val="000103"/>
          <w:sz w:val="22"/>
          <w:szCs w:val="22"/>
          <w:shd w:val="clear" w:color="auto" w:fill="FFFFF8"/>
          <w:lang w:val="it-IT" w:eastAsia="de-DE" w:bidi="he-IL"/>
        </w:rPr>
      </w:pPr>
      <w:r w:rsidRPr="00A63BF9">
        <w:rPr>
          <w:rFonts w:ascii="Arial" w:eastAsia="Times New Roman" w:hAnsi="Arial" w:cs="Arial"/>
          <w:bCs/>
          <w:color w:val="000103"/>
          <w:sz w:val="22"/>
          <w:szCs w:val="22"/>
          <w:shd w:val="clear" w:color="auto" w:fill="FFFFF8"/>
          <w:lang w:val="it-IT" w:eastAsia="de-DE" w:bidi="he-IL"/>
        </w:rPr>
        <w:t>Spazierengehen</w:t>
      </w:r>
    </w:p>
    <w:p w:rsidR="00FC0A22" w:rsidRPr="00A63BF9" w:rsidRDefault="00FC0A22" w:rsidP="0082574A">
      <w:pPr>
        <w:widowControl w:val="0"/>
        <w:numPr>
          <w:ilvl w:val="0"/>
          <w:numId w:val="10"/>
        </w:numPr>
        <w:shd w:val="clear" w:color="auto" w:fill="FFFFF8"/>
        <w:autoSpaceDE w:val="0"/>
        <w:autoSpaceDN w:val="0"/>
        <w:adjustRightInd w:val="0"/>
        <w:spacing w:after="0" w:line="355" w:lineRule="exact"/>
        <w:ind w:right="227"/>
        <w:rPr>
          <w:rFonts w:ascii="Arial" w:eastAsia="Times New Roman" w:hAnsi="Arial" w:cs="Arial"/>
          <w:color w:val="000103"/>
          <w:sz w:val="22"/>
          <w:szCs w:val="22"/>
          <w:shd w:val="clear" w:color="auto" w:fill="FFFFF8"/>
          <w:lang w:val="it-IT" w:eastAsia="de-DE" w:bidi="he-IL"/>
        </w:rPr>
      </w:pPr>
      <w:proofErr w:type="gramStart"/>
      <w:r w:rsidRPr="00A63BF9">
        <w:rPr>
          <w:rFonts w:ascii="Arial" w:eastAsia="Times New Roman" w:hAnsi="Arial" w:cs="Arial"/>
          <w:bCs/>
          <w:color w:val="000103"/>
          <w:sz w:val="22"/>
          <w:szCs w:val="22"/>
          <w:shd w:val="clear" w:color="auto" w:fill="FFFFF8"/>
          <w:lang w:val="it-IT" w:eastAsia="de-DE" w:bidi="he-IL"/>
        </w:rPr>
        <w:t>lo</w:t>
      </w:r>
      <w:proofErr w:type="gramEnd"/>
      <w:r w:rsidRPr="00A63BF9">
        <w:rPr>
          <w:rFonts w:ascii="Arial" w:eastAsia="Times New Roman" w:hAnsi="Arial" w:cs="Arial"/>
          <w:bCs/>
          <w:color w:val="000103"/>
          <w:sz w:val="22"/>
          <w:szCs w:val="22"/>
          <w:shd w:val="clear" w:color="auto" w:fill="FFFFF8"/>
          <w:lang w:val="it-IT" w:eastAsia="de-DE" w:bidi="he-IL"/>
        </w:rPr>
        <w:t xml:space="preserve"> fanno gli amici</w:t>
      </w:r>
    </w:p>
    <w:p w:rsidR="00FC0A22" w:rsidRPr="00A63BF9" w:rsidRDefault="00FC0A22" w:rsidP="0082574A">
      <w:pPr>
        <w:widowControl w:val="0"/>
        <w:numPr>
          <w:ilvl w:val="0"/>
          <w:numId w:val="10"/>
        </w:numPr>
        <w:shd w:val="clear" w:color="auto" w:fill="FFFFF8"/>
        <w:autoSpaceDE w:val="0"/>
        <w:autoSpaceDN w:val="0"/>
        <w:adjustRightInd w:val="0"/>
        <w:spacing w:after="0" w:line="355" w:lineRule="exact"/>
        <w:ind w:right="227"/>
        <w:rPr>
          <w:rFonts w:ascii="Arial" w:eastAsia="Times New Roman" w:hAnsi="Arial" w:cs="Arial"/>
          <w:color w:val="000103"/>
          <w:sz w:val="22"/>
          <w:szCs w:val="22"/>
          <w:shd w:val="clear" w:color="auto" w:fill="FFFFF8"/>
          <w:lang w:val="it-IT" w:eastAsia="de-DE" w:bidi="he-IL"/>
        </w:rPr>
      </w:pPr>
      <w:proofErr w:type="gramStart"/>
      <w:r w:rsidRPr="00A63BF9">
        <w:rPr>
          <w:rFonts w:ascii="Arial" w:eastAsia="Times New Roman" w:hAnsi="Arial" w:cs="Arial"/>
          <w:bCs/>
          <w:color w:val="000103"/>
          <w:sz w:val="22"/>
          <w:szCs w:val="22"/>
          <w:shd w:val="clear" w:color="auto" w:fill="FFFFF8"/>
          <w:lang w:val="it-IT" w:eastAsia="de-DE" w:bidi="he-IL"/>
        </w:rPr>
        <w:t>fare</w:t>
      </w:r>
      <w:proofErr w:type="gramEnd"/>
      <w:r w:rsidRPr="00A63BF9">
        <w:rPr>
          <w:rFonts w:ascii="Arial" w:eastAsia="Times New Roman" w:hAnsi="Arial" w:cs="Arial"/>
          <w:bCs/>
          <w:color w:val="000103"/>
          <w:sz w:val="22"/>
          <w:szCs w:val="22"/>
          <w:shd w:val="clear" w:color="auto" w:fill="FFFFF8"/>
          <w:lang w:val="it-IT" w:eastAsia="de-DE" w:bidi="he-IL"/>
        </w:rPr>
        <w:t xml:space="preserve"> una passeggiata</w:t>
      </w:r>
    </w:p>
    <w:p w:rsidR="001E0F24" w:rsidRPr="00A63BF9" w:rsidRDefault="00FC0A22" w:rsidP="0082574A">
      <w:pPr>
        <w:widowControl w:val="0"/>
        <w:numPr>
          <w:ilvl w:val="0"/>
          <w:numId w:val="10"/>
        </w:numPr>
        <w:shd w:val="clear" w:color="auto" w:fill="FFFFF8"/>
        <w:autoSpaceDE w:val="0"/>
        <w:autoSpaceDN w:val="0"/>
        <w:adjustRightInd w:val="0"/>
        <w:spacing w:after="0" w:line="355" w:lineRule="exact"/>
        <w:ind w:right="227"/>
        <w:rPr>
          <w:rFonts w:ascii="Arial" w:eastAsia="Times New Roman" w:hAnsi="Arial" w:cs="Arial"/>
          <w:color w:val="000103"/>
          <w:sz w:val="22"/>
          <w:szCs w:val="22"/>
          <w:shd w:val="clear" w:color="auto" w:fill="FFFFF8"/>
          <w:lang w:val="it-IT" w:eastAsia="de-DE" w:bidi="he-IL"/>
        </w:rPr>
      </w:pPr>
      <w:proofErr w:type="gramStart"/>
      <w:r w:rsidRPr="00A63BF9">
        <w:rPr>
          <w:rFonts w:ascii="Arial" w:eastAsia="Times New Roman" w:hAnsi="Arial" w:cs="Arial"/>
          <w:bCs/>
          <w:color w:val="000103"/>
          <w:sz w:val="22"/>
          <w:szCs w:val="22"/>
          <w:shd w:val="clear" w:color="auto" w:fill="FFFFF8"/>
          <w:lang w:val="it-IT" w:eastAsia="de-DE" w:bidi="he-IL"/>
        </w:rPr>
        <w:t>si</w:t>
      </w:r>
      <w:proofErr w:type="gramEnd"/>
      <w:r w:rsidRPr="00A63BF9">
        <w:rPr>
          <w:rFonts w:ascii="Arial" w:eastAsia="Times New Roman" w:hAnsi="Arial" w:cs="Arial"/>
          <w:bCs/>
          <w:color w:val="000103"/>
          <w:sz w:val="22"/>
          <w:szCs w:val="22"/>
          <w:shd w:val="clear" w:color="auto" w:fill="FFFFF8"/>
          <w:lang w:val="it-IT" w:eastAsia="de-DE" w:bidi="he-IL"/>
        </w:rPr>
        <w:t xml:space="preserve"> fa in bicicletta</w:t>
      </w:r>
    </w:p>
    <w:p w:rsidR="001B3215" w:rsidRPr="00A63BF9" w:rsidRDefault="00622A2F" w:rsidP="00BD2633">
      <w:pPr>
        <w:widowControl w:val="0"/>
        <w:shd w:val="clear" w:color="auto" w:fill="FFFFF8"/>
        <w:autoSpaceDE w:val="0"/>
        <w:autoSpaceDN w:val="0"/>
        <w:adjustRightInd w:val="0"/>
        <w:spacing w:after="0" w:line="355" w:lineRule="exact"/>
        <w:ind w:left="710" w:right="227"/>
        <w:rPr>
          <w:rFonts w:ascii="Arial" w:eastAsia="Times New Roman" w:hAnsi="Arial" w:cs="Arial"/>
          <w:color w:val="000103"/>
          <w:sz w:val="22"/>
          <w:szCs w:val="22"/>
          <w:shd w:val="clear" w:color="auto" w:fill="FFFFF8"/>
          <w:lang w:val="it-IT" w:eastAsia="de-DE" w:bidi="he-IL"/>
        </w:rPr>
      </w:pPr>
      <w:r w:rsidRPr="00A63BF9">
        <w:rPr>
          <w:rFonts w:ascii="Arial" w:eastAsia="Times New Roman" w:hAnsi="Arial" w:cs="Arial"/>
          <w:bCs/>
          <w:color w:val="000103"/>
          <w:sz w:val="22"/>
          <w:szCs w:val="22"/>
          <w:shd w:val="clear" w:color="auto" w:fill="FFFFF8"/>
          <w:lang w:val="it-IT" w:eastAsia="de-DE" w:bidi="he-IL"/>
        </w:rPr>
        <w:br/>
      </w:r>
    </w:p>
    <w:p w:rsidR="00FC0A22" w:rsidRPr="00A63BF9" w:rsidRDefault="00FC0A22" w:rsidP="001E0F24">
      <w:pPr>
        <w:pStyle w:val="Listenabsatz"/>
        <w:widowControl w:val="0"/>
        <w:numPr>
          <w:ilvl w:val="0"/>
          <w:numId w:val="11"/>
        </w:numPr>
        <w:shd w:val="clear" w:color="auto" w:fill="FFFFF8"/>
        <w:autoSpaceDE w:val="0"/>
        <w:autoSpaceDN w:val="0"/>
        <w:adjustRightInd w:val="0"/>
        <w:spacing w:after="0"/>
        <w:ind w:right="227"/>
        <w:rPr>
          <w:rFonts w:ascii="Arial" w:eastAsia="Times New Roman" w:hAnsi="Arial" w:cs="Arial"/>
          <w:color w:val="000103"/>
          <w:shd w:val="clear" w:color="auto" w:fill="FFFFF8"/>
          <w:lang w:eastAsia="de-DE" w:bidi="he-IL"/>
        </w:rPr>
      </w:pPr>
      <w:r w:rsidRPr="00A63BF9">
        <w:rPr>
          <w:rFonts w:ascii="Arial" w:eastAsia="Times New Roman" w:hAnsi="Arial" w:cs="Arial"/>
          <w:color w:val="000103"/>
          <w:shd w:val="clear" w:color="auto" w:fill="FFFFF8"/>
          <w:lang w:eastAsia="de-DE" w:bidi="he-IL"/>
        </w:rPr>
        <w:t>Umschreibe die Begriffe auf Italienisch</w:t>
      </w:r>
      <w:r w:rsidR="001B3215" w:rsidRPr="00A63BF9">
        <w:rPr>
          <w:rFonts w:ascii="Arial" w:eastAsia="Times New Roman" w:hAnsi="Arial" w:cs="Arial"/>
          <w:color w:val="000103"/>
          <w:shd w:val="clear" w:color="auto" w:fill="FFFFF8"/>
          <w:lang w:eastAsia="de-DE" w:bidi="he-IL"/>
        </w:rPr>
        <w:t>.</w:t>
      </w:r>
    </w:p>
    <w:p w:rsidR="00FC0A22" w:rsidRPr="001604E1" w:rsidRDefault="00FC0A22" w:rsidP="00CA170D">
      <w:pPr>
        <w:widowControl w:val="0"/>
        <w:shd w:val="clear" w:color="auto" w:fill="FFFFF8"/>
        <w:autoSpaceDE w:val="0"/>
        <w:autoSpaceDN w:val="0"/>
        <w:adjustRightInd w:val="0"/>
        <w:spacing w:after="0"/>
        <w:ind w:left="170" w:right="227"/>
        <w:rPr>
          <w:rFonts w:ascii="Arial" w:eastAsia="Times New Roman" w:hAnsi="Arial" w:cs="Arial"/>
          <w:color w:val="000103"/>
          <w:sz w:val="22"/>
          <w:szCs w:val="22"/>
          <w:shd w:val="clear" w:color="auto" w:fill="FFFFF8"/>
          <w:lang w:eastAsia="de-DE" w:bidi="he-IL"/>
        </w:rPr>
      </w:pPr>
    </w:p>
    <w:p w:rsidR="00FC0A22" w:rsidRPr="001604E1" w:rsidRDefault="00FC0A22" w:rsidP="00CA170D">
      <w:pPr>
        <w:widowControl w:val="0"/>
        <w:numPr>
          <w:ilvl w:val="0"/>
          <w:numId w:val="12"/>
        </w:numPr>
        <w:shd w:val="clear" w:color="auto" w:fill="FFFFF8"/>
        <w:autoSpaceDE w:val="0"/>
        <w:autoSpaceDN w:val="0"/>
        <w:adjustRightInd w:val="0"/>
        <w:spacing w:after="0"/>
        <w:ind w:right="227"/>
        <w:rPr>
          <w:rFonts w:ascii="Arial" w:eastAsia="Times New Roman" w:hAnsi="Arial" w:cs="Arial"/>
          <w:color w:val="000103"/>
          <w:sz w:val="22"/>
          <w:szCs w:val="22"/>
          <w:shd w:val="clear" w:color="auto" w:fill="FFFFF8"/>
          <w:lang w:eastAsia="de-DE" w:bidi="he-IL"/>
        </w:rPr>
      </w:pPr>
      <w:r w:rsidRPr="001604E1">
        <w:rPr>
          <w:rFonts w:ascii="Arial" w:eastAsia="Times New Roman" w:hAnsi="Arial" w:cs="Arial"/>
          <w:color w:val="000103"/>
          <w:sz w:val="22"/>
          <w:szCs w:val="22"/>
          <w:shd w:val="clear" w:color="auto" w:fill="FFFFF8"/>
          <w:lang w:eastAsia="de-DE" w:bidi="he-IL"/>
        </w:rPr>
        <w:t xml:space="preserve"> </w:t>
      </w:r>
      <w:r w:rsidR="00F11C66" w:rsidRPr="001604E1">
        <w:rPr>
          <w:rFonts w:ascii="Arial" w:eastAsia="Times New Roman" w:hAnsi="Arial" w:cs="Arial"/>
          <w:color w:val="000103"/>
          <w:sz w:val="22"/>
          <w:szCs w:val="22"/>
          <w:shd w:val="clear" w:color="auto" w:fill="FFFFF8"/>
          <w:lang w:eastAsia="de-DE" w:bidi="he-IL"/>
        </w:rPr>
        <w:t>der Park:</w:t>
      </w:r>
      <w:r w:rsidR="00F11C66" w:rsidRPr="001604E1">
        <w:rPr>
          <w:rFonts w:ascii="Arial" w:eastAsia="Times New Roman" w:hAnsi="Arial" w:cs="Arial"/>
          <w:color w:val="000103"/>
          <w:sz w:val="22"/>
          <w:szCs w:val="22"/>
          <w:shd w:val="clear" w:color="auto" w:fill="FFFFF8"/>
          <w:lang w:eastAsia="de-DE" w:bidi="he-IL"/>
        </w:rPr>
        <w:tab/>
      </w:r>
      <w:r w:rsidR="00D81B5B" w:rsidRPr="001604E1">
        <w:rPr>
          <w:rFonts w:ascii="Arial" w:eastAsia="Times New Roman" w:hAnsi="Arial" w:cs="Arial"/>
          <w:color w:val="000103"/>
          <w:sz w:val="22"/>
          <w:szCs w:val="22"/>
          <w:shd w:val="clear" w:color="auto" w:fill="FFFFF8"/>
          <w:lang w:eastAsia="de-DE" w:bidi="he-IL"/>
        </w:rPr>
        <w:tab/>
      </w:r>
      <w:r w:rsidR="00F11C66" w:rsidRPr="001604E1">
        <w:rPr>
          <w:rFonts w:ascii="Arial" w:eastAsia="Times New Roman" w:hAnsi="Arial" w:cs="Arial"/>
          <w:color w:val="000103"/>
          <w:sz w:val="22"/>
          <w:szCs w:val="22"/>
          <w:shd w:val="clear" w:color="auto" w:fill="FFFFF8"/>
          <w:lang w:eastAsia="de-DE" w:bidi="he-IL"/>
        </w:rPr>
        <w:t>_____________________________________</w:t>
      </w:r>
      <w:r w:rsidR="008331CB" w:rsidRPr="001604E1">
        <w:rPr>
          <w:rFonts w:ascii="Arial" w:eastAsia="Times New Roman" w:hAnsi="Arial" w:cs="Arial"/>
          <w:color w:val="000103"/>
          <w:sz w:val="22"/>
          <w:szCs w:val="22"/>
          <w:shd w:val="clear" w:color="auto" w:fill="FFFFF8"/>
          <w:lang w:eastAsia="de-DE" w:bidi="he-IL"/>
        </w:rPr>
        <w:t>_________________</w:t>
      </w:r>
      <w:r w:rsidR="00BD2633">
        <w:rPr>
          <w:rFonts w:ascii="Arial" w:eastAsia="Times New Roman" w:hAnsi="Arial" w:cs="Arial"/>
          <w:color w:val="000103"/>
          <w:sz w:val="22"/>
          <w:szCs w:val="22"/>
          <w:shd w:val="clear" w:color="auto" w:fill="FFFFF8"/>
          <w:lang w:eastAsia="de-DE" w:bidi="he-IL"/>
        </w:rPr>
        <w:t>____________</w:t>
      </w:r>
    </w:p>
    <w:p w:rsidR="00FC0A22" w:rsidRPr="001604E1" w:rsidRDefault="00FC0A22" w:rsidP="00CA170D">
      <w:pPr>
        <w:widowControl w:val="0"/>
        <w:shd w:val="clear" w:color="auto" w:fill="FFFFF8"/>
        <w:autoSpaceDE w:val="0"/>
        <w:autoSpaceDN w:val="0"/>
        <w:adjustRightInd w:val="0"/>
        <w:spacing w:after="0"/>
        <w:ind w:right="227"/>
        <w:rPr>
          <w:rFonts w:ascii="Arial" w:eastAsia="Times New Roman" w:hAnsi="Arial" w:cs="Arial"/>
          <w:color w:val="000103"/>
          <w:sz w:val="22"/>
          <w:szCs w:val="22"/>
          <w:shd w:val="clear" w:color="auto" w:fill="FFFFF8"/>
          <w:lang w:eastAsia="de-DE" w:bidi="he-IL"/>
        </w:rPr>
      </w:pPr>
    </w:p>
    <w:p w:rsidR="00BD2633" w:rsidRDefault="00FC0A22" w:rsidP="00CA170D">
      <w:pPr>
        <w:widowControl w:val="0"/>
        <w:numPr>
          <w:ilvl w:val="0"/>
          <w:numId w:val="12"/>
        </w:numPr>
        <w:shd w:val="clear" w:color="auto" w:fill="FFFFF8"/>
        <w:autoSpaceDE w:val="0"/>
        <w:autoSpaceDN w:val="0"/>
        <w:adjustRightInd w:val="0"/>
        <w:spacing w:after="0"/>
        <w:ind w:right="227"/>
        <w:rPr>
          <w:rFonts w:ascii="Arial" w:eastAsia="Times New Roman" w:hAnsi="Arial" w:cs="Arial"/>
          <w:color w:val="000103"/>
          <w:sz w:val="22"/>
          <w:szCs w:val="22"/>
          <w:shd w:val="clear" w:color="auto" w:fill="FFFFF8"/>
          <w:lang w:eastAsia="de-DE" w:bidi="he-IL"/>
        </w:rPr>
      </w:pPr>
      <w:r w:rsidRPr="001604E1">
        <w:rPr>
          <w:rFonts w:ascii="Arial" w:eastAsia="Times New Roman" w:hAnsi="Arial" w:cs="Arial"/>
          <w:color w:val="000103"/>
          <w:sz w:val="22"/>
          <w:szCs w:val="22"/>
          <w:shd w:val="clear" w:color="auto" w:fill="FFFFF8"/>
          <w:lang w:eastAsia="de-DE" w:bidi="he-IL"/>
        </w:rPr>
        <w:t xml:space="preserve"> </w:t>
      </w:r>
      <w:r w:rsidR="008C4583" w:rsidRPr="001604E1">
        <w:rPr>
          <w:rFonts w:ascii="Arial" w:eastAsia="Times New Roman" w:hAnsi="Arial" w:cs="Arial"/>
          <w:color w:val="000103"/>
          <w:sz w:val="22"/>
          <w:szCs w:val="22"/>
          <w:shd w:val="clear" w:color="auto" w:fill="FFFFF8"/>
          <w:lang w:eastAsia="de-DE" w:bidi="he-IL"/>
        </w:rPr>
        <w:t>die Gastronomie</w:t>
      </w:r>
      <w:r w:rsidR="00CA5953" w:rsidRPr="001604E1">
        <w:rPr>
          <w:rFonts w:ascii="Arial" w:eastAsia="Times New Roman" w:hAnsi="Arial" w:cs="Arial"/>
          <w:color w:val="000103"/>
          <w:sz w:val="22"/>
          <w:szCs w:val="22"/>
          <w:shd w:val="clear" w:color="auto" w:fill="FFFFF8"/>
          <w:lang w:eastAsia="de-DE" w:bidi="he-IL"/>
        </w:rPr>
        <w:t>:</w:t>
      </w:r>
      <w:r w:rsidR="00D81B5B" w:rsidRPr="001604E1">
        <w:rPr>
          <w:rFonts w:ascii="Arial" w:eastAsia="Times New Roman" w:hAnsi="Arial" w:cs="Arial"/>
          <w:color w:val="000103"/>
          <w:sz w:val="22"/>
          <w:szCs w:val="22"/>
          <w:shd w:val="clear" w:color="auto" w:fill="FFFFF8"/>
          <w:lang w:eastAsia="de-DE" w:bidi="he-IL"/>
        </w:rPr>
        <w:tab/>
      </w:r>
      <w:r w:rsidR="00F11C66" w:rsidRPr="001604E1">
        <w:rPr>
          <w:rFonts w:ascii="Arial" w:eastAsia="Times New Roman" w:hAnsi="Arial" w:cs="Arial"/>
          <w:color w:val="000103"/>
          <w:sz w:val="22"/>
          <w:szCs w:val="22"/>
          <w:shd w:val="clear" w:color="auto" w:fill="FFFFF8"/>
          <w:lang w:eastAsia="de-DE" w:bidi="he-IL"/>
        </w:rPr>
        <w:t>____________________________________</w:t>
      </w:r>
      <w:r w:rsidR="00D81B5B" w:rsidRPr="001604E1">
        <w:rPr>
          <w:rFonts w:ascii="Arial" w:eastAsia="Times New Roman" w:hAnsi="Arial" w:cs="Arial"/>
          <w:color w:val="000103"/>
          <w:sz w:val="22"/>
          <w:szCs w:val="22"/>
          <w:shd w:val="clear" w:color="auto" w:fill="FFFFF8"/>
          <w:lang w:eastAsia="de-DE" w:bidi="he-IL"/>
        </w:rPr>
        <w:t>______</w:t>
      </w:r>
      <w:r w:rsidR="00F11C66" w:rsidRPr="001604E1">
        <w:rPr>
          <w:rFonts w:ascii="Arial" w:eastAsia="Times New Roman" w:hAnsi="Arial" w:cs="Arial"/>
          <w:color w:val="000103"/>
          <w:sz w:val="22"/>
          <w:szCs w:val="22"/>
          <w:shd w:val="clear" w:color="auto" w:fill="FFFFF8"/>
          <w:lang w:eastAsia="de-DE" w:bidi="he-IL"/>
        </w:rPr>
        <w:t>_</w:t>
      </w:r>
      <w:r w:rsidR="008331CB" w:rsidRPr="001604E1">
        <w:rPr>
          <w:rFonts w:ascii="Arial" w:eastAsia="Times New Roman" w:hAnsi="Arial" w:cs="Arial"/>
          <w:color w:val="000103"/>
          <w:sz w:val="22"/>
          <w:szCs w:val="22"/>
          <w:shd w:val="clear" w:color="auto" w:fill="FFFFF8"/>
          <w:lang w:eastAsia="de-DE" w:bidi="he-IL"/>
        </w:rPr>
        <w:t>_________________</w:t>
      </w:r>
      <w:r w:rsidR="00BD2633">
        <w:rPr>
          <w:rFonts w:ascii="Arial" w:eastAsia="Times New Roman" w:hAnsi="Arial" w:cs="Arial"/>
          <w:color w:val="000103"/>
          <w:sz w:val="22"/>
          <w:szCs w:val="22"/>
          <w:shd w:val="clear" w:color="auto" w:fill="FFFFF8"/>
          <w:lang w:eastAsia="de-DE" w:bidi="he-IL"/>
        </w:rPr>
        <w:t>______</w:t>
      </w:r>
    </w:p>
    <w:p w:rsidR="00BD2633" w:rsidRDefault="00BD2633">
      <w:pPr>
        <w:spacing w:after="0"/>
        <w:rPr>
          <w:rFonts w:ascii="Arial" w:eastAsia="Times New Roman" w:hAnsi="Arial" w:cs="Arial"/>
          <w:color w:val="000103"/>
          <w:sz w:val="22"/>
          <w:szCs w:val="22"/>
          <w:shd w:val="clear" w:color="auto" w:fill="FFFFF8"/>
          <w:lang w:eastAsia="de-DE" w:bidi="he-IL"/>
        </w:rPr>
      </w:pPr>
      <w:r>
        <w:rPr>
          <w:rFonts w:ascii="Arial" w:eastAsia="Times New Roman" w:hAnsi="Arial" w:cs="Arial"/>
          <w:color w:val="000103"/>
          <w:sz w:val="22"/>
          <w:szCs w:val="22"/>
          <w:shd w:val="clear" w:color="auto" w:fill="FFFFF8"/>
          <w:lang w:eastAsia="de-DE" w:bidi="he-IL"/>
        </w:rPr>
        <w:br w:type="page"/>
      </w:r>
    </w:p>
    <w:p w:rsidR="00CA5953" w:rsidRPr="001604E1" w:rsidRDefault="00CA5953" w:rsidP="00CA170D">
      <w:pPr>
        <w:widowControl w:val="0"/>
        <w:shd w:val="clear" w:color="auto" w:fill="FFFFF8"/>
        <w:autoSpaceDE w:val="0"/>
        <w:autoSpaceDN w:val="0"/>
        <w:adjustRightInd w:val="0"/>
        <w:spacing w:after="0"/>
        <w:ind w:right="227"/>
        <w:rPr>
          <w:rFonts w:ascii="Arial" w:eastAsia="Times New Roman" w:hAnsi="Arial" w:cs="Arial"/>
          <w:color w:val="000103"/>
          <w:sz w:val="22"/>
          <w:szCs w:val="22"/>
          <w:shd w:val="clear" w:color="auto" w:fill="FFFFF8"/>
          <w:lang w:eastAsia="de-DE" w:bidi="he-IL"/>
        </w:rPr>
      </w:pPr>
    </w:p>
    <w:p w:rsidR="00CA5953" w:rsidRPr="001604E1" w:rsidRDefault="00CA5953" w:rsidP="00CA170D">
      <w:pPr>
        <w:widowControl w:val="0"/>
        <w:numPr>
          <w:ilvl w:val="0"/>
          <w:numId w:val="12"/>
        </w:numPr>
        <w:shd w:val="clear" w:color="auto" w:fill="FFFFF8"/>
        <w:autoSpaceDE w:val="0"/>
        <w:autoSpaceDN w:val="0"/>
        <w:adjustRightInd w:val="0"/>
        <w:spacing w:after="0"/>
        <w:ind w:right="227"/>
        <w:rPr>
          <w:rFonts w:ascii="Arial" w:eastAsia="Times New Roman" w:hAnsi="Arial" w:cs="Arial"/>
          <w:color w:val="000103"/>
          <w:sz w:val="22"/>
          <w:szCs w:val="22"/>
          <w:shd w:val="clear" w:color="auto" w:fill="FFFFF8"/>
          <w:lang w:eastAsia="de-DE" w:bidi="he-IL"/>
        </w:rPr>
      </w:pPr>
      <w:r w:rsidRPr="001604E1">
        <w:rPr>
          <w:rFonts w:ascii="Arial" w:eastAsia="Times New Roman" w:hAnsi="Arial" w:cs="Arial"/>
          <w:color w:val="000103"/>
          <w:sz w:val="22"/>
          <w:szCs w:val="22"/>
          <w:shd w:val="clear" w:color="auto" w:fill="FFFFF8"/>
          <w:lang w:eastAsia="de-DE" w:bidi="he-IL"/>
        </w:rPr>
        <w:t xml:space="preserve"> </w:t>
      </w:r>
      <w:r w:rsidR="001B3215" w:rsidRPr="001604E1">
        <w:rPr>
          <w:rFonts w:ascii="Arial" w:eastAsia="Times New Roman" w:hAnsi="Arial" w:cs="Arial"/>
          <w:color w:val="000103"/>
          <w:sz w:val="22"/>
          <w:szCs w:val="22"/>
          <w:shd w:val="clear" w:color="auto" w:fill="FFFFF8"/>
          <w:lang w:eastAsia="de-DE" w:bidi="he-IL"/>
        </w:rPr>
        <w:t>d</w:t>
      </w:r>
      <w:r w:rsidRPr="001604E1">
        <w:rPr>
          <w:rFonts w:ascii="Arial" w:eastAsia="Times New Roman" w:hAnsi="Arial" w:cs="Arial"/>
          <w:color w:val="000103"/>
          <w:sz w:val="22"/>
          <w:szCs w:val="22"/>
          <w:shd w:val="clear" w:color="auto" w:fill="FFFFF8"/>
          <w:lang w:eastAsia="de-DE" w:bidi="he-IL"/>
        </w:rPr>
        <w:t>as Ruhrgebiet:</w:t>
      </w:r>
      <w:r w:rsidR="00D81B5B" w:rsidRPr="001604E1">
        <w:rPr>
          <w:rFonts w:ascii="Arial" w:eastAsia="Times New Roman" w:hAnsi="Arial" w:cs="Arial"/>
          <w:color w:val="000103"/>
          <w:sz w:val="22"/>
          <w:szCs w:val="22"/>
          <w:shd w:val="clear" w:color="auto" w:fill="FFFFF8"/>
          <w:lang w:eastAsia="de-DE" w:bidi="he-IL"/>
        </w:rPr>
        <w:tab/>
      </w:r>
      <w:r w:rsidR="00F11C66" w:rsidRPr="001604E1">
        <w:rPr>
          <w:rFonts w:ascii="Arial" w:eastAsia="Times New Roman" w:hAnsi="Arial" w:cs="Arial"/>
          <w:color w:val="000103"/>
          <w:sz w:val="22"/>
          <w:szCs w:val="22"/>
          <w:shd w:val="clear" w:color="auto" w:fill="FFFFF8"/>
          <w:lang w:eastAsia="de-DE" w:bidi="he-IL"/>
        </w:rPr>
        <w:t>____________________________________</w:t>
      </w:r>
      <w:r w:rsidR="00D81B5B" w:rsidRPr="001604E1">
        <w:rPr>
          <w:rFonts w:ascii="Arial" w:eastAsia="Times New Roman" w:hAnsi="Arial" w:cs="Arial"/>
          <w:color w:val="000103"/>
          <w:sz w:val="22"/>
          <w:szCs w:val="22"/>
          <w:shd w:val="clear" w:color="auto" w:fill="FFFFF8"/>
          <w:lang w:eastAsia="de-DE" w:bidi="he-IL"/>
        </w:rPr>
        <w:t>______</w:t>
      </w:r>
      <w:r w:rsidR="00F11C66" w:rsidRPr="001604E1">
        <w:rPr>
          <w:rFonts w:ascii="Arial" w:eastAsia="Times New Roman" w:hAnsi="Arial" w:cs="Arial"/>
          <w:color w:val="000103"/>
          <w:sz w:val="22"/>
          <w:szCs w:val="22"/>
          <w:shd w:val="clear" w:color="auto" w:fill="FFFFF8"/>
          <w:lang w:eastAsia="de-DE" w:bidi="he-IL"/>
        </w:rPr>
        <w:t>_____</w:t>
      </w:r>
      <w:r w:rsidR="008331CB" w:rsidRPr="001604E1">
        <w:rPr>
          <w:rFonts w:ascii="Arial" w:eastAsia="Times New Roman" w:hAnsi="Arial" w:cs="Arial"/>
          <w:color w:val="000103"/>
          <w:sz w:val="22"/>
          <w:szCs w:val="22"/>
          <w:shd w:val="clear" w:color="auto" w:fill="FFFFF8"/>
          <w:lang w:eastAsia="de-DE" w:bidi="he-IL"/>
        </w:rPr>
        <w:t>_________________</w:t>
      </w:r>
      <w:r w:rsidR="00F11C66" w:rsidRPr="001604E1">
        <w:rPr>
          <w:rFonts w:ascii="Arial" w:eastAsia="Times New Roman" w:hAnsi="Arial" w:cs="Arial"/>
          <w:color w:val="000103"/>
          <w:sz w:val="22"/>
          <w:szCs w:val="22"/>
          <w:shd w:val="clear" w:color="auto" w:fill="FFFFF8"/>
          <w:lang w:eastAsia="de-DE" w:bidi="he-IL"/>
        </w:rPr>
        <w:t>__</w:t>
      </w:r>
    </w:p>
    <w:p w:rsidR="00CA5953" w:rsidRPr="001604E1" w:rsidRDefault="00CA5953" w:rsidP="00CA170D">
      <w:pPr>
        <w:widowControl w:val="0"/>
        <w:shd w:val="clear" w:color="auto" w:fill="FFFFF8"/>
        <w:autoSpaceDE w:val="0"/>
        <w:autoSpaceDN w:val="0"/>
        <w:adjustRightInd w:val="0"/>
        <w:spacing w:after="0"/>
        <w:ind w:right="227"/>
        <w:rPr>
          <w:rFonts w:ascii="Arial" w:eastAsia="Times New Roman" w:hAnsi="Arial" w:cs="Arial"/>
          <w:color w:val="000103"/>
          <w:sz w:val="22"/>
          <w:szCs w:val="22"/>
          <w:shd w:val="clear" w:color="auto" w:fill="FFFFF8"/>
          <w:lang w:eastAsia="de-DE" w:bidi="he-IL"/>
        </w:rPr>
      </w:pPr>
    </w:p>
    <w:p w:rsidR="001604E1" w:rsidRDefault="00CA5953" w:rsidP="00CA170D">
      <w:pPr>
        <w:widowControl w:val="0"/>
        <w:numPr>
          <w:ilvl w:val="0"/>
          <w:numId w:val="12"/>
        </w:numPr>
        <w:shd w:val="clear" w:color="auto" w:fill="FFFFF8"/>
        <w:autoSpaceDE w:val="0"/>
        <w:autoSpaceDN w:val="0"/>
        <w:adjustRightInd w:val="0"/>
        <w:spacing w:after="0"/>
        <w:ind w:right="227"/>
        <w:rPr>
          <w:rFonts w:ascii="Arial" w:eastAsia="Times New Roman" w:hAnsi="Arial" w:cs="Arial"/>
          <w:color w:val="000103"/>
          <w:sz w:val="22"/>
          <w:szCs w:val="22"/>
          <w:shd w:val="clear" w:color="auto" w:fill="FFFFF8"/>
          <w:lang w:eastAsia="de-DE" w:bidi="he-IL"/>
        </w:rPr>
      </w:pPr>
      <w:r w:rsidRPr="001604E1">
        <w:rPr>
          <w:rFonts w:ascii="Arial" w:eastAsia="Times New Roman" w:hAnsi="Arial" w:cs="Arial"/>
          <w:color w:val="000103"/>
          <w:sz w:val="22"/>
          <w:szCs w:val="22"/>
          <w:shd w:val="clear" w:color="auto" w:fill="FFFFF8"/>
          <w:lang w:eastAsia="de-DE" w:bidi="he-IL"/>
        </w:rPr>
        <w:t xml:space="preserve"> </w:t>
      </w:r>
      <w:r w:rsidR="001B3215" w:rsidRPr="001604E1">
        <w:rPr>
          <w:rFonts w:ascii="Arial" w:eastAsia="Times New Roman" w:hAnsi="Arial" w:cs="Arial"/>
          <w:color w:val="000103"/>
          <w:sz w:val="22"/>
          <w:szCs w:val="22"/>
          <w:shd w:val="clear" w:color="auto" w:fill="FFFFF8"/>
          <w:lang w:eastAsia="de-DE" w:bidi="he-IL"/>
        </w:rPr>
        <w:t>d</w:t>
      </w:r>
      <w:r w:rsidRPr="001604E1">
        <w:rPr>
          <w:rFonts w:ascii="Arial" w:eastAsia="Times New Roman" w:hAnsi="Arial" w:cs="Arial"/>
          <w:color w:val="000103"/>
          <w:sz w:val="22"/>
          <w:szCs w:val="22"/>
          <w:shd w:val="clear" w:color="auto" w:fill="FFFFF8"/>
          <w:lang w:eastAsia="de-DE" w:bidi="he-IL"/>
        </w:rPr>
        <w:t>as Image (einer Person, eines Ortes)</w:t>
      </w:r>
      <w:r w:rsidR="00D81B5B" w:rsidRPr="001604E1">
        <w:rPr>
          <w:rFonts w:ascii="Arial" w:eastAsia="Times New Roman" w:hAnsi="Arial" w:cs="Arial"/>
          <w:color w:val="000103"/>
          <w:sz w:val="22"/>
          <w:szCs w:val="22"/>
          <w:shd w:val="clear" w:color="auto" w:fill="FFFFF8"/>
          <w:lang w:eastAsia="de-DE" w:bidi="he-IL"/>
        </w:rPr>
        <w:t xml:space="preserve">: </w:t>
      </w:r>
    </w:p>
    <w:p w:rsidR="00CA5953" w:rsidRDefault="001604E1" w:rsidP="001604E1">
      <w:pPr>
        <w:widowControl w:val="0"/>
        <w:shd w:val="clear" w:color="auto" w:fill="FFFFF8"/>
        <w:autoSpaceDE w:val="0"/>
        <w:autoSpaceDN w:val="0"/>
        <w:adjustRightInd w:val="0"/>
        <w:spacing w:after="0"/>
        <w:ind w:left="502" w:right="227"/>
        <w:rPr>
          <w:rFonts w:ascii="Arial" w:eastAsia="Times New Roman" w:hAnsi="Arial" w:cs="Arial"/>
          <w:color w:val="000103"/>
          <w:sz w:val="22"/>
          <w:szCs w:val="22"/>
          <w:shd w:val="clear" w:color="auto" w:fill="FFFFF8"/>
          <w:lang w:eastAsia="de-DE" w:bidi="he-IL"/>
        </w:rPr>
      </w:pPr>
      <w:r>
        <w:rPr>
          <w:rFonts w:ascii="Arial" w:eastAsia="Times New Roman" w:hAnsi="Arial" w:cs="Arial"/>
          <w:color w:val="000103"/>
          <w:sz w:val="22"/>
          <w:szCs w:val="22"/>
          <w:shd w:val="clear" w:color="auto" w:fill="FFFFF8"/>
          <w:lang w:eastAsia="de-DE" w:bidi="he-IL"/>
        </w:rPr>
        <w:t>_______________________</w:t>
      </w:r>
      <w:r w:rsidR="00D81B5B" w:rsidRPr="001604E1">
        <w:rPr>
          <w:rFonts w:ascii="Arial" w:eastAsia="Times New Roman" w:hAnsi="Arial" w:cs="Arial"/>
          <w:color w:val="000103"/>
          <w:sz w:val="22"/>
          <w:szCs w:val="22"/>
          <w:shd w:val="clear" w:color="auto" w:fill="FFFFF8"/>
          <w:lang w:eastAsia="de-DE" w:bidi="he-IL"/>
        </w:rPr>
        <w:t>______________________________</w:t>
      </w:r>
      <w:r w:rsidR="008331CB" w:rsidRPr="001604E1">
        <w:rPr>
          <w:rFonts w:ascii="Arial" w:eastAsia="Times New Roman" w:hAnsi="Arial" w:cs="Arial"/>
          <w:color w:val="000103"/>
          <w:sz w:val="22"/>
          <w:szCs w:val="22"/>
          <w:shd w:val="clear" w:color="auto" w:fill="FFFFF8"/>
          <w:lang w:eastAsia="de-DE" w:bidi="he-IL"/>
        </w:rPr>
        <w:t>_______________</w:t>
      </w:r>
    </w:p>
    <w:p w:rsidR="00BD2633" w:rsidRPr="001604E1" w:rsidRDefault="00BD2633" w:rsidP="001604E1">
      <w:pPr>
        <w:widowControl w:val="0"/>
        <w:shd w:val="clear" w:color="auto" w:fill="FFFFF8"/>
        <w:autoSpaceDE w:val="0"/>
        <w:autoSpaceDN w:val="0"/>
        <w:adjustRightInd w:val="0"/>
        <w:spacing w:after="0"/>
        <w:ind w:left="502" w:right="227"/>
        <w:rPr>
          <w:rFonts w:ascii="Arial" w:eastAsia="Times New Roman" w:hAnsi="Arial" w:cs="Arial"/>
          <w:color w:val="000103"/>
          <w:sz w:val="22"/>
          <w:szCs w:val="22"/>
          <w:shd w:val="clear" w:color="auto" w:fill="FFFFF8"/>
          <w:lang w:eastAsia="de-DE" w:bidi="he-IL"/>
        </w:rPr>
      </w:pPr>
    </w:p>
    <w:p w:rsidR="00BD2633" w:rsidRDefault="00BD2633" w:rsidP="00BD2633">
      <w:pPr>
        <w:widowControl w:val="0"/>
        <w:shd w:val="clear" w:color="auto" w:fill="FFFFF8"/>
        <w:autoSpaceDE w:val="0"/>
        <w:autoSpaceDN w:val="0"/>
        <w:adjustRightInd w:val="0"/>
        <w:spacing w:after="0"/>
        <w:ind w:left="706" w:right="227"/>
        <w:rPr>
          <w:rFonts w:ascii="Arial" w:eastAsia="Times New Roman" w:hAnsi="Arial" w:cs="Arial"/>
          <w:color w:val="000103"/>
          <w:sz w:val="22"/>
          <w:szCs w:val="22"/>
          <w:u w:val="words"/>
          <w:shd w:val="clear" w:color="auto" w:fill="FFFFF8"/>
          <w:lang w:eastAsia="de-DE" w:bidi="he-IL"/>
        </w:rPr>
      </w:pPr>
    </w:p>
    <w:p w:rsidR="00CA5953" w:rsidRPr="00BD2633" w:rsidRDefault="008331CB" w:rsidP="00BD2633">
      <w:pPr>
        <w:widowControl w:val="0"/>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FFFFF8"/>
        <w:autoSpaceDE w:val="0"/>
        <w:autoSpaceDN w:val="0"/>
        <w:adjustRightInd w:val="0"/>
        <w:spacing w:after="0"/>
        <w:ind w:right="227"/>
        <w:rPr>
          <w:rFonts w:ascii="Arial" w:eastAsia="Times New Roman" w:hAnsi="Arial" w:cs="Arial"/>
          <w:color w:val="000103"/>
          <w:szCs w:val="22"/>
          <w:shd w:val="clear" w:color="auto" w:fill="FFFFF8"/>
          <w:lang w:eastAsia="de-DE" w:bidi="he-IL"/>
        </w:rPr>
      </w:pPr>
      <w:r w:rsidRPr="00BD2633">
        <w:rPr>
          <w:rFonts w:ascii="Arial" w:eastAsia="Times New Roman" w:hAnsi="Arial" w:cs="Arial"/>
          <w:color w:val="000103"/>
          <w:szCs w:val="22"/>
          <w:shd w:val="clear" w:color="auto" w:fill="FFFFF8"/>
          <w:lang w:eastAsia="de-DE" w:bidi="he-IL"/>
        </w:rPr>
        <w:t xml:space="preserve"> Strategie: </w:t>
      </w:r>
      <w:r w:rsidR="00B020B3" w:rsidRPr="00BD2633">
        <w:rPr>
          <w:rFonts w:ascii="Arial" w:eastAsia="Times New Roman" w:hAnsi="Arial" w:cs="Arial"/>
          <w:i/>
          <w:color w:val="000103"/>
          <w:szCs w:val="22"/>
          <w:shd w:val="clear" w:color="auto" w:fill="FFFFF8"/>
          <w:lang w:eastAsia="de-DE" w:bidi="he-IL"/>
        </w:rPr>
        <w:t>Oberbegriffe</w:t>
      </w:r>
      <w:r w:rsidR="00B020B3" w:rsidRPr="00BD2633">
        <w:rPr>
          <w:rFonts w:ascii="Arial" w:eastAsia="Times New Roman" w:hAnsi="Arial" w:cs="Arial"/>
          <w:color w:val="000103"/>
          <w:szCs w:val="22"/>
          <w:shd w:val="clear" w:color="auto" w:fill="FFFFF8"/>
          <w:lang w:eastAsia="de-DE" w:bidi="he-IL"/>
        </w:rPr>
        <w:t xml:space="preserve"> </w:t>
      </w:r>
    </w:p>
    <w:p w:rsidR="00BD2633" w:rsidRDefault="00BD2633" w:rsidP="008331CB">
      <w:pPr>
        <w:widowControl w:val="0"/>
        <w:shd w:val="clear" w:color="auto" w:fill="FFFFF8"/>
        <w:autoSpaceDE w:val="0"/>
        <w:autoSpaceDN w:val="0"/>
        <w:adjustRightInd w:val="0"/>
        <w:spacing w:after="0"/>
        <w:ind w:right="227" w:firstLine="346"/>
        <w:rPr>
          <w:rFonts w:ascii="Arial" w:eastAsia="Times New Roman" w:hAnsi="Arial" w:cs="Arial"/>
          <w:color w:val="000103"/>
          <w:szCs w:val="22"/>
          <w:shd w:val="clear" w:color="auto" w:fill="FFFFF8"/>
          <w:lang w:eastAsia="de-DE" w:bidi="he-IL"/>
        </w:rPr>
      </w:pPr>
    </w:p>
    <w:p w:rsidR="00B020B3" w:rsidRPr="00BD2633" w:rsidRDefault="00B020B3" w:rsidP="00BD2633">
      <w:pPr>
        <w:widowControl w:val="0"/>
        <w:shd w:val="clear" w:color="auto" w:fill="FFFFF8"/>
        <w:autoSpaceDE w:val="0"/>
        <w:autoSpaceDN w:val="0"/>
        <w:adjustRightInd w:val="0"/>
        <w:spacing w:after="0"/>
        <w:ind w:right="227"/>
        <w:rPr>
          <w:rFonts w:ascii="Arial" w:eastAsia="Times New Roman" w:hAnsi="Arial" w:cs="Arial"/>
          <w:color w:val="000103"/>
          <w:szCs w:val="22"/>
          <w:shd w:val="clear" w:color="auto" w:fill="FFFFF8"/>
          <w:lang w:eastAsia="de-DE" w:bidi="he-IL"/>
        </w:rPr>
      </w:pPr>
      <w:r w:rsidRPr="00BD2633">
        <w:rPr>
          <w:rFonts w:ascii="Arial" w:eastAsia="Times New Roman" w:hAnsi="Arial" w:cs="Arial"/>
          <w:color w:val="000103"/>
          <w:szCs w:val="22"/>
          <w:shd w:val="clear" w:color="auto" w:fill="FFFFF8"/>
          <w:lang w:eastAsia="de-DE" w:bidi="he-IL"/>
        </w:rPr>
        <w:t>Markiere das Beispiel, das nicht</w:t>
      </w:r>
      <w:r w:rsidR="00680B8F" w:rsidRPr="00BD2633">
        <w:rPr>
          <w:rFonts w:ascii="Arial" w:eastAsia="Times New Roman" w:hAnsi="Arial" w:cs="Arial"/>
          <w:color w:val="000103"/>
          <w:szCs w:val="22"/>
          <w:shd w:val="clear" w:color="auto" w:fill="FFFFF8"/>
          <w:lang w:eastAsia="de-DE" w:bidi="he-IL"/>
        </w:rPr>
        <w:t xml:space="preserve"> oder am wenigsten</w:t>
      </w:r>
      <w:r w:rsidRPr="00BD2633">
        <w:rPr>
          <w:rFonts w:ascii="Arial" w:eastAsia="Times New Roman" w:hAnsi="Arial" w:cs="Arial"/>
          <w:color w:val="000103"/>
          <w:szCs w:val="22"/>
          <w:shd w:val="clear" w:color="auto" w:fill="FFFFF8"/>
          <w:lang w:eastAsia="de-DE" w:bidi="he-IL"/>
        </w:rPr>
        <w:t xml:space="preserve"> zum Oberbegriff passt.</w:t>
      </w:r>
    </w:p>
    <w:p w:rsidR="00CA170D" w:rsidRPr="00BD2633" w:rsidRDefault="00CA170D" w:rsidP="008331CB">
      <w:pPr>
        <w:widowControl w:val="0"/>
        <w:shd w:val="clear" w:color="auto" w:fill="FFFFF8"/>
        <w:autoSpaceDE w:val="0"/>
        <w:autoSpaceDN w:val="0"/>
        <w:adjustRightInd w:val="0"/>
        <w:spacing w:after="0"/>
        <w:ind w:right="227" w:firstLine="346"/>
        <w:rPr>
          <w:rFonts w:ascii="Arial" w:eastAsia="Times New Roman" w:hAnsi="Arial" w:cs="Arial"/>
          <w:color w:val="000103"/>
          <w:szCs w:val="22"/>
          <w:shd w:val="clear" w:color="auto" w:fill="FFFFF8"/>
          <w:lang w:eastAsia="de-DE" w:bidi="he-IL"/>
        </w:rPr>
      </w:pPr>
    </w:p>
    <w:p w:rsidR="00B020B3" w:rsidRPr="00BD2633" w:rsidRDefault="00CA170D" w:rsidP="00BD2633">
      <w:pPr>
        <w:widowControl w:val="0"/>
        <w:numPr>
          <w:ilvl w:val="0"/>
          <w:numId w:val="13"/>
        </w:numPr>
        <w:shd w:val="clear" w:color="auto" w:fill="FFFFF8"/>
        <w:autoSpaceDE w:val="0"/>
        <w:autoSpaceDN w:val="0"/>
        <w:adjustRightInd w:val="0"/>
        <w:spacing w:after="0" w:line="360" w:lineRule="auto"/>
        <w:ind w:right="227"/>
        <w:rPr>
          <w:rFonts w:ascii="Arial" w:eastAsia="Times New Roman" w:hAnsi="Arial" w:cs="Arial"/>
          <w:color w:val="000103"/>
          <w:szCs w:val="22"/>
          <w:shd w:val="clear" w:color="auto" w:fill="FFFFF8"/>
          <w:lang w:val="it-IT" w:eastAsia="de-DE" w:bidi="he-IL"/>
        </w:rPr>
      </w:pPr>
      <w:proofErr w:type="spellStart"/>
      <w:r w:rsidRPr="00BD2633">
        <w:rPr>
          <w:rFonts w:ascii="Arial" w:eastAsia="Times New Roman" w:hAnsi="Arial" w:cs="Arial"/>
          <w:color w:val="000103"/>
          <w:szCs w:val="22"/>
          <w:shd w:val="clear" w:color="auto" w:fill="FFFFF8"/>
          <w:lang w:val="it-IT" w:eastAsia="de-DE" w:bidi="he-IL"/>
        </w:rPr>
        <w:t>e</w:t>
      </w:r>
      <w:r w:rsidR="00B020B3" w:rsidRPr="00BD2633">
        <w:rPr>
          <w:rFonts w:ascii="Arial" w:eastAsia="Times New Roman" w:hAnsi="Arial" w:cs="Arial"/>
          <w:color w:val="000103"/>
          <w:szCs w:val="22"/>
          <w:shd w:val="clear" w:color="auto" w:fill="FFFFF8"/>
          <w:lang w:val="it-IT" w:eastAsia="de-DE" w:bidi="he-IL"/>
        </w:rPr>
        <w:t>ine</w:t>
      </w:r>
      <w:proofErr w:type="spellEnd"/>
      <w:r w:rsidR="00B020B3" w:rsidRPr="00BD2633">
        <w:rPr>
          <w:rFonts w:ascii="Arial" w:eastAsia="Times New Roman" w:hAnsi="Arial" w:cs="Arial"/>
          <w:color w:val="000103"/>
          <w:szCs w:val="22"/>
          <w:shd w:val="clear" w:color="auto" w:fill="FFFFF8"/>
          <w:lang w:val="it-IT" w:eastAsia="de-DE" w:bidi="he-IL"/>
        </w:rPr>
        <w:t xml:space="preserve"> </w:t>
      </w:r>
      <w:proofErr w:type="spellStart"/>
      <w:r w:rsidR="00B020B3" w:rsidRPr="00BD2633">
        <w:rPr>
          <w:rFonts w:ascii="Arial" w:eastAsia="Times New Roman" w:hAnsi="Arial" w:cs="Arial"/>
          <w:color w:val="000103"/>
          <w:szCs w:val="22"/>
          <w:shd w:val="clear" w:color="auto" w:fill="FFFFF8"/>
          <w:lang w:val="it-IT" w:eastAsia="de-DE" w:bidi="he-IL"/>
        </w:rPr>
        <w:t>Stadt</w:t>
      </w:r>
      <w:proofErr w:type="spellEnd"/>
      <w:r w:rsidR="00B020B3" w:rsidRPr="00BD2633">
        <w:rPr>
          <w:rFonts w:ascii="Arial" w:eastAsia="Times New Roman" w:hAnsi="Arial" w:cs="Arial"/>
          <w:color w:val="000103"/>
          <w:szCs w:val="22"/>
          <w:shd w:val="clear" w:color="auto" w:fill="FFFFF8"/>
          <w:lang w:val="it-IT" w:eastAsia="de-DE" w:bidi="he-IL"/>
        </w:rPr>
        <w:t xml:space="preserve"> </w:t>
      </w:r>
      <w:proofErr w:type="spellStart"/>
      <w:r w:rsidR="00B020B3" w:rsidRPr="00BD2633">
        <w:rPr>
          <w:rFonts w:ascii="Arial" w:eastAsia="Times New Roman" w:hAnsi="Arial" w:cs="Arial"/>
          <w:color w:val="000103"/>
          <w:szCs w:val="22"/>
          <w:shd w:val="clear" w:color="auto" w:fill="FFFFF8"/>
          <w:lang w:val="it-IT" w:eastAsia="de-DE" w:bidi="he-IL"/>
        </w:rPr>
        <w:t>besichtigen</w:t>
      </w:r>
      <w:proofErr w:type="spellEnd"/>
      <w:r w:rsidRPr="00BD2633">
        <w:rPr>
          <w:rFonts w:ascii="Arial" w:eastAsia="Times New Roman" w:hAnsi="Arial" w:cs="Arial"/>
          <w:color w:val="000103"/>
          <w:szCs w:val="22"/>
          <w:shd w:val="clear" w:color="auto" w:fill="FFFFF8"/>
          <w:lang w:val="it-IT" w:eastAsia="de-DE" w:bidi="he-IL"/>
        </w:rPr>
        <w:tab/>
      </w:r>
      <w:r w:rsidR="00B020B3" w:rsidRPr="00BD2633">
        <w:rPr>
          <w:rFonts w:ascii="Arial" w:eastAsia="Times New Roman" w:hAnsi="Arial" w:cs="Arial"/>
          <w:i/>
          <w:color w:val="000103"/>
          <w:szCs w:val="22"/>
          <w:shd w:val="clear" w:color="auto" w:fill="FFFFF8"/>
          <w:lang w:val="it-IT" w:eastAsia="de-DE" w:bidi="he-IL"/>
        </w:rPr>
        <w:t>cultura</w:t>
      </w:r>
      <w:r w:rsidRPr="00BD2633">
        <w:rPr>
          <w:rFonts w:ascii="Arial" w:eastAsia="Times New Roman" w:hAnsi="Arial" w:cs="Arial"/>
          <w:i/>
          <w:color w:val="000103"/>
          <w:szCs w:val="22"/>
          <w:shd w:val="clear" w:color="auto" w:fill="FFFFF8"/>
          <w:lang w:val="it-IT" w:eastAsia="de-DE" w:bidi="he-IL"/>
        </w:rPr>
        <w:tab/>
      </w:r>
      <w:r w:rsidRPr="00BD2633">
        <w:rPr>
          <w:rFonts w:ascii="Arial" w:eastAsia="Times New Roman" w:hAnsi="Arial" w:cs="Arial"/>
          <w:i/>
          <w:color w:val="000103"/>
          <w:szCs w:val="22"/>
          <w:shd w:val="clear" w:color="auto" w:fill="FFFFF8"/>
          <w:lang w:val="it-IT" w:eastAsia="de-DE" w:bidi="he-IL"/>
        </w:rPr>
        <w:tab/>
      </w:r>
      <w:r w:rsidR="00B020B3" w:rsidRPr="00BD2633">
        <w:rPr>
          <w:rFonts w:ascii="Arial" w:eastAsia="Times New Roman" w:hAnsi="Arial" w:cs="Arial"/>
          <w:i/>
          <w:color w:val="000103"/>
          <w:szCs w:val="22"/>
          <w:shd w:val="clear" w:color="auto" w:fill="FFFFF8"/>
          <w:lang w:val="it-IT" w:eastAsia="de-DE" w:bidi="he-IL"/>
        </w:rPr>
        <w:t>in vacanza</w:t>
      </w:r>
      <w:r w:rsidRPr="00BD2633">
        <w:rPr>
          <w:rFonts w:ascii="Arial" w:eastAsia="Times New Roman" w:hAnsi="Arial" w:cs="Arial"/>
          <w:i/>
          <w:color w:val="000103"/>
          <w:szCs w:val="22"/>
          <w:shd w:val="clear" w:color="auto" w:fill="FFFFF8"/>
          <w:lang w:val="it-IT" w:eastAsia="de-DE" w:bidi="he-IL"/>
        </w:rPr>
        <w:tab/>
      </w:r>
      <w:r w:rsidRPr="00BD2633">
        <w:rPr>
          <w:rFonts w:ascii="Arial" w:eastAsia="Times New Roman" w:hAnsi="Arial" w:cs="Arial"/>
          <w:i/>
          <w:color w:val="000103"/>
          <w:szCs w:val="22"/>
          <w:shd w:val="clear" w:color="auto" w:fill="FFFFF8"/>
          <w:lang w:val="it-IT" w:eastAsia="de-DE" w:bidi="he-IL"/>
        </w:rPr>
        <w:tab/>
      </w:r>
      <w:r w:rsidR="00B020B3" w:rsidRPr="00BD2633">
        <w:rPr>
          <w:rFonts w:ascii="Arial" w:eastAsia="Times New Roman" w:hAnsi="Arial" w:cs="Arial"/>
          <w:i/>
          <w:color w:val="000103"/>
          <w:szCs w:val="22"/>
          <w:shd w:val="clear" w:color="auto" w:fill="FFFFF8"/>
          <w:lang w:val="it-IT" w:eastAsia="de-DE" w:bidi="he-IL"/>
        </w:rPr>
        <w:t>in spiaggia</w:t>
      </w:r>
    </w:p>
    <w:p w:rsidR="00B020B3" w:rsidRPr="00BD2633" w:rsidRDefault="00B020B3" w:rsidP="00BD2633">
      <w:pPr>
        <w:widowControl w:val="0"/>
        <w:numPr>
          <w:ilvl w:val="0"/>
          <w:numId w:val="13"/>
        </w:numPr>
        <w:shd w:val="clear" w:color="auto" w:fill="FFFFF8"/>
        <w:autoSpaceDE w:val="0"/>
        <w:autoSpaceDN w:val="0"/>
        <w:adjustRightInd w:val="0"/>
        <w:spacing w:after="0" w:line="360" w:lineRule="auto"/>
        <w:ind w:right="227"/>
        <w:rPr>
          <w:rFonts w:ascii="Arial" w:eastAsia="Times New Roman" w:hAnsi="Arial" w:cs="Arial"/>
          <w:color w:val="000103"/>
          <w:szCs w:val="22"/>
          <w:shd w:val="clear" w:color="auto" w:fill="FFFFF8"/>
          <w:lang w:val="it-IT" w:eastAsia="de-DE" w:bidi="he-IL"/>
        </w:rPr>
      </w:pPr>
      <w:r w:rsidRPr="00BD2633">
        <w:rPr>
          <w:rFonts w:ascii="Arial" w:eastAsia="Times New Roman" w:hAnsi="Arial" w:cs="Arial"/>
          <w:color w:val="000103"/>
          <w:szCs w:val="22"/>
          <w:shd w:val="clear" w:color="auto" w:fill="FFFFF8"/>
          <w:lang w:val="it-IT" w:eastAsia="de-DE" w:bidi="he-IL"/>
        </w:rPr>
        <w:t>Sport</w:t>
      </w:r>
      <w:r w:rsidR="00346A1F" w:rsidRPr="00BD2633">
        <w:rPr>
          <w:rFonts w:ascii="Arial" w:eastAsia="Times New Roman" w:hAnsi="Arial" w:cs="Arial"/>
          <w:color w:val="000103"/>
          <w:szCs w:val="22"/>
          <w:shd w:val="clear" w:color="auto" w:fill="FFFFF8"/>
          <w:lang w:val="it-IT" w:eastAsia="de-DE" w:bidi="he-IL"/>
        </w:rPr>
        <w:tab/>
      </w:r>
      <w:r w:rsidR="00346A1F" w:rsidRPr="00BD2633">
        <w:rPr>
          <w:rFonts w:ascii="Arial" w:eastAsia="Times New Roman" w:hAnsi="Arial" w:cs="Arial"/>
          <w:color w:val="000103"/>
          <w:szCs w:val="22"/>
          <w:shd w:val="clear" w:color="auto" w:fill="FFFFF8"/>
          <w:lang w:val="it-IT" w:eastAsia="de-DE" w:bidi="he-IL"/>
        </w:rPr>
        <w:tab/>
      </w:r>
      <w:r w:rsidR="00BD2633">
        <w:rPr>
          <w:rFonts w:ascii="Arial" w:eastAsia="Times New Roman" w:hAnsi="Arial" w:cs="Arial"/>
          <w:color w:val="000103"/>
          <w:szCs w:val="22"/>
          <w:shd w:val="clear" w:color="auto" w:fill="FFFFF8"/>
          <w:lang w:val="it-IT" w:eastAsia="de-DE" w:bidi="he-IL"/>
        </w:rPr>
        <w:tab/>
      </w:r>
      <w:r w:rsidR="00BD2633">
        <w:rPr>
          <w:rFonts w:ascii="Arial" w:eastAsia="Times New Roman" w:hAnsi="Arial" w:cs="Arial"/>
          <w:color w:val="000103"/>
          <w:szCs w:val="22"/>
          <w:shd w:val="clear" w:color="auto" w:fill="FFFFF8"/>
          <w:lang w:val="it-IT" w:eastAsia="de-DE" w:bidi="he-IL"/>
        </w:rPr>
        <w:tab/>
      </w:r>
      <w:r w:rsidR="00346A1F" w:rsidRPr="00BD2633">
        <w:rPr>
          <w:rFonts w:ascii="Arial" w:eastAsia="Times New Roman" w:hAnsi="Arial" w:cs="Arial"/>
          <w:i/>
          <w:color w:val="000103"/>
          <w:szCs w:val="22"/>
          <w:shd w:val="clear" w:color="auto" w:fill="FFFFF8"/>
          <w:lang w:val="it-IT" w:eastAsia="de-DE" w:bidi="he-IL"/>
        </w:rPr>
        <w:t>dormire</w:t>
      </w:r>
      <w:r w:rsidR="00346A1F" w:rsidRPr="00BD2633">
        <w:rPr>
          <w:rFonts w:ascii="Arial" w:eastAsia="Times New Roman" w:hAnsi="Arial" w:cs="Arial"/>
          <w:i/>
          <w:color w:val="000103"/>
          <w:szCs w:val="22"/>
          <w:shd w:val="clear" w:color="auto" w:fill="FFFFF8"/>
          <w:lang w:val="it-IT" w:eastAsia="de-DE" w:bidi="he-IL"/>
        </w:rPr>
        <w:tab/>
      </w:r>
      <w:r w:rsidR="00346A1F" w:rsidRPr="00BD2633">
        <w:rPr>
          <w:rFonts w:ascii="Arial" w:eastAsia="Times New Roman" w:hAnsi="Arial" w:cs="Arial"/>
          <w:i/>
          <w:color w:val="000103"/>
          <w:szCs w:val="22"/>
          <w:shd w:val="clear" w:color="auto" w:fill="FFFFF8"/>
          <w:lang w:val="it-IT" w:eastAsia="de-DE" w:bidi="he-IL"/>
        </w:rPr>
        <w:tab/>
        <w:t>andare in bici</w:t>
      </w:r>
      <w:r w:rsidR="00346A1F" w:rsidRPr="00BD2633">
        <w:rPr>
          <w:rFonts w:ascii="Arial" w:eastAsia="Times New Roman" w:hAnsi="Arial" w:cs="Arial"/>
          <w:i/>
          <w:color w:val="000103"/>
          <w:szCs w:val="22"/>
          <w:shd w:val="clear" w:color="auto" w:fill="FFFFF8"/>
          <w:lang w:val="it-IT" w:eastAsia="de-DE" w:bidi="he-IL"/>
        </w:rPr>
        <w:tab/>
        <w:t xml:space="preserve">pattini in </w:t>
      </w:r>
      <w:proofErr w:type="gramStart"/>
      <w:r w:rsidR="00346A1F" w:rsidRPr="00BD2633">
        <w:rPr>
          <w:rFonts w:ascii="Arial" w:eastAsia="Times New Roman" w:hAnsi="Arial" w:cs="Arial"/>
          <w:i/>
          <w:color w:val="000103"/>
          <w:szCs w:val="22"/>
          <w:shd w:val="clear" w:color="auto" w:fill="FFFFF8"/>
          <w:lang w:val="it-IT" w:eastAsia="de-DE" w:bidi="he-IL"/>
        </w:rPr>
        <w:t>linea</w:t>
      </w:r>
      <w:proofErr w:type="gramEnd"/>
    </w:p>
    <w:p w:rsidR="00680B8F" w:rsidRPr="00BD2633" w:rsidRDefault="00B020B3" w:rsidP="00BD2633">
      <w:pPr>
        <w:widowControl w:val="0"/>
        <w:numPr>
          <w:ilvl w:val="0"/>
          <w:numId w:val="13"/>
        </w:numPr>
        <w:shd w:val="clear" w:color="auto" w:fill="FFFFF8"/>
        <w:autoSpaceDE w:val="0"/>
        <w:autoSpaceDN w:val="0"/>
        <w:adjustRightInd w:val="0"/>
        <w:spacing w:after="0" w:line="360" w:lineRule="auto"/>
        <w:ind w:right="227"/>
        <w:rPr>
          <w:rFonts w:ascii="Arial" w:eastAsia="Times New Roman" w:hAnsi="Arial" w:cs="Arial"/>
          <w:color w:val="000103"/>
          <w:szCs w:val="22"/>
          <w:shd w:val="clear" w:color="auto" w:fill="FFFFF8"/>
          <w:lang w:val="it-IT" w:eastAsia="de-DE" w:bidi="he-IL"/>
        </w:rPr>
      </w:pPr>
      <w:proofErr w:type="spellStart"/>
      <w:r w:rsidRPr="00BD2633">
        <w:rPr>
          <w:rFonts w:ascii="Arial" w:eastAsia="Times New Roman" w:hAnsi="Arial" w:cs="Arial"/>
          <w:color w:val="000103"/>
          <w:szCs w:val="22"/>
          <w:shd w:val="clear" w:color="auto" w:fill="FFFFF8"/>
          <w:lang w:val="it-IT" w:eastAsia="de-DE" w:bidi="he-IL"/>
        </w:rPr>
        <w:t>Ruhrgebiet</w:t>
      </w:r>
      <w:proofErr w:type="spellEnd"/>
      <w:r w:rsidR="00346A1F" w:rsidRPr="00BD2633">
        <w:rPr>
          <w:rFonts w:ascii="Arial" w:eastAsia="Times New Roman" w:hAnsi="Arial" w:cs="Arial"/>
          <w:color w:val="000103"/>
          <w:szCs w:val="22"/>
          <w:shd w:val="clear" w:color="auto" w:fill="FFFFF8"/>
          <w:lang w:val="it-IT" w:eastAsia="de-DE" w:bidi="he-IL"/>
        </w:rPr>
        <w:tab/>
      </w:r>
      <w:r w:rsidR="00BD2633">
        <w:rPr>
          <w:rFonts w:ascii="Arial" w:eastAsia="Times New Roman" w:hAnsi="Arial" w:cs="Arial"/>
          <w:color w:val="000103"/>
          <w:szCs w:val="22"/>
          <w:shd w:val="clear" w:color="auto" w:fill="FFFFF8"/>
          <w:lang w:val="it-IT" w:eastAsia="de-DE" w:bidi="he-IL"/>
        </w:rPr>
        <w:tab/>
      </w:r>
      <w:r w:rsidR="00BD2633">
        <w:rPr>
          <w:rFonts w:ascii="Arial" w:eastAsia="Times New Roman" w:hAnsi="Arial" w:cs="Arial"/>
          <w:color w:val="000103"/>
          <w:szCs w:val="22"/>
          <w:shd w:val="clear" w:color="auto" w:fill="FFFFF8"/>
          <w:lang w:val="it-IT" w:eastAsia="de-DE" w:bidi="he-IL"/>
        </w:rPr>
        <w:tab/>
      </w:r>
      <w:r w:rsidR="00BD2633" w:rsidRPr="00BD2633">
        <w:rPr>
          <w:rFonts w:ascii="Arial" w:eastAsia="Times New Roman" w:hAnsi="Arial" w:cs="Arial"/>
          <w:i/>
          <w:color w:val="000103"/>
          <w:szCs w:val="22"/>
          <w:shd w:val="clear" w:color="auto" w:fill="FFFFF8"/>
          <w:lang w:val="it-IT" w:eastAsia="de-DE" w:bidi="he-IL"/>
        </w:rPr>
        <w:t xml:space="preserve">zona industriale </w:t>
      </w:r>
      <w:r w:rsidR="00BD2633" w:rsidRPr="00BD2633">
        <w:rPr>
          <w:rFonts w:ascii="Arial" w:eastAsia="Times New Roman" w:hAnsi="Arial" w:cs="Arial"/>
          <w:i/>
          <w:color w:val="000103"/>
          <w:szCs w:val="22"/>
          <w:shd w:val="clear" w:color="auto" w:fill="FFFFF8"/>
          <w:lang w:val="it-IT" w:eastAsia="de-DE" w:bidi="he-IL"/>
        </w:rPr>
        <w:tab/>
      </w:r>
      <w:r w:rsidR="00680B8F" w:rsidRPr="00BD2633">
        <w:rPr>
          <w:rFonts w:ascii="Arial" w:eastAsia="Times New Roman" w:hAnsi="Arial" w:cs="Arial"/>
          <w:i/>
          <w:color w:val="000103"/>
          <w:szCs w:val="22"/>
          <w:shd w:val="clear" w:color="auto" w:fill="FFFFF8"/>
          <w:lang w:val="it-IT" w:eastAsia="de-DE" w:bidi="he-IL"/>
        </w:rPr>
        <w:t xml:space="preserve">il museo </w:t>
      </w:r>
      <w:proofErr w:type="spellStart"/>
      <w:r w:rsidR="00680B8F" w:rsidRPr="00BD2633">
        <w:rPr>
          <w:rFonts w:ascii="Arial" w:eastAsia="Times New Roman" w:hAnsi="Arial" w:cs="Arial"/>
          <w:i/>
          <w:color w:val="000103"/>
          <w:szCs w:val="22"/>
          <w:shd w:val="clear" w:color="auto" w:fill="FFFFF8"/>
          <w:lang w:val="it-IT" w:eastAsia="de-DE" w:bidi="he-IL"/>
        </w:rPr>
        <w:t>Folkwang</w:t>
      </w:r>
      <w:proofErr w:type="spellEnd"/>
      <w:r w:rsidR="00346A1F" w:rsidRPr="00BD2633">
        <w:rPr>
          <w:rFonts w:ascii="Arial" w:eastAsia="Times New Roman" w:hAnsi="Arial" w:cs="Arial"/>
          <w:i/>
          <w:color w:val="000103"/>
          <w:szCs w:val="22"/>
          <w:shd w:val="clear" w:color="auto" w:fill="FFFFF8"/>
          <w:lang w:val="it-IT" w:eastAsia="de-DE" w:bidi="he-IL"/>
        </w:rPr>
        <w:tab/>
      </w:r>
      <w:r w:rsidR="00680B8F" w:rsidRPr="00BD2633">
        <w:rPr>
          <w:rFonts w:ascii="Arial" w:eastAsia="Times New Roman" w:hAnsi="Arial" w:cs="Arial"/>
          <w:i/>
          <w:color w:val="000103"/>
          <w:szCs w:val="22"/>
          <w:shd w:val="clear" w:color="auto" w:fill="FFFFF8"/>
          <w:lang w:val="it-IT" w:eastAsia="de-DE" w:bidi="he-IL"/>
        </w:rPr>
        <w:t>al mare</w:t>
      </w:r>
    </w:p>
    <w:p w:rsidR="00680B8F" w:rsidRPr="00BD2633" w:rsidRDefault="00346A1F" w:rsidP="00BD2633">
      <w:pPr>
        <w:widowControl w:val="0"/>
        <w:numPr>
          <w:ilvl w:val="0"/>
          <w:numId w:val="13"/>
        </w:numPr>
        <w:shd w:val="clear" w:color="auto" w:fill="FFFFF8"/>
        <w:autoSpaceDE w:val="0"/>
        <w:autoSpaceDN w:val="0"/>
        <w:adjustRightInd w:val="0"/>
        <w:spacing w:after="0" w:line="360" w:lineRule="auto"/>
        <w:ind w:right="227"/>
        <w:rPr>
          <w:rFonts w:ascii="Arial" w:eastAsia="Times New Roman" w:hAnsi="Arial" w:cs="Arial"/>
          <w:color w:val="000103"/>
          <w:szCs w:val="22"/>
          <w:shd w:val="clear" w:color="auto" w:fill="FFFFF8"/>
          <w:lang w:val="it-IT" w:eastAsia="de-DE" w:bidi="he-IL"/>
        </w:rPr>
      </w:pPr>
      <w:proofErr w:type="spellStart"/>
      <w:r w:rsidRPr="00BD2633">
        <w:rPr>
          <w:rFonts w:ascii="Arial" w:eastAsia="Times New Roman" w:hAnsi="Arial" w:cs="Arial"/>
          <w:color w:val="000103"/>
          <w:szCs w:val="22"/>
          <w:shd w:val="clear" w:color="auto" w:fill="FFFFF8"/>
          <w:lang w:val="it-IT" w:eastAsia="de-DE" w:bidi="he-IL"/>
        </w:rPr>
        <w:t>d</w:t>
      </w:r>
      <w:r w:rsidR="00680B8F" w:rsidRPr="00BD2633">
        <w:rPr>
          <w:rFonts w:ascii="Arial" w:eastAsia="Times New Roman" w:hAnsi="Arial" w:cs="Arial"/>
          <w:color w:val="000103"/>
          <w:szCs w:val="22"/>
          <w:shd w:val="clear" w:color="auto" w:fill="FFFFF8"/>
          <w:lang w:val="it-IT" w:eastAsia="de-DE" w:bidi="he-IL"/>
        </w:rPr>
        <w:t>as</w:t>
      </w:r>
      <w:proofErr w:type="spellEnd"/>
      <w:r w:rsidR="00680B8F" w:rsidRPr="00BD2633">
        <w:rPr>
          <w:rFonts w:ascii="Arial" w:eastAsia="Times New Roman" w:hAnsi="Arial" w:cs="Arial"/>
          <w:color w:val="000103"/>
          <w:szCs w:val="22"/>
          <w:shd w:val="clear" w:color="auto" w:fill="FFFFF8"/>
          <w:lang w:val="it-IT" w:eastAsia="de-DE" w:bidi="he-IL"/>
        </w:rPr>
        <w:t xml:space="preserve"> </w:t>
      </w:r>
      <w:proofErr w:type="spellStart"/>
      <w:r w:rsidR="00680B8F" w:rsidRPr="00BD2633">
        <w:rPr>
          <w:rFonts w:ascii="Arial" w:eastAsia="Times New Roman" w:hAnsi="Arial" w:cs="Arial"/>
          <w:color w:val="000103"/>
          <w:szCs w:val="22"/>
          <w:shd w:val="clear" w:color="auto" w:fill="FFFFF8"/>
          <w:lang w:val="it-IT" w:eastAsia="de-DE" w:bidi="he-IL"/>
        </w:rPr>
        <w:t>Wochenende</w:t>
      </w:r>
      <w:proofErr w:type="spellEnd"/>
      <w:r w:rsidRPr="00BD2633">
        <w:rPr>
          <w:rFonts w:ascii="Arial" w:eastAsia="Times New Roman" w:hAnsi="Arial" w:cs="Arial"/>
          <w:color w:val="000103"/>
          <w:szCs w:val="22"/>
          <w:shd w:val="clear" w:color="auto" w:fill="FFFFF8"/>
          <w:lang w:val="it-IT" w:eastAsia="de-DE" w:bidi="he-IL"/>
        </w:rPr>
        <w:tab/>
      </w:r>
      <w:r w:rsidR="00BD2633">
        <w:rPr>
          <w:rFonts w:ascii="Arial" w:eastAsia="Times New Roman" w:hAnsi="Arial" w:cs="Arial"/>
          <w:color w:val="000103"/>
          <w:szCs w:val="22"/>
          <w:shd w:val="clear" w:color="auto" w:fill="FFFFF8"/>
          <w:lang w:val="it-IT" w:eastAsia="de-DE" w:bidi="he-IL"/>
        </w:rPr>
        <w:tab/>
      </w:r>
      <w:r w:rsidR="00417CC0" w:rsidRPr="00BD2633">
        <w:rPr>
          <w:rFonts w:ascii="Arial" w:eastAsia="Times New Roman" w:hAnsi="Arial" w:cs="Arial"/>
          <w:i/>
          <w:color w:val="000103"/>
          <w:szCs w:val="22"/>
          <w:shd w:val="clear" w:color="auto" w:fill="FFFFF8"/>
          <w:lang w:val="it-IT" w:eastAsia="de-DE" w:bidi="he-IL"/>
        </w:rPr>
        <w:t>rilassarsi</w:t>
      </w:r>
      <w:r w:rsidRPr="00BD2633">
        <w:rPr>
          <w:rFonts w:ascii="Arial" w:eastAsia="Times New Roman" w:hAnsi="Arial" w:cs="Arial"/>
          <w:i/>
          <w:color w:val="000103"/>
          <w:szCs w:val="22"/>
          <w:shd w:val="clear" w:color="auto" w:fill="FFFFF8"/>
          <w:lang w:val="it-IT" w:eastAsia="de-DE" w:bidi="he-IL"/>
        </w:rPr>
        <w:tab/>
      </w:r>
      <w:r w:rsidR="00BD2633" w:rsidRPr="00BD2633">
        <w:rPr>
          <w:rFonts w:ascii="Arial" w:eastAsia="Times New Roman" w:hAnsi="Arial" w:cs="Arial"/>
          <w:i/>
          <w:color w:val="000103"/>
          <w:szCs w:val="22"/>
          <w:shd w:val="clear" w:color="auto" w:fill="FFFFF8"/>
          <w:lang w:val="it-IT" w:eastAsia="de-DE" w:bidi="he-IL"/>
        </w:rPr>
        <w:tab/>
      </w:r>
      <w:r w:rsidR="00417CC0" w:rsidRPr="00BD2633">
        <w:rPr>
          <w:rFonts w:ascii="Arial" w:eastAsia="Times New Roman" w:hAnsi="Arial" w:cs="Arial"/>
          <w:i/>
          <w:color w:val="000103"/>
          <w:szCs w:val="22"/>
          <w:shd w:val="clear" w:color="auto" w:fill="FFFFF8"/>
          <w:lang w:val="it-IT" w:eastAsia="de-DE" w:bidi="he-IL"/>
        </w:rPr>
        <w:t>lavorare</w:t>
      </w:r>
      <w:r w:rsidRPr="00BD2633">
        <w:rPr>
          <w:rFonts w:ascii="Arial" w:eastAsia="Times New Roman" w:hAnsi="Arial" w:cs="Arial"/>
          <w:i/>
          <w:color w:val="000103"/>
          <w:szCs w:val="22"/>
          <w:shd w:val="clear" w:color="auto" w:fill="FFFFF8"/>
          <w:lang w:val="it-IT" w:eastAsia="de-DE" w:bidi="he-IL"/>
        </w:rPr>
        <w:tab/>
      </w:r>
      <w:r w:rsidRPr="00BD2633">
        <w:rPr>
          <w:rFonts w:ascii="Arial" w:eastAsia="Times New Roman" w:hAnsi="Arial" w:cs="Arial"/>
          <w:i/>
          <w:color w:val="000103"/>
          <w:szCs w:val="22"/>
          <w:shd w:val="clear" w:color="auto" w:fill="FFFFF8"/>
          <w:lang w:val="it-IT" w:eastAsia="de-DE" w:bidi="he-IL"/>
        </w:rPr>
        <w:tab/>
      </w:r>
      <w:r w:rsidR="00417CC0" w:rsidRPr="00BD2633">
        <w:rPr>
          <w:rFonts w:ascii="Arial" w:eastAsia="Times New Roman" w:hAnsi="Arial" w:cs="Arial"/>
          <w:i/>
          <w:color w:val="000103"/>
          <w:szCs w:val="22"/>
          <w:shd w:val="clear" w:color="auto" w:fill="FFFFF8"/>
          <w:lang w:val="it-IT" w:eastAsia="de-DE" w:bidi="he-IL"/>
        </w:rPr>
        <w:t xml:space="preserve">fare una gita in </w:t>
      </w:r>
      <w:proofErr w:type="gramStart"/>
      <w:r w:rsidR="00417CC0" w:rsidRPr="00BD2633">
        <w:rPr>
          <w:rFonts w:ascii="Arial" w:eastAsia="Times New Roman" w:hAnsi="Arial" w:cs="Arial"/>
          <w:i/>
          <w:color w:val="000103"/>
          <w:szCs w:val="22"/>
          <w:shd w:val="clear" w:color="auto" w:fill="FFFFF8"/>
          <w:lang w:val="it-IT" w:eastAsia="de-DE" w:bidi="he-IL"/>
        </w:rPr>
        <w:t>barca</w:t>
      </w:r>
      <w:proofErr w:type="gramEnd"/>
    </w:p>
    <w:p w:rsidR="00680B8F" w:rsidRPr="00BD2633" w:rsidRDefault="00680B8F" w:rsidP="00680B8F">
      <w:pPr>
        <w:widowControl w:val="0"/>
        <w:shd w:val="clear" w:color="auto" w:fill="FFFFF8"/>
        <w:autoSpaceDE w:val="0"/>
        <w:autoSpaceDN w:val="0"/>
        <w:adjustRightInd w:val="0"/>
        <w:spacing w:after="0"/>
        <w:ind w:right="227"/>
        <w:rPr>
          <w:rFonts w:ascii="Arial" w:eastAsia="Times New Roman" w:hAnsi="Arial" w:cs="Arial"/>
          <w:color w:val="000103"/>
          <w:szCs w:val="22"/>
          <w:shd w:val="clear" w:color="auto" w:fill="FFFFF8"/>
          <w:lang w:val="it-IT" w:eastAsia="de-DE" w:bidi="he-IL"/>
        </w:rPr>
      </w:pPr>
    </w:p>
    <w:p w:rsidR="003E7437" w:rsidRPr="00BD2633" w:rsidRDefault="003E7437" w:rsidP="00680B8F">
      <w:pPr>
        <w:widowControl w:val="0"/>
        <w:shd w:val="clear" w:color="auto" w:fill="FFFFF8"/>
        <w:autoSpaceDE w:val="0"/>
        <w:autoSpaceDN w:val="0"/>
        <w:adjustRightInd w:val="0"/>
        <w:spacing w:after="0"/>
        <w:ind w:right="227"/>
        <w:rPr>
          <w:rFonts w:ascii="Arial" w:eastAsia="Times New Roman" w:hAnsi="Arial" w:cs="Arial"/>
          <w:b/>
          <w:color w:val="000103"/>
          <w:szCs w:val="22"/>
          <w:shd w:val="clear" w:color="auto" w:fill="FFFFF8"/>
          <w:lang w:val="it-IT" w:eastAsia="de-DE" w:bidi="he-IL"/>
        </w:rPr>
      </w:pPr>
    </w:p>
    <w:p w:rsidR="00417CC0" w:rsidRPr="00BD2633" w:rsidRDefault="003E7437" w:rsidP="00BD2633">
      <w:pPr>
        <w:widowControl w:val="0"/>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FFFFF8"/>
        <w:autoSpaceDE w:val="0"/>
        <w:autoSpaceDN w:val="0"/>
        <w:adjustRightInd w:val="0"/>
        <w:spacing w:after="0"/>
        <w:ind w:right="227"/>
        <w:rPr>
          <w:rFonts w:ascii="Arial" w:eastAsia="Times New Roman" w:hAnsi="Arial" w:cs="Arial"/>
          <w:color w:val="000103"/>
          <w:szCs w:val="22"/>
          <w:shd w:val="clear" w:color="auto" w:fill="FFFFF8"/>
          <w:lang w:val="it-IT" w:eastAsia="de-DE" w:bidi="he-IL"/>
        </w:rPr>
      </w:pPr>
      <w:r w:rsidRPr="00BD2633">
        <w:rPr>
          <w:rFonts w:ascii="Arial" w:eastAsia="Times New Roman" w:hAnsi="Arial" w:cs="Arial"/>
          <w:color w:val="000103"/>
          <w:szCs w:val="22"/>
          <w:shd w:val="clear" w:color="auto" w:fill="FFFFF8"/>
          <w:lang w:val="it-IT" w:eastAsia="de-DE" w:bidi="he-IL"/>
        </w:rPr>
        <w:t xml:space="preserve">Strategie: </w:t>
      </w:r>
      <w:proofErr w:type="spellStart"/>
      <w:r w:rsidR="00417CC0" w:rsidRPr="00BD2633">
        <w:rPr>
          <w:rFonts w:ascii="Arial" w:eastAsia="Times New Roman" w:hAnsi="Arial" w:cs="Arial"/>
          <w:i/>
          <w:color w:val="000103"/>
          <w:szCs w:val="22"/>
          <w:shd w:val="clear" w:color="auto" w:fill="FFFFF8"/>
          <w:lang w:val="it-IT" w:eastAsia="de-DE" w:bidi="he-IL"/>
        </w:rPr>
        <w:t>Ver</w:t>
      </w:r>
      <w:r w:rsidRPr="00BD2633">
        <w:rPr>
          <w:rFonts w:ascii="Arial" w:eastAsia="Times New Roman" w:hAnsi="Arial" w:cs="Arial"/>
          <w:i/>
          <w:color w:val="000103"/>
          <w:szCs w:val="22"/>
          <w:shd w:val="clear" w:color="auto" w:fill="FFFFF8"/>
          <w:lang w:val="it-IT" w:eastAsia="de-DE" w:bidi="he-IL"/>
        </w:rPr>
        <w:t>einfachung</w:t>
      </w:r>
      <w:proofErr w:type="spellEnd"/>
      <w:r w:rsidRPr="00BD2633">
        <w:rPr>
          <w:rFonts w:ascii="Arial" w:eastAsia="Times New Roman" w:hAnsi="Arial" w:cs="Arial"/>
          <w:i/>
          <w:color w:val="000103"/>
          <w:szCs w:val="22"/>
          <w:shd w:val="clear" w:color="auto" w:fill="FFFFF8"/>
          <w:lang w:val="it-IT" w:eastAsia="de-DE" w:bidi="he-IL"/>
        </w:rPr>
        <w:t xml:space="preserve"> von </w:t>
      </w:r>
      <w:proofErr w:type="spellStart"/>
      <w:r w:rsidRPr="00BD2633">
        <w:rPr>
          <w:rFonts w:ascii="Arial" w:eastAsia="Times New Roman" w:hAnsi="Arial" w:cs="Arial"/>
          <w:i/>
          <w:color w:val="000103"/>
          <w:szCs w:val="22"/>
          <w:shd w:val="clear" w:color="auto" w:fill="FFFFF8"/>
          <w:lang w:val="it-IT" w:eastAsia="de-DE" w:bidi="he-IL"/>
        </w:rPr>
        <w:t>Sätzen</w:t>
      </w:r>
      <w:proofErr w:type="spellEnd"/>
    </w:p>
    <w:p w:rsidR="005C3784" w:rsidRPr="00BD2633" w:rsidRDefault="005C3784" w:rsidP="005C3784">
      <w:pPr>
        <w:widowControl w:val="0"/>
        <w:shd w:val="clear" w:color="auto" w:fill="FFFFF8"/>
        <w:autoSpaceDE w:val="0"/>
        <w:autoSpaceDN w:val="0"/>
        <w:adjustRightInd w:val="0"/>
        <w:spacing w:after="0"/>
        <w:ind w:left="706" w:right="227"/>
        <w:rPr>
          <w:rFonts w:ascii="Arial" w:eastAsia="Times New Roman" w:hAnsi="Arial" w:cs="Arial"/>
          <w:b/>
          <w:color w:val="000103"/>
          <w:szCs w:val="22"/>
          <w:u w:val="single"/>
          <w:shd w:val="clear" w:color="auto" w:fill="FFFFF8"/>
          <w:lang w:val="it-IT" w:eastAsia="de-DE" w:bidi="he-IL"/>
        </w:rPr>
      </w:pPr>
    </w:p>
    <w:p w:rsidR="00417CC0" w:rsidRPr="00BD2633" w:rsidRDefault="00417CC0" w:rsidP="00BD2633">
      <w:pPr>
        <w:widowControl w:val="0"/>
        <w:shd w:val="clear" w:color="auto" w:fill="FFFFF8"/>
        <w:autoSpaceDE w:val="0"/>
        <w:autoSpaceDN w:val="0"/>
        <w:adjustRightInd w:val="0"/>
        <w:spacing w:after="0"/>
        <w:ind w:right="227"/>
        <w:rPr>
          <w:rFonts w:ascii="Arial" w:eastAsia="Times New Roman" w:hAnsi="Arial" w:cs="Arial"/>
          <w:color w:val="000103"/>
          <w:szCs w:val="22"/>
          <w:shd w:val="clear" w:color="auto" w:fill="FFFFF8"/>
          <w:lang w:eastAsia="de-DE" w:bidi="he-IL"/>
        </w:rPr>
      </w:pPr>
      <w:r w:rsidRPr="00BD2633">
        <w:rPr>
          <w:rFonts w:ascii="Arial" w:eastAsia="Times New Roman" w:hAnsi="Arial" w:cs="Arial"/>
          <w:color w:val="000103"/>
          <w:szCs w:val="22"/>
          <w:shd w:val="clear" w:color="auto" w:fill="FFFFF8"/>
          <w:lang w:eastAsia="de-DE" w:bidi="he-IL"/>
        </w:rPr>
        <w:t>Vereinfache die Sätze, ohne dass der Sinn verloren geht</w:t>
      </w:r>
      <w:r w:rsidR="003E7437" w:rsidRPr="00BD2633">
        <w:rPr>
          <w:rFonts w:ascii="Arial" w:eastAsia="Times New Roman" w:hAnsi="Arial" w:cs="Arial"/>
          <w:color w:val="000103"/>
          <w:szCs w:val="22"/>
          <w:shd w:val="clear" w:color="auto" w:fill="FFFFF8"/>
          <w:lang w:eastAsia="de-DE" w:bidi="he-IL"/>
        </w:rPr>
        <w:t>,</w:t>
      </w:r>
      <w:r w:rsidRPr="00BD2633">
        <w:rPr>
          <w:rFonts w:ascii="Arial" w:eastAsia="Times New Roman" w:hAnsi="Arial" w:cs="Arial"/>
          <w:color w:val="000103"/>
          <w:szCs w:val="22"/>
          <w:shd w:val="clear" w:color="auto" w:fill="FFFFF8"/>
          <w:lang w:eastAsia="de-DE" w:bidi="he-IL"/>
        </w:rPr>
        <w:t xml:space="preserve"> und übertrage sie ins Italienische.</w:t>
      </w:r>
      <w:r w:rsidR="00B020B3" w:rsidRPr="00BD2633">
        <w:rPr>
          <w:rFonts w:ascii="Arial" w:eastAsia="Times New Roman" w:hAnsi="Arial" w:cs="Arial"/>
          <w:color w:val="000103"/>
          <w:szCs w:val="22"/>
          <w:shd w:val="clear" w:color="auto" w:fill="FFFFF8"/>
          <w:lang w:eastAsia="de-DE" w:bidi="he-IL"/>
        </w:rPr>
        <w:t xml:space="preserve"> </w:t>
      </w:r>
    </w:p>
    <w:p w:rsidR="005C3784" w:rsidRPr="00BD2633" w:rsidRDefault="005C3784" w:rsidP="005C3784">
      <w:pPr>
        <w:widowControl w:val="0"/>
        <w:shd w:val="clear" w:color="auto" w:fill="FFFFF8"/>
        <w:autoSpaceDE w:val="0"/>
        <w:autoSpaceDN w:val="0"/>
        <w:adjustRightInd w:val="0"/>
        <w:spacing w:after="0"/>
        <w:ind w:left="706" w:right="227"/>
        <w:rPr>
          <w:rFonts w:ascii="Arial" w:eastAsia="Times New Roman" w:hAnsi="Arial" w:cs="Arial"/>
          <w:b/>
          <w:color w:val="000103"/>
          <w:szCs w:val="22"/>
          <w:shd w:val="clear" w:color="auto" w:fill="FFFFF8"/>
          <w:lang w:eastAsia="de-DE" w:bidi="he-IL"/>
        </w:rPr>
      </w:pPr>
    </w:p>
    <w:p w:rsidR="00D66651" w:rsidRDefault="008C4583" w:rsidP="00BD2633">
      <w:pPr>
        <w:pStyle w:val="Listenabsatz"/>
        <w:widowControl w:val="0"/>
        <w:numPr>
          <w:ilvl w:val="0"/>
          <w:numId w:val="24"/>
        </w:numPr>
        <w:shd w:val="clear" w:color="auto" w:fill="FFFFF8"/>
        <w:autoSpaceDE w:val="0"/>
        <w:autoSpaceDN w:val="0"/>
        <w:adjustRightInd w:val="0"/>
        <w:spacing w:after="0"/>
        <w:ind w:left="360" w:right="227"/>
        <w:rPr>
          <w:rFonts w:ascii="Arial" w:eastAsia="Times New Roman" w:hAnsi="Arial" w:cs="Arial"/>
          <w:color w:val="000103"/>
          <w:sz w:val="24"/>
          <w:shd w:val="clear" w:color="auto" w:fill="FFFFF8"/>
          <w:lang w:eastAsia="de-DE" w:bidi="he-IL"/>
        </w:rPr>
      </w:pPr>
      <w:r w:rsidRPr="00BD2633">
        <w:rPr>
          <w:rFonts w:ascii="Arial" w:eastAsia="Times New Roman" w:hAnsi="Arial" w:cs="Arial"/>
          <w:color w:val="000103"/>
          <w:sz w:val="24"/>
          <w:shd w:val="clear" w:color="auto" w:fill="FFFFF8"/>
          <w:lang w:eastAsia="de-DE" w:bidi="he-IL"/>
        </w:rPr>
        <w:t>d</w:t>
      </w:r>
      <w:r w:rsidR="00D66651" w:rsidRPr="00BD2633">
        <w:rPr>
          <w:rFonts w:ascii="Arial" w:eastAsia="Times New Roman" w:hAnsi="Arial" w:cs="Arial"/>
          <w:color w:val="000103"/>
          <w:sz w:val="24"/>
          <w:shd w:val="clear" w:color="auto" w:fill="FFFFF8"/>
          <w:lang w:eastAsia="de-DE" w:bidi="he-IL"/>
        </w:rPr>
        <w:t>ie Schwergewichte der deutschen Kulturszene (z.B. die wichtigsten Dinge/Elemente der deutschen Kultur)</w:t>
      </w:r>
    </w:p>
    <w:p w:rsidR="00BD2633" w:rsidRPr="00BD2633" w:rsidRDefault="00BD2633" w:rsidP="00BD2633">
      <w:pPr>
        <w:pStyle w:val="Listenabsatz"/>
        <w:widowControl w:val="0"/>
        <w:shd w:val="clear" w:color="auto" w:fill="FFFFF8"/>
        <w:autoSpaceDE w:val="0"/>
        <w:autoSpaceDN w:val="0"/>
        <w:adjustRightInd w:val="0"/>
        <w:spacing w:after="0"/>
        <w:ind w:left="360" w:right="227"/>
        <w:rPr>
          <w:rFonts w:ascii="Arial" w:eastAsia="Times New Roman" w:hAnsi="Arial" w:cs="Arial"/>
          <w:color w:val="000103"/>
          <w:sz w:val="24"/>
          <w:shd w:val="clear" w:color="auto" w:fill="FFFFF8"/>
          <w:lang w:eastAsia="de-DE" w:bidi="he-IL"/>
        </w:rPr>
      </w:pPr>
    </w:p>
    <w:p w:rsidR="001604E1" w:rsidRPr="00BD2633" w:rsidRDefault="001604E1" w:rsidP="00BD2633">
      <w:pPr>
        <w:pStyle w:val="Listenabsatz"/>
        <w:widowControl w:val="0"/>
        <w:shd w:val="clear" w:color="auto" w:fill="FFFFF8"/>
        <w:autoSpaceDE w:val="0"/>
        <w:autoSpaceDN w:val="0"/>
        <w:adjustRightInd w:val="0"/>
        <w:spacing w:after="0"/>
        <w:ind w:left="360" w:right="227"/>
        <w:rPr>
          <w:rFonts w:ascii="Arial" w:eastAsia="Times New Roman" w:hAnsi="Arial" w:cs="Arial"/>
          <w:color w:val="000103"/>
          <w:sz w:val="24"/>
          <w:shd w:val="clear" w:color="auto" w:fill="FFFFF8"/>
          <w:lang w:eastAsia="de-DE" w:bidi="he-IL"/>
        </w:rPr>
      </w:pPr>
      <w:r w:rsidRPr="00BD2633">
        <w:rPr>
          <w:rFonts w:ascii="Arial" w:eastAsia="Times New Roman" w:hAnsi="Arial" w:cs="Arial"/>
          <w:color w:val="000103"/>
          <w:sz w:val="24"/>
          <w:shd w:val="clear" w:color="auto" w:fill="FFFFF8"/>
          <w:lang w:eastAsia="de-DE" w:bidi="he-IL"/>
        </w:rPr>
        <w:t>_______________________________</w:t>
      </w:r>
      <w:r w:rsidR="00BD2633" w:rsidRPr="00BD2633">
        <w:rPr>
          <w:rFonts w:ascii="Arial" w:eastAsia="Times New Roman" w:hAnsi="Arial" w:cs="Arial"/>
          <w:color w:val="000103"/>
          <w:sz w:val="24"/>
          <w:shd w:val="clear" w:color="auto" w:fill="FFFFF8"/>
          <w:lang w:eastAsia="de-DE" w:bidi="he-IL"/>
        </w:rPr>
        <w:t>_________</w:t>
      </w:r>
      <w:r w:rsidRPr="00BD2633">
        <w:rPr>
          <w:rFonts w:ascii="Arial" w:eastAsia="Times New Roman" w:hAnsi="Arial" w:cs="Arial"/>
          <w:color w:val="000103"/>
          <w:sz w:val="24"/>
          <w:shd w:val="clear" w:color="auto" w:fill="FFFFF8"/>
          <w:lang w:eastAsia="de-DE" w:bidi="he-IL"/>
        </w:rPr>
        <w:t>_______________________</w:t>
      </w:r>
    </w:p>
    <w:p w:rsidR="001604E1" w:rsidRPr="00BD2633" w:rsidRDefault="001604E1" w:rsidP="00BD2633">
      <w:pPr>
        <w:pStyle w:val="Listenabsatz"/>
        <w:widowControl w:val="0"/>
        <w:shd w:val="clear" w:color="auto" w:fill="FFFFF8"/>
        <w:autoSpaceDE w:val="0"/>
        <w:autoSpaceDN w:val="0"/>
        <w:adjustRightInd w:val="0"/>
        <w:spacing w:after="0"/>
        <w:ind w:left="360" w:right="227"/>
        <w:rPr>
          <w:rFonts w:ascii="Arial" w:eastAsia="Times New Roman" w:hAnsi="Arial" w:cs="Arial"/>
          <w:color w:val="000103"/>
          <w:sz w:val="24"/>
          <w:shd w:val="clear" w:color="auto" w:fill="FFFFF8"/>
          <w:lang w:eastAsia="de-DE" w:bidi="he-IL"/>
        </w:rPr>
      </w:pPr>
    </w:p>
    <w:p w:rsidR="00D66651" w:rsidRPr="00BD2633" w:rsidRDefault="00D66651" w:rsidP="00BD2633">
      <w:pPr>
        <w:pStyle w:val="Listenabsatz"/>
        <w:widowControl w:val="0"/>
        <w:numPr>
          <w:ilvl w:val="0"/>
          <w:numId w:val="24"/>
        </w:numPr>
        <w:shd w:val="clear" w:color="auto" w:fill="FFFFF8"/>
        <w:autoSpaceDE w:val="0"/>
        <w:autoSpaceDN w:val="0"/>
        <w:adjustRightInd w:val="0"/>
        <w:spacing w:after="0"/>
        <w:ind w:left="360" w:right="227"/>
        <w:rPr>
          <w:rFonts w:ascii="Arial" w:eastAsia="Times New Roman" w:hAnsi="Arial" w:cs="Arial"/>
          <w:color w:val="000103"/>
          <w:sz w:val="24"/>
          <w:shd w:val="clear" w:color="auto" w:fill="FFFFF8"/>
          <w:lang w:eastAsia="de-DE" w:bidi="he-IL"/>
        </w:rPr>
      </w:pPr>
      <w:r w:rsidRPr="00BD2633">
        <w:rPr>
          <w:rFonts w:ascii="Arial" w:eastAsia="Times New Roman" w:hAnsi="Arial" w:cs="Arial"/>
          <w:color w:val="000103"/>
          <w:sz w:val="24"/>
          <w:shd w:val="clear" w:color="auto" w:fill="FFFFF8"/>
          <w:lang w:eastAsia="de-DE" w:bidi="he-IL"/>
        </w:rPr>
        <w:t>das Kulturhauptstadtjahr hat der Region einen weiteren Schub gegeben</w:t>
      </w:r>
    </w:p>
    <w:p w:rsidR="001604E1" w:rsidRPr="00BD2633" w:rsidRDefault="001604E1" w:rsidP="00BD2633">
      <w:pPr>
        <w:widowControl w:val="0"/>
        <w:shd w:val="clear" w:color="auto" w:fill="FFFFF8"/>
        <w:autoSpaceDE w:val="0"/>
        <w:autoSpaceDN w:val="0"/>
        <w:adjustRightInd w:val="0"/>
        <w:spacing w:after="0"/>
        <w:ind w:right="227"/>
        <w:rPr>
          <w:rFonts w:ascii="Arial" w:eastAsia="Times New Roman" w:hAnsi="Arial" w:cs="Arial"/>
          <w:color w:val="000103"/>
          <w:sz w:val="28"/>
          <w:shd w:val="clear" w:color="auto" w:fill="FFFFF8"/>
          <w:lang w:eastAsia="de-DE" w:bidi="he-IL"/>
        </w:rPr>
      </w:pPr>
    </w:p>
    <w:p w:rsidR="001604E1" w:rsidRPr="00BD2633" w:rsidRDefault="001604E1" w:rsidP="00BD2633">
      <w:pPr>
        <w:pStyle w:val="Listenabsatz"/>
        <w:widowControl w:val="0"/>
        <w:shd w:val="clear" w:color="auto" w:fill="FFFFF8"/>
        <w:autoSpaceDE w:val="0"/>
        <w:autoSpaceDN w:val="0"/>
        <w:adjustRightInd w:val="0"/>
        <w:spacing w:after="0"/>
        <w:ind w:left="360" w:right="227"/>
        <w:rPr>
          <w:rFonts w:ascii="Arial" w:eastAsia="Times New Roman" w:hAnsi="Arial" w:cs="Arial"/>
          <w:color w:val="000103"/>
          <w:sz w:val="24"/>
          <w:shd w:val="clear" w:color="auto" w:fill="FFFFF8"/>
          <w:lang w:eastAsia="de-DE" w:bidi="he-IL"/>
        </w:rPr>
      </w:pPr>
      <w:r w:rsidRPr="00BD2633">
        <w:rPr>
          <w:rFonts w:ascii="Arial" w:eastAsia="Times New Roman" w:hAnsi="Arial" w:cs="Arial"/>
          <w:color w:val="000103"/>
          <w:sz w:val="24"/>
          <w:shd w:val="clear" w:color="auto" w:fill="FFFFF8"/>
          <w:lang w:eastAsia="de-DE" w:bidi="he-IL"/>
        </w:rPr>
        <w:t>____________________</w:t>
      </w:r>
      <w:r w:rsidR="00BD2633" w:rsidRPr="00BD2633">
        <w:rPr>
          <w:rFonts w:ascii="Arial" w:eastAsia="Times New Roman" w:hAnsi="Arial" w:cs="Arial"/>
          <w:color w:val="000103"/>
          <w:sz w:val="24"/>
          <w:shd w:val="clear" w:color="auto" w:fill="FFFFF8"/>
          <w:lang w:eastAsia="de-DE" w:bidi="he-IL"/>
        </w:rPr>
        <w:t>_________</w:t>
      </w:r>
      <w:r w:rsidRPr="00BD2633">
        <w:rPr>
          <w:rFonts w:ascii="Arial" w:eastAsia="Times New Roman" w:hAnsi="Arial" w:cs="Arial"/>
          <w:color w:val="000103"/>
          <w:sz w:val="24"/>
          <w:shd w:val="clear" w:color="auto" w:fill="FFFFF8"/>
          <w:lang w:eastAsia="de-DE" w:bidi="he-IL"/>
        </w:rPr>
        <w:t>__________________________________</w:t>
      </w:r>
    </w:p>
    <w:p w:rsidR="001604E1" w:rsidRPr="00BD2633" w:rsidRDefault="001604E1" w:rsidP="00BD2633">
      <w:pPr>
        <w:widowControl w:val="0"/>
        <w:shd w:val="clear" w:color="auto" w:fill="FFFFF8"/>
        <w:autoSpaceDE w:val="0"/>
        <w:autoSpaceDN w:val="0"/>
        <w:adjustRightInd w:val="0"/>
        <w:spacing w:after="0"/>
        <w:ind w:right="227"/>
        <w:rPr>
          <w:rFonts w:ascii="Arial" w:eastAsia="Times New Roman" w:hAnsi="Arial" w:cs="Arial"/>
          <w:color w:val="000103"/>
          <w:sz w:val="28"/>
          <w:shd w:val="clear" w:color="auto" w:fill="FFFFF8"/>
          <w:lang w:eastAsia="de-DE" w:bidi="he-IL"/>
        </w:rPr>
      </w:pPr>
    </w:p>
    <w:p w:rsidR="001604E1" w:rsidRPr="00BD2633" w:rsidRDefault="001604E1" w:rsidP="00BD2633">
      <w:pPr>
        <w:widowControl w:val="0"/>
        <w:shd w:val="clear" w:color="auto" w:fill="FFFFF8"/>
        <w:autoSpaceDE w:val="0"/>
        <w:autoSpaceDN w:val="0"/>
        <w:adjustRightInd w:val="0"/>
        <w:spacing w:after="0"/>
        <w:ind w:right="227"/>
        <w:rPr>
          <w:rFonts w:ascii="Arial" w:eastAsia="Times New Roman" w:hAnsi="Arial" w:cs="Arial"/>
          <w:color w:val="000103"/>
          <w:sz w:val="28"/>
          <w:shd w:val="clear" w:color="auto" w:fill="FFFFF8"/>
          <w:lang w:eastAsia="de-DE" w:bidi="he-IL"/>
        </w:rPr>
      </w:pPr>
    </w:p>
    <w:p w:rsidR="00D66651" w:rsidRPr="00BD2633" w:rsidRDefault="00D66651" w:rsidP="00BD2633">
      <w:pPr>
        <w:pStyle w:val="Listenabsatz"/>
        <w:widowControl w:val="0"/>
        <w:numPr>
          <w:ilvl w:val="0"/>
          <w:numId w:val="24"/>
        </w:numPr>
        <w:shd w:val="clear" w:color="auto" w:fill="FFFFF8"/>
        <w:autoSpaceDE w:val="0"/>
        <w:autoSpaceDN w:val="0"/>
        <w:adjustRightInd w:val="0"/>
        <w:spacing w:after="0"/>
        <w:ind w:left="360" w:right="227"/>
        <w:rPr>
          <w:rFonts w:ascii="Arial" w:eastAsia="Times New Roman" w:hAnsi="Arial" w:cs="Arial"/>
          <w:color w:val="000103"/>
          <w:sz w:val="24"/>
          <w:shd w:val="clear" w:color="auto" w:fill="FFFFF8"/>
          <w:lang w:eastAsia="de-DE" w:bidi="he-IL"/>
        </w:rPr>
      </w:pPr>
      <w:r w:rsidRPr="00BD2633">
        <w:rPr>
          <w:rFonts w:ascii="Arial" w:eastAsia="Times New Roman" w:hAnsi="Arial" w:cs="Arial"/>
          <w:color w:val="000103"/>
          <w:sz w:val="24"/>
          <w:shd w:val="clear" w:color="auto" w:fill="FFFFF8"/>
          <w:lang w:eastAsia="de-DE" w:bidi="he-IL"/>
        </w:rPr>
        <w:t>eine sehr gepflegte Anlage</w:t>
      </w:r>
    </w:p>
    <w:p w:rsidR="001604E1" w:rsidRPr="00BD2633" w:rsidRDefault="001604E1" w:rsidP="00BD2633">
      <w:pPr>
        <w:widowControl w:val="0"/>
        <w:shd w:val="clear" w:color="auto" w:fill="FFFFF8"/>
        <w:autoSpaceDE w:val="0"/>
        <w:autoSpaceDN w:val="0"/>
        <w:adjustRightInd w:val="0"/>
        <w:spacing w:after="0"/>
        <w:ind w:right="227"/>
        <w:rPr>
          <w:rFonts w:ascii="Arial" w:eastAsia="Times New Roman" w:hAnsi="Arial" w:cs="Arial"/>
          <w:color w:val="000103"/>
          <w:sz w:val="28"/>
          <w:shd w:val="clear" w:color="auto" w:fill="FFFFF8"/>
          <w:lang w:eastAsia="de-DE" w:bidi="he-IL"/>
        </w:rPr>
      </w:pPr>
    </w:p>
    <w:p w:rsidR="001604E1" w:rsidRPr="00BD2633" w:rsidRDefault="001604E1" w:rsidP="00BD2633">
      <w:pPr>
        <w:pStyle w:val="Listenabsatz"/>
        <w:widowControl w:val="0"/>
        <w:shd w:val="clear" w:color="auto" w:fill="FFFFF8"/>
        <w:autoSpaceDE w:val="0"/>
        <w:autoSpaceDN w:val="0"/>
        <w:adjustRightInd w:val="0"/>
        <w:spacing w:after="0"/>
        <w:ind w:left="360" w:right="227"/>
        <w:rPr>
          <w:rFonts w:ascii="Arial" w:eastAsia="Times New Roman" w:hAnsi="Arial" w:cs="Arial"/>
          <w:color w:val="000103"/>
          <w:sz w:val="24"/>
          <w:shd w:val="clear" w:color="auto" w:fill="FFFFF8"/>
          <w:lang w:eastAsia="de-DE" w:bidi="he-IL"/>
        </w:rPr>
      </w:pPr>
      <w:r w:rsidRPr="00BD2633">
        <w:rPr>
          <w:rFonts w:ascii="Arial" w:eastAsia="Times New Roman" w:hAnsi="Arial" w:cs="Arial"/>
          <w:color w:val="000103"/>
          <w:sz w:val="24"/>
          <w:shd w:val="clear" w:color="auto" w:fill="FFFFF8"/>
          <w:lang w:eastAsia="de-DE" w:bidi="he-IL"/>
        </w:rPr>
        <w:t>_____________________________________________</w:t>
      </w:r>
      <w:r w:rsidR="00BD2633" w:rsidRPr="00BD2633">
        <w:rPr>
          <w:rFonts w:ascii="Arial" w:eastAsia="Times New Roman" w:hAnsi="Arial" w:cs="Arial"/>
          <w:color w:val="000103"/>
          <w:sz w:val="24"/>
          <w:shd w:val="clear" w:color="auto" w:fill="FFFFF8"/>
          <w:lang w:eastAsia="de-DE" w:bidi="he-IL"/>
        </w:rPr>
        <w:t>_________</w:t>
      </w:r>
      <w:r w:rsidRPr="00BD2633">
        <w:rPr>
          <w:rFonts w:ascii="Arial" w:eastAsia="Times New Roman" w:hAnsi="Arial" w:cs="Arial"/>
          <w:color w:val="000103"/>
          <w:sz w:val="24"/>
          <w:shd w:val="clear" w:color="auto" w:fill="FFFFF8"/>
          <w:lang w:eastAsia="de-DE" w:bidi="he-IL"/>
        </w:rPr>
        <w:t>_________</w:t>
      </w:r>
    </w:p>
    <w:p w:rsidR="001604E1" w:rsidRPr="00BD2633" w:rsidRDefault="001604E1" w:rsidP="00BD2633">
      <w:pPr>
        <w:widowControl w:val="0"/>
        <w:shd w:val="clear" w:color="auto" w:fill="FFFFF8"/>
        <w:autoSpaceDE w:val="0"/>
        <w:autoSpaceDN w:val="0"/>
        <w:adjustRightInd w:val="0"/>
        <w:spacing w:after="0"/>
        <w:ind w:right="227"/>
        <w:rPr>
          <w:rFonts w:ascii="Arial" w:eastAsia="Times New Roman" w:hAnsi="Arial" w:cs="Arial"/>
          <w:color w:val="000103"/>
          <w:sz w:val="28"/>
          <w:shd w:val="clear" w:color="auto" w:fill="FFFFF8"/>
          <w:lang w:eastAsia="de-DE" w:bidi="he-IL"/>
        </w:rPr>
      </w:pPr>
    </w:p>
    <w:p w:rsidR="00A66E0C" w:rsidRPr="001604E1" w:rsidRDefault="00A66E0C">
      <w:pPr>
        <w:spacing w:after="0"/>
        <w:rPr>
          <w:rFonts w:ascii="Arial" w:eastAsia="Times New Roman" w:hAnsi="Arial" w:cs="Arial"/>
          <w:color w:val="000103"/>
          <w:shd w:val="clear" w:color="auto" w:fill="FFFFF8"/>
          <w:lang w:eastAsia="de-DE" w:bidi="he-IL"/>
        </w:rPr>
      </w:pPr>
      <w:r w:rsidRPr="001604E1">
        <w:rPr>
          <w:rFonts w:ascii="Arial" w:eastAsia="Times New Roman" w:hAnsi="Arial" w:cs="Arial"/>
          <w:color w:val="000103"/>
          <w:shd w:val="clear" w:color="auto" w:fill="FFFFF8"/>
          <w:lang w:eastAsia="de-DE" w:bidi="he-IL"/>
        </w:rPr>
        <w:br w:type="page"/>
      </w:r>
    </w:p>
    <w:p w:rsidR="00EE1BBE" w:rsidRPr="001604E1" w:rsidRDefault="00EE1BBE" w:rsidP="001604E1">
      <w:pPr>
        <w:widowControl w:val="0"/>
        <w:shd w:val="clear" w:color="auto" w:fill="FFFFF8"/>
        <w:autoSpaceDE w:val="0"/>
        <w:autoSpaceDN w:val="0"/>
        <w:adjustRightInd w:val="0"/>
        <w:spacing w:after="0"/>
        <w:ind w:left="284" w:right="227"/>
        <w:rPr>
          <w:rFonts w:ascii="Arial" w:hAnsi="Arial" w:cs="Arial"/>
          <w:sz w:val="20"/>
          <w:szCs w:val="20"/>
          <w:lang w:val="it-IT"/>
        </w:rPr>
      </w:pPr>
    </w:p>
    <w:p w:rsidR="00896B20" w:rsidRPr="001604E1" w:rsidRDefault="00896B20" w:rsidP="001604E1">
      <w:pPr>
        <w:widowControl w:val="0"/>
        <w:shd w:val="clear" w:color="auto" w:fill="FFFFF8"/>
        <w:autoSpaceDE w:val="0"/>
        <w:autoSpaceDN w:val="0"/>
        <w:adjustRightInd w:val="0"/>
        <w:spacing w:after="0"/>
        <w:ind w:left="284" w:right="227"/>
        <w:rPr>
          <w:rFonts w:ascii="Arial" w:hAnsi="Arial" w:cs="Arial"/>
          <w:sz w:val="20"/>
          <w:szCs w:val="20"/>
          <w:lang w:val="it-IT"/>
        </w:rPr>
      </w:pPr>
    </w:p>
    <w:p w:rsidR="00896B20" w:rsidRPr="001604E1" w:rsidRDefault="00896B20" w:rsidP="00BD2633">
      <w:pPr>
        <w:widowControl w:val="0"/>
        <w:shd w:val="clear" w:color="auto" w:fill="FFFFF8"/>
        <w:autoSpaceDE w:val="0"/>
        <w:autoSpaceDN w:val="0"/>
        <w:adjustRightInd w:val="0"/>
        <w:spacing w:after="0"/>
        <w:ind w:right="227"/>
        <w:rPr>
          <w:rFonts w:ascii="Arial" w:hAnsi="Arial" w:cs="Arial"/>
          <w:b/>
          <w:u w:val="single"/>
        </w:rPr>
      </w:pPr>
      <w:r w:rsidRPr="001604E1">
        <w:rPr>
          <w:rFonts w:ascii="Arial" w:hAnsi="Arial" w:cs="Arial"/>
          <w:b/>
          <w:u w:val="single"/>
        </w:rPr>
        <w:t>Anwendung der Strategie</w:t>
      </w:r>
    </w:p>
    <w:p w:rsidR="00896B20" w:rsidRPr="001604E1" w:rsidRDefault="00896B20" w:rsidP="001604E1">
      <w:pPr>
        <w:widowControl w:val="0"/>
        <w:shd w:val="clear" w:color="auto" w:fill="FFFFF8"/>
        <w:autoSpaceDE w:val="0"/>
        <w:autoSpaceDN w:val="0"/>
        <w:adjustRightInd w:val="0"/>
        <w:spacing w:after="0"/>
        <w:ind w:left="284" w:right="227"/>
        <w:rPr>
          <w:rFonts w:ascii="Arial" w:hAnsi="Arial" w:cs="Arial"/>
        </w:rPr>
      </w:pPr>
    </w:p>
    <w:p w:rsidR="00896B20" w:rsidRPr="00BD2633" w:rsidRDefault="00896B20" w:rsidP="00BD2633">
      <w:pPr>
        <w:widowControl w:val="0"/>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FFFFF8"/>
        <w:autoSpaceDE w:val="0"/>
        <w:autoSpaceDN w:val="0"/>
        <w:adjustRightInd w:val="0"/>
        <w:spacing w:after="0"/>
        <w:ind w:left="284" w:right="227"/>
        <w:rPr>
          <w:rFonts w:ascii="Arial" w:hAnsi="Arial" w:cs="Arial"/>
          <w:i/>
          <w:lang w:val="it-IT"/>
        </w:rPr>
      </w:pPr>
      <w:r w:rsidRPr="00BD2633">
        <w:rPr>
          <w:rFonts w:ascii="Arial" w:hAnsi="Arial" w:cs="Arial"/>
          <w:i/>
          <w:lang w:val="it-IT"/>
        </w:rPr>
        <w:t>Il tuo amico/</w:t>
      </w:r>
      <w:proofErr w:type="gramStart"/>
      <w:r w:rsidRPr="00BD2633">
        <w:rPr>
          <w:rFonts w:ascii="Arial" w:hAnsi="Arial" w:cs="Arial"/>
          <w:i/>
          <w:lang w:val="it-IT"/>
        </w:rPr>
        <w:t>la tua amica italiano</w:t>
      </w:r>
      <w:proofErr w:type="gramEnd"/>
      <w:r w:rsidRPr="00BD2633">
        <w:rPr>
          <w:rFonts w:ascii="Arial" w:hAnsi="Arial" w:cs="Arial"/>
          <w:i/>
          <w:lang w:val="it-IT"/>
        </w:rPr>
        <w:t>/a vorrebbe sapere che cosa si può fare a Essen perché non capisce tut</w:t>
      </w:r>
      <w:r w:rsidR="001E0F24" w:rsidRPr="00BD2633">
        <w:rPr>
          <w:rFonts w:ascii="Arial" w:hAnsi="Arial" w:cs="Arial"/>
          <w:i/>
          <w:lang w:val="it-IT"/>
        </w:rPr>
        <w:t>te le informazioni tedesche in I</w:t>
      </w:r>
      <w:r w:rsidRPr="00BD2633">
        <w:rPr>
          <w:rFonts w:ascii="Arial" w:hAnsi="Arial" w:cs="Arial"/>
          <w:i/>
          <w:lang w:val="it-IT"/>
        </w:rPr>
        <w:t xml:space="preserve">nternet. Con l’aiuto dell’AB </w:t>
      </w:r>
      <w:proofErr w:type="gramStart"/>
      <w:r w:rsidRPr="00BD2633">
        <w:rPr>
          <w:rFonts w:ascii="Arial" w:hAnsi="Arial" w:cs="Arial"/>
          <w:i/>
          <w:lang w:val="it-IT"/>
        </w:rPr>
        <w:t>1</w:t>
      </w:r>
      <w:proofErr w:type="gramEnd"/>
      <w:r w:rsidRPr="00BD2633">
        <w:rPr>
          <w:rFonts w:ascii="Arial" w:hAnsi="Arial" w:cs="Arial"/>
          <w:i/>
          <w:lang w:val="it-IT"/>
        </w:rPr>
        <w:t xml:space="preserve"> riporta le informazioni più importanti per lei/lui.</w:t>
      </w:r>
      <w:r w:rsidRPr="00BD2633">
        <w:rPr>
          <w:rFonts w:ascii="Arial" w:hAnsi="Arial" w:cs="Arial"/>
          <w:lang w:val="it-IT"/>
        </w:rPr>
        <w:t xml:space="preserve"> </w:t>
      </w:r>
      <w:r w:rsidRPr="00BD2633">
        <w:rPr>
          <w:rFonts w:ascii="Arial" w:hAnsi="Arial" w:cs="Arial"/>
          <w:i/>
          <w:lang w:val="it-IT"/>
        </w:rPr>
        <w:t>(presentazione orale)</w:t>
      </w:r>
    </w:p>
    <w:p w:rsidR="00896B20" w:rsidRPr="00BD2633" w:rsidRDefault="00896B20" w:rsidP="00BD2633">
      <w:pPr>
        <w:widowControl w:val="0"/>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FFFFF8"/>
        <w:autoSpaceDE w:val="0"/>
        <w:autoSpaceDN w:val="0"/>
        <w:adjustRightInd w:val="0"/>
        <w:spacing w:after="0"/>
        <w:ind w:left="284" w:right="227"/>
        <w:rPr>
          <w:rFonts w:ascii="Arial" w:hAnsi="Arial" w:cs="Arial"/>
          <w:lang w:val="it-IT"/>
        </w:rPr>
      </w:pPr>
    </w:p>
    <w:p w:rsidR="0005071D" w:rsidRPr="00BD2633" w:rsidRDefault="00896B20" w:rsidP="00BD2633">
      <w:pPr>
        <w:pStyle w:val="Listenabsatz"/>
        <w:widowControl w:val="0"/>
        <w:numPr>
          <w:ilvl w:val="0"/>
          <w:numId w:val="27"/>
        </w:num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FFFFF8"/>
        <w:autoSpaceDE w:val="0"/>
        <w:autoSpaceDN w:val="0"/>
        <w:adjustRightInd w:val="0"/>
        <w:spacing w:before="120" w:after="120"/>
        <w:ind w:left="641" w:right="227" w:hanging="357"/>
        <w:contextualSpacing w:val="0"/>
        <w:rPr>
          <w:rFonts w:ascii="Arial" w:hAnsi="Arial" w:cs="Arial"/>
          <w:sz w:val="24"/>
          <w:szCs w:val="24"/>
          <w:lang w:val="it-IT"/>
        </w:rPr>
      </w:pPr>
      <w:r w:rsidRPr="00BD2633">
        <w:rPr>
          <w:rFonts w:ascii="Arial" w:hAnsi="Arial" w:cs="Arial"/>
          <w:sz w:val="24"/>
          <w:szCs w:val="24"/>
          <w:lang w:val="it-IT"/>
        </w:rPr>
        <w:t xml:space="preserve">Leggi dapprima le informazioni tedesche e prendi degli appunti sulle informazioni più importanti. Gli appunti possono essere in tedesco! </w:t>
      </w:r>
      <w:proofErr w:type="gramStart"/>
      <w:r w:rsidRPr="00BD2633">
        <w:rPr>
          <w:rFonts w:ascii="Arial" w:hAnsi="Arial" w:cs="Arial"/>
          <w:sz w:val="24"/>
          <w:szCs w:val="24"/>
          <w:lang w:val="it-IT"/>
        </w:rPr>
        <w:t>(lavoro</w:t>
      </w:r>
      <w:proofErr w:type="gramEnd"/>
      <w:r w:rsidRPr="00BD2633">
        <w:rPr>
          <w:rFonts w:ascii="Arial" w:hAnsi="Arial" w:cs="Arial"/>
          <w:sz w:val="24"/>
          <w:szCs w:val="24"/>
          <w:lang w:val="it-IT"/>
        </w:rPr>
        <w:t xml:space="preserve"> singolo)</w:t>
      </w:r>
    </w:p>
    <w:p w:rsidR="0005071D" w:rsidRPr="00BD2633" w:rsidRDefault="00896B20" w:rsidP="00BD2633">
      <w:pPr>
        <w:pStyle w:val="Listenabsatz"/>
        <w:widowControl w:val="0"/>
        <w:numPr>
          <w:ilvl w:val="0"/>
          <w:numId w:val="27"/>
        </w:num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FFFFF8"/>
        <w:autoSpaceDE w:val="0"/>
        <w:autoSpaceDN w:val="0"/>
        <w:adjustRightInd w:val="0"/>
        <w:spacing w:before="120" w:after="120"/>
        <w:ind w:left="641" w:right="227" w:hanging="357"/>
        <w:contextualSpacing w:val="0"/>
        <w:rPr>
          <w:rFonts w:ascii="Arial" w:hAnsi="Arial" w:cs="Arial"/>
          <w:sz w:val="24"/>
          <w:szCs w:val="24"/>
          <w:lang w:val="it-IT"/>
        </w:rPr>
      </w:pPr>
      <w:r w:rsidRPr="00BD2633">
        <w:rPr>
          <w:rFonts w:ascii="Arial" w:hAnsi="Arial" w:cs="Arial"/>
          <w:sz w:val="24"/>
          <w:szCs w:val="24"/>
          <w:lang w:val="it-IT"/>
        </w:rPr>
        <w:t>Usa le strategie di sopra per riportare i tuoi appunti in italiano</w:t>
      </w:r>
      <w:r w:rsidR="0005071D" w:rsidRPr="00BD2633">
        <w:rPr>
          <w:rFonts w:ascii="Arial" w:hAnsi="Arial" w:cs="Arial"/>
          <w:sz w:val="24"/>
          <w:szCs w:val="24"/>
          <w:lang w:val="it-IT"/>
        </w:rPr>
        <w:t>.</w:t>
      </w:r>
      <w:r w:rsidRPr="00BD2633">
        <w:rPr>
          <w:rFonts w:ascii="Arial" w:hAnsi="Arial" w:cs="Arial"/>
          <w:sz w:val="24"/>
          <w:szCs w:val="24"/>
          <w:lang w:val="it-IT"/>
        </w:rPr>
        <w:t xml:space="preserve"> </w:t>
      </w:r>
      <w:proofErr w:type="gramStart"/>
      <w:r w:rsidRPr="00BD2633">
        <w:rPr>
          <w:rFonts w:ascii="Arial" w:hAnsi="Arial" w:cs="Arial"/>
          <w:sz w:val="24"/>
          <w:szCs w:val="24"/>
          <w:lang w:val="it-IT"/>
        </w:rPr>
        <w:t>(lavoro</w:t>
      </w:r>
      <w:proofErr w:type="gramEnd"/>
      <w:r w:rsidRPr="00BD2633">
        <w:rPr>
          <w:rFonts w:ascii="Arial" w:hAnsi="Arial" w:cs="Arial"/>
          <w:sz w:val="24"/>
          <w:szCs w:val="24"/>
          <w:lang w:val="it-IT"/>
        </w:rPr>
        <w:t xml:space="preserve"> singolo)</w:t>
      </w:r>
    </w:p>
    <w:p w:rsidR="0005071D" w:rsidRPr="00BD2633" w:rsidRDefault="0005071D" w:rsidP="00BD2633">
      <w:pPr>
        <w:pStyle w:val="Listenabsatz"/>
        <w:widowControl w:val="0"/>
        <w:numPr>
          <w:ilvl w:val="0"/>
          <w:numId w:val="27"/>
        </w:num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FFFFF8"/>
        <w:autoSpaceDE w:val="0"/>
        <w:autoSpaceDN w:val="0"/>
        <w:adjustRightInd w:val="0"/>
        <w:spacing w:before="120" w:after="120"/>
        <w:ind w:left="641" w:right="227" w:hanging="357"/>
        <w:contextualSpacing w:val="0"/>
        <w:rPr>
          <w:rFonts w:ascii="Arial" w:hAnsi="Arial" w:cs="Arial"/>
          <w:sz w:val="24"/>
          <w:szCs w:val="24"/>
          <w:lang w:val="it-IT"/>
        </w:rPr>
      </w:pPr>
      <w:r w:rsidRPr="00BD2633">
        <w:rPr>
          <w:rFonts w:ascii="Arial" w:hAnsi="Arial" w:cs="Arial"/>
          <w:sz w:val="24"/>
          <w:szCs w:val="24"/>
          <w:lang w:val="it-IT"/>
        </w:rPr>
        <w:t>P</w:t>
      </w:r>
      <w:r w:rsidR="00896B20" w:rsidRPr="00BD2633">
        <w:rPr>
          <w:rFonts w:ascii="Arial" w:hAnsi="Arial" w:cs="Arial"/>
          <w:sz w:val="24"/>
          <w:szCs w:val="24"/>
          <w:lang w:val="it-IT"/>
        </w:rPr>
        <w:t xml:space="preserve">resenta le informazioni al tuo partner in italiano. </w:t>
      </w:r>
      <w:proofErr w:type="gramStart"/>
      <w:r w:rsidR="00896B20" w:rsidRPr="00BD2633">
        <w:rPr>
          <w:rFonts w:ascii="Arial" w:hAnsi="Arial" w:cs="Arial"/>
          <w:sz w:val="24"/>
          <w:szCs w:val="24"/>
          <w:lang w:val="it-IT"/>
        </w:rPr>
        <w:t>(lavoro</w:t>
      </w:r>
      <w:proofErr w:type="gramEnd"/>
      <w:r w:rsidR="00896B20" w:rsidRPr="00BD2633">
        <w:rPr>
          <w:rFonts w:ascii="Arial" w:hAnsi="Arial" w:cs="Arial"/>
          <w:sz w:val="24"/>
          <w:szCs w:val="24"/>
          <w:lang w:val="it-IT"/>
        </w:rPr>
        <w:t xml:space="preserve"> in due)</w:t>
      </w:r>
    </w:p>
    <w:p w:rsidR="00896B20" w:rsidRPr="00BD2633" w:rsidRDefault="0005071D" w:rsidP="00BD2633">
      <w:pPr>
        <w:pStyle w:val="Listenabsatz"/>
        <w:widowControl w:val="0"/>
        <w:numPr>
          <w:ilvl w:val="0"/>
          <w:numId w:val="27"/>
        </w:num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shd w:val="clear" w:color="auto" w:fill="FFFFF8"/>
        <w:autoSpaceDE w:val="0"/>
        <w:autoSpaceDN w:val="0"/>
        <w:adjustRightInd w:val="0"/>
        <w:spacing w:before="120" w:after="120"/>
        <w:ind w:left="641" w:right="227" w:hanging="357"/>
        <w:contextualSpacing w:val="0"/>
        <w:rPr>
          <w:rFonts w:ascii="Arial" w:hAnsi="Arial" w:cs="Arial"/>
          <w:sz w:val="24"/>
          <w:szCs w:val="24"/>
          <w:lang w:val="it-IT"/>
        </w:rPr>
      </w:pPr>
      <w:r w:rsidRPr="00BD2633">
        <w:rPr>
          <w:rFonts w:ascii="Arial" w:hAnsi="Arial" w:cs="Arial"/>
          <w:sz w:val="24"/>
          <w:szCs w:val="24"/>
          <w:lang w:val="it-IT"/>
        </w:rPr>
        <w:t>C</w:t>
      </w:r>
      <w:r w:rsidR="00896B20" w:rsidRPr="00BD2633">
        <w:rPr>
          <w:rFonts w:ascii="Arial" w:hAnsi="Arial" w:cs="Arial"/>
          <w:sz w:val="24"/>
          <w:szCs w:val="24"/>
          <w:lang w:val="it-IT"/>
        </w:rPr>
        <w:t>ompleta i tuoi appunti con le informazioni che mancano nella tua presentazion</w:t>
      </w:r>
      <w:r w:rsidRPr="00BD2633">
        <w:rPr>
          <w:rFonts w:ascii="Arial" w:hAnsi="Arial" w:cs="Arial"/>
          <w:sz w:val="24"/>
          <w:szCs w:val="24"/>
          <w:lang w:val="it-IT"/>
        </w:rPr>
        <w:t xml:space="preserve">e dell’inizio. </w:t>
      </w:r>
      <w:proofErr w:type="gramStart"/>
      <w:r w:rsidRPr="00BD2633">
        <w:rPr>
          <w:rFonts w:ascii="Arial" w:hAnsi="Arial" w:cs="Arial"/>
          <w:sz w:val="24"/>
          <w:szCs w:val="24"/>
          <w:lang w:val="it-IT"/>
        </w:rPr>
        <w:t>(lavoro</w:t>
      </w:r>
      <w:proofErr w:type="gramEnd"/>
      <w:r w:rsidRPr="00BD2633">
        <w:rPr>
          <w:rFonts w:ascii="Arial" w:hAnsi="Arial" w:cs="Arial"/>
          <w:sz w:val="24"/>
          <w:szCs w:val="24"/>
          <w:lang w:val="it-IT"/>
        </w:rPr>
        <w:t xml:space="preserve"> singolo)</w:t>
      </w:r>
    </w:p>
    <w:p w:rsidR="00896B20" w:rsidRPr="00BD2633" w:rsidRDefault="00896B20" w:rsidP="001604E1">
      <w:pPr>
        <w:widowControl w:val="0"/>
        <w:shd w:val="clear" w:color="auto" w:fill="FFFFF8"/>
        <w:autoSpaceDE w:val="0"/>
        <w:autoSpaceDN w:val="0"/>
        <w:adjustRightInd w:val="0"/>
        <w:spacing w:after="0"/>
        <w:ind w:left="284" w:right="227"/>
        <w:rPr>
          <w:rFonts w:ascii="Arial" w:hAnsi="Arial" w:cs="Arial"/>
          <w:sz w:val="20"/>
          <w:szCs w:val="20"/>
          <w:lang w:val="it-IT"/>
        </w:rPr>
      </w:pPr>
    </w:p>
    <w:p w:rsidR="00896B20" w:rsidRPr="00BD2633" w:rsidRDefault="00896B20" w:rsidP="001604E1">
      <w:pPr>
        <w:widowControl w:val="0"/>
        <w:shd w:val="clear" w:color="auto" w:fill="FFFFF8"/>
        <w:autoSpaceDE w:val="0"/>
        <w:autoSpaceDN w:val="0"/>
        <w:adjustRightInd w:val="0"/>
        <w:spacing w:after="0"/>
        <w:ind w:left="284" w:right="227"/>
        <w:rPr>
          <w:rFonts w:ascii="Segoe Print" w:eastAsia="Times New Roman" w:hAnsi="Segoe Print" w:cs="Arial"/>
          <w:color w:val="000103"/>
          <w:sz w:val="20"/>
          <w:szCs w:val="20"/>
          <w:shd w:val="clear" w:color="auto" w:fill="FFFFF8"/>
          <w:lang w:val="it-IT" w:eastAsia="de-DE" w:bidi="he-IL"/>
        </w:rPr>
      </w:pPr>
    </w:p>
    <w:p w:rsidR="001604E1" w:rsidRPr="00BD2633" w:rsidRDefault="001604E1">
      <w:pPr>
        <w:spacing w:after="0"/>
        <w:rPr>
          <w:rFonts w:ascii="Segoe Print" w:eastAsia="Times New Roman" w:hAnsi="Segoe Print" w:cs="Arial"/>
          <w:color w:val="000103"/>
          <w:sz w:val="20"/>
          <w:szCs w:val="20"/>
          <w:shd w:val="clear" w:color="auto" w:fill="FFFFF8"/>
          <w:lang w:val="it-IT" w:eastAsia="de-DE" w:bidi="he-IL"/>
        </w:rPr>
      </w:pPr>
    </w:p>
    <w:p w:rsidR="001604E1" w:rsidRDefault="001604E1" w:rsidP="00EB3A80">
      <w:pPr>
        <w:spacing w:after="0"/>
        <w:jc w:val="center"/>
      </w:pPr>
      <w:r>
        <w:object w:dxaOrig="8842" w:dyaOrig="6461">
          <v:shape id="_x0000_i1025" type="#_x0000_t75" style="width:442pt;height:323pt" o:ole="">
            <v:imagedata r:id="rId21" o:title=""/>
          </v:shape>
          <o:OLEObject Type="Embed" ProgID="Visio.Drawing.11" ShapeID="_x0000_i1025" DrawAspect="Content" ObjectID="_1511342095" r:id="rId22"/>
        </w:object>
      </w:r>
    </w:p>
    <w:p w:rsidR="001604E1" w:rsidRDefault="001604E1">
      <w:pPr>
        <w:spacing w:after="0"/>
      </w:pPr>
    </w:p>
    <w:p w:rsidR="001604E1" w:rsidRDefault="001604E1" w:rsidP="00EB3A80">
      <w:pPr>
        <w:spacing w:after="0"/>
        <w:jc w:val="center"/>
      </w:pPr>
      <w:r>
        <w:object w:dxaOrig="8842" w:dyaOrig="6461">
          <v:shape id="_x0000_i1026" type="#_x0000_t75" style="width:442pt;height:323pt" o:ole="">
            <v:imagedata r:id="rId23" o:title=""/>
          </v:shape>
          <o:OLEObject Type="Embed" ProgID="Visio.Drawing.11" ShapeID="_x0000_i1026" DrawAspect="Content" ObjectID="_1511342096" r:id="rId24"/>
        </w:object>
      </w:r>
    </w:p>
    <w:p w:rsidR="001604E1" w:rsidRDefault="001604E1">
      <w:pPr>
        <w:spacing w:after="0"/>
      </w:pPr>
    </w:p>
    <w:p w:rsidR="001604E1" w:rsidRDefault="001604E1" w:rsidP="00EB3A80">
      <w:pPr>
        <w:spacing w:after="0"/>
        <w:jc w:val="center"/>
      </w:pPr>
      <w:r>
        <w:object w:dxaOrig="8842" w:dyaOrig="6461">
          <v:shape id="_x0000_i1027" type="#_x0000_t75" style="width:442pt;height:323pt" o:ole="">
            <v:imagedata r:id="rId25" o:title=""/>
          </v:shape>
          <o:OLEObject Type="Embed" ProgID="Visio.Drawing.11" ShapeID="_x0000_i1027" DrawAspect="Content" ObjectID="_1511342097" r:id="rId26"/>
        </w:object>
      </w:r>
    </w:p>
    <w:p w:rsidR="001604E1" w:rsidRDefault="001604E1">
      <w:pPr>
        <w:spacing w:after="0"/>
      </w:pPr>
    </w:p>
    <w:p w:rsidR="001604E1" w:rsidRDefault="001604E1" w:rsidP="00EB3A80">
      <w:pPr>
        <w:spacing w:after="0"/>
        <w:jc w:val="center"/>
        <w:rPr>
          <w:rFonts w:ascii="Segoe Print" w:eastAsia="Times New Roman" w:hAnsi="Segoe Print" w:cs="Arial"/>
          <w:color w:val="000103"/>
          <w:sz w:val="20"/>
          <w:szCs w:val="20"/>
          <w:shd w:val="clear" w:color="auto" w:fill="FFFFF8"/>
          <w:lang w:eastAsia="de-DE" w:bidi="he-IL"/>
        </w:rPr>
      </w:pPr>
      <w:r>
        <w:rPr>
          <w:rFonts w:ascii="Segoe Print" w:eastAsia="Times New Roman" w:hAnsi="Segoe Print" w:cs="Arial"/>
          <w:color w:val="000103"/>
          <w:sz w:val="20"/>
          <w:szCs w:val="20"/>
          <w:shd w:val="clear" w:color="auto" w:fill="FFFFF8"/>
          <w:lang w:eastAsia="de-DE" w:bidi="he-IL"/>
        </w:rPr>
        <w:br w:type="page"/>
      </w:r>
      <w:r>
        <w:object w:dxaOrig="8842" w:dyaOrig="6461">
          <v:shape id="_x0000_i1028" type="#_x0000_t75" style="width:442pt;height:323pt" o:ole="">
            <v:imagedata r:id="rId27" o:title=""/>
          </v:shape>
          <o:OLEObject Type="Embed" ProgID="Visio.Drawing.11" ShapeID="_x0000_i1028" DrawAspect="Content" ObjectID="_1511342098" r:id="rId28"/>
        </w:object>
      </w:r>
    </w:p>
    <w:p w:rsidR="001604E1" w:rsidRPr="00A66E0C" w:rsidRDefault="001604E1" w:rsidP="001604E1">
      <w:pPr>
        <w:widowControl w:val="0"/>
        <w:shd w:val="clear" w:color="auto" w:fill="FFFFF8"/>
        <w:autoSpaceDE w:val="0"/>
        <w:autoSpaceDN w:val="0"/>
        <w:adjustRightInd w:val="0"/>
        <w:spacing w:after="0"/>
        <w:ind w:left="284" w:right="227"/>
        <w:rPr>
          <w:rFonts w:ascii="Segoe Print" w:eastAsia="Times New Roman" w:hAnsi="Segoe Print" w:cs="Arial"/>
          <w:color w:val="000103"/>
          <w:sz w:val="20"/>
          <w:szCs w:val="20"/>
          <w:shd w:val="clear" w:color="auto" w:fill="FFFFF8"/>
          <w:lang w:eastAsia="de-DE" w:bidi="he-IL"/>
        </w:rPr>
      </w:pPr>
    </w:p>
    <w:p w:rsidR="001A73A6" w:rsidRPr="00EB3A80" w:rsidRDefault="001A73A6" w:rsidP="00674133">
      <w:pPr>
        <w:pStyle w:val="Kopfzeile"/>
        <w:ind w:left="1080"/>
        <w:rPr>
          <w:rFonts w:ascii="Arial" w:hAnsi="Arial" w:cs="Arial"/>
          <w:b/>
          <w:sz w:val="20"/>
          <w:szCs w:val="20"/>
        </w:rPr>
      </w:pPr>
    </w:p>
    <w:p w:rsidR="001A73A6" w:rsidRPr="00993011" w:rsidRDefault="001A73A6" w:rsidP="00674133">
      <w:pPr>
        <w:pStyle w:val="Kopfzeile"/>
        <w:ind w:left="1080"/>
        <w:rPr>
          <w:rFonts w:ascii="Segoe Print" w:hAnsi="Segoe Print"/>
          <w:b/>
          <w:sz w:val="20"/>
          <w:szCs w:val="20"/>
        </w:rPr>
      </w:pPr>
    </w:p>
    <w:p w:rsidR="007D1DCE" w:rsidRDefault="007D1DCE" w:rsidP="007D1DCE"/>
    <w:p w:rsidR="00EE1BBE" w:rsidRDefault="00EE1BBE" w:rsidP="007D1DCE"/>
    <w:p w:rsidR="00B539CC" w:rsidRDefault="00B539CC" w:rsidP="007D1DCE"/>
    <w:p w:rsidR="001247E9" w:rsidRDefault="001247E9" w:rsidP="007D1DCE"/>
    <w:p w:rsidR="00EB3A80" w:rsidRDefault="00EB3A80">
      <w:pPr>
        <w:spacing w:after="0"/>
        <w:rPr>
          <w:rFonts w:ascii="Segoe Print" w:hAnsi="Segoe Print"/>
          <w:sz w:val="20"/>
          <w:szCs w:val="20"/>
          <w:lang w:val="it-IT"/>
        </w:rPr>
      </w:pPr>
      <w:r>
        <w:rPr>
          <w:rFonts w:ascii="Segoe Print" w:hAnsi="Segoe Print"/>
          <w:sz w:val="20"/>
          <w:szCs w:val="20"/>
          <w:lang w:val="it-IT"/>
        </w:rPr>
        <w:br w:type="page"/>
      </w:r>
    </w:p>
    <w:p w:rsidR="00B539CC" w:rsidRPr="00BD2633" w:rsidRDefault="00B539CC" w:rsidP="00EB3A80">
      <w:pPr>
        <w:rPr>
          <w:rFonts w:ascii="Arial" w:hAnsi="Arial" w:cs="Arial"/>
          <w:b/>
          <w:szCs w:val="20"/>
          <w:lang w:val="it-IT"/>
        </w:rPr>
      </w:pPr>
      <w:r w:rsidRPr="00BD2633">
        <w:rPr>
          <w:rFonts w:ascii="Arial" w:hAnsi="Arial" w:cs="Arial"/>
          <w:b/>
          <w:szCs w:val="20"/>
          <w:lang w:val="it-IT"/>
        </w:rPr>
        <w:t xml:space="preserve">AB </w:t>
      </w:r>
      <w:proofErr w:type="gramStart"/>
      <w:r w:rsidRPr="00BD2633">
        <w:rPr>
          <w:rFonts w:ascii="Arial" w:hAnsi="Arial" w:cs="Arial"/>
          <w:b/>
          <w:szCs w:val="20"/>
          <w:lang w:val="it-IT"/>
        </w:rPr>
        <w:t>2</w:t>
      </w:r>
      <w:proofErr w:type="gramEnd"/>
    </w:p>
    <w:p w:rsidR="00AB13B0" w:rsidRPr="00EB3A80" w:rsidRDefault="00AB13B0" w:rsidP="00AB13B0">
      <w:pPr>
        <w:pStyle w:val="Kopfzeile"/>
        <w:rPr>
          <w:rFonts w:ascii="Arial" w:hAnsi="Arial" w:cs="Arial"/>
          <w:sz w:val="20"/>
          <w:szCs w:val="20"/>
          <w:lang w:val="it-IT"/>
        </w:rPr>
      </w:pPr>
    </w:p>
    <w:p w:rsidR="00AB13B0" w:rsidRPr="00EB3A80" w:rsidRDefault="00B539CC" w:rsidP="00D04714">
      <w:pPr>
        <w:pStyle w:val="Kopfzeile"/>
        <w:rPr>
          <w:rFonts w:ascii="Arial" w:hAnsi="Arial" w:cs="Arial"/>
          <w:b/>
          <w:u w:val="single"/>
          <w:lang w:val="it-IT"/>
        </w:rPr>
      </w:pPr>
      <w:r w:rsidRPr="00EB3A80">
        <w:rPr>
          <w:rFonts w:ascii="Arial" w:hAnsi="Arial" w:cs="Arial"/>
          <w:b/>
          <w:u w:val="single"/>
          <w:lang w:val="it-IT"/>
        </w:rPr>
        <w:t>Presentate la vostra città</w:t>
      </w:r>
    </w:p>
    <w:p w:rsidR="00AB13B0" w:rsidRPr="00BD2633" w:rsidRDefault="00702A42" w:rsidP="00BD2633">
      <w:pPr>
        <w:pStyle w:val="Kopfzeile"/>
        <w:rPr>
          <w:rFonts w:ascii="Arial" w:hAnsi="Arial" w:cs="Arial"/>
          <w:i/>
          <w:lang w:val="it-IT"/>
        </w:rPr>
      </w:pPr>
      <w:r w:rsidRPr="00BD2633">
        <w:rPr>
          <w:rFonts w:ascii="Arial" w:hAnsi="Arial" w:cs="Arial"/>
          <w:i/>
          <w:lang w:val="it-IT"/>
        </w:rPr>
        <w:t>Per presentare la vostra città dovete</w:t>
      </w:r>
      <w:r w:rsidR="00AB13B0" w:rsidRPr="00BD2633">
        <w:rPr>
          <w:rFonts w:ascii="Arial" w:hAnsi="Arial" w:cs="Arial"/>
          <w:i/>
          <w:lang w:val="it-IT"/>
        </w:rPr>
        <w:t xml:space="preserve"> far a</w:t>
      </w:r>
      <w:r w:rsidR="005378E6" w:rsidRPr="00BD2633">
        <w:rPr>
          <w:rFonts w:ascii="Arial" w:hAnsi="Arial" w:cs="Arial"/>
          <w:i/>
          <w:lang w:val="it-IT"/>
        </w:rPr>
        <w:t>ttenz</w:t>
      </w:r>
      <w:r w:rsidR="001E0F24" w:rsidRPr="00BD2633">
        <w:rPr>
          <w:rFonts w:ascii="Arial" w:hAnsi="Arial" w:cs="Arial"/>
          <w:i/>
          <w:lang w:val="it-IT"/>
        </w:rPr>
        <w:t>ione agli aspetti seguenti:</w:t>
      </w:r>
      <w:r w:rsidRPr="00BD2633">
        <w:rPr>
          <w:rFonts w:ascii="Arial" w:hAnsi="Arial" w:cs="Arial"/>
          <w:i/>
          <w:lang w:val="it-IT"/>
        </w:rPr>
        <w:t xml:space="preserve"> </w:t>
      </w:r>
      <w:proofErr w:type="gramStart"/>
      <w:r w:rsidRPr="00BD2633">
        <w:rPr>
          <w:rFonts w:ascii="Arial" w:hAnsi="Arial" w:cs="Arial"/>
          <w:i/>
          <w:lang w:val="it-IT"/>
        </w:rPr>
        <w:t>Dovete</w:t>
      </w:r>
      <w:proofErr w:type="gramEnd"/>
    </w:p>
    <w:p w:rsidR="00573C61" w:rsidRPr="00EB3A80" w:rsidRDefault="005378E6" w:rsidP="00BD2633">
      <w:pPr>
        <w:pStyle w:val="Kopfzeile"/>
        <w:numPr>
          <w:ilvl w:val="0"/>
          <w:numId w:val="25"/>
        </w:numPr>
        <w:spacing w:after="0"/>
        <w:ind w:left="284" w:hanging="284"/>
        <w:rPr>
          <w:rFonts w:ascii="Arial" w:hAnsi="Arial" w:cs="Arial"/>
          <w:lang w:val="it-IT"/>
        </w:rPr>
      </w:pPr>
      <w:proofErr w:type="gramStart"/>
      <w:r w:rsidRPr="00EB3A80">
        <w:rPr>
          <w:rFonts w:ascii="Arial" w:hAnsi="Arial" w:cs="Arial"/>
          <w:lang w:val="it-IT"/>
        </w:rPr>
        <w:t>dire</w:t>
      </w:r>
      <w:proofErr w:type="gramEnd"/>
      <w:r w:rsidRPr="00EB3A80">
        <w:rPr>
          <w:rFonts w:ascii="Arial" w:hAnsi="Arial" w:cs="Arial"/>
          <w:lang w:val="it-IT"/>
        </w:rPr>
        <w:t xml:space="preserve"> dove si trova una cosa;</w:t>
      </w:r>
    </w:p>
    <w:p w:rsidR="005378E6" w:rsidRPr="00EB3A80" w:rsidRDefault="005378E6" w:rsidP="00BD2633">
      <w:pPr>
        <w:pStyle w:val="Kopfzeile"/>
        <w:numPr>
          <w:ilvl w:val="0"/>
          <w:numId w:val="25"/>
        </w:numPr>
        <w:spacing w:after="0"/>
        <w:ind w:left="284" w:hanging="284"/>
        <w:rPr>
          <w:rFonts w:ascii="Arial" w:hAnsi="Arial" w:cs="Arial"/>
          <w:lang w:val="it-IT"/>
        </w:rPr>
      </w:pPr>
      <w:proofErr w:type="gramStart"/>
      <w:r w:rsidRPr="00EB3A80">
        <w:rPr>
          <w:rFonts w:ascii="Arial" w:hAnsi="Arial" w:cs="Arial"/>
          <w:lang w:val="it-IT"/>
        </w:rPr>
        <w:t>descrivere</w:t>
      </w:r>
      <w:proofErr w:type="gramEnd"/>
      <w:r w:rsidRPr="00EB3A80">
        <w:rPr>
          <w:rFonts w:ascii="Arial" w:hAnsi="Arial" w:cs="Arial"/>
          <w:lang w:val="it-IT"/>
        </w:rPr>
        <w:t xml:space="preserve"> i luoghi, monumenti ecc.;</w:t>
      </w:r>
    </w:p>
    <w:p w:rsidR="00573C61" w:rsidRPr="00EB3A80" w:rsidRDefault="005378E6" w:rsidP="00BD2633">
      <w:pPr>
        <w:pStyle w:val="Kopfzeile"/>
        <w:numPr>
          <w:ilvl w:val="0"/>
          <w:numId w:val="25"/>
        </w:numPr>
        <w:spacing w:after="0"/>
        <w:ind w:left="284" w:hanging="284"/>
        <w:rPr>
          <w:rFonts w:ascii="Arial" w:hAnsi="Arial" w:cs="Arial"/>
          <w:lang w:val="it-IT"/>
        </w:rPr>
      </w:pPr>
      <w:r w:rsidRPr="00EB3A80">
        <w:rPr>
          <w:rFonts w:ascii="Arial" w:hAnsi="Arial" w:cs="Arial"/>
          <w:noProof/>
          <w:lang w:val="it-IT" w:eastAsia="de-DE"/>
        </w:rPr>
        <w:t>dire che cosa (non) si può fare nella tua città.</w:t>
      </w:r>
    </w:p>
    <w:p w:rsidR="007827DF" w:rsidRPr="00EB3A80" w:rsidRDefault="007827DF" w:rsidP="007D1DCE">
      <w:pPr>
        <w:pStyle w:val="Kopfzeile"/>
        <w:ind w:left="1080"/>
        <w:rPr>
          <w:rFonts w:ascii="Arial" w:hAnsi="Arial" w:cs="Arial"/>
          <w:b/>
          <w:lang w:val="it-IT"/>
        </w:rPr>
      </w:pPr>
    </w:p>
    <w:p w:rsidR="00BD2633" w:rsidRDefault="00AB13B0" w:rsidP="00BD2633">
      <w:pPr>
        <w:pStyle w:val="Kopfzeile"/>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rPr>
          <w:rFonts w:ascii="Arial" w:hAnsi="Arial" w:cs="Arial"/>
          <w:i/>
          <w:lang w:val="it-IT"/>
        </w:rPr>
      </w:pPr>
      <w:r w:rsidRPr="00BD2633">
        <w:rPr>
          <w:rFonts w:ascii="Arial" w:hAnsi="Arial" w:cs="Arial"/>
          <w:i/>
          <w:lang w:val="it-IT"/>
        </w:rPr>
        <w:t>Adesso p</w:t>
      </w:r>
      <w:r w:rsidR="007212D9" w:rsidRPr="00BD2633">
        <w:rPr>
          <w:rFonts w:ascii="Arial" w:hAnsi="Arial" w:cs="Arial"/>
          <w:i/>
          <w:lang w:val="it-IT"/>
        </w:rPr>
        <w:t>repara</w:t>
      </w:r>
      <w:r w:rsidR="00976B77" w:rsidRPr="00BD2633">
        <w:rPr>
          <w:rFonts w:ascii="Arial" w:hAnsi="Arial" w:cs="Arial"/>
          <w:i/>
          <w:lang w:val="it-IT"/>
        </w:rPr>
        <w:t>te</w:t>
      </w:r>
      <w:r w:rsidR="007212D9" w:rsidRPr="00BD2633">
        <w:rPr>
          <w:rFonts w:ascii="Arial" w:hAnsi="Arial" w:cs="Arial"/>
          <w:i/>
          <w:lang w:val="it-IT"/>
        </w:rPr>
        <w:t xml:space="preserve"> una presentazione della </w:t>
      </w:r>
      <w:r w:rsidR="00976B77" w:rsidRPr="00BD2633">
        <w:rPr>
          <w:rFonts w:ascii="Arial" w:hAnsi="Arial" w:cs="Arial"/>
          <w:i/>
          <w:u w:val="single"/>
          <w:lang w:val="it-IT"/>
        </w:rPr>
        <w:t>vostr</w:t>
      </w:r>
      <w:r w:rsidR="007212D9" w:rsidRPr="00BD2633">
        <w:rPr>
          <w:rFonts w:ascii="Arial" w:hAnsi="Arial" w:cs="Arial"/>
          <w:i/>
          <w:u w:val="single"/>
          <w:lang w:val="it-IT"/>
        </w:rPr>
        <w:t>a</w:t>
      </w:r>
      <w:r w:rsidR="007D1DCE" w:rsidRPr="00BD2633">
        <w:rPr>
          <w:rFonts w:ascii="Arial" w:hAnsi="Arial" w:cs="Arial"/>
          <w:i/>
          <w:lang w:val="it-IT"/>
        </w:rPr>
        <w:t xml:space="preserve"> città in italiano. </w:t>
      </w:r>
      <w:r w:rsidR="00976B77" w:rsidRPr="00BD2633">
        <w:rPr>
          <w:rFonts w:ascii="Arial" w:hAnsi="Arial" w:cs="Arial"/>
          <w:i/>
          <w:lang w:val="it-IT"/>
        </w:rPr>
        <w:t>Potete</w:t>
      </w:r>
      <w:r w:rsidR="007212D9" w:rsidRPr="00BD2633">
        <w:rPr>
          <w:rFonts w:ascii="Arial" w:hAnsi="Arial" w:cs="Arial"/>
          <w:i/>
          <w:lang w:val="it-IT"/>
        </w:rPr>
        <w:t xml:space="preserve"> usare </w:t>
      </w:r>
      <w:r w:rsidR="008972C8" w:rsidRPr="00BD2633">
        <w:rPr>
          <w:rFonts w:ascii="Arial" w:hAnsi="Arial" w:cs="Arial"/>
          <w:i/>
          <w:lang w:val="it-IT"/>
        </w:rPr>
        <w:t>le informazioni dell’AB</w:t>
      </w:r>
      <w:r w:rsidRPr="00BD2633">
        <w:rPr>
          <w:rFonts w:ascii="Arial" w:hAnsi="Arial" w:cs="Arial"/>
          <w:i/>
          <w:lang w:val="it-IT"/>
        </w:rPr>
        <w:t>1</w:t>
      </w:r>
      <w:r w:rsidR="00C17520" w:rsidRPr="00BD2633">
        <w:rPr>
          <w:rFonts w:ascii="Arial" w:hAnsi="Arial" w:cs="Arial"/>
          <w:i/>
          <w:lang w:val="it-IT"/>
        </w:rPr>
        <w:t xml:space="preserve"> su Essen,</w:t>
      </w:r>
      <w:r w:rsidRPr="00BD2633">
        <w:rPr>
          <w:rFonts w:ascii="Arial" w:hAnsi="Arial" w:cs="Arial"/>
          <w:i/>
          <w:lang w:val="it-IT"/>
        </w:rPr>
        <w:t xml:space="preserve"> </w:t>
      </w:r>
      <w:r w:rsidR="00976B77" w:rsidRPr="00BD2633">
        <w:rPr>
          <w:rFonts w:ascii="Arial" w:hAnsi="Arial" w:cs="Arial"/>
          <w:i/>
          <w:lang w:val="it-IT"/>
        </w:rPr>
        <w:t>ma potete</w:t>
      </w:r>
      <w:r w:rsidR="007212D9" w:rsidRPr="00BD2633">
        <w:rPr>
          <w:rFonts w:ascii="Arial" w:hAnsi="Arial" w:cs="Arial"/>
          <w:i/>
          <w:lang w:val="it-IT"/>
        </w:rPr>
        <w:t xml:space="preserve"> anche a</w:t>
      </w:r>
      <w:r w:rsidR="00976B77" w:rsidRPr="00BD2633">
        <w:rPr>
          <w:rFonts w:ascii="Arial" w:hAnsi="Arial" w:cs="Arial"/>
          <w:i/>
          <w:lang w:val="it-IT"/>
        </w:rPr>
        <w:t>ggiungere delle informazioni vostre</w:t>
      </w:r>
      <w:r w:rsidR="007212D9" w:rsidRPr="00BD2633">
        <w:rPr>
          <w:rFonts w:ascii="Arial" w:hAnsi="Arial" w:cs="Arial"/>
          <w:i/>
          <w:lang w:val="it-IT"/>
        </w:rPr>
        <w:t xml:space="preserve">, personali. </w:t>
      </w:r>
    </w:p>
    <w:p w:rsidR="002679C6" w:rsidRPr="00BD2633" w:rsidRDefault="007212D9" w:rsidP="00BD2633">
      <w:pPr>
        <w:pStyle w:val="Kopfzeile"/>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rPr>
          <w:rFonts w:ascii="Arial" w:hAnsi="Arial" w:cs="Arial"/>
          <w:i/>
          <w:lang w:val="it-IT"/>
        </w:rPr>
      </w:pPr>
      <w:r w:rsidRPr="00BD2633">
        <w:rPr>
          <w:rFonts w:ascii="Arial" w:hAnsi="Arial" w:cs="Arial"/>
          <w:i/>
          <w:lang w:val="it-IT"/>
        </w:rPr>
        <w:t>Incomincia</w:t>
      </w:r>
      <w:r w:rsidR="00976B77" w:rsidRPr="00BD2633">
        <w:rPr>
          <w:rFonts w:ascii="Arial" w:hAnsi="Arial" w:cs="Arial"/>
          <w:i/>
          <w:lang w:val="it-IT"/>
        </w:rPr>
        <w:t>te</w:t>
      </w:r>
      <w:r w:rsidRPr="00BD2633">
        <w:rPr>
          <w:rFonts w:ascii="Arial" w:hAnsi="Arial" w:cs="Arial"/>
          <w:i/>
          <w:lang w:val="it-IT"/>
        </w:rPr>
        <w:t xml:space="preserve"> </w:t>
      </w:r>
      <w:proofErr w:type="spellStart"/>
      <w:r w:rsidRPr="00BD2633">
        <w:rPr>
          <w:rFonts w:ascii="Arial" w:hAnsi="Arial" w:cs="Arial"/>
          <w:i/>
          <w:lang w:val="it-IT"/>
        </w:rPr>
        <w:t>cosÌ</w:t>
      </w:r>
      <w:proofErr w:type="spellEnd"/>
      <w:r w:rsidRPr="00BD2633">
        <w:rPr>
          <w:rFonts w:ascii="Arial" w:hAnsi="Arial" w:cs="Arial"/>
          <w:i/>
          <w:lang w:val="it-IT"/>
        </w:rPr>
        <w:t>:</w:t>
      </w:r>
    </w:p>
    <w:p w:rsidR="007212D9" w:rsidRPr="00BD2633" w:rsidRDefault="007212D9" w:rsidP="00BD2633">
      <w:pPr>
        <w:pStyle w:val="Kopfzeile"/>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rPr>
          <w:rFonts w:ascii="Arial" w:hAnsi="Arial" w:cs="Arial"/>
          <w:i/>
          <w:lang w:val="it-IT"/>
        </w:rPr>
      </w:pPr>
      <w:r w:rsidRPr="00BD2633">
        <w:rPr>
          <w:rFonts w:ascii="Arial" w:hAnsi="Arial" w:cs="Arial"/>
          <w:i/>
          <w:lang w:val="it-IT"/>
        </w:rPr>
        <w:t>Essen – la mia città</w:t>
      </w:r>
    </w:p>
    <w:p w:rsidR="007212D9" w:rsidRPr="00BD2633" w:rsidRDefault="007212D9" w:rsidP="00BD2633">
      <w:pPr>
        <w:pStyle w:val="Kopfzeile"/>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rPr>
          <w:rFonts w:ascii="Arial" w:hAnsi="Arial" w:cs="Arial"/>
          <w:i/>
          <w:lang w:val="it-IT"/>
        </w:rPr>
      </w:pPr>
      <w:r w:rsidRPr="00BD2633">
        <w:rPr>
          <w:rFonts w:ascii="Arial" w:hAnsi="Arial" w:cs="Arial"/>
          <w:i/>
          <w:lang w:val="it-IT"/>
        </w:rPr>
        <w:t xml:space="preserve">Essen è una città </w:t>
      </w:r>
      <w:r w:rsidR="00BD2633">
        <w:rPr>
          <w:rFonts w:ascii="Arial" w:hAnsi="Arial" w:cs="Arial"/>
          <w:i/>
          <w:lang w:val="it-IT"/>
        </w:rPr>
        <w:t>grande nella zona della Ruhr …</w:t>
      </w:r>
    </w:p>
    <w:tbl>
      <w:tblPr>
        <w:tblStyle w:val="Tabellenraster"/>
        <w:tblpPr w:leftFromText="141" w:rightFromText="141" w:vertAnchor="text" w:horzAnchor="margin" w:tblpXSpec="center" w:tblpY="1111"/>
        <w:tblW w:w="0" w:type="auto"/>
        <w:tblLook w:val="04A0" w:firstRow="1" w:lastRow="0" w:firstColumn="1" w:lastColumn="0" w:noHBand="0" w:noVBand="1"/>
      </w:tblPr>
      <w:tblGrid>
        <w:gridCol w:w="1986"/>
        <w:gridCol w:w="2120"/>
        <w:gridCol w:w="1418"/>
        <w:gridCol w:w="1559"/>
      </w:tblGrid>
      <w:tr w:rsidR="007827DF" w:rsidRPr="00EB3A80" w:rsidTr="00BD2633">
        <w:tc>
          <w:tcPr>
            <w:tcW w:w="1986" w:type="dxa"/>
            <w:shd w:val="clear" w:color="auto" w:fill="FABF8F" w:themeFill="accent6" w:themeFillTint="99"/>
          </w:tcPr>
          <w:p w:rsidR="007827DF" w:rsidRPr="00EB3A80" w:rsidRDefault="007827DF" w:rsidP="00BD2633">
            <w:pPr>
              <w:rPr>
                <w:rFonts w:ascii="Arial" w:hAnsi="Arial" w:cs="Arial"/>
                <w:sz w:val="20"/>
                <w:szCs w:val="20"/>
                <w:lang w:val="it-IT"/>
              </w:rPr>
            </w:pPr>
            <w:proofErr w:type="gramStart"/>
            <w:r w:rsidRPr="00EB3A80">
              <w:rPr>
                <w:rFonts w:ascii="Arial" w:hAnsi="Arial" w:cs="Arial"/>
                <w:sz w:val="20"/>
                <w:szCs w:val="20"/>
                <w:lang w:val="it-IT"/>
              </w:rPr>
              <w:t>il</w:t>
            </w:r>
            <w:proofErr w:type="gramEnd"/>
            <w:r w:rsidRPr="00EB3A80">
              <w:rPr>
                <w:rFonts w:ascii="Arial" w:hAnsi="Arial" w:cs="Arial"/>
                <w:sz w:val="20"/>
                <w:szCs w:val="20"/>
                <w:lang w:val="it-IT"/>
              </w:rPr>
              <w:t xml:space="preserve"> municipio</w:t>
            </w:r>
          </w:p>
        </w:tc>
        <w:tc>
          <w:tcPr>
            <w:tcW w:w="2120" w:type="dxa"/>
          </w:tcPr>
          <w:p w:rsidR="007827DF" w:rsidRPr="00EB3A80" w:rsidRDefault="007827DF" w:rsidP="00BD2633">
            <w:pPr>
              <w:rPr>
                <w:rFonts w:ascii="Arial" w:hAnsi="Arial" w:cs="Arial"/>
                <w:sz w:val="20"/>
                <w:szCs w:val="20"/>
              </w:rPr>
            </w:pPr>
            <w:r w:rsidRPr="00EB3A80">
              <w:rPr>
                <w:rFonts w:ascii="Arial" w:hAnsi="Arial" w:cs="Arial"/>
                <w:sz w:val="20"/>
                <w:szCs w:val="20"/>
              </w:rPr>
              <w:t>das Rathaus</w:t>
            </w:r>
          </w:p>
        </w:tc>
        <w:tc>
          <w:tcPr>
            <w:tcW w:w="1418" w:type="dxa"/>
            <w:shd w:val="clear" w:color="auto" w:fill="FABF8F" w:themeFill="accent6" w:themeFillTint="99"/>
          </w:tcPr>
          <w:p w:rsidR="007827DF" w:rsidRPr="00EB3A80" w:rsidRDefault="007827DF" w:rsidP="00BD2633">
            <w:pPr>
              <w:rPr>
                <w:rFonts w:ascii="Arial" w:hAnsi="Arial" w:cs="Arial"/>
                <w:sz w:val="20"/>
                <w:szCs w:val="20"/>
                <w:lang w:val="it-IT"/>
              </w:rPr>
            </w:pPr>
            <w:proofErr w:type="gramStart"/>
            <w:r w:rsidRPr="00EB3A80">
              <w:rPr>
                <w:rFonts w:ascii="Arial" w:hAnsi="Arial" w:cs="Arial"/>
                <w:sz w:val="20"/>
                <w:szCs w:val="20"/>
                <w:lang w:val="it-IT"/>
              </w:rPr>
              <w:t>tranquillo</w:t>
            </w:r>
            <w:proofErr w:type="gramEnd"/>
            <w:r w:rsidRPr="00EB3A80">
              <w:rPr>
                <w:rFonts w:ascii="Arial" w:hAnsi="Arial" w:cs="Arial"/>
                <w:sz w:val="20"/>
                <w:szCs w:val="20"/>
                <w:lang w:val="it-IT"/>
              </w:rPr>
              <w:t>/a</w:t>
            </w:r>
          </w:p>
        </w:tc>
        <w:tc>
          <w:tcPr>
            <w:tcW w:w="1559" w:type="dxa"/>
          </w:tcPr>
          <w:p w:rsidR="007827DF" w:rsidRPr="00EB3A80" w:rsidRDefault="007827DF" w:rsidP="00BD2633">
            <w:pPr>
              <w:rPr>
                <w:rFonts w:ascii="Arial" w:hAnsi="Arial" w:cs="Arial"/>
                <w:sz w:val="20"/>
                <w:szCs w:val="20"/>
              </w:rPr>
            </w:pPr>
            <w:r w:rsidRPr="00EB3A80">
              <w:rPr>
                <w:rFonts w:ascii="Arial" w:hAnsi="Arial" w:cs="Arial"/>
                <w:sz w:val="20"/>
                <w:szCs w:val="20"/>
              </w:rPr>
              <w:t>ruhig</w:t>
            </w:r>
          </w:p>
        </w:tc>
      </w:tr>
      <w:tr w:rsidR="007827DF" w:rsidRPr="00EB3A80" w:rsidTr="00BD2633">
        <w:tc>
          <w:tcPr>
            <w:tcW w:w="1986" w:type="dxa"/>
            <w:shd w:val="clear" w:color="auto" w:fill="FABF8F" w:themeFill="accent6" w:themeFillTint="99"/>
          </w:tcPr>
          <w:p w:rsidR="007827DF" w:rsidRPr="00EB3A80" w:rsidRDefault="007827DF" w:rsidP="00BD2633">
            <w:pPr>
              <w:rPr>
                <w:rFonts w:ascii="Arial" w:hAnsi="Arial" w:cs="Arial"/>
                <w:sz w:val="20"/>
                <w:szCs w:val="20"/>
                <w:lang w:val="it-IT"/>
              </w:rPr>
            </w:pPr>
            <w:proofErr w:type="gramStart"/>
            <w:r w:rsidRPr="00EB3A80">
              <w:rPr>
                <w:rFonts w:ascii="Arial" w:hAnsi="Arial" w:cs="Arial"/>
                <w:sz w:val="20"/>
                <w:szCs w:val="20"/>
                <w:lang w:val="it-IT"/>
              </w:rPr>
              <w:t>la</w:t>
            </w:r>
            <w:proofErr w:type="gramEnd"/>
            <w:r w:rsidRPr="00EB3A80">
              <w:rPr>
                <w:rFonts w:ascii="Arial" w:hAnsi="Arial" w:cs="Arial"/>
                <w:sz w:val="20"/>
                <w:szCs w:val="20"/>
                <w:lang w:val="it-IT"/>
              </w:rPr>
              <w:t xml:space="preserve"> panetteria</w:t>
            </w:r>
          </w:p>
        </w:tc>
        <w:tc>
          <w:tcPr>
            <w:tcW w:w="2120" w:type="dxa"/>
          </w:tcPr>
          <w:p w:rsidR="007827DF" w:rsidRPr="00EB3A80" w:rsidRDefault="007827DF" w:rsidP="00BD2633">
            <w:pPr>
              <w:rPr>
                <w:rFonts w:ascii="Arial" w:hAnsi="Arial" w:cs="Arial"/>
                <w:sz w:val="20"/>
                <w:szCs w:val="20"/>
              </w:rPr>
            </w:pPr>
            <w:r w:rsidRPr="00EB3A80">
              <w:rPr>
                <w:rFonts w:ascii="Arial" w:hAnsi="Arial" w:cs="Arial"/>
                <w:sz w:val="20"/>
                <w:szCs w:val="20"/>
              </w:rPr>
              <w:t>die Bäckerei</w:t>
            </w:r>
          </w:p>
        </w:tc>
        <w:tc>
          <w:tcPr>
            <w:tcW w:w="1418" w:type="dxa"/>
            <w:shd w:val="clear" w:color="auto" w:fill="FABF8F" w:themeFill="accent6" w:themeFillTint="99"/>
          </w:tcPr>
          <w:p w:rsidR="007827DF" w:rsidRPr="00EB3A80" w:rsidRDefault="007827DF" w:rsidP="00BD2633">
            <w:pPr>
              <w:rPr>
                <w:rFonts w:ascii="Arial" w:hAnsi="Arial" w:cs="Arial"/>
                <w:sz w:val="20"/>
                <w:szCs w:val="20"/>
                <w:lang w:val="it-IT"/>
              </w:rPr>
            </w:pPr>
            <w:proofErr w:type="gramStart"/>
            <w:r w:rsidRPr="00EB3A80">
              <w:rPr>
                <w:rFonts w:ascii="Arial" w:hAnsi="Arial" w:cs="Arial"/>
                <w:sz w:val="20"/>
                <w:szCs w:val="20"/>
                <w:lang w:val="it-IT"/>
              </w:rPr>
              <w:t>pulito</w:t>
            </w:r>
            <w:proofErr w:type="gramEnd"/>
            <w:r w:rsidRPr="00EB3A80">
              <w:rPr>
                <w:rFonts w:ascii="Arial" w:hAnsi="Arial" w:cs="Arial"/>
                <w:sz w:val="20"/>
                <w:szCs w:val="20"/>
                <w:lang w:val="it-IT"/>
              </w:rPr>
              <w:t>/a</w:t>
            </w:r>
          </w:p>
        </w:tc>
        <w:tc>
          <w:tcPr>
            <w:tcW w:w="1559" w:type="dxa"/>
          </w:tcPr>
          <w:p w:rsidR="007827DF" w:rsidRPr="00EB3A80" w:rsidRDefault="007827DF" w:rsidP="00BD2633">
            <w:pPr>
              <w:rPr>
                <w:rFonts w:ascii="Arial" w:hAnsi="Arial" w:cs="Arial"/>
                <w:sz w:val="20"/>
                <w:szCs w:val="20"/>
              </w:rPr>
            </w:pPr>
            <w:r w:rsidRPr="00EB3A80">
              <w:rPr>
                <w:rFonts w:ascii="Arial" w:hAnsi="Arial" w:cs="Arial"/>
                <w:sz w:val="20"/>
                <w:szCs w:val="20"/>
              </w:rPr>
              <w:t>sauber</w:t>
            </w:r>
          </w:p>
        </w:tc>
      </w:tr>
      <w:tr w:rsidR="007827DF" w:rsidRPr="00EB3A80" w:rsidTr="00BD2633">
        <w:tc>
          <w:tcPr>
            <w:tcW w:w="1986" w:type="dxa"/>
            <w:shd w:val="clear" w:color="auto" w:fill="FABF8F" w:themeFill="accent6" w:themeFillTint="99"/>
          </w:tcPr>
          <w:p w:rsidR="007827DF" w:rsidRPr="00EB3A80" w:rsidRDefault="005941DB" w:rsidP="00BD2633">
            <w:pPr>
              <w:rPr>
                <w:rFonts w:ascii="Arial" w:hAnsi="Arial" w:cs="Arial"/>
                <w:sz w:val="20"/>
                <w:szCs w:val="20"/>
                <w:lang w:val="it-IT"/>
              </w:rPr>
            </w:pPr>
            <w:proofErr w:type="gramStart"/>
            <w:r w:rsidRPr="00EB3A80">
              <w:rPr>
                <w:rFonts w:ascii="Arial" w:hAnsi="Arial" w:cs="Arial"/>
                <w:sz w:val="20"/>
                <w:szCs w:val="20"/>
                <w:lang w:val="it-IT"/>
              </w:rPr>
              <w:t>il</w:t>
            </w:r>
            <w:proofErr w:type="gramEnd"/>
            <w:r w:rsidR="009A3787" w:rsidRPr="00EB3A80">
              <w:rPr>
                <w:rFonts w:ascii="Arial" w:hAnsi="Arial" w:cs="Arial"/>
                <w:sz w:val="20"/>
                <w:szCs w:val="20"/>
                <w:lang w:val="it-IT"/>
              </w:rPr>
              <w:t xml:space="preserve"> duomo</w:t>
            </w:r>
          </w:p>
        </w:tc>
        <w:tc>
          <w:tcPr>
            <w:tcW w:w="2120" w:type="dxa"/>
          </w:tcPr>
          <w:p w:rsidR="007827DF" w:rsidRPr="00EB3A80" w:rsidRDefault="009A3787" w:rsidP="00BD2633">
            <w:pPr>
              <w:rPr>
                <w:rFonts w:ascii="Arial" w:hAnsi="Arial" w:cs="Arial"/>
                <w:sz w:val="20"/>
                <w:szCs w:val="20"/>
              </w:rPr>
            </w:pPr>
            <w:r w:rsidRPr="00EB3A80">
              <w:rPr>
                <w:rFonts w:ascii="Arial" w:hAnsi="Arial" w:cs="Arial"/>
                <w:sz w:val="20"/>
                <w:szCs w:val="20"/>
              </w:rPr>
              <w:t>Der Dom</w:t>
            </w:r>
          </w:p>
        </w:tc>
        <w:tc>
          <w:tcPr>
            <w:tcW w:w="1418" w:type="dxa"/>
            <w:shd w:val="clear" w:color="auto" w:fill="FABF8F" w:themeFill="accent6" w:themeFillTint="99"/>
          </w:tcPr>
          <w:p w:rsidR="007827DF" w:rsidRPr="00EB3A80" w:rsidRDefault="007827DF" w:rsidP="00BD2633">
            <w:pPr>
              <w:rPr>
                <w:rFonts w:ascii="Arial" w:hAnsi="Arial" w:cs="Arial"/>
                <w:sz w:val="20"/>
                <w:szCs w:val="20"/>
                <w:lang w:val="it-IT"/>
              </w:rPr>
            </w:pPr>
            <w:proofErr w:type="gramStart"/>
            <w:r w:rsidRPr="00EB3A80">
              <w:rPr>
                <w:rFonts w:ascii="Arial" w:hAnsi="Arial" w:cs="Arial"/>
                <w:sz w:val="20"/>
                <w:szCs w:val="20"/>
                <w:lang w:val="it-IT"/>
              </w:rPr>
              <w:t>sporco</w:t>
            </w:r>
            <w:proofErr w:type="gramEnd"/>
            <w:r w:rsidRPr="00EB3A80">
              <w:rPr>
                <w:rFonts w:ascii="Arial" w:hAnsi="Arial" w:cs="Arial"/>
                <w:sz w:val="20"/>
                <w:szCs w:val="20"/>
                <w:lang w:val="it-IT"/>
              </w:rPr>
              <w:t>/a</w:t>
            </w:r>
          </w:p>
        </w:tc>
        <w:tc>
          <w:tcPr>
            <w:tcW w:w="1559" w:type="dxa"/>
          </w:tcPr>
          <w:p w:rsidR="007827DF" w:rsidRPr="00EB3A80" w:rsidRDefault="007827DF" w:rsidP="00BD2633">
            <w:pPr>
              <w:rPr>
                <w:rFonts w:ascii="Arial" w:hAnsi="Arial" w:cs="Arial"/>
                <w:sz w:val="20"/>
                <w:szCs w:val="20"/>
              </w:rPr>
            </w:pPr>
            <w:r w:rsidRPr="00EB3A80">
              <w:rPr>
                <w:rFonts w:ascii="Arial" w:hAnsi="Arial" w:cs="Arial"/>
                <w:sz w:val="20"/>
                <w:szCs w:val="20"/>
              </w:rPr>
              <w:t>schmutzig</w:t>
            </w:r>
          </w:p>
        </w:tc>
      </w:tr>
      <w:tr w:rsidR="007827DF" w:rsidRPr="00EB3A80" w:rsidTr="00BD2633">
        <w:tc>
          <w:tcPr>
            <w:tcW w:w="1986" w:type="dxa"/>
            <w:shd w:val="clear" w:color="auto" w:fill="FABF8F" w:themeFill="accent6" w:themeFillTint="99"/>
          </w:tcPr>
          <w:p w:rsidR="007827DF" w:rsidRPr="00EB3A80" w:rsidRDefault="007827DF" w:rsidP="00BD2633">
            <w:pPr>
              <w:rPr>
                <w:rFonts w:ascii="Arial" w:hAnsi="Arial" w:cs="Arial"/>
                <w:sz w:val="20"/>
                <w:szCs w:val="20"/>
                <w:lang w:val="it-IT"/>
              </w:rPr>
            </w:pPr>
            <w:proofErr w:type="gramStart"/>
            <w:r w:rsidRPr="00EB3A80">
              <w:rPr>
                <w:rFonts w:ascii="Arial" w:hAnsi="Arial" w:cs="Arial"/>
                <w:sz w:val="20"/>
                <w:szCs w:val="20"/>
                <w:lang w:val="it-IT"/>
              </w:rPr>
              <w:t>la</w:t>
            </w:r>
            <w:proofErr w:type="gramEnd"/>
            <w:r w:rsidRPr="00EB3A80">
              <w:rPr>
                <w:rFonts w:ascii="Arial" w:hAnsi="Arial" w:cs="Arial"/>
                <w:sz w:val="20"/>
                <w:szCs w:val="20"/>
                <w:lang w:val="it-IT"/>
              </w:rPr>
              <w:t xml:space="preserve"> discoteca</w:t>
            </w:r>
          </w:p>
        </w:tc>
        <w:tc>
          <w:tcPr>
            <w:tcW w:w="2120" w:type="dxa"/>
          </w:tcPr>
          <w:p w:rsidR="007827DF" w:rsidRPr="00EB3A80" w:rsidRDefault="007827DF" w:rsidP="00BD2633">
            <w:pPr>
              <w:rPr>
                <w:rFonts w:ascii="Arial" w:hAnsi="Arial" w:cs="Arial"/>
                <w:sz w:val="20"/>
                <w:szCs w:val="20"/>
              </w:rPr>
            </w:pPr>
            <w:r w:rsidRPr="00EB3A80">
              <w:rPr>
                <w:rFonts w:ascii="Arial" w:hAnsi="Arial" w:cs="Arial"/>
                <w:sz w:val="20"/>
                <w:szCs w:val="20"/>
              </w:rPr>
              <w:t>die Discothek</w:t>
            </w:r>
          </w:p>
        </w:tc>
        <w:tc>
          <w:tcPr>
            <w:tcW w:w="1418" w:type="dxa"/>
            <w:shd w:val="clear" w:color="auto" w:fill="FABF8F" w:themeFill="accent6" w:themeFillTint="99"/>
          </w:tcPr>
          <w:p w:rsidR="007827DF" w:rsidRPr="00EB3A80" w:rsidRDefault="007827DF" w:rsidP="00BD2633">
            <w:pPr>
              <w:rPr>
                <w:rFonts w:ascii="Arial" w:hAnsi="Arial" w:cs="Arial"/>
                <w:sz w:val="20"/>
                <w:szCs w:val="20"/>
                <w:lang w:val="it-IT"/>
              </w:rPr>
            </w:pPr>
            <w:proofErr w:type="gramStart"/>
            <w:r w:rsidRPr="00EB3A80">
              <w:rPr>
                <w:rFonts w:ascii="Arial" w:hAnsi="Arial" w:cs="Arial"/>
                <w:sz w:val="20"/>
                <w:szCs w:val="20"/>
                <w:lang w:val="it-IT"/>
              </w:rPr>
              <w:t>enorme</w:t>
            </w:r>
            <w:proofErr w:type="gramEnd"/>
          </w:p>
        </w:tc>
        <w:tc>
          <w:tcPr>
            <w:tcW w:w="1559" w:type="dxa"/>
          </w:tcPr>
          <w:p w:rsidR="007827DF" w:rsidRPr="00EB3A80" w:rsidRDefault="007827DF" w:rsidP="00BD2633">
            <w:pPr>
              <w:rPr>
                <w:rFonts w:ascii="Arial" w:hAnsi="Arial" w:cs="Arial"/>
                <w:sz w:val="20"/>
                <w:szCs w:val="20"/>
              </w:rPr>
            </w:pPr>
            <w:r w:rsidRPr="00EB3A80">
              <w:rPr>
                <w:rFonts w:ascii="Arial" w:hAnsi="Arial" w:cs="Arial"/>
                <w:sz w:val="20"/>
                <w:szCs w:val="20"/>
              </w:rPr>
              <w:t>riesig</w:t>
            </w:r>
          </w:p>
        </w:tc>
      </w:tr>
      <w:tr w:rsidR="007827DF" w:rsidRPr="00EB3A80" w:rsidTr="00BD2633">
        <w:tc>
          <w:tcPr>
            <w:tcW w:w="1986" w:type="dxa"/>
            <w:shd w:val="clear" w:color="auto" w:fill="FABF8F" w:themeFill="accent6" w:themeFillTint="99"/>
          </w:tcPr>
          <w:p w:rsidR="007827DF" w:rsidRPr="00EB3A80" w:rsidRDefault="007827DF" w:rsidP="00BD2633">
            <w:pPr>
              <w:rPr>
                <w:rFonts w:ascii="Arial" w:hAnsi="Arial" w:cs="Arial"/>
                <w:sz w:val="20"/>
                <w:szCs w:val="20"/>
                <w:lang w:val="it-IT"/>
              </w:rPr>
            </w:pPr>
            <w:proofErr w:type="gramStart"/>
            <w:r w:rsidRPr="00EB3A80">
              <w:rPr>
                <w:rFonts w:ascii="Arial" w:hAnsi="Arial" w:cs="Arial"/>
                <w:sz w:val="20"/>
                <w:szCs w:val="20"/>
                <w:lang w:val="it-IT"/>
              </w:rPr>
              <w:t>la</w:t>
            </w:r>
            <w:proofErr w:type="gramEnd"/>
            <w:r w:rsidRPr="00EB3A80">
              <w:rPr>
                <w:rFonts w:ascii="Arial" w:hAnsi="Arial" w:cs="Arial"/>
                <w:sz w:val="20"/>
                <w:szCs w:val="20"/>
                <w:lang w:val="it-IT"/>
              </w:rPr>
              <w:t xml:space="preserve"> chiesa</w:t>
            </w:r>
          </w:p>
        </w:tc>
        <w:tc>
          <w:tcPr>
            <w:tcW w:w="2120" w:type="dxa"/>
          </w:tcPr>
          <w:p w:rsidR="007827DF" w:rsidRPr="00EB3A80" w:rsidRDefault="007827DF" w:rsidP="00BD2633">
            <w:pPr>
              <w:rPr>
                <w:rFonts w:ascii="Arial" w:hAnsi="Arial" w:cs="Arial"/>
                <w:sz w:val="20"/>
                <w:szCs w:val="20"/>
              </w:rPr>
            </w:pPr>
            <w:r w:rsidRPr="00EB3A80">
              <w:rPr>
                <w:rFonts w:ascii="Arial" w:hAnsi="Arial" w:cs="Arial"/>
                <w:sz w:val="20"/>
                <w:szCs w:val="20"/>
              </w:rPr>
              <w:t>die Kirche</w:t>
            </w:r>
          </w:p>
        </w:tc>
        <w:tc>
          <w:tcPr>
            <w:tcW w:w="1418" w:type="dxa"/>
            <w:shd w:val="clear" w:color="auto" w:fill="FABF8F" w:themeFill="accent6" w:themeFillTint="99"/>
          </w:tcPr>
          <w:p w:rsidR="007827DF" w:rsidRPr="00EB3A80" w:rsidRDefault="007827DF" w:rsidP="00BD2633">
            <w:pPr>
              <w:rPr>
                <w:rFonts w:ascii="Arial" w:hAnsi="Arial" w:cs="Arial"/>
                <w:sz w:val="20"/>
                <w:szCs w:val="20"/>
                <w:lang w:val="it-IT"/>
              </w:rPr>
            </w:pPr>
            <w:proofErr w:type="gramStart"/>
            <w:r w:rsidRPr="00EB3A80">
              <w:rPr>
                <w:rFonts w:ascii="Arial" w:hAnsi="Arial" w:cs="Arial"/>
                <w:sz w:val="20"/>
                <w:szCs w:val="20"/>
                <w:lang w:val="it-IT"/>
              </w:rPr>
              <w:t>alto</w:t>
            </w:r>
            <w:proofErr w:type="gramEnd"/>
            <w:r w:rsidRPr="00EB3A80">
              <w:rPr>
                <w:rFonts w:ascii="Arial" w:hAnsi="Arial" w:cs="Arial"/>
                <w:sz w:val="20"/>
                <w:szCs w:val="20"/>
                <w:lang w:val="it-IT"/>
              </w:rPr>
              <w:t>/a</w:t>
            </w:r>
          </w:p>
        </w:tc>
        <w:tc>
          <w:tcPr>
            <w:tcW w:w="1559" w:type="dxa"/>
          </w:tcPr>
          <w:p w:rsidR="007827DF" w:rsidRPr="00EB3A80" w:rsidRDefault="007827DF" w:rsidP="00BD2633">
            <w:pPr>
              <w:rPr>
                <w:rFonts w:ascii="Arial" w:hAnsi="Arial" w:cs="Arial"/>
                <w:sz w:val="20"/>
                <w:szCs w:val="20"/>
              </w:rPr>
            </w:pPr>
            <w:r w:rsidRPr="00EB3A80">
              <w:rPr>
                <w:rFonts w:ascii="Arial" w:hAnsi="Arial" w:cs="Arial"/>
                <w:sz w:val="20"/>
                <w:szCs w:val="20"/>
              </w:rPr>
              <w:t>hoch</w:t>
            </w:r>
          </w:p>
        </w:tc>
      </w:tr>
      <w:tr w:rsidR="007827DF" w:rsidRPr="00EB3A80" w:rsidTr="00BD2633">
        <w:tc>
          <w:tcPr>
            <w:tcW w:w="1986" w:type="dxa"/>
            <w:shd w:val="clear" w:color="auto" w:fill="FABF8F" w:themeFill="accent6" w:themeFillTint="99"/>
          </w:tcPr>
          <w:p w:rsidR="007827DF" w:rsidRPr="00EB3A80" w:rsidRDefault="007827DF" w:rsidP="00BD2633">
            <w:pPr>
              <w:rPr>
                <w:rFonts w:ascii="Arial" w:hAnsi="Arial" w:cs="Arial"/>
                <w:sz w:val="20"/>
                <w:szCs w:val="20"/>
                <w:lang w:val="it-IT"/>
              </w:rPr>
            </w:pPr>
            <w:proofErr w:type="gramStart"/>
            <w:r w:rsidRPr="00EB3A80">
              <w:rPr>
                <w:rFonts w:ascii="Arial" w:hAnsi="Arial" w:cs="Arial"/>
                <w:sz w:val="20"/>
                <w:szCs w:val="20"/>
                <w:lang w:val="it-IT"/>
              </w:rPr>
              <w:t>la</w:t>
            </w:r>
            <w:proofErr w:type="gramEnd"/>
            <w:r w:rsidRPr="00EB3A80">
              <w:rPr>
                <w:rFonts w:ascii="Arial" w:hAnsi="Arial" w:cs="Arial"/>
                <w:sz w:val="20"/>
                <w:szCs w:val="20"/>
                <w:lang w:val="it-IT"/>
              </w:rPr>
              <w:t xml:space="preserve"> metropolitana</w:t>
            </w:r>
          </w:p>
        </w:tc>
        <w:tc>
          <w:tcPr>
            <w:tcW w:w="2120" w:type="dxa"/>
          </w:tcPr>
          <w:p w:rsidR="007827DF" w:rsidRPr="00EB3A80" w:rsidRDefault="007827DF" w:rsidP="00BD2633">
            <w:pPr>
              <w:rPr>
                <w:rFonts w:ascii="Arial" w:hAnsi="Arial" w:cs="Arial"/>
                <w:sz w:val="20"/>
                <w:szCs w:val="20"/>
              </w:rPr>
            </w:pPr>
            <w:r w:rsidRPr="00EB3A80">
              <w:rPr>
                <w:rFonts w:ascii="Arial" w:hAnsi="Arial" w:cs="Arial"/>
                <w:sz w:val="20"/>
                <w:szCs w:val="20"/>
              </w:rPr>
              <w:t>die U-Bahn</w:t>
            </w:r>
          </w:p>
        </w:tc>
        <w:tc>
          <w:tcPr>
            <w:tcW w:w="1418" w:type="dxa"/>
            <w:shd w:val="clear" w:color="auto" w:fill="FABF8F" w:themeFill="accent6" w:themeFillTint="99"/>
          </w:tcPr>
          <w:p w:rsidR="007827DF" w:rsidRPr="00EB3A80" w:rsidRDefault="007827DF" w:rsidP="00BD2633">
            <w:pPr>
              <w:rPr>
                <w:rFonts w:ascii="Arial" w:hAnsi="Arial" w:cs="Arial"/>
                <w:sz w:val="20"/>
                <w:szCs w:val="20"/>
                <w:lang w:val="it-IT"/>
              </w:rPr>
            </w:pPr>
            <w:proofErr w:type="gramStart"/>
            <w:r w:rsidRPr="00EB3A80">
              <w:rPr>
                <w:rFonts w:ascii="Arial" w:hAnsi="Arial" w:cs="Arial"/>
                <w:sz w:val="20"/>
                <w:szCs w:val="20"/>
                <w:lang w:val="it-IT"/>
              </w:rPr>
              <w:t>comodo</w:t>
            </w:r>
            <w:proofErr w:type="gramEnd"/>
            <w:r w:rsidRPr="00EB3A80">
              <w:rPr>
                <w:rFonts w:ascii="Arial" w:hAnsi="Arial" w:cs="Arial"/>
                <w:sz w:val="20"/>
                <w:szCs w:val="20"/>
                <w:lang w:val="it-IT"/>
              </w:rPr>
              <w:t>/a</w:t>
            </w:r>
          </w:p>
        </w:tc>
        <w:tc>
          <w:tcPr>
            <w:tcW w:w="1559" w:type="dxa"/>
          </w:tcPr>
          <w:p w:rsidR="007827DF" w:rsidRPr="00EB3A80" w:rsidRDefault="007827DF" w:rsidP="00BD2633">
            <w:pPr>
              <w:rPr>
                <w:rFonts w:ascii="Arial" w:hAnsi="Arial" w:cs="Arial"/>
                <w:sz w:val="20"/>
                <w:szCs w:val="20"/>
              </w:rPr>
            </w:pPr>
            <w:r w:rsidRPr="00EB3A80">
              <w:rPr>
                <w:rFonts w:ascii="Arial" w:hAnsi="Arial" w:cs="Arial"/>
                <w:sz w:val="20"/>
                <w:szCs w:val="20"/>
              </w:rPr>
              <w:t>gemütlich</w:t>
            </w:r>
          </w:p>
        </w:tc>
      </w:tr>
      <w:tr w:rsidR="007827DF" w:rsidRPr="00EB3A80" w:rsidTr="00BD2633">
        <w:tc>
          <w:tcPr>
            <w:tcW w:w="1986" w:type="dxa"/>
            <w:shd w:val="clear" w:color="auto" w:fill="FABF8F" w:themeFill="accent6" w:themeFillTint="99"/>
          </w:tcPr>
          <w:p w:rsidR="007827DF" w:rsidRPr="00EB3A80" w:rsidRDefault="007827DF" w:rsidP="00BD2633">
            <w:pPr>
              <w:rPr>
                <w:rFonts w:ascii="Arial" w:hAnsi="Arial" w:cs="Arial"/>
                <w:sz w:val="20"/>
                <w:szCs w:val="20"/>
                <w:lang w:val="it-IT"/>
              </w:rPr>
            </w:pPr>
            <w:proofErr w:type="gramStart"/>
            <w:r w:rsidRPr="00EB3A80">
              <w:rPr>
                <w:rFonts w:ascii="Arial" w:hAnsi="Arial" w:cs="Arial"/>
                <w:sz w:val="20"/>
                <w:szCs w:val="20"/>
                <w:lang w:val="it-IT"/>
              </w:rPr>
              <w:t>il</w:t>
            </w:r>
            <w:proofErr w:type="gramEnd"/>
            <w:r w:rsidRPr="00EB3A80">
              <w:rPr>
                <w:rFonts w:ascii="Arial" w:hAnsi="Arial" w:cs="Arial"/>
                <w:sz w:val="20"/>
                <w:szCs w:val="20"/>
                <w:lang w:val="it-IT"/>
              </w:rPr>
              <w:t xml:space="preserve"> ristorante</w:t>
            </w:r>
          </w:p>
        </w:tc>
        <w:tc>
          <w:tcPr>
            <w:tcW w:w="2120" w:type="dxa"/>
          </w:tcPr>
          <w:p w:rsidR="007827DF" w:rsidRPr="00EB3A80" w:rsidRDefault="007827DF" w:rsidP="00BD2633">
            <w:pPr>
              <w:rPr>
                <w:rFonts w:ascii="Arial" w:hAnsi="Arial" w:cs="Arial"/>
                <w:sz w:val="20"/>
                <w:szCs w:val="20"/>
              </w:rPr>
            </w:pPr>
            <w:r w:rsidRPr="00EB3A80">
              <w:rPr>
                <w:rFonts w:ascii="Arial" w:hAnsi="Arial" w:cs="Arial"/>
                <w:sz w:val="20"/>
                <w:szCs w:val="20"/>
              </w:rPr>
              <w:t>das Restaurant</w:t>
            </w:r>
          </w:p>
        </w:tc>
        <w:tc>
          <w:tcPr>
            <w:tcW w:w="1418" w:type="dxa"/>
            <w:shd w:val="clear" w:color="auto" w:fill="FABF8F" w:themeFill="accent6" w:themeFillTint="99"/>
          </w:tcPr>
          <w:p w:rsidR="007827DF" w:rsidRPr="00EB3A80" w:rsidRDefault="007827DF" w:rsidP="00BD2633">
            <w:pPr>
              <w:rPr>
                <w:rFonts w:ascii="Arial" w:hAnsi="Arial" w:cs="Arial"/>
                <w:sz w:val="20"/>
                <w:szCs w:val="20"/>
                <w:lang w:val="it-IT"/>
              </w:rPr>
            </w:pPr>
            <w:proofErr w:type="gramStart"/>
            <w:r w:rsidRPr="00EB3A80">
              <w:rPr>
                <w:rFonts w:ascii="Arial" w:hAnsi="Arial" w:cs="Arial"/>
                <w:sz w:val="20"/>
                <w:szCs w:val="20"/>
                <w:lang w:val="it-IT"/>
              </w:rPr>
              <w:t>la</w:t>
            </w:r>
            <w:proofErr w:type="gramEnd"/>
            <w:r w:rsidRPr="00EB3A80">
              <w:rPr>
                <w:rFonts w:ascii="Arial" w:hAnsi="Arial" w:cs="Arial"/>
                <w:sz w:val="20"/>
                <w:szCs w:val="20"/>
                <w:lang w:val="it-IT"/>
              </w:rPr>
              <w:t xml:space="preserve"> posta</w:t>
            </w:r>
          </w:p>
        </w:tc>
        <w:tc>
          <w:tcPr>
            <w:tcW w:w="1559" w:type="dxa"/>
          </w:tcPr>
          <w:p w:rsidR="007827DF" w:rsidRPr="00EB3A80" w:rsidRDefault="007827DF" w:rsidP="00BD2633">
            <w:pPr>
              <w:rPr>
                <w:rFonts w:ascii="Arial" w:hAnsi="Arial" w:cs="Arial"/>
                <w:sz w:val="20"/>
                <w:szCs w:val="20"/>
              </w:rPr>
            </w:pPr>
            <w:r w:rsidRPr="00EB3A80">
              <w:rPr>
                <w:rFonts w:ascii="Arial" w:hAnsi="Arial" w:cs="Arial"/>
                <w:sz w:val="20"/>
                <w:szCs w:val="20"/>
              </w:rPr>
              <w:t>die Post</w:t>
            </w:r>
          </w:p>
        </w:tc>
      </w:tr>
      <w:tr w:rsidR="007827DF" w:rsidRPr="00EB3A80" w:rsidTr="00BD2633">
        <w:tc>
          <w:tcPr>
            <w:tcW w:w="1986" w:type="dxa"/>
            <w:shd w:val="clear" w:color="auto" w:fill="FABF8F" w:themeFill="accent6" w:themeFillTint="99"/>
          </w:tcPr>
          <w:p w:rsidR="007827DF" w:rsidRPr="00EB3A80" w:rsidRDefault="007827DF" w:rsidP="00BD2633">
            <w:pPr>
              <w:rPr>
                <w:rFonts w:ascii="Arial" w:hAnsi="Arial" w:cs="Arial"/>
                <w:sz w:val="20"/>
                <w:szCs w:val="20"/>
                <w:lang w:val="it-IT"/>
              </w:rPr>
            </w:pPr>
            <w:proofErr w:type="gramStart"/>
            <w:r w:rsidRPr="00EB3A80">
              <w:rPr>
                <w:rFonts w:ascii="Arial" w:hAnsi="Arial" w:cs="Arial"/>
                <w:sz w:val="20"/>
                <w:szCs w:val="20"/>
                <w:lang w:val="it-IT"/>
              </w:rPr>
              <w:t>la</w:t>
            </w:r>
            <w:proofErr w:type="gramEnd"/>
            <w:r w:rsidRPr="00EB3A80">
              <w:rPr>
                <w:rFonts w:ascii="Arial" w:hAnsi="Arial" w:cs="Arial"/>
                <w:sz w:val="20"/>
                <w:szCs w:val="20"/>
                <w:lang w:val="it-IT"/>
              </w:rPr>
              <w:t xml:space="preserve"> banca</w:t>
            </w:r>
          </w:p>
        </w:tc>
        <w:tc>
          <w:tcPr>
            <w:tcW w:w="2120" w:type="dxa"/>
          </w:tcPr>
          <w:p w:rsidR="007827DF" w:rsidRPr="00EB3A80" w:rsidRDefault="007827DF" w:rsidP="00BD2633">
            <w:pPr>
              <w:rPr>
                <w:rFonts w:ascii="Arial" w:hAnsi="Arial" w:cs="Arial"/>
                <w:sz w:val="20"/>
                <w:szCs w:val="20"/>
              </w:rPr>
            </w:pPr>
            <w:r w:rsidRPr="00EB3A80">
              <w:rPr>
                <w:rFonts w:ascii="Arial" w:hAnsi="Arial" w:cs="Arial"/>
                <w:sz w:val="20"/>
                <w:szCs w:val="20"/>
              </w:rPr>
              <w:t>die Bank</w:t>
            </w:r>
          </w:p>
        </w:tc>
        <w:tc>
          <w:tcPr>
            <w:tcW w:w="1418" w:type="dxa"/>
            <w:shd w:val="clear" w:color="auto" w:fill="FABF8F" w:themeFill="accent6" w:themeFillTint="99"/>
          </w:tcPr>
          <w:p w:rsidR="007827DF" w:rsidRPr="00EB3A80" w:rsidRDefault="007827DF" w:rsidP="00BD2633">
            <w:pPr>
              <w:rPr>
                <w:rFonts w:ascii="Arial" w:hAnsi="Arial" w:cs="Arial"/>
                <w:sz w:val="20"/>
                <w:szCs w:val="20"/>
                <w:lang w:val="it-IT"/>
              </w:rPr>
            </w:pPr>
            <w:proofErr w:type="gramStart"/>
            <w:r w:rsidRPr="00EB3A80">
              <w:rPr>
                <w:rFonts w:ascii="Arial" w:hAnsi="Arial" w:cs="Arial"/>
                <w:sz w:val="20"/>
                <w:szCs w:val="20"/>
                <w:lang w:val="it-IT"/>
              </w:rPr>
              <w:t>il</w:t>
            </w:r>
            <w:proofErr w:type="gramEnd"/>
            <w:r w:rsidRPr="00EB3A80">
              <w:rPr>
                <w:rFonts w:ascii="Arial" w:hAnsi="Arial" w:cs="Arial"/>
                <w:sz w:val="20"/>
                <w:szCs w:val="20"/>
                <w:lang w:val="it-IT"/>
              </w:rPr>
              <w:t xml:space="preserve"> chiosco</w:t>
            </w:r>
          </w:p>
        </w:tc>
        <w:tc>
          <w:tcPr>
            <w:tcW w:w="1559" w:type="dxa"/>
          </w:tcPr>
          <w:p w:rsidR="007827DF" w:rsidRPr="00EB3A80" w:rsidRDefault="007827DF" w:rsidP="00BD2633">
            <w:pPr>
              <w:rPr>
                <w:rFonts w:ascii="Arial" w:hAnsi="Arial" w:cs="Arial"/>
                <w:sz w:val="20"/>
                <w:szCs w:val="20"/>
              </w:rPr>
            </w:pPr>
            <w:r w:rsidRPr="00EB3A80">
              <w:rPr>
                <w:rFonts w:ascii="Arial" w:hAnsi="Arial" w:cs="Arial"/>
                <w:sz w:val="20"/>
                <w:szCs w:val="20"/>
              </w:rPr>
              <w:t>das Kiosk</w:t>
            </w:r>
          </w:p>
        </w:tc>
      </w:tr>
    </w:tbl>
    <w:p w:rsidR="00B339F0" w:rsidRPr="00BD2633" w:rsidRDefault="007827DF" w:rsidP="00BD2633">
      <w:pPr>
        <w:pStyle w:val="Kopfzeile"/>
        <w:rPr>
          <w:rFonts w:ascii="Arial" w:hAnsi="Arial" w:cs="Arial"/>
          <w:szCs w:val="20"/>
          <w:lang w:val="it-IT"/>
        </w:rPr>
      </w:pPr>
      <w:r w:rsidRPr="00BD2633">
        <w:rPr>
          <w:rFonts w:ascii="Arial" w:hAnsi="Arial" w:cs="Arial"/>
          <w:szCs w:val="20"/>
          <w:lang w:val="it-IT"/>
        </w:rPr>
        <w:t>Attenzione: Se la</w:t>
      </w:r>
      <w:r w:rsidR="006D2AC8" w:rsidRPr="00BD2633">
        <w:rPr>
          <w:rFonts w:ascii="Arial" w:hAnsi="Arial" w:cs="Arial"/>
          <w:szCs w:val="20"/>
          <w:lang w:val="it-IT"/>
        </w:rPr>
        <w:t xml:space="preserve"> vostra</w:t>
      </w:r>
      <w:r w:rsidRPr="00BD2633">
        <w:rPr>
          <w:rFonts w:ascii="Arial" w:hAnsi="Arial" w:cs="Arial"/>
          <w:szCs w:val="20"/>
          <w:lang w:val="it-IT"/>
        </w:rPr>
        <w:t xml:space="preserve"> città non è Essen, presenta</w:t>
      </w:r>
      <w:r w:rsidR="006D2AC8" w:rsidRPr="00BD2633">
        <w:rPr>
          <w:rFonts w:ascii="Arial" w:hAnsi="Arial" w:cs="Arial"/>
          <w:szCs w:val="20"/>
          <w:lang w:val="it-IT"/>
        </w:rPr>
        <w:t xml:space="preserve">te la </w:t>
      </w:r>
      <w:proofErr w:type="gramStart"/>
      <w:r w:rsidR="006D2AC8" w:rsidRPr="00BD2633">
        <w:rPr>
          <w:rFonts w:ascii="Arial" w:hAnsi="Arial" w:cs="Arial"/>
          <w:szCs w:val="20"/>
          <w:lang w:val="it-IT"/>
        </w:rPr>
        <w:t>città</w:t>
      </w:r>
      <w:proofErr w:type="gramEnd"/>
      <w:r w:rsidR="006D2AC8" w:rsidRPr="00BD2633">
        <w:rPr>
          <w:rFonts w:ascii="Arial" w:hAnsi="Arial" w:cs="Arial"/>
          <w:szCs w:val="20"/>
          <w:lang w:val="it-IT"/>
        </w:rPr>
        <w:t xml:space="preserve"> dove abitate voi</w:t>
      </w:r>
      <w:r w:rsidRPr="00BD2633">
        <w:rPr>
          <w:rFonts w:ascii="Arial" w:hAnsi="Arial" w:cs="Arial"/>
          <w:szCs w:val="20"/>
          <w:lang w:val="it-IT"/>
        </w:rPr>
        <w:t xml:space="preserve">! </w:t>
      </w:r>
      <w:r w:rsidR="006D2AC8" w:rsidRPr="00BD2633">
        <w:rPr>
          <w:rFonts w:ascii="Arial" w:hAnsi="Arial" w:cs="Arial"/>
          <w:szCs w:val="20"/>
          <w:lang w:val="it-IT"/>
        </w:rPr>
        <w:t>Potete</w:t>
      </w:r>
      <w:r w:rsidR="00FF029A" w:rsidRPr="00BD2633">
        <w:rPr>
          <w:rFonts w:ascii="Arial" w:hAnsi="Arial" w:cs="Arial"/>
          <w:szCs w:val="20"/>
          <w:lang w:val="it-IT"/>
        </w:rPr>
        <w:t xml:space="preserve"> anche usare informazioni da</w:t>
      </w:r>
      <w:r w:rsidR="001E0F24" w:rsidRPr="00BD2633">
        <w:rPr>
          <w:rFonts w:ascii="Arial" w:hAnsi="Arial" w:cs="Arial"/>
          <w:szCs w:val="20"/>
          <w:lang w:val="it-IT"/>
        </w:rPr>
        <w:t>ll’I</w:t>
      </w:r>
      <w:r w:rsidRPr="00BD2633">
        <w:rPr>
          <w:rFonts w:ascii="Arial" w:hAnsi="Arial" w:cs="Arial"/>
          <w:szCs w:val="20"/>
          <w:lang w:val="it-IT"/>
        </w:rPr>
        <w:t>nternet!</w:t>
      </w:r>
      <w:r w:rsidR="006D2AC8" w:rsidRPr="00BD2633">
        <w:rPr>
          <w:rFonts w:ascii="Arial" w:hAnsi="Arial" w:cs="Arial"/>
          <w:szCs w:val="20"/>
          <w:lang w:val="it-IT"/>
        </w:rPr>
        <w:t xml:space="preserve"> Le parole seguenti v</w:t>
      </w:r>
      <w:r w:rsidR="009A3787" w:rsidRPr="00BD2633">
        <w:rPr>
          <w:rFonts w:ascii="Arial" w:hAnsi="Arial" w:cs="Arial"/>
          <w:szCs w:val="20"/>
          <w:lang w:val="it-IT"/>
        </w:rPr>
        <w:t>i possono aiutare:</w:t>
      </w:r>
    </w:p>
    <w:p w:rsidR="007827DF" w:rsidRPr="00EB3A80" w:rsidRDefault="007827DF" w:rsidP="00274624">
      <w:pPr>
        <w:pStyle w:val="Kopfzeile"/>
        <w:rPr>
          <w:rFonts w:ascii="Arial" w:hAnsi="Arial" w:cs="Arial"/>
          <w:b/>
          <w:sz w:val="20"/>
          <w:szCs w:val="20"/>
          <w:lang w:val="it-IT"/>
        </w:rPr>
      </w:pPr>
    </w:p>
    <w:p w:rsidR="007827DF" w:rsidRPr="00EB3A80" w:rsidRDefault="007827DF" w:rsidP="007827DF">
      <w:pPr>
        <w:spacing w:after="0"/>
        <w:rPr>
          <w:rFonts w:ascii="Arial" w:hAnsi="Arial" w:cs="Arial"/>
          <w:sz w:val="20"/>
          <w:szCs w:val="20"/>
          <w:lang w:val="it-IT"/>
        </w:rPr>
      </w:pPr>
    </w:p>
    <w:p w:rsidR="007827DF" w:rsidRPr="00EB3A80" w:rsidRDefault="007827DF" w:rsidP="007827DF">
      <w:pPr>
        <w:spacing w:after="0"/>
        <w:rPr>
          <w:rFonts w:ascii="Arial" w:hAnsi="Arial" w:cs="Arial"/>
          <w:b/>
          <w:sz w:val="20"/>
          <w:szCs w:val="20"/>
          <w:lang w:val="it-IT"/>
        </w:rPr>
      </w:pPr>
    </w:p>
    <w:p w:rsidR="007827DF" w:rsidRPr="00EB3A80" w:rsidRDefault="007827DF" w:rsidP="007827DF">
      <w:pPr>
        <w:spacing w:line="276" w:lineRule="auto"/>
        <w:rPr>
          <w:rFonts w:ascii="Arial" w:hAnsi="Arial" w:cs="Arial"/>
          <w:noProof/>
          <w:sz w:val="20"/>
          <w:szCs w:val="20"/>
          <w:lang w:val="it-IT" w:eastAsia="de-DE"/>
        </w:rPr>
      </w:pPr>
    </w:p>
    <w:p w:rsidR="007827DF" w:rsidRPr="00EB3A80" w:rsidRDefault="007827DF" w:rsidP="007827DF">
      <w:pPr>
        <w:spacing w:line="276" w:lineRule="auto"/>
        <w:rPr>
          <w:rFonts w:ascii="Arial" w:hAnsi="Arial" w:cs="Arial"/>
          <w:noProof/>
          <w:sz w:val="20"/>
          <w:szCs w:val="20"/>
          <w:lang w:val="it-IT" w:eastAsia="de-DE"/>
        </w:rPr>
      </w:pPr>
    </w:p>
    <w:p w:rsidR="007827DF" w:rsidRPr="00EB3A80" w:rsidRDefault="007827DF" w:rsidP="007827DF">
      <w:pPr>
        <w:rPr>
          <w:rFonts w:ascii="Arial" w:hAnsi="Arial" w:cs="Arial"/>
          <w:sz w:val="20"/>
          <w:szCs w:val="20"/>
          <w:lang w:val="it-IT" w:eastAsia="de-DE"/>
        </w:rPr>
      </w:pPr>
    </w:p>
    <w:p w:rsidR="007827DF" w:rsidRPr="00EB3A80" w:rsidRDefault="007827DF" w:rsidP="007827DF">
      <w:pPr>
        <w:rPr>
          <w:rFonts w:ascii="Arial" w:hAnsi="Arial" w:cs="Arial"/>
          <w:sz w:val="20"/>
          <w:szCs w:val="20"/>
          <w:lang w:val="it-IT" w:eastAsia="de-DE"/>
        </w:rPr>
      </w:pPr>
    </w:p>
    <w:p w:rsidR="007827DF" w:rsidRPr="00EB3A80" w:rsidRDefault="007827DF" w:rsidP="007827DF">
      <w:pPr>
        <w:rPr>
          <w:rFonts w:ascii="Arial" w:hAnsi="Arial" w:cs="Arial"/>
          <w:sz w:val="20"/>
          <w:szCs w:val="20"/>
          <w:lang w:val="it-IT" w:eastAsia="de-DE"/>
        </w:rPr>
      </w:pPr>
    </w:p>
    <w:p w:rsidR="007827DF" w:rsidRPr="00EB3A80" w:rsidRDefault="007827DF" w:rsidP="007827DF">
      <w:pPr>
        <w:tabs>
          <w:tab w:val="left" w:pos="1903"/>
        </w:tabs>
        <w:rPr>
          <w:rFonts w:ascii="Arial" w:hAnsi="Arial" w:cs="Arial"/>
          <w:sz w:val="20"/>
          <w:szCs w:val="20"/>
          <w:lang w:val="it-IT" w:eastAsia="de-DE"/>
        </w:rPr>
      </w:pPr>
      <w:r w:rsidRPr="00EB3A80">
        <w:rPr>
          <w:rFonts w:ascii="Arial" w:hAnsi="Arial" w:cs="Arial"/>
          <w:sz w:val="20"/>
          <w:szCs w:val="20"/>
          <w:lang w:val="it-IT" w:eastAsia="de-DE"/>
        </w:rPr>
        <w:tab/>
      </w:r>
    </w:p>
    <w:p w:rsidR="007827DF" w:rsidRPr="00EB3A80" w:rsidRDefault="007827DF" w:rsidP="007827DF">
      <w:pPr>
        <w:rPr>
          <w:rFonts w:ascii="Arial" w:hAnsi="Arial" w:cs="Arial"/>
          <w:sz w:val="20"/>
          <w:szCs w:val="20"/>
          <w:lang w:val="it-IT" w:eastAsia="de-DE"/>
        </w:rPr>
      </w:pPr>
    </w:p>
    <w:p w:rsidR="007827DF" w:rsidRPr="00EB3A80" w:rsidRDefault="007827DF" w:rsidP="007827DF">
      <w:pPr>
        <w:rPr>
          <w:rFonts w:ascii="Arial" w:hAnsi="Arial" w:cs="Arial"/>
          <w:sz w:val="20"/>
          <w:szCs w:val="20"/>
          <w:lang w:val="it-IT" w:eastAsia="de-DE"/>
        </w:rPr>
        <w:sectPr w:rsidR="007827DF" w:rsidRPr="00EB3A80" w:rsidSect="00BD2633">
          <w:pgSz w:w="11900" w:h="16840"/>
          <w:pgMar w:top="1417" w:right="1417" w:bottom="1134" w:left="1417" w:header="708" w:footer="708" w:gutter="0"/>
          <w:cols w:space="708"/>
          <w:docGrid w:linePitch="326"/>
        </w:sectPr>
      </w:pPr>
    </w:p>
    <w:p w:rsidR="00C868E0" w:rsidRPr="00BD2633" w:rsidRDefault="001E0F24" w:rsidP="00C868E0">
      <w:pPr>
        <w:rPr>
          <w:rFonts w:ascii="Arial" w:hAnsi="Arial" w:cs="Arial"/>
          <w:b/>
          <w:sz w:val="20"/>
          <w:szCs w:val="20"/>
          <w:lang w:val="it-IT"/>
        </w:rPr>
      </w:pPr>
      <w:proofErr w:type="spellStart"/>
      <w:r w:rsidRPr="00BD2633">
        <w:rPr>
          <w:rFonts w:ascii="Arial" w:hAnsi="Arial" w:cs="Arial"/>
          <w:b/>
          <w:szCs w:val="20"/>
          <w:lang w:val="it-IT"/>
        </w:rPr>
        <w:t>Produkt</w:t>
      </w:r>
      <w:proofErr w:type="spellEnd"/>
      <w:r w:rsidR="008A107F" w:rsidRPr="00BD2633">
        <w:rPr>
          <w:rFonts w:ascii="Arial" w:hAnsi="Arial" w:cs="Arial"/>
          <w:b/>
          <w:szCs w:val="20"/>
          <w:lang w:val="it-IT"/>
        </w:rPr>
        <w:t xml:space="preserve"> I</w:t>
      </w:r>
      <w:r w:rsidR="001B3D1F" w:rsidRPr="00BD2633">
        <w:rPr>
          <w:rFonts w:ascii="Arial" w:hAnsi="Arial" w:cs="Arial"/>
          <w:b/>
          <w:sz w:val="20"/>
          <w:szCs w:val="20"/>
          <w:lang w:val="it-IT"/>
        </w:rPr>
        <w:tab/>
      </w:r>
    </w:p>
    <w:p w:rsidR="00B339F0" w:rsidRPr="00EB3A80" w:rsidRDefault="00B339F0" w:rsidP="00B339F0">
      <w:pPr>
        <w:pStyle w:val="Kopfzeile"/>
        <w:rPr>
          <w:rFonts w:ascii="Arial" w:hAnsi="Arial" w:cs="Arial"/>
          <w:lang w:val="it-IT"/>
        </w:rPr>
      </w:pPr>
    </w:p>
    <w:p w:rsidR="00BD2633" w:rsidRDefault="00F619AA" w:rsidP="00BD2633">
      <w:pPr>
        <w:pStyle w:val="Kopfzeile"/>
        <w:pBdr>
          <w:top w:val="single" w:sz="4" w:space="0"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rPr>
          <w:rFonts w:ascii="Arial" w:hAnsi="Arial" w:cs="Arial"/>
          <w:i/>
          <w:lang w:val="it-IT"/>
        </w:rPr>
      </w:pPr>
      <w:r w:rsidRPr="00BD2633">
        <w:rPr>
          <w:rFonts w:ascii="Arial" w:hAnsi="Arial" w:cs="Arial"/>
          <w:i/>
          <w:lang w:val="it-IT"/>
        </w:rPr>
        <w:t>Scrivete un’e-mail</w:t>
      </w:r>
      <w:r w:rsidR="00BD0BC5" w:rsidRPr="00BD2633">
        <w:rPr>
          <w:rFonts w:ascii="Arial" w:hAnsi="Arial" w:cs="Arial"/>
          <w:i/>
          <w:lang w:val="it-IT"/>
        </w:rPr>
        <w:t xml:space="preserve"> al vostro partner italiano</w:t>
      </w:r>
      <w:r w:rsidR="005877CD" w:rsidRPr="00BD2633">
        <w:rPr>
          <w:rFonts w:ascii="Arial" w:hAnsi="Arial" w:cs="Arial"/>
          <w:i/>
          <w:lang w:val="it-IT"/>
        </w:rPr>
        <w:t>.</w:t>
      </w:r>
    </w:p>
    <w:p w:rsidR="00BD2633" w:rsidRDefault="005877CD" w:rsidP="00BD2633">
      <w:pPr>
        <w:pStyle w:val="Kopfzeile"/>
        <w:numPr>
          <w:ilvl w:val="0"/>
          <w:numId w:val="28"/>
        </w:numPr>
        <w:pBdr>
          <w:top w:val="single" w:sz="4" w:space="0"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ind w:left="357" w:hanging="357"/>
        <w:contextualSpacing/>
        <w:rPr>
          <w:rFonts w:ascii="Arial" w:hAnsi="Arial" w:cs="Arial"/>
          <w:i/>
          <w:lang w:val="it-IT"/>
        </w:rPr>
      </w:pPr>
      <w:r w:rsidRPr="00BD2633">
        <w:rPr>
          <w:rFonts w:ascii="Arial" w:hAnsi="Arial" w:cs="Arial"/>
          <w:i/>
          <w:lang w:val="it-IT"/>
        </w:rPr>
        <w:t>P</w:t>
      </w:r>
      <w:r w:rsidR="00840C69" w:rsidRPr="00BD2633">
        <w:rPr>
          <w:rFonts w:ascii="Arial" w:hAnsi="Arial" w:cs="Arial"/>
          <w:i/>
          <w:lang w:val="it-IT"/>
        </w:rPr>
        <w:t xml:space="preserve">arlate </w:t>
      </w:r>
      <w:r w:rsidR="00840C69" w:rsidRPr="00BD2633">
        <w:rPr>
          <w:rFonts w:ascii="Arial" w:hAnsi="Arial" w:cs="Arial"/>
          <w:i/>
          <w:u w:val="single"/>
          <w:lang w:val="it-IT"/>
        </w:rPr>
        <w:t>anche</w:t>
      </w:r>
      <w:r w:rsidR="00840C69" w:rsidRPr="00BD2633">
        <w:rPr>
          <w:rFonts w:ascii="Arial" w:hAnsi="Arial" w:cs="Arial"/>
          <w:i/>
          <w:lang w:val="it-IT"/>
        </w:rPr>
        <w:t xml:space="preserve"> della vostra famiglia,</w:t>
      </w:r>
    </w:p>
    <w:p w:rsidR="00BD2633" w:rsidRPr="00BD2633" w:rsidRDefault="00840C69" w:rsidP="00BD2633">
      <w:pPr>
        <w:pStyle w:val="Kopfzeile"/>
        <w:numPr>
          <w:ilvl w:val="0"/>
          <w:numId w:val="28"/>
        </w:numPr>
        <w:pBdr>
          <w:top w:val="single" w:sz="4" w:space="0"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ind w:left="357" w:hanging="357"/>
        <w:contextualSpacing/>
        <w:rPr>
          <w:rFonts w:ascii="Arial" w:hAnsi="Arial" w:cs="Arial"/>
          <w:i/>
          <w:lang w:val="it-IT"/>
        </w:rPr>
      </w:pPr>
      <w:proofErr w:type="gramStart"/>
      <w:r w:rsidRPr="00BD2633">
        <w:rPr>
          <w:rFonts w:ascii="Arial" w:hAnsi="Arial" w:cs="Arial"/>
          <w:i/>
          <w:lang w:val="it-IT"/>
        </w:rPr>
        <w:t>del</w:t>
      </w:r>
      <w:proofErr w:type="gramEnd"/>
      <w:r w:rsidRPr="00BD2633">
        <w:rPr>
          <w:rFonts w:ascii="Arial" w:hAnsi="Arial" w:cs="Arial"/>
          <w:i/>
          <w:lang w:val="it-IT"/>
        </w:rPr>
        <w:t xml:space="preserve"> vostro appartamento,</w:t>
      </w:r>
    </w:p>
    <w:p w:rsidR="00BD2633" w:rsidRDefault="00840C69" w:rsidP="00BD2633">
      <w:pPr>
        <w:pStyle w:val="Kopfzeile"/>
        <w:numPr>
          <w:ilvl w:val="0"/>
          <w:numId w:val="28"/>
        </w:numPr>
        <w:pBdr>
          <w:top w:val="single" w:sz="4" w:space="0"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ind w:left="357" w:hanging="357"/>
        <w:contextualSpacing/>
        <w:rPr>
          <w:rFonts w:ascii="Arial" w:hAnsi="Arial" w:cs="Arial"/>
          <w:i/>
          <w:lang w:val="it-IT"/>
        </w:rPr>
      </w:pPr>
      <w:proofErr w:type="gramStart"/>
      <w:r w:rsidRPr="00BD2633">
        <w:rPr>
          <w:rFonts w:ascii="Arial" w:hAnsi="Arial" w:cs="Arial"/>
          <w:i/>
          <w:lang w:val="it-IT"/>
        </w:rPr>
        <w:t>della</w:t>
      </w:r>
      <w:proofErr w:type="gramEnd"/>
      <w:r w:rsidRPr="00BD2633">
        <w:rPr>
          <w:rFonts w:ascii="Arial" w:hAnsi="Arial" w:cs="Arial"/>
          <w:i/>
          <w:lang w:val="it-IT"/>
        </w:rPr>
        <w:t xml:space="preserve"> vostra città,</w:t>
      </w:r>
    </w:p>
    <w:p w:rsidR="00BD2633" w:rsidRDefault="00BD0BC5" w:rsidP="00BD2633">
      <w:pPr>
        <w:pStyle w:val="Kopfzeile"/>
        <w:numPr>
          <w:ilvl w:val="0"/>
          <w:numId w:val="28"/>
        </w:numPr>
        <w:pBdr>
          <w:top w:val="single" w:sz="4" w:space="0"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ind w:left="357" w:hanging="357"/>
        <w:contextualSpacing/>
        <w:rPr>
          <w:rFonts w:ascii="Arial" w:hAnsi="Arial" w:cs="Arial"/>
          <w:i/>
          <w:lang w:val="it-IT"/>
        </w:rPr>
      </w:pPr>
      <w:proofErr w:type="gramStart"/>
      <w:r w:rsidRPr="00BD2633">
        <w:rPr>
          <w:rFonts w:ascii="Arial" w:hAnsi="Arial" w:cs="Arial"/>
          <w:i/>
          <w:lang w:val="it-IT"/>
        </w:rPr>
        <w:t>delle</w:t>
      </w:r>
      <w:proofErr w:type="gramEnd"/>
      <w:r w:rsidRPr="00BD2633">
        <w:rPr>
          <w:rFonts w:ascii="Arial" w:hAnsi="Arial" w:cs="Arial"/>
          <w:i/>
          <w:lang w:val="it-IT"/>
        </w:rPr>
        <w:t xml:space="preserve"> cose che potete fare quan</w:t>
      </w:r>
      <w:r w:rsidR="005877CD" w:rsidRPr="00BD2633">
        <w:rPr>
          <w:rFonts w:ascii="Arial" w:hAnsi="Arial" w:cs="Arial"/>
          <w:i/>
          <w:lang w:val="it-IT"/>
        </w:rPr>
        <w:t>do v</w:t>
      </w:r>
      <w:r w:rsidR="00B323CD" w:rsidRPr="00BD2633">
        <w:rPr>
          <w:rFonts w:ascii="Arial" w:hAnsi="Arial" w:cs="Arial"/>
          <w:i/>
          <w:lang w:val="it-IT"/>
        </w:rPr>
        <w:t>iene in Germania a trovarvi</w:t>
      </w:r>
    </w:p>
    <w:p w:rsidR="00840C69" w:rsidRPr="00BD2633" w:rsidRDefault="006323D6" w:rsidP="00BD2633">
      <w:pPr>
        <w:pStyle w:val="Kopfzeile"/>
        <w:numPr>
          <w:ilvl w:val="0"/>
          <w:numId w:val="28"/>
        </w:numPr>
        <w:pBdr>
          <w:top w:val="single" w:sz="4" w:space="0"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ind w:left="357" w:hanging="357"/>
        <w:contextualSpacing/>
        <w:rPr>
          <w:rFonts w:ascii="Arial" w:hAnsi="Arial" w:cs="Arial"/>
          <w:i/>
        </w:rPr>
      </w:pPr>
      <w:proofErr w:type="spellStart"/>
      <w:r w:rsidRPr="00BD2633">
        <w:rPr>
          <w:rFonts w:ascii="Arial" w:hAnsi="Arial" w:cs="Arial"/>
          <w:i/>
        </w:rPr>
        <w:t>ecc</w:t>
      </w:r>
      <w:proofErr w:type="spellEnd"/>
      <w:r w:rsidRPr="00BD2633">
        <w:rPr>
          <w:rFonts w:ascii="Arial" w:hAnsi="Arial" w:cs="Arial"/>
          <w:i/>
        </w:rPr>
        <w:t>.</w:t>
      </w:r>
    </w:p>
    <w:p w:rsidR="00F619AA" w:rsidRPr="00EB3A80" w:rsidRDefault="00F619AA">
      <w:pPr>
        <w:spacing w:after="0"/>
        <w:rPr>
          <w:rFonts w:ascii="Arial" w:hAnsi="Arial" w:cs="Arial"/>
          <w:lang w:val="it-IT"/>
        </w:rPr>
      </w:pPr>
      <w:r w:rsidRPr="00EB3A80">
        <w:rPr>
          <w:rFonts w:ascii="Arial" w:hAnsi="Arial" w:cs="Arial"/>
          <w:lang w:val="it-IT"/>
        </w:rPr>
        <w:br w:type="page"/>
      </w:r>
    </w:p>
    <w:p w:rsidR="006323D6" w:rsidRPr="00EB3A80" w:rsidRDefault="00BD2633" w:rsidP="006323D6">
      <w:pPr>
        <w:rPr>
          <w:rFonts w:ascii="Arial" w:hAnsi="Arial" w:cs="Arial"/>
          <w:sz w:val="20"/>
          <w:szCs w:val="20"/>
          <w:lang w:val="it-IT"/>
        </w:rPr>
      </w:pPr>
      <w:r>
        <w:rPr>
          <w:rFonts w:ascii="Arial" w:hAnsi="Arial" w:cs="Arial"/>
          <w:noProof/>
          <w:sz w:val="20"/>
          <w:szCs w:val="20"/>
          <w:lang w:eastAsia="de-DE"/>
        </w:rPr>
        <w:pict>
          <v:shape id="_x0000_s1033" type="#_x0000_t75" style="position:absolute;margin-left:400pt;margin-top:-36.2pt;width:65.55pt;height:48.7pt;z-index:251721728">
            <v:imagedata r:id="rId29" o:title=""/>
          </v:shape>
          <o:OLEObject Type="Embed" ProgID="Visio.Drawing.11" ShapeID="_x0000_s1033" DrawAspect="Content" ObjectID="_1511342103" r:id="rId30"/>
        </w:pict>
      </w:r>
      <w:r w:rsidR="006323D6" w:rsidRPr="00EB3A80">
        <w:rPr>
          <w:rFonts w:ascii="Arial" w:hAnsi="Arial" w:cs="Arial"/>
          <w:sz w:val="20"/>
          <w:szCs w:val="20"/>
          <w:lang w:val="it-IT"/>
        </w:rPr>
        <w:t xml:space="preserve">AB </w:t>
      </w:r>
      <w:proofErr w:type="gramStart"/>
      <w:r w:rsidR="006323D6" w:rsidRPr="00EB3A80">
        <w:rPr>
          <w:rFonts w:ascii="Arial" w:hAnsi="Arial" w:cs="Arial"/>
          <w:sz w:val="20"/>
          <w:szCs w:val="20"/>
          <w:lang w:val="it-IT"/>
        </w:rPr>
        <w:t>1</w:t>
      </w:r>
      <w:proofErr w:type="gramEnd"/>
    </w:p>
    <w:p w:rsidR="00F619AA" w:rsidRPr="00EB3A80" w:rsidRDefault="00F619AA" w:rsidP="007B05D3">
      <w:pPr>
        <w:rPr>
          <w:rFonts w:ascii="Arial" w:hAnsi="Arial" w:cs="Arial"/>
          <w:sz w:val="20"/>
          <w:szCs w:val="20"/>
          <w:lang w:val="it-IT"/>
        </w:rPr>
      </w:pPr>
    </w:p>
    <w:p w:rsidR="007B05D3" w:rsidRPr="00BD2633" w:rsidRDefault="007B05D3" w:rsidP="00BD2633">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rPr>
          <w:rFonts w:ascii="Arial" w:hAnsi="Arial" w:cs="Arial"/>
          <w:i/>
          <w:lang w:val="it-IT"/>
        </w:rPr>
      </w:pPr>
      <w:r w:rsidRPr="00BD2633">
        <w:rPr>
          <w:rFonts w:ascii="Arial" w:hAnsi="Arial" w:cs="Arial"/>
          <w:i/>
          <w:lang w:val="it-IT"/>
        </w:rPr>
        <w:t>Prima della partenza voi trovate queste informazioni su San Benede</w:t>
      </w:r>
      <w:r w:rsidR="00914A2F" w:rsidRPr="00BD2633">
        <w:rPr>
          <w:rFonts w:ascii="Arial" w:hAnsi="Arial" w:cs="Arial"/>
          <w:i/>
          <w:lang w:val="it-IT"/>
        </w:rPr>
        <w:t>tto del Tronto in I</w:t>
      </w:r>
      <w:r w:rsidR="001E07E1" w:rsidRPr="00BD2633">
        <w:rPr>
          <w:rFonts w:ascii="Arial" w:hAnsi="Arial" w:cs="Arial"/>
          <w:i/>
          <w:lang w:val="it-IT"/>
        </w:rPr>
        <w:t>nternet. Vostra madre / vostro padre non capisce l’italiano</w:t>
      </w:r>
      <w:r w:rsidRPr="00BD2633">
        <w:rPr>
          <w:rFonts w:ascii="Arial" w:hAnsi="Arial" w:cs="Arial"/>
          <w:i/>
          <w:lang w:val="it-IT"/>
        </w:rPr>
        <w:t xml:space="preserve"> e così aiuta</w:t>
      </w:r>
      <w:r w:rsidR="001E07E1" w:rsidRPr="00BD2633">
        <w:rPr>
          <w:rFonts w:ascii="Arial" w:hAnsi="Arial" w:cs="Arial"/>
          <w:i/>
          <w:lang w:val="it-IT"/>
        </w:rPr>
        <w:t>te</w:t>
      </w:r>
      <w:r w:rsidRPr="00BD2633">
        <w:rPr>
          <w:rFonts w:ascii="Arial" w:hAnsi="Arial" w:cs="Arial"/>
          <w:i/>
          <w:lang w:val="it-IT"/>
        </w:rPr>
        <w:t xml:space="preserve"> a riportare le informazioni più importanti in tedesco.</w:t>
      </w:r>
    </w:p>
    <w:p w:rsidR="007B05D3" w:rsidRDefault="00B13673" w:rsidP="007B05D3">
      <w:pPr>
        <w:rPr>
          <w:rFonts w:asciiTheme="minorHAnsi" w:hAnsiTheme="minorHAnsi"/>
          <w:lang w:val="it-IT"/>
        </w:rPr>
      </w:pPr>
      <w:r>
        <w:object w:dxaOrig="8842" w:dyaOrig="6461">
          <v:shape id="_x0000_i1057" type="#_x0000_t75" style="width:442pt;height:323pt" o:ole="">
            <v:imagedata r:id="rId31" o:title=""/>
          </v:shape>
          <o:OLEObject Type="Embed" ProgID="Visio.Drawing.11" ShapeID="_x0000_i1057" DrawAspect="Content" ObjectID="_1511342099" r:id="rId32"/>
        </w:object>
      </w:r>
    </w:p>
    <w:p w:rsidR="007B05D3" w:rsidRPr="00B13673" w:rsidRDefault="00B13673" w:rsidP="00B13673">
      <w:pPr>
        <w:spacing w:after="0"/>
        <w:jc w:val="right"/>
        <w:rPr>
          <w:rFonts w:asciiTheme="minorHAnsi" w:hAnsiTheme="minorHAnsi"/>
          <w:sz w:val="16"/>
        </w:rPr>
      </w:pPr>
      <w:r w:rsidRPr="00B13673">
        <w:rPr>
          <w:rFonts w:asciiTheme="minorHAnsi" w:hAnsiTheme="minorHAnsi"/>
          <w:sz w:val="16"/>
        </w:rPr>
        <w:t xml:space="preserve">Wikipedia Eintrag </w:t>
      </w:r>
      <w:r w:rsidR="00E80F1F" w:rsidRPr="00B13673">
        <w:rPr>
          <w:rFonts w:asciiTheme="minorHAnsi" w:hAnsiTheme="minorHAnsi"/>
          <w:sz w:val="16"/>
        </w:rPr>
        <w:t>lizensiert unter CC</w:t>
      </w:r>
      <w:r w:rsidR="00EF4F33" w:rsidRPr="00B13673">
        <w:rPr>
          <w:rFonts w:asciiTheme="minorHAnsi" w:hAnsiTheme="minorHAnsi"/>
          <w:sz w:val="16"/>
        </w:rPr>
        <w:t>- Lizenz</w:t>
      </w:r>
    </w:p>
    <w:p w:rsidR="007B05D3" w:rsidRPr="00B13673" w:rsidRDefault="00EF4F33" w:rsidP="00B13673">
      <w:pPr>
        <w:jc w:val="right"/>
        <w:rPr>
          <w:rFonts w:asciiTheme="minorHAnsi" w:hAnsiTheme="minorHAnsi"/>
          <w:sz w:val="16"/>
          <w:lang w:val="it-IT"/>
        </w:rPr>
      </w:pPr>
      <w:hyperlink r:id="rId33" w:history="1">
        <w:r w:rsidR="007B05D3" w:rsidRPr="00B13673">
          <w:rPr>
            <w:rStyle w:val="Hyperlink"/>
            <w:rFonts w:asciiTheme="minorHAnsi" w:hAnsiTheme="minorHAnsi"/>
            <w:sz w:val="16"/>
            <w:lang w:val="it-IT"/>
          </w:rPr>
          <w:t>http://it.wikipedia.org/wiki/San_Benedetto_del_Tronto</w:t>
        </w:r>
      </w:hyperlink>
      <w:r w:rsidR="007B05D3" w:rsidRPr="00B13673">
        <w:rPr>
          <w:rFonts w:asciiTheme="minorHAnsi" w:hAnsiTheme="minorHAnsi"/>
          <w:sz w:val="16"/>
          <w:lang w:val="it-IT"/>
        </w:rPr>
        <w:t xml:space="preserve"> [22/10/2014]</w:t>
      </w:r>
    </w:p>
    <w:p w:rsidR="007B05D3" w:rsidRDefault="007B05D3" w:rsidP="007B05D3">
      <w:pPr>
        <w:rPr>
          <w:rFonts w:asciiTheme="minorHAnsi" w:hAnsiTheme="minorHAnsi"/>
          <w:lang w:val="it-IT"/>
        </w:rPr>
      </w:pPr>
    </w:p>
    <w:p w:rsidR="007B05D3" w:rsidRPr="00EB3A80" w:rsidRDefault="007B05D3" w:rsidP="007B05D3">
      <w:pPr>
        <w:rPr>
          <w:rFonts w:ascii="Arial" w:hAnsi="Arial" w:cs="Arial"/>
          <w:lang w:val="it-IT"/>
        </w:rPr>
      </w:pPr>
      <w:r w:rsidRPr="00EB3A80">
        <w:rPr>
          <w:rFonts w:ascii="Arial" w:hAnsi="Arial" w:cs="Arial"/>
          <w:lang w:val="it-IT"/>
        </w:rPr>
        <w:t xml:space="preserve">San Benedetto del Tronto </w:t>
      </w:r>
      <w:proofErr w:type="spellStart"/>
      <w:r w:rsidRPr="00EB3A80">
        <w:rPr>
          <w:rFonts w:ascii="Arial" w:hAnsi="Arial" w:cs="Arial"/>
          <w:lang w:val="it-IT"/>
        </w:rPr>
        <w:t>liegt</w:t>
      </w:r>
      <w:proofErr w:type="spellEnd"/>
      <w:r w:rsidRPr="00EB3A80">
        <w:rPr>
          <w:rFonts w:ascii="Arial" w:hAnsi="Arial" w:cs="Arial"/>
          <w:lang w:val="it-IT"/>
        </w:rPr>
        <w:t xml:space="preserve"> in </w:t>
      </w:r>
      <w:proofErr w:type="spellStart"/>
      <w:r w:rsidRPr="00EB3A80">
        <w:rPr>
          <w:rFonts w:ascii="Arial" w:hAnsi="Arial" w:cs="Arial"/>
          <w:lang w:val="it-IT"/>
        </w:rPr>
        <w:t>der</w:t>
      </w:r>
      <w:proofErr w:type="spellEnd"/>
      <w:r w:rsidRPr="00EB3A80">
        <w:rPr>
          <w:rFonts w:ascii="Arial" w:hAnsi="Arial" w:cs="Arial"/>
          <w:lang w:val="it-IT"/>
        </w:rPr>
        <w:t xml:space="preserve"> </w:t>
      </w:r>
      <w:proofErr w:type="spellStart"/>
      <w:r w:rsidRPr="00EB3A80">
        <w:rPr>
          <w:rFonts w:ascii="Arial" w:hAnsi="Arial" w:cs="Arial"/>
          <w:lang w:val="it-IT"/>
        </w:rPr>
        <w:t>Provinz</w:t>
      </w:r>
      <w:proofErr w:type="spellEnd"/>
      <w:r w:rsidRPr="00EB3A80">
        <w:rPr>
          <w:rFonts w:ascii="Arial" w:hAnsi="Arial" w:cs="Arial"/>
          <w:lang w:val="it-IT"/>
        </w:rPr>
        <w:t>…</w:t>
      </w:r>
    </w:p>
    <w:p w:rsidR="00EB3A80" w:rsidRDefault="007B05D3" w:rsidP="00B13673">
      <w:pPr>
        <w:tabs>
          <w:tab w:val="left" w:pos="6804"/>
        </w:tabs>
        <w:rPr>
          <w:rFonts w:ascii="Segoe Print" w:hAnsi="Segoe Print"/>
          <w:sz w:val="20"/>
          <w:szCs w:val="20"/>
          <w:lang w:val="it-IT"/>
        </w:rPr>
      </w:pPr>
      <w:r w:rsidRPr="00763C64">
        <w:rPr>
          <w:rFonts w:ascii="Segoe Print" w:hAnsi="Segoe Print"/>
          <w:b/>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Segoe Print" w:hAnsi="Segoe Print"/>
          <w:b/>
          <w:lang w:val="it-IT"/>
        </w:rPr>
        <w:t>______________________________________________________________________________________________________________</w:t>
      </w:r>
      <w:r w:rsidR="00B13673">
        <w:rPr>
          <w:rFonts w:ascii="Segoe Print" w:hAnsi="Segoe Print"/>
          <w:b/>
          <w:lang w:val="it-IT"/>
        </w:rPr>
        <w:t>___________</w:t>
      </w:r>
      <w:r w:rsidR="00EB3A80">
        <w:rPr>
          <w:rFonts w:ascii="Segoe Print" w:hAnsi="Segoe Print"/>
          <w:sz w:val="20"/>
          <w:szCs w:val="20"/>
          <w:lang w:val="it-IT"/>
        </w:rPr>
        <w:br w:type="page"/>
      </w:r>
    </w:p>
    <w:p w:rsidR="00922396" w:rsidRPr="00B13673" w:rsidRDefault="00DA1942" w:rsidP="00922396">
      <w:pPr>
        <w:rPr>
          <w:rFonts w:ascii="Arial" w:hAnsi="Arial" w:cs="Arial"/>
          <w:b/>
          <w:szCs w:val="20"/>
          <w:lang w:val="it-IT"/>
        </w:rPr>
      </w:pPr>
      <w:r w:rsidRPr="00B13673">
        <w:rPr>
          <w:rFonts w:ascii="Arial" w:hAnsi="Arial" w:cs="Arial"/>
          <w:b/>
          <w:szCs w:val="20"/>
          <w:lang w:val="it-IT"/>
        </w:rPr>
        <w:t xml:space="preserve">AB </w:t>
      </w:r>
      <w:proofErr w:type="gramStart"/>
      <w:r w:rsidRPr="00B13673">
        <w:rPr>
          <w:rFonts w:ascii="Arial" w:hAnsi="Arial" w:cs="Arial"/>
          <w:b/>
          <w:szCs w:val="20"/>
          <w:lang w:val="it-IT"/>
        </w:rPr>
        <w:t>2</w:t>
      </w:r>
      <w:proofErr w:type="gramEnd"/>
    </w:p>
    <w:p w:rsidR="00A70A2D" w:rsidRPr="00EB3A80" w:rsidRDefault="00A70A2D" w:rsidP="00931F9B">
      <w:pPr>
        <w:ind w:left="720"/>
        <w:contextualSpacing/>
        <w:jc w:val="center"/>
        <w:rPr>
          <w:rFonts w:ascii="Arial" w:hAnsi="Arial" w:cs="Arial"/>
          <w:b/>
          <w:noProof/>
          <w:sz w:val="26"/>
          <w:szCs w:val="26"/>
          <w:u w:val="single"/>
          <w:lang w:val="it-IT" w:eastAsia="it-IT"/>
        </w:rPr>
      </w:pPr>
    </w:p>
    <w:p w:rsidR="00725042" w:rsidRPr="00EB3A80" w:rsidRDefault="00725042" w:rsidP="00B13673">
      <w:pPr>
        <w:contextualSpacing/>
        <w:rPr>
          <w:rFonts w:ascii="Arial" w:hAnsi="Arial" w:cs="Arial"/>
          <w:b/>
          <w:noProof/>
          <w:sz w:val="26"/>
          <w:szCs w:val="26"/>
          <w:u w:val="single"/>
          <w:lang w:val="it-IT" w:eastAsia="it-IT"/>
        </w:rPr>
      </w:pPr>
      <w:r w:rsidRPr="00EB3A80">
        <w:rPr>
          <w:rFonts w:ascii="Arial" w:hAnsi="Arial" w:cs="Arial"/>
          <w:b/>
          <w:noProof/>
          <w:sz w:val="26"/>
          <w:szCs w:val="26"/>
          <w:u w:val="single"/>
          <w:lang w:val="it-IT" w:eastAsia="it-IT"/>
        </w:rPr>
        <w:t>Mi sento offidano 100%</w:t>
      </w:r>
    </w:p>
    <w:p w:rsidR="00725042" w:rsidRPr="00EB3A80" w:rsidRDefault="00725042" w:rsidP="00931F9B">
      <w:pPr>
        <w:ind w:left="720"/>
        <w:contextualSpacing/>
        <w:jc w:val="center"/>
        <w:rPr>
          <w:rFonts w:ascii="Arial" w:hAnsi="Arial" w:cs="Arial"/>
          <w:b/>
          <w:noProof/>
          <w:sz w:val="26"/>
          <w:szCs w:val="26"/>
          <w:u w:val="single"/>
          <w:lang w:val="it-IT" w:eastAsia="it-IT"/>
        </w:rPr>
      </w:pPr>
    </w:p>
    <w:p w:rsidR="00725042" w:rsidRPr="00EB3A80" w:rsidRDefault="00725042" w:rsidP="00B13673">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contextualSpacing/>
        <w:rPr>
          <w:rFonts w:ascii="Arial" w:hAnsi="Arial" w:cs="Arial"/>
          <w:i/>
          <w:noProof/>
          <w:sz w:val="22"/>
          <w:szCs w:val="22"/>
          <w:lang w:val="it-IT" w:eastAsia="it-IT"/>
        </w:rPr>
      </w:pPr>
      <w:r w:rsidRPr="00EB3A80">
        <w:rPr>
          <w:rFonts w:ascii="Arial" w:hAnsi="Arial" w:cs="Arial"/>
          <w:i/>
          <w:noProof/>
          <w:sz w:val="22"/>
          <w:szCs w:val="22"/>
          <w:lang w:val="it-IT" w:eastAsia="it-IT"/>
        </w:rPr>
        <w:t xml:space="preserve">Gianmarco Capecci vi dà le sue considerazioni personali della sua vita a San Benedetto del Tronto. </w:t>
      </w:r>
      <w:r w:rsidRPr="00EB3A80">
        <w:rPr>
          <w:rFonts w:ascii="Arial" w:hAnsi="Arial" w:cs="Arial"/>
          <w:b/>
          <w:i/>
          <w:noProof/>
          <w:sz w:val="22"/>
          <w:szCs w:val="22"/>
          <w:lang w:val="it-IT" w:eastAsia="it-IT"/>
        </w:rPr>
        <w:t>Riporta le informazioni più importanti in tedesco</w:t>
      </w:r>
      <w:r w:rsidR="008972C8" w:rsidRPr="00EB3A80">
        <w:rPr>
          <w:rFonts w:ascii="Arial" w:hAnsi="Arial" w:cs="Arial"/>
          <w:i/>
          <w:noProof/>
          <w:sz w:val="22"/>
          <w:szCs w:val="22"/>
          <w:lang w:val="it-IT" w:eastAsia="it-IT"/>
        </w:rPr>
        <w:t>.</w:t>
      </w:r>
    </w:p>
    <w:p w:rsidR="00725042" w:rsidRPr="00EB3A80" w:rsidRDefault="00725042" w:rsidP="00931F9B">
      <w:pPr>
        <w:ind w:left="720"/>
        <w:contextualSpacing/>
        <w:jc w:val="center"/>
        <w:rPr>
          <w:rFonts w:ascii="Arial" w:hAnsi="Arial" w:cs="Arial"/>
          <w:b/>
          <w:noProof/>
          <w:sz w:val="26"/>
          <w:szCs w:val="26"/>
          <w:u w:val="single"/>
          <w:lang w:val="it-IT" w:eastAsia="it-IT"/>
        </w:rPr>
      </w:pPr>
    </w:p>
    <w:p w:rsidR="00A70A2D" w:rsidRPr="00B13673" w:rsidRDefault="00A70A2D" w:rsidP="00A70A2D">
      <w:pPr>
        <w:contextualSpacing/>
        <w:rPr>
          <w:rFonts w:ascii="Arial" w:hAnsi="Arial" w:cs="Arial"/>
          <w:noProof/>
          <w:lang w:val="it-IT" w:eastAsia="it-IT"/>
        </w:rPr>
      </w:pPr>
      <w:r w:rsidRPr="00B13673">
        <w:rPr>
          <w:rFonts w:ascii="Arial" w:hAnsi="Arial" w:cs="Arial"/>
          <w:noProof/>
          <w:lang w:val="it-IT" w:eastAsia="it-IT"/>
        </w:rPr>
        <w:t>Leggi il testo. Come si dice per…</w:t>
      </w:r>
    </w:p>
    <w:p w:rsidR="00EB3A80" w:rsidRDefault="00A70A2D" w:rsidP="00FA0F75">
      <w:pPr>
        <w:pStyle w:val="Listenabsatz"/>
        <w:numPr>
          <w:ilvl w:val="0"/>
          <w:numId w:val="19"/>
        </w:numPr>
        <w:spacing w:line="360" w:lineRule="auto"/>
        <w:contextualSpacing w:val="0"/>
        <w:rPr>
          <w:rFonts w:ascii="Arial" w:hAnsi="Arial" w:cs="Arial"/>
          <w:noProof/>
          <w:lang w:val="it-IT" w:eastAsia="it-IT"/>
        </w:rPr>
      </w:pPr>
      <w:r w:rsidRPr="00EB3A80">
        <w:rPr>
          <w:rFonts w:ascii="Arial" w:hAnsi="Arial" w:cs="Arial"/>
          <w:noProof/>
          <w:lang w:val="it-IT" w:eastAsia="it-IT"/>
        </w:rPr>
        <w:t xml:space="preserve">una città / un piccolo paese del Medioevo </w:t>
      </w:r>
      <w:r w:rsidRPr="00EB3A80">
        <w:rPr>
          <w:rFonts w:ascii="Arial" w:hAnsi="Arial" w:cs="Arial"/>
          <w:noProof/>
          <w:sz w:val="18"/>
          <w:szCs w:val="18"/>
          <w:lang w:val="it-IT" w:eastAsia="it-IT"/>
        </w:rPr>
        <w:t>(Mittelalter)</w:t>
      </w:r>
    </w:p>
    <w:p w:rsidR="00A70A2D" w:rsidRPr="00EB3A80" w:rsidRDefault="00A70A2D" w:rsidP="00FA0F75">
      <w:pPr>
        <w:pStyle w:val="Listenabsatz"/>
        <w:spacing w:line="360" w:lineRule="auto"/>
        <w:contextualSpacing w:val="0"/>
        <w:rPr>
          <w:rFonts w:ascii="Arial" w:hAnsi="Arial" w:cs="Arial"/>
          <w:noProof/>
          <w:lang w:val="it-IT" w:eastAsia="it-IT"/>
        </w:rPr>
      </w:pPr>
      <w:r w:rsidRPr="00EB3A80">
        <w:rPr>
          <w:rFonts w:ascii="Arial" w:hAnsi="Arial" w:cs="Arial"/>
          <w:noProof/>
          <w:lang w:val="it-IT" w:eastAsia="it-IT"/>
        </w:rPr>
        <w:t>______________________________</w:t>
      </w:r>
      <w:r w:rsidR="00EB3A80">
        <w:rPr>
          <w:rFonts w:ascii="Arial" w:hAnsi="Arial" w:cs="Arial"/>
          <w:noProof/>
          <w:lang w:val="it-IT" w:eastAsia="it-IT"/>
        </w:rPr>
        <w:t>_____________</w:t>
      </w:r>
      <w:r w:rsidR="00B13673">
        <w:rPr>
          <w:rFonts w:ascii="Arial" w:hAnsi="Arial" w:cs="Arial"/>
          <w:noProof/>
          <w:lang w:val="it-IT" w:eastAsia="it-IT"/>
        </w:rPr>
        <w:t>_________________________</w:t>
      </w:r>
    </w:p>
    <w:p w:rsidR="00EB3A80" w:rsidRDefault="00A70A2D" w:rsidP="00FA0F75">
      <w:pPr>
        <w:pStyle w:val="Listenabsatz"/>
        <w:numPr>
          <w:ilvl w:val="0"/>
          <w:numId w:val="19"/>
        </w:numPr>
        <w:spacing w:line="360" w:lineRule="auto"/>
        <w:contextualSpacing w:val="0"/>
        <w:rPr>
          <w:rFonts w:ascii="Arial" w:hAnsi="Arial" w:cs="Arial"/>
          <w:noProof/>
          <w:lang w:val="it-IT" w:eastAsia="it-IT"/>
        </w:rPr>
      </w:pPr>
      <w:r w:rsidRPr="00EB3A80">
        <w:rPr>
          <w:rFonts w:ascii="Arial" w:hAnsi="Arial" w:cs="Arial"/>
          <w:noProof/>
          <w:lang w:val="it-IT" w:eastAsia="it-IT"/>
        </w:rPr>
        <w:t>una</w:t>
      </w:r>
      <w:r w:rsidR="00EB3A80">
        <w:rPr>
          <w:rFonts w:ascii="Arial" w:hAnsi="Arial" w:cs="Arial"/>
          <w:noProof/>
          <w:lang w:val="it-IT" w:eastAsia="it-IT"/>
        </w:rPr>
        <w:t xml:space="preserve"> città che si trova alla costa</w:t>
      </w:r>
    </w:p>
    <w:p w:rsidR="00A70A2D" w:rsidRPr="00EB3A80" w:rsidRDefault="00A70A2D" w:rsidP="00FA0F75">
      <w:pPr>
        <w:pStyle w:val="Listenabsatz"/>
        <w:spacing w:line="360" w:lineRule="auto"/>
        <w:contextualSpacing w:val="0"/>
        <w:rPr>
          <w:rFonts w:ascii="Arial" w:hAnsi="Arial" w:cs="Arial"/>
          <w:noProof/>
          <w:lang w:val="it-IT" w:eastAsia="it-IT"/>
        </w:rPr>
      </w:pPr>
      <w:r w:rsidRPr="00EB3A80">
        <w:rPr>
          <w:rFonts w:ascii="Arial" w:hAnsi="Arial" w:cs="Arial"/>
          <w:noProof/>
          <w:lang w:val="it-IT" w:eastAsia="it-IT"/>
        </w:rPr>
        <w:t>_____________________</w:t>
      </w:r>
      <w:r w:rsidR="00EB3A80">
        <w:rPr>
          <w:rFonts w:ascii="Arial" w:hAnsi="Arial" w:cs="Arial"/>
          <w:noProof/>
          <w:lang w:val="it-IT" w:eastAsia="it-IT"/>
        </w:rPr>
        <w:t>_____________________</w:t>
      </w:r>
      <w:r w:rsidR="00B13673">
        <w:rPr>
          <w:rFonts w:ascii="Arial" w:hAnsi="Arial" w:cs="Arial"/>
          <w:noProof/>
          <w:lang w:val="it-IT" w:eastAsia="it-IT"/>
        </w:rPr>
        <w:t>__________________________</w:t>
      </w:r>
    </w:p>
    <w:p w:rsidR="00EB3A80" w:rsidRDefault="00A70A2D" w:rsidP="00FA0F75">
      <w:pPr>
        <w:pStyle w:val="Listenabsatz"/>
        <w:numPr>
          <w:ilvl w:val="0"/>
          <w:numId w:val="19"/>
        </w:numPr>
        <w:spacing w:line="360" w:lineRule="auto"/>
        <w:contextualSpacing w:val="0"/>
        <w:rPr>
          <w:rFonts w:ascii="Arial" w:hAnsi="Arial" w:cs="Arial"/>
          <w:noProof/>
          <w:lang w:val="it-IT" w:eastAsia="it-IT"/>
        </w:rPr>
      </w:pPr>
      <w:r w:rsidRPr="00EB3A80">
        <w:rPr>
          <w:rFonts w:ascii="Arial" w:hAnsi="Arial" w:cs="Arial"/>
          <w:noProof/>
          <w:lang w:val="it-IT" w:eastAsia="it-IT"/>
        </w:rPr>
        <w:t>una person</w:t>
      </w:r>
      <w:r w:rsidR="00EB3A80">
        <w:rPr>
          <w:rFonts w:ascii="Arial" w:hAnsi="Arial" w:cs="Arial"/>
          <w:noProof/>
          <w:lang w:val="it-IT" w:eastAsia="it-IT"/>
        </w:rPr>
        <w:t>a che è nata ad una certa città</w:t>
      </w:r>
    </w:p>
    <w:p w:rsidR="00A70A2D" w:rsidRPr="00EB3A80" w:rsidRDefault="00A70A2D" w:rsidP="00FA0F75">
      <w:pPr>
        <w:pStyle w:val="Listenabsatz"/>
        <w:spacing w:line="360" w:lineRule="auto"/>
        <w:contextualSpacing w:val="0"/>
        <w:rPr>
          <w:rFonts w:ascii="Arial" w:hAnsi="Arial" w:cs="Arial"/>
          <w:noProof/>
          <w:lang w:val="it-IT" w:eastAsia="it-IT"/>
        </w:rPr>
      </w:pPr>
      <w:r w:rsidRPr="00EB3A80">
        <w:rPr>
          <w:rFonts w:ascii="Arial" w:hAnsi="Arial" w:cs="Arial"/>
          <w:noProof/>
          <w:lang w:val="it-IT" w:eastAsia="it-IT"/>
        </w:rPr>
        <w:t>_____________________________________________</w:t>
      </w:r>
      <w:r w:rsidR="00B13673">
        <w:rPr>
          <w:rFonts w:ascii="Arial" w:hAnsi="Arial" w:cs="Arial"/>
          <w:noProof/>
          <w:lang w:val="it-IT" w:eastAsia="it-IT"/>
        </w:rPr>
        <w:t>_______________________</w:t>
      </w:r>
    </w:p>
    <w:p w:rsidR="00EB3A80" w:rsidRDefault="0092063C" w:rsidP="00FA0F75">
      <w:pPr>
        <w:pStyle w:val="Listenabsatz"/>
        <w:numPr>
          <w:ilvl w:val="0"/>
          <w:numId w:val="19"/>
        </w:numPr>
        <w:spacing w:line="360" w:lineRule="auto"/>
        <w:contextualSpacing w:val="0"/>
        <w:rPr>
          <w:rFonts w:ascii="Arial" w:hAnsi="Arial" w:cs="Arial"/>
          <w:noProof/>
          <w:lang w:val="it-IT" w:eastAsia="it-IT"/>
        </w:rPr>
      </w:pPr>
      <w:r w:rsidRPr="00EB3A80">
        <w:rPr>
          <w:rFonts w:ascii="Arial" w:hAnsi="Arial" w:cs="Arial"/>
          <w:noProof/>
          <w:lang w:val="it-IT" w:eastAsia="it-IT"/>
        </w:rPr>
        <w:t>qualcuno che è nato ad Offida (</w:t>
      </w:r>
      <w:r w:rsidRPr="00EB3A80">
        <w:rPr>
          <w:rFonts w:ascii="Arial" w:hAnsi="Arial" w:cs="Arial"/>
          <w:noProof/>
          <w:sz w:val="18"/>
          <w:szCs w:val="18"/>
          <w:lang w:val="it-IT" w:eastAsia="it-IT"/>
        </w:rPr>
        <w:t>aggettivo)</w:t>
      </w:r>
    </w:p>
    <w:p w:rsidR="0092063C" w:rsidRPr="00EB3A80" w:rsidRDefault="00EB3A80" w:rsidP="00FA0F75">
      <w:pPr>
        <w:pStyle w:val="Listenabsatz"/>
        <w:spacing w:line="360" w:lineRule="auto"/>
        <w:contextualSpacing w:val="0"/>
        <w:rPr>
          <w:rFonts w:ascii="Arial" w:hAnsi="Arial" w:cs="Arial"/>
          <w:noProof/>
          <w:lang w:val="it-IT" w:eastAsia="it-IT"/>
        </w:rPr>
      </w:pPr>
      <w:r>
        <w:rPr>
          <w:rFonts w:ascii="Arial" w:hAnsi="Arial" w:cs="Arial"/>
          <w:noProof/>
          <w:lang w:val="it-IT" w:eastAsia="it-IT"/>
        </w:rPr>
        <w:t>___________________________</w:t>
      </w:r>
      <w:r w:rsidR="0092063C" w:rsidRPr="00EB3A80">
        <w:rPr>
          <w:rFonts w:ascii="Arial" w:hAnsi="Arial" w:cs="Arial"/>
          <w:noProof/>
          <w:lang w:val="it-IT" w:eastAsia="it-IT"/>
        </w:rPr>
        <w:t>_______________________________</w:t>
      </w:r>
      <w:r>
        <w:rPr>
          <w:rFonts w:ascii="Arial" w:hAnsi="Arial" w:cs="Arial"/>
          <w:noProof/>
          <w:lang w:val="it-IT" w:eastAsia="it-IT"/>
        </w:rPr>
        <w:t>__</w:t>
      </w:r>
      <w:r w:rsidR="00B13673">
        <w:rPr>
          <w:rFonts w:ascii="Arial" w:hAnsi="Arial" w:cs="Arial"/>
          <w:noProof/>
          <w:lang w:val="it-IT" w:eastAsia="it-IT"/>
        </w:rPr>
        <w:t>________</w:t>
      </w:r>
    </w:p>
    <w:p w:rsidR="00EB3A80" w:rsidRDefault="00EB3A80" w:rsidP="00FA0F75">
      <w:pPr>
        <w:pStyle w:val="Listenabsatz"/>
        <w:numPr>
          <w:ilvl w:val="0"/>
          <w:numId w:val="19"/>
        </w:numPr>
        <w:spacing w:line="360" w:lineRule="auto"/>
        <w:contextualSpacing w:val="0"/>
        <w:rPr>
          <w:rFonts w:ascii="Arial" w:hAnsi="Arial" w:cs="Arial"/>
          <w:noProof/>
          <w:lang w:val="it-IT" w:eastAsia="it-IT"/>
        </w:rPr>
      </w:pPr>
      <w:r>
        <w:rPr>
          <w:rFonts w:ascii="Arial" w:hAnsi="Arial" w:cs="Arial"/>
          <w:noProof/>
          <w:lang w:val="it-IT" w:eastAsia="it-IT"/>
        </w:rPr>
        <w:t>una città non troppo grande</w:t>
      </w:r>
    </w:p>
    <w:p w:rsidR="001D1F22" w:rsidRPr="00EB3A80" w:rsidRDefault="00EB3A80" w:rsidP="00FA0F75">
      <w:pPr>
        <w:pStyle w:val="Listenabsatz"/>
        <w:spacing w:line="360" w:lineRule="auto"/>
        <w:contextualSpacing w:val="0"/>
        <w:rPr>
          <w:rFonts w:ascii="Arial" w:hAnsi="Arial" w:cs="Arial"/>
          <w:noProof/>
          <w:lang w:val="it-IT" w:eastAsia="it-IT"/>
        </w:rPr>
      </w:pPr>
      <w:r>
        <w:rPr>
          <w:rFonts w:ascii="Arial" w:hAnsi="Arial" w:cs="Arial"/>
          <w:noProof/>
          <w:lang w:val="it-IT" w:eastAsia="it-IT"/>
        </w:rPr>
        <w:t>___________</w:t>
      </w:r>
      <w:r w:rsidR="00F653EE" w:rsidRPr="00EB3A80">
        <w:rPr>
          <w:rFonts w:ascii="Arial" w:hAnsi="Arial" w:cs="Arial"/>
          <w:noProof/>
          <w:lang w:val="it-IT" w:eastAsia="it-IT"/>
        </w:rPr>
        <w:t>__________________________________________________</w:t>
      </w:r>
      <w:r>
        <w:rPr>
          <w:rFonts w:ascii="Arial" w:hAnsi="Arial" w:cs="Arial"/>
          <w:noProof/>
          <w:lang w:val="it-IT" w:eastAsia="it-IT"/>
        </w:rPr>
        <w:t>__</w:t>
      </w:r>
      <w:r w:rsidR="00B13673">
        <w:rPr>
          <w:rFonts w:ascii="Arial" w:hAnsi="Arial" w:cs="Arial"/>
          <w:noProof/>
          <w:lang w:val="it-IT" w:eastAsia="it-IT"/>
        </w:rPr>
        <w:t>_____</w:t>
      </w:r>
    </w:p>
    <w:p w:rsidR="001D1F22" w:rsidRPr="00EB3A80" w:rsidRDefault="001D1F22" w:rsidP="00FA0F75">
      <w:pPr>
        <w:pStyle w:val="Listenabsatz"/>
        <w:numPr>
          <w:ilvl w:val="0"/>
          <w:numId w:val="19"/>
        </w:numPr>
        <w:spacing w:line="360" w:lineRule="auto"/>
        <w:contextualSpacing w:val="0"/>
        <w:rPr>
          <w:rFonts w:ascii="Arial" w:hAnsi="Arial" w:cs="Arial"/>
          <w:noProof/>
          <w:lang w:val="it-IT" w:eastAsia="it-IT"/>
        </w:rPr>
      </w:pPr>
      <w:r w:rsidRPr="00EB3A80">
        <w:rPr>
          <w:rFonts w:ascii="Arial" w:hAnsi="Arial" w:cs="Arial"/>
          <w:noProof/>
          <w:lang w:val="it-IT" w:eastAsia="it-IT"/>
        </w:rPr>
        <w:t>dire che nei dintorni della città ci sono tanti borghi medievali</w:t>
      </w:r>
    </w:p>
    <w:p w:rsidR="001D1F22" w:rsidRPr="00EB3A80" w:rsidRDefault="001D1F22" w:rsidP="00FA0F75">
      <w:pPr>
        <w:pStyle w:val="Listenabsatz"/>
        <w:spacing w:line="360" w:lineRule="auto"/>
        <w:contextualSpacing w:val="0"/>
        <w:rPr>
          <w:rFonts w:ascii="Arial" w:hAnsi="Arial" w:cs="Arial"/>
          <w:noProof/>
          <w:lang w:val="it-IT" w:eastAsia="it-IT"/>
        </w:rPr>
      </w:pPr>
      <w:bookmarkStart w:id="0" w:name="_GoBack"/>
      <w:bookmarkEnd w:id="0"/>
      <w:r w:rsidRPr="00EB3A80">
        <w:rPr>
          <w:rFonts w:ascii="Arial" w:hAnsi="Arial" w:cs="Arial"/>
          <w:noProof/>
          <w:lang w:val="it-IT" w:eastAsia="it-IT"/>
        </w:rPr>
        <w:t>______</w:t>
      </w:r>
      <w:r w:rsidR="00EB3A80">
        <w:rPr>
          <w:rFonts w:ascii="Arial" w:hAnsi="Arial" w:cs="Arial"/>
          <w:noProof/>
          <w:lang w:val="it-IT" w:eastAsia="it-IT"/>
        </w:rPr>
        <w:t>_________________________________________________</w:t>
      </w:r>
      <w:r w:rsidR="00B13673">
        <w:rPr>
          <w:rFonts w:ascii="Arial" w:hAnsi="Arial" w:cs="Arial"/>
          <w:noProof/>
          <w:lang w:val="it-IT" w:eastAsia="it-IT"/>
        </w:rPr>
        <w:t>_____________</w:t>
      </w:r>
    </w:p>
    <w:p w:rsidR="00EB3A80" w:rsidRDefault="00EB3A80" w:rsidP="00FA0F75">
      <w:pPr>
        <w:pStyle w:val="Listenabsatz"/>
        <w:numPr>
          <w:ilvl w:val="0"/>
          <w:numId w:val="20"/>
        </w:numPr>
        <w:spacing w:line="360" w:lineRule="auto"/>
        <w:contextualSpacing w:val="0"/>
        <w:rPr>
          <w:rFonts w:ascii="Arial" w:hAnsi="Arial" w:cs="Arial"/>
          <w:noProof/>
          <w:lang w:val="it-IT" w:eastAsia="it-IT"/>
        </w:rPr>
      </w:pPr>
      <w:r>
        <w:rPr>
          <w:rFonts w:ascii="Arial" w:hAnsi="Arial" w:cs="Arial"/>
          <w:noProof/>
          <w:lang w:val="it-IT" w:eastAsia="it-IT"/>
        </w:rPr>
        <w:t>dovere</w:t>
      </w:r>
    </w:p>
    <w:p w:rsidR="001D1F22" w:rsidRPr="00EB3A80" w:rsidRDefault="001D1F22" w:rsidP="00FA0F75">
      <w:pPr>
        <w:pStyle w:val="Listenabsatz"/>
        <w:spacing w:line="360" w:lineRule="auto"/>
        <w:contextualSpacing w:val="0"/>
        <w:rPr>
          <w:rFonts w:ascii="Arial" w:hAnsi="Arial" w:cs="Arial"/>
          <w:noProof/>
          <w:lang w:val="it-IT" w:eastAsia="it-IT"/>
        </w:rPr>
      </w:pPr>
      <w:r w:rsidRPr="00EB3A80">
        <w:rPr>
          <w:rFonts w:ascii="Arial" w:hAnsi="Arial" w:cs="Arial"/>
          <w:noProof/>
          <w:lang w:val="it-IT" w:eastAsia="it-IT"/>
        </w:rPr>
        <w:t>_____________________________________</w:t>
      </w:r>
      <w:r w:rsidR="00B13673">
        <w:rPr>
          <w:rFonts w:ascii="Arial" w:hAnsi="Arial" w:cs="Arial"/>
          <w:noProof/>
          <w:lang w:val="it-IT" w:eastAsia="it-IT"/>
        </w:rPr>
        <w:t>_______________________________</w:t>
      </w:r>
    </w:p>
    <w:p w:rsidR="00EB3A80" w:rsidRDefault="001D1F22" w:rsidP="00FA0F75">
      <w:pPr>
        <w:pStyle w:val="Listenabsatz"/>
        <w:numPr>
          <w:ilvl w:val="0"/>
          <w:numId w:val="20"/>
        </w:numPr>
        <w:spacing w:line="360" w:lineRule="auto"/>
        <w:contextualSpacing w:val="0"/>
        <w:rPr>
          <w:rFonts w:ascii="Arial" w:hAnsi="Arial" w:cs="Arial"/>
          <w:noProof/>
          <w:lang w:val="it-IT" w:eastAsia="it-IT"/>
        </w:rPr>
      </w:pPr>
      <w:r w:rsidRPr="00EB3A80">
        <w:rPr>
          <w:rFonts w:ascii="Arial" w:hAnsi="Arial" w:cs="Arial"/>
          <w:noProof/>
          <w:lang w:val="it-IT" w:eastAsia="it-IT"/>
        </w:rPr>
        <w:t>abitare</w:t>
      </w:r>
    </w:p>
    <w:p w:rsidR="001D1F22" w:rsidRPr="00EB3A80" w:rsidRDefault="001D1F22" w:rsidP="00FA0F75">
      <w:pPr>
        <w:pStyle w:val="Listenabsatz"/>
        <w:spacing w:line="360" w:lineRule="auto"/>
        <w:contextualSpacing w:val="0"/>
        <w:rPr>
          <w:rFonts w:ascii="Arial" w:hAnsi="Arial" w:cs="Arial"/>
          <w:noProof/>
          <w:lang w:val="it-IT" w:eastAsia="it-IT"/>
        </w:rPr>
      </w:pPr>
      <w:r w:rsidRPr="00EB3A80">
        <w:rPr>
          <w:rFonts w:ascii="Arial" w:hAnsi="Arial" w:cs="Arial"/>
          <w:noProof/>
          <w:lang w:val="it-IT" w:eastAsia="it-IT"/>
        </w:rPr>
        <w:t>__________________________________________</w:t>
      </w:r>
      <w:r w:rsidR="00B13673">
        <w:rPr>
          <w:rFonts w:ascii="Arial" w:hAnsi="Arial" w:cs="Arial"/>
          <w:noProof/>
          <w:lang w:val="it-IT" w:eastAsia="it-IT"/>
        </w:rPr>
        <w:t>__________________________</w:t>
      </w:r>
    </w:p>
    <w:p w:rsidR="00EB3A80" w:rsidRDefault="00EB3A80">
      <w:pPr>
        <w:spacing w:after="0"/>
        <w:rPr>
          <w:rFonts w:ascii="Segoe Print" w:hAnsi="Segoe Print" w:cs="Arial"/>
          <w:noProof/>
          <w:sz w:val="22"/>
          <w:szCs w:val="22"/>
          <w:lang w:val="it-IT" w:eastAsia="it-IT"/>
        </w:rPr>
      </w:pPr>
      <w:r>
        <w:rPr>
          <w:rFonts w:ascii="Segoe Print" w:hAnsi="Segoe Print" w:cs="Arial"/>
          <w:noProof/>
          <w:sz w:val="22"/>
          <w:szCs w:val="22"/>
          <w:lang w:val="it-IT" w:eastAsia="it-IT"/>
        </w:rPr>
        <w:br w:type="page"/>
      </w:r>
    </w:p>
    <w:p w:rsidR="00A70A2D" w:rsidRPr="00A70A2D" w:rsidRDefault="008A44E3" w:rsidP="00A70A2D">
      <w:pPr>
        <w:contextualSpacing/>
        <w:rPr>
          <w:rFonts w:ascii="Segoe Print" w:hAnsi="Segoe Print" w:cs="Arial"/>
          <w:noProof/>
          <w:sz w:val="22"/>
          <w:szCs w:val="22"/>
          <w:lang w:val="it-IT" w:eastAsia="it-IT"/>
        </w:rPr>
      </w:pPr>
      <w:r>
        <w:rPr>
          <w:rFonts w:ascii="Segoe Print" w:hAnsi="Segoe Print" w:cs="Arial"/>
          <w:noProof/>
          <w:sz w:val="22"/>
          <w:szCs w:val="22"/>
          <w:lang w:eastAsia="de-DE"/>
        </w:rPr>
        <mc:AlternateContent>
          <mc:Choice Requires="wps">
            <w:drawing>
              <wp:anchor distT="0" distB="0" distL="114300" distR="114300" simplePos="0" relativeHeight="251714560" behindDoc="1" locked="0" layoutInCell="1" allowOverlap="1" wp14:anchorId="20DCB6B7" wp14:editId="4E5A5987">
                <wp:simplePos x="0" y="0"/>
                <wp:positionH relativeFrom="column">
                  <wp:posOffset>-3851910</wp:posOffset>
                </wp:positionH>
                <wp:positionV relativeFrom="paragraph">
                  <wp:posOffset>98425</wp:posOffset>
                </wp:positionV>
                <wp:extent cx="6667500" cy="5341620"/>
                <wp:effectExtent l="0" t="0" r="19050" b="11430"/>
                <wp:wrapNone/>
                <wp:docPr id="4" name="Gefaltete Ecke 4"/>
                <wp:cNvGraphicFramePr/>
                <a:graphic xmlns:a="http://schemas.openxmlformats.org/drawingml/2006/main">
                  <a:graphicData uri="http://schemas.microsoft.com/office/word/2010/wordprocessingShape">
                    <wps:wsp>
                      <wps:cNvSpPr/>
                      <wps:spPr>
                        <a:xfrm>
                          <a:off x="0" y="0"/>
                          <a:ext cx="6667500" cy="5341620"/>
                        </a:xfrm>
                        <a:prstGeom prst="foldedCorner">
                          <a:avLst>
                            <a:gd name="adj" fmla="val 9341"/>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4" o:spid="_x0000_s1026" type="#_x0000_t65" style="position:absolute;margin-left:-303.3pt;margin-top:7.75pt;width:525pt;height:420.6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" adj="19582" fillcolor="white [3201]" strokecolor="#f79646 [3209]" strokeweight="2pt"/>
            </w:pict>
          </mc:Fallback>
        </mc:AlternateContent>
      </w:r>
      <w:r w:rsidRPr="008148B0">
        <w:rPr>
          <w:rFonts w:ascii="Arial" w:hAnsi="Arial" w:cs="Arial"/>
          <w:noProof/>
          <w:sz w:val="22"/>
          <w:szCs w:val="22"/>
          <w:lang w:eastAsia="de-DE"/>
        </w:rPr>
        <w:drawing>
          <wp:anchor distT="0" distB="0" distL="114300" distR="114300" simplePos="0" relativeHeight="251703296" behindDoc="0" locked="0" layoutInCell="1" allowOverlap="1" wp14:anchorId="6A8B0EB3" wp14:editId="73BFD1B3">
            <wp:simplePos x="0" y="0"/>
            <wp:positionH relativeFrom="column">
              <wp:posOffset>-61595</wp:posOffset>
            </wp:positionH>
            <wp:positionV relativeFrom="paragraph">
              <wp:posOffset>220345</wp:posOffset>
            </wp:positionV>
            <wp:extent cx="3406140" cy="1414780"/>
            <wp:effectExtent l="0" t="0" r="3810" b="0"/>
            <wp:wrapSquare wrapText="bothSides"/>
            <wp:docPr id="18" name="Bild 4" descr="C:\Users\Kathrin\Pictures\SBT\DSCF7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rin\Pictures\SBT\DSCF7342.JPG"/>
                    <pic:cNvPicPr>
                      <a:picLocks noChangeAspect="1" noChangeArrowheads="1"/>
                    </pic:cNvPicPr>
                  </pic:nvPicPr>
                  <pic:blipFill>
                    <a:blip r:embed="rId34"/>
                    <a:srcRect/>
                    <a:stretch>
                      <a:fillRect/>
                    </a:stretch>
                  </pic:blipFill>
                  <pic:spPr bwMode="auto">
                    <a:xfrm>
                      <a:off x="0" y="0"/>
                      <a:ext cx="3406140" cy="1414780"/>
                    </a:xfrm>
                    <a:prstGeom prst="rect">
                      <a:avLst/>
                    </a:prstGeom>
                    <a:noFill/>
                    <a:ln w="9525">
                      <a:noFill/>
                      <a:miter lim="800000"/>
                      <a:headEnd/>
                      <a:tailEnd/>
                    </a:ln>
                  </pic:spPr>
                </pic:pic>
              </a:graphicData>
            </a:graphic>
            <wp14:sizeRelH relativeFrom="margin">
              <wp14:pctWidth>0</wp14:pctWidth>
            </wp14:sizeRelH>
          </wp:anchor>
        </w:drawing>
      </w:r>
    </w:p>
    <w:p w:rsidR="001D1F22" w:rsidRPr="008A44E3" w:rsidRDefault="001D1F22" w:rsidP="001D1F22">
      <w:pPr>
        <w:tabs>
          <w:tab w:val="left" w:pos="6804"/>
        </w:tabs>
        <w:spacing w:after="0" w:line="360" w:lineRule="auto"/>
        <w:jc w:val="both"/>
        <w:rPr>
          <w:rFonts w:ascii="Arial" w:hAnsi="Arial" w:cs="Arial"/>
          <w:noProof/>
          <w:lang w:val="it-IT" w:eastAsia="it-IT"/>
        </w:rPr>
      </w:pPr>
      <w:r w:rsidRPr="008A44E3">
        <w:rPr>
          <w:rFonts w:ascii="Arial" w:hAnsi="Arial" w:cs="Arial"/>
          <w:noProof/>
          <w:lang w:val="it-IT" w:eastAsia="it-IT"/>
        </w:rPr>
        <w:t>Io mi chiamo Gianma</w:t>
      </w:r>
      <w:r w:rsidR="00914A2F" w:rsidRPr="008A44E3">
        <w:rPr>
          <w:rFonts w:ascii="Arial" w:hAnsi="Arial" w:cs="Arial"/>
          <w:noProof/>
          <w:lang w:val="it-IT" w:eastAsia="it-IT"/>
        </w:rPr>
        <w:t>rco Capecci e sono nato nel 1999</w:t>
      </w:r>
      <w:r w:rsidRPr="008A44E3">
        <w:rPr>
          <w:rFonts w:ascii="Arial" w:hAnsi="Arial" w:cs="Arial"/>
          <w:noProof/>
          <w:lang w:val="it-IT" w:eastAsia="it-IT"/>
        </w:rPr>
        <w:t xml:space="preserve"> a Offida, un borgo medievale situato più o meno a metà strada fra Ascoli Piceno e San Benedetto del Tronto; tuttavia da sempre abito nella cittadina rivierasca perché i miei genitori vi si erano trasferiti per lavoro. Come ogni buon nativo di Offida mi sento offidano al 100%, e infatti trascorro molto tempo nel mio paese di origine abitando nella casa dei miei nonni. </w:t>
      </w:r>
    </w:p>
    <w:p w:rsidR="001D1F22" w:rsidRPr="008A44E3" w:rsidRDefault="001D1F22" w:rsidP="001D1F22">
      <w:pPr>
        <w:tabs>
          <w:tab w:val="left" w:pos="6804"/>
        </w:tabs>
        <w:spacing w:after="0" w:line="360" w:lineRule="auto"/>
        <w:jc w:val="both"/>
        <w:rPr>
          <w:rFonts w:ascii="Arial" w:eastAsia="Times New Roman" w:hAnsi="Arial" w:cs="Arial"/>
          <w:snapToGrid w:val="0"/>
          <w:color w:val="000000"/>
          <w:w w:val="0"/>
          <w:u w:color="000000"/>
          <w:bdr w:val="none" w:sz="0" w:space="0" w:color="000000"/>
          <w:shd w:val="clear" w:color="000000" w:fill="000000"/>
          <w:lang w:val="it-IT"/>
        </w:rPr>
      </w:pPr>
      <w:r w:rsidRPr="008A44E3">
        <w:rPr>
          <w:rFonts w:ascii="Arial" w:hAnsi="Arial" w:cs="Arial"/>
          <w:noProof/>
          <w:lang w:val="it-IT" w:eastAsia="it-IT"/>
        </w:rPr>
        <w:t>Ciò nonostante mi piace moltissimo vivere a San Benedetto perché è una media cittadina della tranquilla provincia italiana, non ci sono i problemi (per esempio di traffico o di inquinamento) che affliggono le grandi città, e si trovano comunque più o meno tutti i servizi utili ai cittadini (pur se con i ritardi e le lacune che talvolta si riscontrano in Italia). Inoltre la città dove abito è un bellissimo centro turistico baciato dal mare, vicino alle montagne del Parco Nazionale dei Monti Sibillini, circondato da splendidi borghi medievali, collocato al centro della nostra penisola e a meno di tre ore di autostrada da Roma. Credo che, se anche fossi costretto per lavoro o altre esigenze a risiedere lontano da San Benedetto, vi ritornerei in ogni momento possibile anche per rivedere la mia famiglia e tutti i miei amici che vivono qui.</w:t>
      </w:r>
      <w:r w:rsidRPr="008A44E3">
        <w:rPr>
          <w:rFonts w:ascii="Arial" w:eastAsia="Times New Roman" w:hAnsi="Arial" w:cs="Arial"/>
          <w:snapToGrid w:val="0"/>
          <w:color w:val="000000"/>
          <w:w w:val="0"/>
          <w:u w:color="000000"/>
          <w:bdr w:val="none" w:sz="0" w:space="0" w:color="000000"/>
          <w:shd w:val="clear" w:color="000000" w:fill="000000"/>
          <w:lang w:val="it-IT"/>
        </w:rPr>
        <w:t xml:space="preserve"> </w:t>
      </w:r>
    </w:p>
    <w:p w:rsidR="001B3D1F" w:rsidRPr="00931F9B" w:rsidRDefault="001B3D1F" w:rsidP="001D1F22">
      <w:pPr>
        <w:tabs>
          <w:tab w:val="left" w:pos="6804"/>
        </w:tabs>
        <w:spacing w:after="0" w:line="360" w:lineRule="auto"/>
        <w:jc w:val="both"/>
        <w:rPr>
          <w:rFonts w:ascii="Arial" w:hAnsi="Arial" w:cs="Arial"/>
          <w:noProof/>
          <w:sz w:val="22"/>
          <w:szCs w:val="22"/>
          <w:lang w:val="it-IT" w:eastAsia="it-IT"/>
        </w:rPr>
      </w:pPr>
    </w:p>
    <w:p w:rsidR="00EB3A80" w:rsidRDefault="00EB3A80">
      <w:pPr>
        <w:spacing w:after="0"/>
        <w:rPr>
          <w:rFonts w:ascii="Segoe Print" w:hAnsi="Segoe Print"/>
          <w:sz w:val="20"/>
          <w:szCs w:val="20"/>
          <w:lang w:val="it-IT"/>
        </w:rPr>
      </w:pPr>
    </w:p>
    <w:p w:rsidR="00F23AB3" w:rsidRDefault="00F23AB3">
      <w:pPr>
        <w:spacing w:after="0"/>
        <w:rPr>
          <w:rFonts w:ascii="Segoe Print" w:hAnsi="Segoe Print"/>
          <w:sz w:val="20"/>
          <w:szCs w:val="20"/>
          <w:lang w:val="it-IT"/>
        </w:rPr>
      </w:pPr>
      <w:r>
        <w:rPr>
          <w:rFonts w:ascii="Segoe Print" w:hAnsi="Segoe Print"/>
          <w:sz w:val="20"/>
          <w:szCs w:val="20"/>
          <w:lang w:val="it-IT"/>
        </w:rPr>
        <w:br w:type="page"/>
      </w:r>
    </w:p>
    <w:p w:rsidR="0000126D" w:rsidRPr="00FA0F75" w:rsidRDefault="00DA1942" w:rsidP="0000126D">
      <w:pPr>
        <w:rPr>
          <w:rFonts w:ascii="Arial" w:hAnsi="Arial" w:cs="Arial"/>
          <w:b/>
          <w:szCs w:val="20"/>
          <w:lang w:val="it-IT"/>
        </w:rPr>
      </w:pPr>
      <w:r w:rsidRPr="00FA0F75">
        <w:rPr>
          <w:rFonts w:ascii="Arial" w:hAnsi="Arial" w:cs="Arial"/>
          <w:b/>
          <w:szCs w:val="20"/>
          <w:lang w:val="it-IT"/>
        </w:rPr>
        <w:t xml:space="preserve">AB </w:t>
      </w:r>
      <w:proofErr w:type="gramStart"/>
      <w:r w:rsidRPr="00FA0F75">
        <w:rPr>
          <w:rFonts w:ascii="Arial" w:hAnsi="Arial" w:cs="Arial"/>
          <w:b/>
          <w:szCs w:val="20"/>
          <w:lang w:val="it-IT"/>
        </w:rPr>
        <w:t>3</w:t>
      </w:r>
      <w:proofErr w:type="gramEnd"/>
    </w:p>
    <w:p w:rsidR="00725042" w:rsidRPr="00FA0F75" w:rsidRDefault="00CE4511" w:rsidP="00FA0F75">
      <w:pPr>
        <w:pStyle w:val="Kopfzeile"/>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rPr>
          <w:rFonts w:asciiTheme="minorHAnsi" w:hAnsiTheme="minorHAnsi" w:cs="Arial"/>
          <w:i/>
          <w:noProof/>
          <w:sz w:val="26"/>
          <w:szCs w:val="26"/>
          <w:lang w:val="it-IT" w:eastAsia="it-IT"/>
        </w:rPr>
      </w:pPr>
      <w:r w:rsidRPr="00FA0F75">
        <w:rPr>
          <w:rFonts w:asciiTheme="minorHAnsi" w:hAnsiTheme="minorHAnsi" w:cs="Arial"/>
          <w:i/>
          <w:noProof/>
          <w:lang w:val="it-IT" w:eastAsia="it-IT"/>
        </w:rPr>
        <w:t>Leggi il testo. Riassumi le informazioni più importanti</w:t>
      </w:r>
      <w:r w:rsidR="0000126D" w:rsidRPr="00FA0F75">
        <w:rPr>
          <w:rFonts w:asciiTheme="minorHAnsi" w:hAnsiTheme="minorHAnsi" w:cs="Arial"/>
          <w:i/>
          <w:noProof/>
          <w:lang w:val="it-IT" w:eastAsia="it-IT"/>
        </w:rPr>
        <w:t xml:space="preserve"> in tedesco.</w:t>
      </w:r>
    </w:p>
    <w:p w:rsidR="001D1F22" w:rsidRDefault="001D1F22" w:rsidP="00725042">
      <w:pPr>
        <w:ind w:left="720"/>
        <w:contextualSpacing/>
        <w:jc w:val="both"/>
        <w:rPr>
          <w:rFonts w:ascii="Arial" w:hAnsi="Arial" w:cs="Arial"/>
          <w:b/>
          <w:noProof/>
          <w:sz w:val="26"/>
          <w:szCs w:val="26"/>
          <w:u w:val="single"/>
          <w:lang w:val="it-IT" w:eastAsia="it-IT"/>
        </w:rPr>
      </w:pPr>
    </w:p>
    <w:p w:rsidR="001D1F22" w:rsidRDefault="00FA0F75" w:rsidP="00725042">
      <w:pPr>
        <w:ind w:left="720"/>
        <w:contextualSpacing/>
        <w:jc w:val="both"/>
        <w:rPr>
          <w:rFonts w:ascii="Arial" w:hAnsi="Arial" w:cs="Arial"/>
          <w:b/>
          <w:noProof/>
          <w:sz w:val="26"/>
          <w:szCs w:val="26"/>
          <w:u w:val="single"/>
          <w:lang w:val="it-IT" w:eastAsia="it-IT"/>
        </w:rPr>
      </w:pPr>
      <w:r>
        <w:rPr>
          <w:rFonts w:ascii="Arial" w:hAnsi="Arial" w:cs="Arial"/>
          <w:b/>
          <w:noProof/>
          <w:sz w:val="26"/>
          <w:szCs w:val="26"/>
          <w:u w:val="single"/>
          <w:lang w:eastAsia="de-DE"/>
        </w:rPr>
        <mc:AlternateContent>
          <mc:Choice Requires="wps">
            <w:drawing>
              <wp:anchor distT="0" distB="0" distL="114300" distR="114300" simplePos="0" relativeHeight="251717632" behindDoc="1" locked="0" layoutInCell="1" allowOverlap="1" wp14:anchorId="1B5A219E" wp14:editId="6BC871F4">
                <wp:simplePos x="0" y="0"/>
                <wp:positionH relativeFrom="column">
                  <wp:posOffset>-236855</wp:posOffset>
                </wp:positionH>
                <wp:positionV relativeFrom="paragraph">
                  <wp:posOffset>100965</wp:posOffset>
                </wp:positionV>
                <wp:extent cx="6202680" cy="5623560"/>
                <wp:effectExtent l="0" t="0" r="26670" b="15240"/>
                <wp:wrapNone/>
                <wp:docPr id="259" name="Gefaltete Ecke 259"/>
                <wp:cNvGraphicFramePr/>
                <a:graphic xmlns:a="http://schemas.openxmlformats.org/drawingml/2006/main">
                  <a:graphicData uri="http://schemas.microsoft.com/office/word/2010/wordprocessingShape">
                    <wps:wsp>
                      <wps:cNvSpPr/>
                      <wps:spPr>
                        <a:xfrm>
                          <a:off x="0" y="0"/>
                          <a:ext cx="6202680" cy="5623560"/>
                        </a:xfrm>
                        <a:prstGeom prst="foldedCorner">
                          <a:avLst/>
                        </a:prstGeom>
                      </wps:spPr>
                      <wps:style>
                        <a:lnRef idx="2">
                          <a:schemeClr val="accent6"/>
                        </a:lnRef>
                        <a:fillRef idx="1">
                          <a:schemeClr val="lt1"/>
                        </a:fillRef>
                        <a:effectRef idx="0">
                          <a:schemeClr val="accent6"/>
                        </a:effectRef>
                        <a:fontRef idx="minor">
                          <a:schemeClr val="dk1"/>
                        </a:fontRef>
                      </wps:style>
                      <wps:txbx>
                        <w:txbxContent>
                          <w:p w:rsidR="00B76BAC" w:rsidRPr="00F23AB3" w:rsidRDefault="00FA0F75" w:rsidP="00FA0F75">
                            <w:pPr>
                              <w:spacing w:after="0" w:line="360" w:lineRule="auto"/>
                              <w:jc w:val="both"/>
                              <w:rPr>
                                <w:rFonts w:ascii="Arial" w:hAnsi="Arial" w:cs="Arial"/>
                                <w:noProof/>
                                <w:sz w:val="22"/>
                                <w:szCs w:val="22"/>
                                <w:lang w:val="it-IT" w:eastAsia="it-IT"/>
                              </w:rPr>
                            </w:pP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sidR="00B76BAC" w:rsidRPr="00F23AB3">
                              <w:rPr>
                                <w:rFonts w:ascii="Arial" w:hAnsi="Arial" w:cs="Arial"/>
                                <w:noProof/>
                                <w:sz w:val="22"/>
                                <w:szCs w:val="22"/>
                                <w:lang w:val="it-IT" w:eastAsia="it-IT"/>
                              </w:rPr>
                              <w:t xml:space="preserve">Naturalmente ogni angolo di San Benedetto rappresenta per </w:t>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sidR="00B76BAC" w:rsidRPr="00F23AB3">
                              <w:rPr>
                                <w:rFonts w:ascii="Arial" w:hAnsi="Arial" w:cs="Arial"/>
                                <w:noProof/>
                                <w:sz w:val="22"/>
                                <w:szCs w:val="22"/>
                                <w:lang w:val="it-IT" w:eastAsia="it-IT"/>
                              </w:rPr>
                              <w:t xml:space="preserve">me un pezzo della mia vita; potrei raccontare molti episodi </w:t>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sidR="00B76BAC" w:rsidRPr="00F23AB3">
                              <w:rPr>
                                <w:rFonts w:ascii="Arial" w:hAnsi="Arial" w:cs="Arial"/>
                                <w:noProof/>
                                <w:sz w:val="22"/>
                                <w:szCs w:val="22"/>
                                <w:lang w:val="it-IT" w:eastAsia="it-IT"/>
                              </w:rPr>
                              <w:t xml:space="preserve">che si legano al mare o a questa o quella strada della mia </w:t>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sidR="00B76BAC" w:rsidRPr="00F23AB3">
                              <w:rPr>
                                <w:rFonts w:ascii="Arial" w:hAnsi="Arial" w:cs="Arial"/>
                                <w:noProof/>
                                <w:sz w:val="22"/>
                                <w:szCs w:val="22"/>
                                <w:lang w:val="it-IT" w:eastAsia="it-IT"/>
                              </w:rPr>
                              <w:t xml:space="preserve">città. Negli anni della scuola media l’appuntamento per </w:t>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sidR="00B76BAC" w:rsidRPr="00F23AB3">
                              <w:rPr>
                                <w:rFonts w:ascii="Arial" w:hAnsi="Arial" w:cs="Arial"/>
                                <w:noProof/>
                                <w:sz w:val="22"/>
                                <w:szCs w:val="22"/>
                                <w:lang w:val="it-IT" w:eastAsia="it-IT"/>
                              </w:rPr>
                              <w:t xml:space="preserve">uscire con gli amici era obbligatoriamente presso la fontana </w:t>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sidR="00B76BAC" w:rsidRPr="00F23AB3">
                              <w:rPr>
                                <w:rFonts w:ascii="Arial" w:hAnsi="Arial" w:cs="Arial"/>
                                <w:noProof/>
                                <w:sz w:val="22"/>
                                <w:szCs w:val="22"/>
                                <w:lang w:val="it-IT" w:eastAsia="it-IT"/>
                              </w:rPr>
                              <w:t xml:space="preserve">della Rotonda. Alle 19 ci si trovava tutti là, puntuali e precisi </w:t>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sidR="00B76BAC" w:rsidRPr="00F23AB3">
                              <w:rPr>
                                <w:rFonts w:ascii="Arial" w:hAnsi="Arial" w:cs="Arial"/>
                                <w:noProof/>
                                <w:sz w:val="22"/>
                                <w:szCs w:val="22"/>
                                <w:lang w:val="it-IT" w:eastAsia="it-IT"/>
                              </w:rPr>
                              <w:t xml:space="preserve">come mai riuscivamo a essere a scuola. La notte di </w:t>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sidR="00B76BAC" w:rsidRPr="00F23AB3">
                              <w:rPr>
                                <w:rFonts w:ascii="Arial" w:hAnsi="Arial" w:cs="Arial"/>
                                <w:noProof/>
                                <w:sz w:val="22"/>
                                <w:szCs w:val="22"/>
                                <w:lang w:val="it-IT" w:eastAsia="it-IT"/>
                              </w:rPr>
                              <w:t xml:space="preserve">Ferragosto invece la trascorrevo (e, se posso, la trascorro ancora) in spiaggia fino all’alba, con la chitarra, cantando con gli amici le canzoni di Lucio Battisti. </w:t>
                            </w:r>
                          </w:p>
                          <w:p w:rsidR="00B76BAC" w:rsidRPr="00F23AB3" w:rsidRDefault="00B76BAC" w:rsidP="00F23AB3">
                            <w:pPr>
                              <w:tabs>
                                <w:tab w:val="left" w:pos="6804"/>
                              </w:tabs>
                              <w:spacing w:after="0" w:line="360" w:lineRule="auto"/>
                              <w:jc w:val="both"/>
                              <w:rPr>
                                <w:rFonts w:ascii="Arial" w:hAnsi="Arial" w:cs="Arial"/>
                                <w:noProof/>
                                <w:sz w:val="22"/>
                                <w:szCs w:val="22"/>
                                <w:lang w:val="it-IT" w:eastAsia="it-IT"/>
                              </w:rPr>
                            </w:pPr>
                            <w:r w:rsidRPr="00F23AB3">
                              <w:rPr>
                                <w:rFonts w:ascii="Arial" w:hAnsi="Arial" w:cs="Arial"/>
                                <w:noProof/>
                                <w:sz w:val="22"/>
                                <w:szCs w:val="22"/>
                                <w:lang w:val="it-IT" w:eastAsia="it-IT"/>
                              </w:rPr>
                              <w:t>Ovviamente il molo e il lungomare sono stati molte volte il teatro di corteggiamenti e conquiste mancate e riuscite, non soltanto delle ragazze che abitualmente frequentavamo ma anche, qualche volta, delle turiste che ogni estate rallegrano la nostra città.</w:t>
                            </w:r>
                          </w:p>
                          <w:p w:rsidR="00B76BAC" w:rsidRPr="00F23AB3" w:rsidRDefault="00B76BAC" w:rsidP="00F23AB3">
                            <w:pPr>
                              <w:tabs>
                                <w:tab w:val="left" w:pos="6804"/>
                              </w:tabs>
                              <w:spacing w:after="0" w:line="360" w:lineRule="auto"/>
                              <w:jc w:val="both"/>
                              <w:rPr>
                                <w:rFonts w:ascii="Arial" w:eastAsia="Times New Roman" w:hAnsi="Arial" w:cs="Arial"/>
                                <w:snapToGrid w:val="0"/>
                                <w:color w:val="000000"/>
                                <w:w w:val="0"/>
                                <w:sz w:val="22"/>
                                <w:szCs w:val="22"/>
                                <w:u w:color="000000"/>
                                <w:bdr w:val="none" w:sz="0" w:space="0" w:color="000000"/>
                                <w:shd w:val="clear" w:color="000000" w:fill="000000"/>
                                <w:lang w:val="it-IT"/>
                              </w:rPr>
                            </w:pPr>
                            <w:r w:rsidRPr="00F23AB3">
                              <w:rPr>
                                <w:rFonts w:ascii="Arial" w:hAnsi="Arial" w:cs="Arial"/>
                                <w:noProof/>
                                <w:sz w:val="22"/>
                                <w:szCs w:val="22"/>
                                <w:lang w:val="it-IT" w:eastAsia="it-IT"/>
                              </w:rPr>
                              <w:t>Quando d’inverno il lungomare è vuoto e la spiaggia deserta, il mare è agitato e i colori sono freddi e opachi, la sensazione che si prova nel passeggiare sulla battigia non è un senso di tristezza e solitudine, ma anzi di pace e libertà; certo il turismo è la principale fonte di sostentamento per molti sambenedettesi, ma è proprio d’inverno che si scopre la bellezza della nostra riviera che d’estate talvolta rimane offuscata dall’allegra confusione (ma anche dalla fatica, perché per noi il lavoro aumenta) della stagione turistica. Forse perché sono cresciuto condividendo la mia città con i turisti mi sento aperto e disponibile.</w:t>
                            </w:r>
                          </w:p>
                          <w:p w:rsidR="00B76BAC" w:rsidRDefault="00B76BAC" w:rsidP="00F23AB3">
                            <w:pPr>
                              <w:tabs>
                                <w:tab w:val="left" w:pos="6804"/>
                              </w:tabs>
                              <w:spacing w:after="0" w:line="360" w:lineRule="auto"/>
                              <w:jc w:val="both"/>
                              <w:rPr>
                                <w:rFonts w:ascii="Arial" w:eastAsia="Times New Roman" w:hAnsi="Arial" w:cs="Arial"/>
                                <w:snapToGrid w:val="0"/>
                                <w:color w:val="000000"/>
                                <w:w w:val="0"/>
                                <w:sz w:val="22"/>
                                <w:szCs w:val="22"/>
                                <w:u w:color="000000"/>
                                <w:bdr w:val="none" w:sz="0" w:space="0" w:color="000000"/>
                                <w:shd w:val="clear" w:color="000000" w:fill="000000"/>
                                <w:lang w:val="it-IT"/>
                              </w:rPr>
                            </w:pPr>
                          </w:p>
                          <w:p w:rsidR="00B76BAC" w:rsidRPr="00F23AB3" w:rsidRDefault="00B76BAC" w:rsidP="00F23AB3">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Gefaltete Ecke 259" o:spid="_x0000_s1098" type="#_x0000_t65" style="position:absolute;left:0;text-align:left;margin-left:-18.65pt;margin-top:7.95pt;width:488.4pt;height:442.8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" adj="18000" fillcolor="white [3201]" strokecolor="#f79646 [3209]" strokeweight="2pt">
                <v:textbox>
                  <w:txbxContent>
                    <w:p w:rsidR="00B76BAC" w:rsidRPr="00F23AB3" w:rsidRDefault="00FA0F75" w:rsidP="00FA0F75">
                      <w:pPr>
                        <w:spacing w:after="0" w:line="360" w:lineRule="auto"/>
                        <w:jc w:val="both"/>
                        <w:rPr>
                          <w:rFonts w:ascii="Arial" w:hAnsi="Arial" w:cs="Arial"/>
                          <w:noProof/>
                          <w:sz w:val="22"/>
                          <w:szCs w:val="22"/>
                          <w:lang w:val="it-IT" w:eastAsia="it-IT"/>
                        </w:rPr>
                      </w:pP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sidR="00B76BAC" w:rsidRPr="00F23AB3">
                        <w:rPr>
                          <w:rFonts w:ascii="Arial" w:hAnsi="Arial" w:cs="Arial"/>
                          <w:noProof/>
                          <w:sz w:val="22"/>
                          <w:szCs w:val="22"/>
                          <w:lang w:val="it-IT" w:eastAsia="it-IT"/>
                        </w:rPr>
                        <w:t xml:space="preserve">Naturalmente ogni angolo di San Benedetto rappresenta per </w:t>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sidR="00B76BAC" w:rsidRPr="00F23AB3">
                        <w:rPr>
                          <w:rFonts w:ascii="Arial" w:hAnsi="Arial" w:cs="Arial"/>
                          <w:noProof/>
                          <w:sz w:val="22"/>
                          <w:szCs w:val="22"/>
                          <w:lang w:val="it-IT" w:eastAsia="it-IT"/>
                        </w:rPr>
                        <w:t xml:space="preserve">me un pezzo della mia vita; potrei raccontare molti episodi </w:t>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sidR="00B76BAC" w:rsidRPr="00F23AB3">
                        <w:rPr>
                          <w:rFonts w:ascii="Arial" w:hAnsi="Arial" w:cs="Arial"/>
                          <w:noProof/>
                          <w:sz w:val="22"/>
                          <w:szCs w:val="22"/>
                          <w:lang w:val="it-IT" w:eastAsia="it-IT"/>
                        </w:rPr>
                        <w:t xml:space="preserve">che si legano al mare o a questa o quella strada della mia </w:t>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sidR="00B76BAC" w:rsidRPr="00F23AB3">
                        <w:rPr>
                          <w:rFonts w:ascii="Arial" w:hAnsi="Arial" w:cs="Arial"/>
                          <w:noProof/>
                          <w:sz w:val="22"/>
                          <w:szCs w:val="22"/>
                          <w:lang w:val="it-IT" w:eastAsia="it-IT"/>
                        </w:rPr>
                        <w:t xml:space="preserve">città. Negli anni della scuola media l’appuntamento per </w:t>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sidR="00B76BAC" w:rsidRPr="00F23AB3">
                        <w:rPr>
                          <w:rFonts w:ascii="Arial" w:hAnsi="Arial" w:cs="Arial"/>
                          <w:noProof/>
                          <w:sz w:val="22"/>
                          <w:szCs w:val="22"/>
                          <w:lang w:val="it-IT" w:eastAsia="it-IT"/>
                        </w:rPr>
                        <w:t xml:space="preserve">uscire con gli amici era obbligatoriamente presso la fontana </w:t>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sidR="00B76BAC" w:rsidRPr="00F23AB3">
                        <w:rPr>
                          <w:rFonts w:ascii="Arial" w:hAnsi="Arial" w:cs="Arial"/>
                          <w:noProof/>
                          <w:sz w:val="22"/>
                          <w:szCs w:val="22"/>
                          <w:lang w:val="it-IT" w:eastAsia="it-IT"/>
                        </w:rPr>
                        <w:t xml:space="preserve">della Rotonda. Alle 19 ci si trovava tutti là, puntuali e precisi </w:t>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sidR="00B76BAC" w:rsidRPr="00F23AB3">
                        <w:rPr>
                          <w:rFonts w:ascii="Arial" w:hAnsi="Arial" w:cs="Arial"/>
                          <w:noProof/>
                          <w:sz w:val="22"/>
                          <w:szCs w:val="22"/>
                          <w:lang w:val="it-IT" w:eastAsia="it-IT"/>
                        </w:rPr>
                        <w:t xml:space="preserve">come mai riuscivamo a essere a scuola. La notte di </w:t>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Pr>
                          <w:rFonts w:ascii="Arial" w:hAnsi="Arial" w:cs="Arial"/>
                          <w:noProof/>
                          <w:sz w:val="22"/>
                          <w:szCs w:val="22"/>
                          <w:lang w:val="it-IT" w:eastAsia="it-IT"/>
                        </w:rPr>
                        <w:tab/>
                      </w:r>
                      <w:r w:rsidR="00B76BAC" w:rsidRPr="00F23AB3">
                        <w:rPr>
                          <w:rFonts w:ascii="Arial" w:hAnsi="Arial" w:cs="Arial"/>
                          <w:noProof/>
                          <w:sz w:val="22"/>
                          <w:szCs w:val="22"/>
                          <w:lang w:val="it-IT" w:eastAsia="it-IT"/>
                        </w:rPr>
                        <w:t xml:space="preserve">Ferragosto invece la trascorrevo (e, se posso, la trascorro ancora) in spiaggia fino all’alba, con la chitarra, cantando con gli amici le canzoni di Lucio Battisti. </w:t>
                      </w:r>
                    </w:p>
                    <w:p w:rsidR="00B76BAC" w:rsidRPr="00F23AB3" w:rsidRDefault="00B76BAC" w:rsidP="00F23AB3">
                      <w:pPr>
                        <w:tabs>
                          <w:tab w:val="left" w:pos="6804"/>
                        </w:tabs>
                        <w:spacing w:after="0" w:line="360" w:lineRule="auto"/>
                        <w:jc w:val="both"/>
                        <w:rPr>
                          <w:rFonts w:ascii="Arial" w:hAnsi="Arial" w:cs="Arial"/>
                          <w:noProof/>
                          <w:sz w:val="22"/>
                          <w:szCs w:val="22"/>
                          <w:lang w:val="it-IT" w:eastAsia="it-IT"/>
                        </w:rPr>
                      </w:pPr>
                      <w:r w:rsidRPr="00F23AB3">
                        <w:rPr>
                          <w:rFonts w:ascii="Arial" w:hAnsi="Arial" w:cs="Arial"/>
                          <w:noProof/>
                          <w:sz w:val="22"/>
                          <w:szCs w:val="22"/>
                          <w:lang w:val="it-IT" w:eastAsia="it-IT"/>
                        </w:rPr>
                        <w:t>Ovviamente il molo e il lungomare sono stati molte volte il teatro di corteggiamenti e conquiste mancate e riuscite, non soltanto delle ragazze che abitualmente frequentavamo ma anche, qualche volta, delle turiste che ogni estate rallegrano la nostra città.</w:t>
                      </w:r>
                    </w:p>
                    <w:p w:rsidR="00B76BAC" w:rsidRPr="00F23AB3" w:rsidRDefault="00B76BAC" w:rsidP="00F23AB3">
                      <w:pPr>
                        <w:tabs>
                          <w:tab w:val="left" w:pos="6804"/>
                        </w:tabs>
                        <w:spacing w:after="0" w:line="360" w:lineRule="auto"/>
                        <w:jc w:val="both"/>
                        <w:rPr>
                          <w:rFonts w:ascii="Arial" w:eastAsia="Times New Roman" w:hAnsi="Arial" w:cs="Arial"/>
                          <w:snapToGrid w:val="0"/>
                          <w:color w:val="000000"/>
                          <w:w w:val="0"/>
                          <w:sz w:val="22"/>
                          <w:szCs w:val="22"/>
                          <w:u w:color="000000"/>
                          <w:bdr w:val="none" w:sz="0" w:space="0" w:color="000000"/>
                          <w:shd w:val="clear" w:color="000000" w:fill="000000"/>
                          <w:lang w:val="it-IT"/>
                        </w:rPr>
                      </w:pPr>
                      <w:r w:rsidRPr="00F23AB3">
                        <w:rPr>
                          <w:rFonts w:ascii="Arial" w:hAnsi="Arial" w:cs="Arial"/>
                          <w:noProof/>
                          <w:sz w:val="22"/>
                          <w:szCs w:val="22"/>
                          <w:lang w:val="it-IT" w:eastAsia="it-IT"/>
                        </w:rPr>
                        <w:t>Quando d’inverno il lungomare è vuoto e la spiaggia deserta, il mare è agitato e i colori sono freddi e opachi, la sensazione che si prova nel passeggiare sulla battigia non è un senso di tristezza e solitudine, ma anzi di pace e libertà; certo il turismo è la principale fonte di sostentamento per molti sambenedettesi, ma è proprio d’inverno che si scopre la bellezza della nostra riviera che d’estate talvolta rimane offuscata dall’allegra confusione (ma anche dalla fatica, perché per noi il lavoro aumenta) della stagione turistica. Forse perché sono cresciuto condividendo la mia città con i turisti mi sento aperto e disponibile.</w:t>
                      </w:r>
                    </w:p>
                    <w:p w:rsidR="00B76BAC" w:rsidRDefault="00B76BAC" w:rsidP="00F23AB3">
                      <w:pPr>
                        <w:tabs>
                          <w:tab w:val="left" w:pos="6804"/>
                        </w:tabs>
                        <w:spacing w:after="0" w:line="360" w:lineRule="auto"/>
                        <w:jc w:val="both"/>
                        <w:rPr>
                          <w:rFonts w:ascii="Arial" w:eastAsia="Times New Roman" w:hAnsi="Arial" w:cs="Arial"/>
                          <w:snapToGrid w:val="0"/>
                          <w:color w:val="000000"/>
                          <w:w w:val="0"/>
                          <w:sz w:val="22"/>
                          <w:szCs w:val="22"/>
                          <w:u w:color="000000"/>
                          <w:bdr w:val="none" w:sz="0" w:space="0" w:color="000000"/>
                          <w:shd w:val="clear" w:color="000000" w:fill="000000"/>
                          <w:lang w:val="it-IT"/>
                        </w:rPr>
                      </w:pPr>
                    </w:p>
                    <w:p w:rsidR="00B76BAC" w:rsidRPr="00F23AB3" w:rsidRDefault="00B76BAC" w:rsidP="00F23AB3">
                      <w:pPr>
                        <w:jc w:val="center"/>
                        <w:rPr>
                          <w:lang w:val="it-IT"/>
                        </w:rPr>
                      </w:pPr>
                    </w:p>
                  </w:txbxContent>
                </v:textbox>
              </v:shape>
            </w:pict>
          </mc:Fallback>
        </mc:AlternateContent>
      </w:r>
    </w:p>
    <w:p w:rsidR="001D1F22" w:rsidRDefault="00FA0F75" w:rsidP="00725042">
      <w:pPr>
        <w:ind w:left="720"/>
        <w:contextualSpacing/>
        <w:jc w:val="both"/>
        <w:rPr>
          <w:rFonts w:ascii="Arial" w:hAnsi="Arial" w:cs="Arial"/>
          <w:b/>
          <w:noProof/>
          <w:sz w:val="26"/>
          <w:szCs w:val="26"/>
          <w:u w:val="single"/>
          <w:lang w:val="it-IT" w:eastAsia="it-IT"/>
        </w:rPr>
      </w:pPr>
      <w:r>
        <w:rPr>
          <w:rFonts w:ascii="Arial" w:hAnsi="Arial" w:cs="Arial"/>
          <w:b/>
          <w:noProof/>
          <w:sz w:val="26"/>
          <w:szCs w:val="26"/>
          <w:u w:val="single"/>
          <w:lang w:eastAsia="de-DE"/>
        </w:rPr>
        <w:drawing>
          <wp:anchor distT="0" distB="0" distL="114300" distR="114300" simplePos="0" relativeHeight="251711488" behindDoc="0" locked="0" layoutInCell="1" allowOverlap="1" wp14:anchorId="2A3E25C1" wp14:editId="2D3B33F5">
            <wp:simplePos x="0" y="0"/>
            <wp:positionH relativeFrom="column">
              <wp:posOffset>-99695</wp:posOffset>
            </wp:positionH>
            <wp:positionV relativeFrom="paragraph">
              <wp:posOffset>124460</wp:posOffset>
            </wp:positionV>
            <wp:extent cx="2078990" cy="1559560"/>
            <wp:effectExtent l="0" t="0" r="0" b="2540"/>
            <wp:wrapNone/>
            <wp:docPr id="19" name="Bild 5" descr="C:\Users\Kathrin\Pictures\SBT\DSCF7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hrin\Pictures\SBT\DSCF734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8990" cy="1559560"/>
                    </a:xfrm>
                    <a:prstGeom prst="rect">
                      <a:avLst/>
                    </a:prstGeom>
                    <a:noFill/>
                    <a:ln w="9525">
                      <a:noFill/>
                      <a:miter lim="800000"/>
                      <a:headEnd/>
                      <a:tailEnd/>
                    </a:ln>
                  </pic:spPr>
                </pic:pic>
              </a:graphicData>
            </a:graphic>
          </wp:anchor>
        </w:drawing>
      </w:r>
    </w:p>
    <w:p w:rsidR="001D1F22" w:rsidRDefault="001D1F22" w:rsidP="00725042">
      <w:pPr>
        <w:ind w:left="720"/>
        <w:contextualSpacing/>
        <w:jc w:val="both"/>
        <w:rPr>
          <w:rFonts w:ascii="Arial" w:hAnsi="Arial" w:cs="Arial"/>
          <w:b/>
          <w:noProof/>
          <w:sz w:val="26"/>
          <w:szCs w:val="26"/>
          <w:u w:val="single"/>
          <w:lang w:val="it-IT" w:eastAsia="it-IT"/>
        </w:rPr>
      </w:pPr>
    </w:p>
    <w:p w:rsidR="00B339F0" w:rsidRPr="008148B0" w:rsidRDefault="00B339F0" w:rsidP="00725042">
      <w:pPr>
        <w:rPr>
          <w:rFonts w:ascii="Segoe Print" w:hAnsi="Segoe Print"/>
          <w:noProof/>
          <w:sz w:val="20"/>
          <w:szCs w:val="20"/>
          <w:lang w:val="it-IT" w:eastAsia="de-DE"/>
        </w:rPr>
      </w:pPr>
    </w:p>
    <w:p w:rsidR="00017C3E" w:rsidRPr="00FA0F75" w:rsidRDefault="00B339F0" w:rsidP="00FA0F75">
      <w:pPr>
        <w:spacing w:after="0"/>
        <w:rPr>
          <w:rFonts w:ascii="Segoe Print" w:eastAsia="Calibri" w:hAnsi="Segoe Print"/>
          <w:noProof/>
          <w:sz w:val="20"/>
          <w:szCs w:val="20"/>
          <w:lang w:val="it-IT" w:eastAsia="de-DE"/>
        </w:rPr>
      </w:pPr>
      <w:r w:rsidRPr="008148B0">
        <w:rPr>
          <w:rFonts w:ascii="Segoe Print" w:hAnsi="Segoe Print"/>
          <w:noProof/>
          <w:sz w:val="20"/>
          <w:szCs w:val="20"/>
          <w:lang w:val="it-IT" w:eastAsia="de-DE"/>
        </w:rPr>
        <w:br w:type="page"/>
      </w:r>
      <w:proofErr w:type="spellStart"/>
      <w:r w:rsidR="00DA1942" w:rsidRPr="00FA0F75">
        <w:rPr>
          <w:rFonts w:ascii="Arial" w:hAnsi="Arial" w:cs="Arial"/>
          <w:b/>
          <w:szCs w:val="20"/>
          <w:lang w:val="it-IT"/>
        </w:rPr>
        <w:t>Produkt</w:t>
      </w:r>
      <w:proofErr w:type="spellEnd"/>
      <w:r w:rsidR="008A107F" w:rsidRPr="00FA0F75">
        <w:rPr>
          <w:rFonts w:ascii="Arial" w:hAnsi="Arial" w:cs="Arial"/>
          <w:b/>
          <w:szCs w:val="20"/>
          <w:lang w:val="it-IT"/>
        </w:rPr>
        <w:t xml:space="preserve"> II</w:t>
      </w:r>
    </w:p>
    <w:p w:rsidR="007827DF" w:rsidRDefault="007827DF" w:rsidP="007827DF">
      <w:pPr>
        <w:tabs>
          <w:tab w:val="center" w:pos="4536"/>
          <w:tab w:val="right" w:pos="9072"/>
        </w:tabs>
        <w:spacing w:after="0"/>
        <w:rPr>
          <w:rFonts w:asciiTheme="minorHAnsi" w:eastAsiaTheme="minorHAnsi" w:hAnsiTheme="minorHAnsi" w:cstheme="minorBidi"/>
          <w:lang w:val="it-IT"/>
        </w:rPr>
      </w:pPr>
    </w:p>
    <w:p w:rsidR="00AB0569" w:rsidRPr="00FA0F75" w:rsidRDefault="00AB0569" w:rsidP="00FA0F75">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tabs>
          <w:tab w:val="center" w:pos="4536"/>
          <w:tab w:val="right" w:pos="9072"/>
        </w:tabs>
        <w:spacing w:after="0"/>
        <w:rPr>
          <w:rFonts w:ascii="Arial" w:eastAsiaTheme="minorHAnsi" w:hAnsi="Arial" w:cs="Arial"/>
          <w:i/>
          <w:lang w:val="it-IT"/>
        </w:rPr>
      </w:pPr>
      <w:r w:rsidRPr="00FA0F75">
        <w:rPr>
          <w:rFonts w:ascii="Arial" w:eastAsiaTheme="minorHAnsi" w:hAnsi="Arial" w:cs="Arial"/>
          <w:i/>
          <w:lang w:val="it-IT"/>
        </w:rPr>
        <w:t>Vostra madre</w:t>
      </w:r>
      <w:r w:rsidR="00B323CD" w:rsidRPr="00FA0F75">
        <w:rPr>
          <w:rFonts w:ascii="Arial" w:eastAsiaTheme="minorHAnsi" w:hAnsi="Arial" w:cs="Arial"/>
          <w:i/>
          <w:lang w:val="it-IT"/>
        </w:rPr>
        <w:t>/vostro padre</w:t>
      </w:r>
      <w:r w:rsidRPr="00FA0F75">
        <w:rPr>
          <w:rFonts w:ascii="Arial" w:eastAsiaTheme="minorHAnsi" w:hAnsi="Arial" w:cs="Arial"/>
          <w:i/>
          <w:lang w:val="it-IT"/>
        </w:rPr>
        <w:t xml:space="preserve"> </w:t>
      </w:r>
      <w:proofErr w:type="gramStart"/>
      <w:r w:rsidRPr="00FA0F75">
        <w:rPr>
          <w:rFonts w:ascii="Arial" w:eastAsiaTheme="minorHAnsi" w:hAnsi="Arial" w:cs="Arial"/>
          <w:i/>
          <w:lang w:val="it-IT"/>
        </w:rPr>
        <w:t xml:space="preserve">si </w:t>
      </w:r>
      <w:proofErr w:type="gramEnd"/>
      <w:r w:rsidRPr="00FA0F75">
        <w:rPr>
          <w:rFonts w:ascii="Arial" w:eastAsiaTheme="minorHAnsi" w:hAnsi="Arial" w:cs="Arial"/>
          <w:i/>
          <w:lang w:val="it-IT"/>
        </w:rPr>
        <w:t>interessa per il vostro scambio scolastico e San Benedetto del Tronto. Vuole sapere com’è la città e che cosa potete fare quando state in Italia.</w:t>
      </w:r>
    </w:p>
    <w:p w:rsidR="00AB0569" w:rsidRPr="00FA0F75" w:rsidRDefault="00AB0569" w:rsidP="00FA0F75">
      <w:pPr>
        <w:pBdr>
          <w:top w:val="single" w:sz="4" w:space="1" w:color="E36C0A" w:themeColor="accent6" w:themeShade="BF"/>
          <w:left w:val="single" w:sz="4" w:space="4" w:color="E36C0A" w:themeColor="accent6" w:themeShade="BF"/>
          <w:bottom w:val="single" w:sz="4" w:space="1" w:color="E36C0A" w:themeColor="accent6" w:themeShade="BF"/>
          <w:right w:val="single" w:sz="4" w:space="4" w:color="E36C0A" w:themeColor="accent6" w:themeShade="BF"/>
        </w:pBdr>
        <w:tabs>
          <w:tab w:val="center" w:pos="4536"/>
          <w:tab w:val="right" w:pos="9072"/>
        </w:tabs>
        <w:spacing w:after="0"/>
        <w:rPr>
          <w:rFonts w:ascii="Arial" w:eastAsiaTheme="minorHAnsi" w:hAnsi="Arial" w:cs="Arial"/>
          <w:i/>
        </w:rPr>
      </w:pPr>
      <w:r w:rsidRPr="00FA0F75">
        <w:rPr>
          <w:rFonts w:ascii="Arial" w:eastAsiaTheme="minorHAnsi" w:hAnsi="Arial" w:cs="Arial"/>
          <w:i/>
        </w:rPr>
        <w:t>Erzähle ihr</w:t>
      </w:r>
      <w:r w:rsidR="008A107F" w:rsidRPr="00FA0F75">
        <w:rPr>
          <w:rFonts w:ascii="Arial" w:eastAsiaTheme="minorHAnsi" w:hAnsi="Arial" w:cs="Arial"/>
          <w:i/>
        </w:rPr>
        <w:t>/ihm</w:t>
      </w:r>
      <w:r w:rsidRPr="00FA0F75">
        <w:rPr>
          <w:rFonts w:ascii="Arial" w:eastAsiaTheme="minorHAnsi" w:hAnsi="Arial" w:cs="Arial"/>
          <w:i/>
        </w:rPr>
        <w:t>, was du herausgefunden hast.</w:t>
      </w:r>
    </w:p>
    <w:sectPr w:rsidR="00AB0569" w:rsidRPr="00FA0F75" w:rsidSect="00BD2633">
      <w:headerReference w:type="even" r:id="rId36"/>
      <w:headerReference w:type="default" r:id="rId37"/>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BAC" w:rsidRDefault="00B76BAC">
      <w:r>
        <w:separator/>
      </w:r>
    </w:p>
  </w:endnote>
  <w:endnote w:type="continuationSeparator" w:id="0">
    <w:p w:rsidR="00B76BAC" w:rsidRDefault="00B76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calaSansPro">
    <w:altName w:val="ScalaSans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hruti">
    <w:panose1 w:val="020B0502040204020203"/>
    <w:charset w:val="00"/>
    <w:family w:val="swiss"/>
    <w:pitch w:val="variable"/>
    <w:sig w:usb0="0004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BAC" w:rsidRDefault="00B76BAC">
      <w:r>
        <w:separator/>
      </w:r>
    </w:p>
  </w:footnote>
  <w:footnote w:type="continuationSeparator" w:id="0">
    <w:p w:rsidR="00B76BAC" w:rsidRDefault="00B76B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AC" w:rsidRPr="00B76BAC" w:rsidRDefault="00B76BAC" w:rsidP="00B76BA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AC" w:rsidRPr="0094219D" w:rsidRDefault="00B76BAC" w:rsidP="0094219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AC" w:rsidRDefault="00B76BAC">
    <w:r>
      <w:c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BAC" w:rsidRPr="00B339F0" w:rsidRDefault="00B76BAC" w:rsidP="00B339F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3160"/>
    <w:multiLevelType w:val="hybridMultilevel"/>
    <w:tmpl w:val="EF981C5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BE156A9"/>
    <w:multiLevelType w:val="hybridMultilevel"/>
    <w:tmpl w:val="96723B18"/>
    <w:lvl w:ilvl="0" w:tplc="CAB89E12">
      <w:start w:val="1"/>
      <w:numFmt w:val="lowerLetter"/>
      <w:lvlText w:val="%1)"/>
      <w:lvlJc w:val="left"/>
      <w:pPr>
        <w:ind w:left="1070" w:hanging="360"/>
      </w:pPr>
      <w:rPr>
        <w:rFonts w:hint="default"/>
      </w:rPr>
    </w:lvl>
    <w:lvl w:ilvl="1" w:tplc="04070019" w:tentative="1">
      <w:start w:val="1"/>
      <w:numFmt w:val="lowerLetter"/>
      <w:lvlText w:val="%2."/>
      <w:lvlJc w:val="left"/>
      <w:pPr>
        <w:ind w:left="1790" w:hanging="360"/>
      </w:pPr>
    </w:lvl>
    <w:lvl w:ilvl="2" w:tplc="0407001B" w:tentative="1">
      <w:start w:val="1"/>
      <w:numFmt w:val="lowerRoman"/>
      <w:lvlText w:val="%3."/>
      <w:lvlJc w:val="right"/>
      <w:pPr>
        <w:ind w:left="2510" w:hanging="180"/>
      </w:pPr>
    </w:lvl>
    <w:lvl w:ilvl="3" w:tplc="0407000F" w:tentative="1">
      <w:start w:val="1"/>
      <w:numFmt w:val="decimal"/>
      <w:lvlText w:val="%4."/>
      <w:lvlJc w:val="left"/>
      <w:pPr>
        <w:ind w:left="3230" w:hanging="360"/>
      </w:pPr>
    </w:lvl>
    <w:lvl w:ilvl="4" w:tplc="04070019" w:tentative="1">
      <w:start w:val="1"/>
      <w:numFmt w:val="lowerLetter"/>
      <w:lvlText w:val="%5."/>
      <w:lvlJc w:val="left"/>
      <w:pPr>
        <w:ind w:left="3950" w:hanging="360"/>
      </w:pPr>
    </w:lvl>
    <w:lvl w:ilvl="5" w:tplc="0407001B" w:tentative="1">
      <w:start w:val="1"/>
      <w:numFmt w:val="lowerRoman"/>
      <w:lvlText w:val="%6."/>
      <w:lvlJc w:val="right"/>
      <w:pPr>
        <w:ind w:left="4670" w:hanging="180"/>
      </w:pPr>
    </w:lvl>
    <w:lvl w:ilvl="6" w:tplc="0407000F" w:tentative="1">
      <w:start w:val="1"/>
      <w:numFmt w:val="decimal"/>
      <w:lvlText w:val="%7."/>
      <w:lvlJc w:val="left"/>
      <w:pPr>
        <w:ind w:left="5390" w:hanging="360"/>
      </w:pPr>
    </w:lvl>
    <w:lvl w:ilvl="7" w:tplc="04070019" w:tentative="1">
      <w:start w:val="1"/>
      <w:numFmt w:val="lowerLetter"/>
      <w:lvlText w:val="%8."/>
      <w:lvlJc w:val="left"/>
      <w:pPr>
        <w:ind w:left="6110" w:hanging="360"/>
      </w:pPr>
    </w:lvl>
    <w:lvl w:ilvl="8" w:tplc="0407001B" w:tentative="1">
      <w:start w:val="1"/>
      <w:numFmt w:val="lowerRoman"/>
      <w:lvlText w:val="%9."/>
      <w:lvlJc w:val="right"/>
      <w:pPr>
        <w:ind w:left="6830" w:hanging="180"/>
      </w:pPr>
    </w:lvl>
  </w:abstractNum>
  <w:abstractNum w:abstractNumId="2">
    <w:nsid w:val="164917E2"/>
    <w:multiLevelType w:val="hybridMultilevel"/>
    <w:tmpl w:val="23BAF80C"/>
    <w:lvl w:ilvl="0" w:tplc="24E6E0A8">
      <w:start w:val="1"/>
      <w:numFmt w:val="lowerLetter"/>
      <w:lvlText w:val="%1)"/>
      <w:lvlJc w:val="left"/>
      <w:pPr>
        <w:ind w:left="705" w:hanging="360"/>
      </w:pPr>
      <w:rPr>
        <w:rFonts w:hint="default"/>
      </w:rPr>
    </w:lvl>
    <w:lvl w:ilvl="1" w:tplc="04070019" w:tentative="1">
      <w:start w:val="1"/>
      <w:numFmt w:val="lowerLetter"/>
      <w:lvlText w:val="%2."/>
      <w:lvlJc w:val="left"/>
      <w:pPr>
        <w:ind w:left="1425" w:hanging="360"/>
      </w:pPr>
    </w:lvl>
    <w:lvl w:ilvl="2" w:tplc="0407001B" w:tentative="1">
      <w:start w:val="1"/>
      <w:numFmt w:val="lowerRoman"/>
      <w:lvlText w:val="%3."/>
      <w:lvlJc w:val="right"/>
      <w:pPr>
        <w:ind w:left="2145" w:hanging="180"/>
      </w:pPr>
    </w:lvl>
    <w:lvl w:ilvl="3" w:tplc="0407000F" w:tentative="1">
      <w:start w:val="1"/>
      <w:numFmt w:val="decimal"/>
      <w:lvlText w:val="%4."/>
      <w:lvlJc w:val="left"/>
      <w:pPr>
        <w:ind w:left="2865" w:hanging="360"/>
      </w:pPr>
    </w:lvl>
    <w:lvl w:ilvl="4" w:tplc="04070019" w:tentative="1">
      <w:start w:val="1"/>
      <w:numFmt w:val="lowerLetter"/>
      <w:lvlText w:val="%5."/>
      <w:lvlJc w:val="left"/>
      <w:pPr>
        <w:ind w:left="3585" w:hanging="360"/>
      </w:pPr>
    </w:lvl>
    <w:lvl w:ilvl="5" w:tplc="0407001B" w:tentative="1">
      <w:start w:val="1"/>
      <w:numFmt w:val="lowerRoman"/>
      <w:lvlText w:val="%6."/>
      <w:lvlJc w:val="right"/>
      <w:pPr>
        <w:ind w:left="4305" w:hanging="180"/>
      </w:pPr>
    </w:lvl>
    <w:lvl w:ilvl="6" w:tplc="0407000F" w:tentative="1">
      <w:start w:val="1"/>
      <w:numFmt w:val="decimal"/>
      <w:lvlText w:val="%7."/>
      <w:lvlJc w:val="left"/>
      <w:pPr>
        <w:ind w:left="5025" w:hanging="360"/>
      </w:pPr>
    </w:lvl>
    <w:lvl w:ilvl="7" w:tplc="04070019" w:tentative="1">
      <w:start w:val="1"/>
      <w:numFmt w:val="lowerLetter"/>
      <w:lvlText w:val="%8."/>
      <w:lvlJc w:val="left"/>
      <w:pPr>
        <w:ind w:left="5745" w:hanging="360"/>
      </w:pPr>
    </w:lvl>
    <w:lvl w:ilvl="8" w:tplc="0407001B" w:tentative="1">
      <w:start w:val="1"/>
      <w:numFmt w:val="lowerRoman"/>
      <w:lvlText w:val="%9."/>
      <w:lvlJc w:val="right"/>
      <w:pPr>
        <w:ind w:left="6465" w:hanging="180"/>
      </w:pPr>
    </w:lvl>
  </w:abstractNum>
  <w:abstractNum w:abstractNumId="3">
    <w:nsid w:val="16AF78A1"/>
    <w:multiLevelType w:val="hybridMultilevel"/>
    <w:tmpl w:val="7BC0D4B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747229E"/>
    <w:multiLevelType w:val="hybridMultilevel"/>
    <w:tmpl w:val="FC12FEDA"/>
    <w:lvl w:ilvl="0" w:tplc="26BC5A2E">
      <w:start w:val="3"/>
      <w:numFmt w:val="bullet"/>
      <w:lvlText w:val="-"/>
      <w:lvlJc w:val="left"/>
      <w:pPr>
        <w:ind w:left="1440" w:hanging="360"/>
      </w:pPr>
      <w:rPr>
        <w:rFonts w:ascii="Segoe Print" w:eastAsia="Cambria" w:hAnsi="Segoe Print"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nsid w:val="1F8731C6"/>
    <w:multiLevelType w:val="hybridMultilevel"/>
    <w:tmpl w:val="240408DC"/>
    <w:lvl w:ilvl="0" w:tplc="0052B5E2">
      <w:start w:val="1"/>
      <w:numFmt w:val="upperRoman"/>
      <w:lvlText w:val="%1)"/>
      <w:lvlJc w:val="left"/>
      <w:pPr>
        <w:ind w:left="1080" w:hanging="720"/>
      </w:pPr>
      <w:rPr>
        <w:rFonts w:cs="Arial"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FB05EBA"/>
    <w:multiLevelType w:val="hybridMultilevel"/>
    <w:tmpl w:val="94609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4AF781B"/>
    <w:multiLevelType w:val="hybridMultilevel"/>
    <w:tmpl w:val="EFB6B3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nsid w:val="27534369"/>
    <w:multiLevelType w:val="hybridMultilevel"/>
    <w:tmpl w:val="11961C7A"/>
    <w:lvl w:ilvl="0" w:tplc="92D8E202">
      <w:start w:val="1"/>
      <w:numFmt w:val="lowerLetter"/>
      <w:lvlText w:val="%1)"/>
      <w:lvlJc w:val="left"/>
      <w:pPr>
        <w:ind w:left="710" w:hanging="360"/>
      </w:pPr>
      <w:rPr>
        <w:rFonts w:hint="default"/>
      </w:rPr>
    </w:lvl>
    <w:lvl w:ilvl="1" w:tplc="04070019" w:tentative="1">
      <w:start w:val="1"/>
      <w:numFmt w:val="lowerLetter"/>
      <w:lvlText w:val="%2."/>
      <w:lvlJc w:val="left"/>
      <w:pPr>
        <w:ind w:left="1430" w:hanging="360"/>
      </w:pPr>
    </w:lvl>
    <w:lvl w:ilvl="2" w:tplc="0407001B" w:tentative="1">
      <w:start w:val="1"/>
      <w:numFmt w:val="lowerRoman"/>
      <w:lvlText w:val="%3."/>
      <w:lvlJc w:val="right"/>
      <w:pPr>
        <w:ind w:left="2150" w:hanging="180"/>
      </w:pPr>
    </w:lvl>
    <w:lvl w:ilvl="3" w:tplc="0407000F" w:tentative="1">
      <w:start w:val="1"/>
      <w:numFmt w:val="decimal"/>
      <w:lvlText w:val="%4."/>
      <w:lvlJc w:val="left"/>
      <w:pPr>
        <w:ind w:left="2870" w:hanging="360"/>
      </w:pPr>
    </w:lvl>
    <w:lvl w:ilvl="4" w:tplc="04070019" w:tentative="1">
      <w:start w:val="1"/>
      <w:numFmt w:val="lowerLetter"/>
      <w:lvlText w:val="%5."/>
      <w:lvlJc w:val="left"/>
      <w:pPr>
        <w:ind w:left="3590" w:hanging="360"/>
      </w:pPr>
    </w:lvl>
    <w:lvl w:ilvl="5" w:tplc="0407001B" w:tentative="1">
      <w:start w:val="1"/>
      <w:numFmt w:val="lowerRoman"/>
      <w:lvlText w:val="%6."/>
      <w:lvlJc w:val="right"/>
      <w:pPr>
        <w:ind w:left="4310" w:hanging="180"/>
      </w:pPr>
    </w:lvl>
    <w:lvl w:ilvl="6" w:tplc="0407000F" w:tentative="1">
      <w:start w:val="1"/>
      <w:numFmt w:val="decimal"/>
      <w:lvlText w:val="%7."/>
      <w:lvlJc w:val="left"/>
      <w:pPr>
        <w:ind w:left="5030" w:hanging="360"/>
      </w:pPr>
    </w:lvl>
    <w:lvl w:ilvl="7" w:tplc="04070019" w:tentative="1">
      <w:start w:val="1"/>
      <w:numFmt w:val="lowerLetter"/>
      <w:lvlText w:val="%8."/>
      <w:lvlJc w:val="left"/>
      <w:pPr>
        <w:ind w:left="5750" w:hanging="360"/>
      </w:pPr>
    </w:lvl>
    <w:lvl w:ilvl="8" w:tplc="0407001B" w:tentative="1">
      <w:start w:val="1"/>
      <w:numFmt w:val="lowerRoman"/>
      <w:lvlText w:val="%9."/>
      <w:lvlJc w:val="right"/>
      <w:pPr>
        <w:ind w:left="6470" w:hanging="180"/>
      </w:pPr>
    </w:lvl>
  </w:abstractNum>
  <w:abstractNum w:abstractNumId="9">
    <w:nsid w:val="2AA82E74"/>
    <w:multiLevelType w:val="hybridMultilevel"/>
    <w:tmpl w:val="22EC199A"/>
    <w:lvl w:ilvl="0" w:tplc="FE5A6D5C">
      <w:start w:val="1"/>
      <w:numFmt w:val="lowerLetter"/>
      <w:lvlText w:val="%1)"/>
      <w:lvlJc w:val="left"/>
      <w:pPr>
        <w:ind w:left="1426" w:hanging="360"/>
      </w:pPr>
      <w:rPr>
        <w:rFonts w:hint="default"/>
      </w:rPr>
    </w:lvl>
    <w:lvl w:ilvl="1" w:tplc="04070019" w:tentative="1">
      <w:start w:val="1"/>
      <w:numFmt w:val="lowerLetter"/>
      <w:lvlText w:val="%2."/>
      <w:lvlJc w:val="left"/>
      <w:pPr>
        <w:ind w:left="2146" w:hanging="360"/>
      </w:pPr>
    </w:lvl>
    <w:lvl w:ilvl="2" w:tplc="0407001B" w:tentative="1">
      <w:start w:val="1"/>
      <w:numFmt w:val="lowerRoman"/>
      <w:lvlText w:val="%3."/>
      <w:lvlJc w:val="right"/>
      <w:pPr>
        <w:ind w:left="2866" w:hanging="180"/>
      </w:pPr>
    </w:lvl>
    <w:lvl w:ilvl="3" w:tplc="0407000F" w:tentative="1">
      <w:start w:val="1"/>
      <w:numFmt w:val="decimal"/>
      <w:lvlText w:val="%4."/>
      <w:lvlJc w:val="left"/>
      <w:pPr>
        <w:ind w:left="3586" w:hanging="360"/>
      </w:pPr>
    </w:lvl>
    <w:lvl w:ilvl="4" w:tplc="04070019" w:tentative="1">
      <w:start w:val="1"/>
      <w:numFmt w:val="lowerLetter"/>
      <w:lvlText w:val="%5."/>
      <w:lvlJc w:val="left"/>
      <w:pPr>
        <w:ind w:left="4306" w:hanging="360"/>
      </w:pPr>
    </w:lvl>
    <w:lvl w:ilvl="5" w:tplc="0407001B" w:tentative="1">
      <w:start w:val="1"/>
      <w:numFmt w:val="lowerRoman"/>
      <w:lvlText w:val="%6."/>
      <w:lvlJc w:val="right"/>
      <w:pPr>
        <w:ind w:left="5026" w:hanging="180"/>
      </w:pPr>
    </w:lvl>
    <w:lvl w:ilvl="6" w:tplc="0407000F" w:tentative="1">
      <w:start w:val="1"/>
      <w:numFmt w:val="decimal"/>
      <w:lvlText w:val="%7."/>
      <w:lvlJc w:val="left"/>
      <w:pPr>
        <w:ind w:left="5746" w:hanging="360"/>
      </w:pPr>
    </w:lvl>
    <w:lvl w:ilvl="7" w:tplc="04070019" w:tentative="1">
      <w:start w:val="1"/>
      <w:numFmt w:val="lowerLetter"/>
      <w:lvlText w:val="%8."/>
      <w:lvlJc w:val="left"/>
      <w:pPr>
        <w:ind w:left="6466" w:hanging="360"/>
      </w:pPr>
    </w:lvl>
    <w:lvl w:ilvl="8" w:tplc="0407001B" w:tentative="1">
      <w:start w:val="1"/>
      <w:numFmt w:val="lowerRoman"/>
      <w:lvlText w:val="%9."/>
      <w:lvlJc w:val="right"/>
      <w:pPr>
        <w:ind w:left="7186" w:hanging="180"/>
      </w:pPr>
    </w:lvl>
  </w:abstractNum>
  <w:abstractNum w:abstractNumId="10">
    <w:nsid w:val="2F533A68"/>
    <w:multiLevelType w:val="hybridMultilevel"/>
    <w:tmpl w:val="D4CE95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17174CD"/>
    <w:multiLevelType w:val="hybridMultilevel"/>
    <w:tmpl w:val="841ED30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70911DF"/>
    <w:multiLevelType w:val="hybridMultilevel"/>
    <w:tmpl w:val="ACE43A50"/>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3">
    <w:nsid w:val="3D5A5864"/>
    <w:multiLevelType w:val="hybridMultilevel"/>
    <w:tmpl w:val="135AAD10"/>
    <w:lvl w:ilvl="0" w:tplc="69C2C09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E190E61"/>
    <w:multiLevelType w:val="hybridMultilevel"/>
    <w:tmpl w:val="776E5CD0"/>
    <w:lvl w:ilvl="0" w:tplc="65947016">
      <w:start w:val="1"/>
      <w:numFmt w:val="decimal"/>
      <w:lvlText w:val="%1)"/>
      <w:lvlJc w:val="left"/>
      <w:pPr>
        <w:ind w:left="360" w:hanging="360"/>
      </w:pPr>
      <w:rPr>
        <w:rFonts w:hint="default"/>
      </w:rPr>
    </w:lvl>
    <w:lvl w:ilvl="1" w:tplc="04070019" w:tentative="1">
      <w:start w:val="1"/>
      <w:numFmt w:val="lowerLetter"/>
      <w:lvlText w:val="%2."/>
      <w:lvlJc w:val="left"/>
      <w:pPr>
        <w:ind w:left="1430" w:hanging="360"/>
      </w:pPr>
    </w:lvl>
    <w:lvl w:ilvl="2" w:tplc="0407001B" w:tentative="1">
      <w:start w:val="1"/>
      <w:numFmt w:val="lowerRoman"/>
      <w:lvlText w:val="%3."/>
      <w:lvlJc w:val="right"/>
      <w:pPr>
        <w:ind w:left="2150" w:hanging="180"/>
      </w:pPr>
    </w:lvl>
    <w:lvl w:ilvl="3" w:tplc="0407000F" w:tentative="1">
      <w:start w:val="1"/>
      <w:numFmt w:val="decimal"/>
      <w:lvlText w:val="%4."/>
      <w:lvlJc w:val="left"/>
      <w:pPr>
        <w:ind w:left="2870" w:hanging="360"/>
      </w:pPr>
    </w:lvl>
    <w:lvl w:ilvl="4" w:tplc="04070019" w:tentative="1">
      <w:start w:val="1"/>
      <w:numFmt w:val="lowerLetter"/>
      <w:lvlText w:val="%5."/>
      <w:lvlJc w:val="left"/>
      <w:pPr>
        <w:ind w:left="3590" w:hanging="360"/>
      </w:pPr>
    </w:lvl>
    <w:lvl w:ilvl="5" w:tplc="0407001B" w:tentative="1">
      <w:start w:val="1"/>
      <w:numFmt w:val="lowerRoman"/>
      <w:lvlText w:val="%6."/>
      <w:lvlJc w:val="right"/>
      <w:pPr>
        <w:ind w:left="4310" w:hanging="180"/>
      </w:pPr>
    </w:lvl>
    <w:lvl w:ilvl="6" w:tplc="0407000F" w:tentative="1">
      <w:start w:val="1"/>
      <w:numFmt w:val="decimal"/>
      <w:lvlText w:val="%7."/>
      <w:lvlJc w:val="left"/>
      <w:pPr>
        <w:ind w:left="5030" w:hanging="360"/>
      </w:pPr>
    </w:lvl>
    <w:lvl w:ilvl="7" w:tplc="04070019" w:tentative="1">
      <w:start w:val="1"/>
      <w:numFmt w:val="lowerLetter"/>
      <w:lvlText w:val="%8."/>
      <w:lvlJc w:val="left"/>
      <w:pPr>
        <w:ind w:left="5750" w:hanging="360"/>
      </w:pPr>
    </w:lvl>
    <w:lvl w:ilvl="8" w:tplc="0407001B" w:tentative="1">
      <w:start w:val="1"/>
      <w:numFmt w:val="lowerRoman"/>
      <w:lvlText w:val="%9."/>
      <w:lvlJc w:val="right"/>
      <w:pPr>
        <w:ind w:left="6470" w:hanging="180"/>
      </w:pPr>
    </w:lvl>
  </w:abstractNum>
  <w:abstractNum w:abstractNumId="15">
    <w:nsid w:val="4E5B2F5C"/>
    <w:multiLevelType w:val="hybridMultilevel"/>
    <w:tmpl w:val="F3E677A4"/>
    <w:lvl w:ilvl="0" w:tplc="FE5A6D5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4FFC3B70"/>
    <w:multiLevelType w:val="hybridMultilevel"/>
    <w:tmpl w:val="C98A55D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nsid w:val="516421A3"/>
    <w:multiLevelType w:val="singleLevel"/>
    <w:tmpl w:val="64C2DFF2"/>
    <w:lvl w:ilvl="0">
      <w:start w:val="1"/>
      <w:numFmt w:val="decimal"/>
      <w:lvlText w:val="%1."/>
      <w:legacy w:legacy="1" w:legacySpace="0" w:legacyIndent="0"/>
      <w:lvlJc w:val="left"/>
      <w:rPr>
        <w:rFonts w:ascii="Times New Roman" w:hAnsi="Times New Roman" w:cs="Times New Roman" w:hint="default"/>
        <w:color w:val="000103"/>
      </w:rPr>
    </w:lvl>
  </w:abstractNum>
  <w:abstractNum w:abstractNumId="18">
    <w:nsid w:val="517B343B"/>
    <w:multiLevelType w:val="hybridMultilevel"/>
    <w:tmpl w:val="F4B8C5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A536A96"/>
    <w:multiLevelType w:val="hybridMultilevel"/>
    <w:tmpl w:val="8974AF4A"/>
    <w:lvl w:ilvl="0" w:tplc="56D809B8">
      <w:start w:val="1"/>
      <w:numFmt w:val="upperRoman"/>
      <w:lvlText w:val="%1)"/>
      <w:lvlJc w:val="left"/>
      <w:pPr>
        <w:ind w:left="1080" w:hanging="720"/>
      </w:pPr>
      <w:rPr>
        <w:rFonts w:eastAsiaTheme="minorEastAsia" w:cs="Arial" w:hint="default"/>
        <w:b/>
        <w:color w:val="000103"/>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00E3CD2"/>
    <w:multiLevelType w:val="hybridMultilevel"/>
    <w:tmpl w:val="FA40F8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1DA418C"/>
    <w:multiLevelType w:val="hybridMultilevel"/>
    <w:tmpl w:val="B0DC59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6344015B"/>
    <w:multiLevelType w:val="hybridMultilevel"/>
    <w:tmpl w:val="7EE491B6"/>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nsid w:val="6A895C4B"/>
    <w:multiLevelType w:val="hybridMultilevel"/>
    <w:tmpl w:val="27986C2E"/>
    <w:lvl w:ilvl="0" w:tplc="04070017">
      <w:start w:val="1"/>
      <w:numFmt w:val="lowerLetter"/>
      <w:lvlText w:val="%1)"/>
      <w:lvlJc w:val="left"/>
      <w:pPr>
        <w:ind w:left="644"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C4B4762"/>
    <w:multiLevelType w:val="hybridMultilevel"/>
    <w:tmpl w:val="A5285F40"/>
    <w:lvl w:ilvl="0" w:tplc="379EFFC4">
      <w:start w:val="1"/>
      <w:numFmt w:val="decimal"/>
      <w:lvlText w:val="%1."/>
      <w:lvlJc w:val="left"/>
      <w:pPr>
        <w:ind w:left="706" w:hanging="360"/>
      </w:pPr>
      <w:rPr>
        <w:rFonts w:hint="default"/>
      </w:rPr>
    </w:lvl>
    <w:lvl w:ilvl="1" w:tplc="04070019" w:tentative="1">
      <w:start w:val="1"/>
      <w:numFmt w:val="lowerLetter"/>
      <w:lvlText w:val="%2."/>
      <w:lvlJc w:val="left"/>
      <w:pPr>
        <w:ind w:left="1426" w:hanging="360"/>
      </w:pPr>
    </w:lvl>
    <w:lvl w:ilvl="2" w:tplc="0407001B" w:tentative="1">
      <w:start w:val="1"/>
      <w:numFmt w:val="lowerRoman"/>
      <w:lvlText w:val="%3."/>
      <w:lvlJc w:val="right"/>
      <w:pPr>
        <w:ind w:left="2146" w:hanging="180"/>
      </w:pPr>
    </w:lvl>
    <w:lvl w:ilvl="3" w:tplc="0407000F" w:tentative="1">
      <w:start w:val="1"/>
      <w:numFmt w:val="decimal"/>
      <w:lvlText w:val="%4."/>
      <w:lvlJc w:val="left"/>
      <w:pPr>
        <w:ind w:left="2866" w:hanging="360"/>
      </w:pPr>
    </w:lvl>
    <w:lvl w:ilvl="4" w:tplc="04070019" w:tentative="1">
      <w:start w:val="1"/>
      <w:numFmt w:val="lowerLetter"/>
      <w:lvlText w:val="%5."/>
      <w:lvlJc w:val="left"/>
      <w:pPr>
        <w:ind w:left="3586" w:hanging="360"/>
      </w:pPr>
    </w:lvl>
    <w:lvl w:ilvl="5" w:tplc="0407001B" w:tentative="1">
      <w:start w:val="1"/>
      <w:numFmt w:val="lowerRoman"/>
      <w:lvlText w:val="%6."/>
      <w:lvlJc w:val="right"/>
      <w:pPr>
        <w:ind w:left="4306" w:hanging="180"/>
      </w:pPr>
    </w:lvl>
    <w:lvl w:ilvl="6" w:tplc="0407000F" w:tentative="1">
      <w:start w:val="1"/>
      <w:numFmt w:val="decimal"/>
      <w:lvlText w:val="%7."/>
      <w:lvlJc w:val="left"/>
      <w:pPr>
        <w:ind w:left="5026" w:hanging="360"/>
      </w:pPr>
    </w:lvl>
    <w:lvl w:ilvl="7" w:tplc="04070019" w:tentative="1">
      <w:start w:val="1"/>
      <w:numFmt w:val="lowerLetter"/>
      <w:lvlText w:val="%8."/>
      <w:lvlJc w:val="left"/>
      <w:pPr>
        <w:ind w:left="5746" w:hanging="360"/>
      </w:pPr>
    </w:lvl>
    <w:lvl w:ilvl="8" w:tplc="0407001B" w:tentative="1">
      <w:start w:val="1"/>
      <w:numFmt w:val="lowerRoman"/>
      <w:lvlText w:val="%9."/>
      <w:lvlJc w:val="right"/>
      <w:pPr>
        <w:ind w:left="6466" w:hanging="180"/>
      </w:pPr>
    </w:lvl>
  </w:abstractNum>
  <w:abstractNum w:abstractNumId="25">
    <w:nsid w:val="6FAF6B2D"/>
    <w:multiLevelType w:val="hybridMultilevel"/>
    <w:tmpl w:val="9FAE76C6"/>
    <w:lvl w:ilvl="0" w:tplc="F006DDA6">
      <w:start w:val="1"/>
      <w:numFmt w:val="lowerLetter"/>
      <w:lvlText w:val="%1."/>
      <w:lvlJc w:val="left"/>
      <w:pPr>
        <w:ind w:left="502" w:hanging="360"/>
      </w:pPr>
      <w:rPr>
        <w:rFonts w:hint="default"/>
        <w:lang w:val="de-DE"/>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6">
    <w:nsid w:val="71FE6173"/>
    <w:multiLevelType w:val="hybridMultilevel"/>
    <w:tmpl w:val="D8C0C7DC"/>
    <w:lvl w:ilvl="0" w:tplc="B90ECCCA">
      <w:start w:val="1"/>
      <w:numFmt w:val="lowerLetter"/>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7">
    <w:nsid w:val="742A44D4"/>
    <w:multiLevelType w:val="hybridMultilevel"/>
    <w:tmpl w:val="97F41B8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abstractNumId w:val="0"/>
  </w:num>
  <w:num w:numId="2">
    <w:abstractNumId w:val="13"/>
  </w:num>
  <w:num w:numId="3">
    <w:abstractNumId w:val="10"/>
  </w:num>
  <w:num w:numId="4">
    <w:abstractNumId w:val="27"/>
  </w:num>
  <w:num w:numId="5">
    <w:abstractNumId w:val="22"/>
  </w:num>
  <w:num w:numId="6">
    <w:abstractNumId w:val="17"/>
  </w:num>
  <w:num w:numId="7">
    <w:abstractNumId w:val="15"/>
  </w:num>
  <w:num w:numId="8">
    <w:abstractNumId w:val="3"/>
  </w:num>
  <w:num w:numId="9">
    <w:abstractNumId w:val="8"/>
  </w:num>
  <w:num w:numId="10">
    <w:abstractNumId w:val="1"/>
  </w:num>
  <w:num w:numId="11">
    <w:abstractNumId w:val="14"/>
  </w:num>
  <w:num w:numId="12">
    <w:abstractNumId w:val="26"/>
  </w:num>
  <w:num w:numId="13">
    <w:abstractNumId w:val="25"/>
  </w:num>
  <w:num w:numId="14">
    <w:abstractNumId w:val="23"/>
  </w:num>
  <w:num w:numId="15">
    <w:abstractNumId w:val="19"/>
  </w:num>
  <w:num w:numId="16">
    <w:abstractNumId w:val="4"/>
  </w:num>
  <w:num w:numId="17">
    <w:abstractNumId w:val="11"/>
  </w:num>
  <w:num w:numId="18">
    <w:abstractNumId w:val="7"/>
  </w:num>
  <w:num w:numId="19">
    <w:abstractNumId w:val="6"/>
  </w:num>
  <w:num w:numId="20">
    <w:abstractNumId w:val="20"/>
  </w:num>
  <w:num w:numId="21">
    <w:abstractNumId w:val="5"/>
  </w:num>
  <w:num w:numId="22">
    <w:abstractNumId w:val="2"/>
  </w:num>
  <w:num w:numId="23">
    <w:abstractNumId w:val="24"/>
  </w:num>
  <w:num w:numId="24">
    <w:abstractNumId w:val="9"/>
  </w:num>
  <w:num w:numId="25">
    <w:abstractNumId w:val="16"/>
  </w:num>
  <w:num w:numId="26">
    <w:abstractNumId w:val="18"/>
  </w:num>
  <w:num w:numId="27">
    <w:abstractNumId w:val="12"/>
  </w:num>
  <w:num w:numId="28">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activeWritingStyle w:appName="MSWord" w:lang="it-IT" w:vendorID="64" w:dllVersion="131078" w:nlCheck="1" w:checkStyle="0"/>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A6E"/>
    <w:rsid w:val="000006B5"/>
    <w:rsid w:val="0000126D"/>
    <w:rsid w:val="0001626A"/>
    <w:rsid w:val="0001654A"/>
    <w:rsid w:val="00017C3E"/>
    <w:rsid w:val="00022925"/>
    <w:rsid w:val="00034BF3"/>
    <w:rsid w:val="00044E7E"/>
    <w:rsid w:val="0005071D"/>
    <w:rsid w:val="000515D7"/>
    <w:rsid w:val="00054F93"/>
    <w:rsid w:val="000553F4"/>
    <w:rsid w:val="00064D0A"/>
    <w:rsid w:val="000814DC"/>
    <w:rsid w:val="00083FC8"/>
    <w:rsid w:val="0008512D"/>
    <w:rsid w:val="0008638E"/>
    <w:rsid w:val="00093C43"/>
    <w:rsid w:val="00095576"/>
    <w:rsid w:val="000A127B"/>
    <w:rsid w:val="000A3564"/>
    <w:rsid w:val="000D2AF3"/>
    <w:rsid w:val="000E2543"/>
    <w:rsid w:val="001247E9"/>
    <w:rsid w:val="00132A88"/>
    <w:rsid w:val="00157D84"/>
    <w:rsid w:val="001604E1"/>
    <w:rsid w:val="00160D5C"/>
    <w:rsid w:val="00163C00"/>
    <w:rsid w:val="00176423"/>
    <w:rsid w:val="0019540F"/>
    <w:rsid w:val="001A73A6"/>
    <w:rsid w:val="001B3215"/>
    <w:rsid w:val="001B3D1F"/>
    <w:rsid w:val="001B6896"/>
    <w:rsid w:val="001C3F1B"/>
    <w:rsid w:val="001C543E"/>
    <w:rsid w:val="001C6DD0"/>
    <w:rsid w:val="001D1F22"/>
    <w:rsid w:val="001E07E1"/>
    <w:rsid w:val="001E0F24"/>
    <w:rsid w:val="001E35B5"/>
    <w:rsid w:val="001E419C"/>
    <w:rsid w:val="00206C7E"/>
    <w:rsid w:val="002110D1"/>
    <w:rsid w:val="002134D5"/>
    <w:rsid w:val="0023085E"/>
    <w:rsid w:val="00255987"/>
    <w:rsid w:val="002679C6"/>
    <w:rsid w:val="00270FB1"/>
    <w:rsid w:val="00274624"/>
    <w:rsid w:val="002A0B3D"/>
    <w:rsid w:val="002A4C7C"/>
    <w:rsid w:val="002B3321"/>
    <w:rsid w:val="002C47C4"/>
    <w:rsid w:val="002D1F93"/>
    <w:rsid w:val="002D5928"/>
    <w:rsid w:val="002E14A9"/>
    <w:rsid w:val="002F183F"/>
    <w:rsid w:val="002F6501"/>
    <w:rsid w:val="0030023C"/>
    <w:rsid w:val="00301067"/>
    <w:rsid w:val="0031715B"/>
    <w:rsid w:val="003232AA"/>
    <w:rsid w:val="00324967"/>
    <w:rsid w:val="00336EFF"/>
    <w:rsid w:val="00346A1F"/>
    <w:rsid w:val="00347CBC"/>
    <w:rsid w:val="00350CD4"/>
    <w:rsid w:val="00355662"/>
    <w:rsid w:val="003B740D"/>
    <w:rsid w:val="003D3EAA"/>
    <w:rsid w:val="003D6A6E"/>
    <w:rsid w:val="003D7451"/>
    <w:rsid w:val="003E7437"/>
    <w:rsid w:val="00400281"/>
    <w:rsid w:val="0040269A"/>
    <w:rsid w:val="00411589"/>
    <w:rsid w:val="00417CC0"/>
    <w:rsid w:val="00421398"/>
    <w:rsid w:val="004220ED"/>
    <w:rsid w:val="004278DF"/>
    <w:rsid w:val="00432308"/>
    <w:rsid w:val="0044035F"/>
    <w:rsid w:val="004426AB"/>
    <w:rsid w:val="004460AB"/>
    <w:rsid w:val="00475DFE"/>
    <w:rsid w:val="00476CAD"/>
    <w:rsid w:val="00486578"/>
    <w:rsid w:val="004944A0"/>
    <w:rsid w:val="004C187D"/>
    <w:rsid w:val="004E258F"/>
    <w:rsid w:val="004F1E53"/>
    <w:rsid w:val="004F2859"/>
    <w:rsid w:val="004F761B"/>
    <w:rsid w:val="00500842"/>
    <w:rsid w:val="00505445"/>
    <w:rsid w:val="0051715F"/>
    <w:rsid w:val="00525DED"/>
    <w:rsid w:val="005316BE"/>
    <w:rsid w:val="005378E6"/>
    <w:rsid w:val="0055211A"/>
    <w:rsid w:val="00554CC1"/>
    <w:rsid w:val="00556013"/>
    <w:rsid w:val="00565F7E"/>
    <w:rsid w:val="005707E7"/>
    <w:rsid w:val="00573C61"/>
    <w:rsid w:val="0057713B"/>
    <w:rsid w:val="005853C1"/>
    <w:rsid w:val="00585418"/>
    <w:rsid w:val="005877CD"/>
    <w:rsid w:val="005941DB"/>
    <w:rsid w:val="005B7B4E"/>
    <w:rsid w:val="005C32D9"/>
    <w:rsid w:val="005C3784"/>
    <w:rsid w:val="005C4302"/>
    <w:rsid w:val="005C6012"/>
    <w:rsid w:val="005D2B17"/>
    <w:rsid w:val="00604FEF"/>
    <w:rsid w:val="00622A2F"/>
    <w:rsid w:val="00630900"/>
    <w:rsid w:val="0063237C"/>
    <w:rsid w:val="006323D6"/>
    <w:rsid w:val="006371CB"/>
    <w:rsid w:val="006471F9"/>
    <w:rsid w:val="00670BE4"/>
    <w:rsid w:val="00672910"/>
    <w:rsid w:val="00674133"/>
    <w:rsid w:val="00674DBF"/>
    <w:rsid w:val="0067572F"/>
    <w:rsid w:val="00676446"/>
    <w:rsid w:val="00680B8F"/>
    <w:rsid w:val="00680F6D"/>
    <w:rsid w:val="006D1744"/>
    <w:rsid w:val="006D2AC8"/>
    <w:rsid w:val="006E4B3A"/>
    <w:rsid w:val="006F5455"/>
    <w:rsid w:val="00702A42"/>
    <w:rsid w:val="00712073"/>
    <w:rsid w:val="007212D9"/>
    <w:rsid w:val="00724148"/>
    <w:rsid w:val="00725042"/>
    <w:rsid w:val="007357A9"/>
    <w:rsid w:val="00745416"/>
    <w:rsid w:val="00745F75"/>
    <w:rsid w:val="00756CEA"/>
    <w:rsid w:val="00770770"/>
    <w:rsid w:val="007827DF"/>
    <w:rsid w:val="007A56DE"/>
    <w:rsid w:val="007B05D3"/>
    <w:rsid w:val="007D1DCE"/>
    <w:rsid w:val="007F408C"/>
    <w:rsid w:val="008004F8"/>
    <w:rsid w:val="00801E43"/>
    <w:rsid w:val="0080313D"/>
    <w:rsid w:val="00803EFE"/>
    <w:rsid w:val="0080588B"/>
    <w:rsid w:val="00807EAC"/>
    <w:rsid w:val="008148B0"/>
    <w:rsid w:val="0082574A"/>
    <w:rsid w:val="008331CB"/>
    <w:rsid w:val="00840C69"/>
    <w:rsid w:val="00841D33"/>
    <w:rsid w:val="00843976"/>
    <w:rsid w:val="008609EC"/>
    <w:rsid w:val="00866F2B"/>
    <w:rsid w:val="00871C44"/>
    <w:rsid w:val="00881B58"/>
    <w:rsid w:val="00887BD6"/>
    <w:rsid w:val="00890DB0"/>
    <w:rsid w:val="00894FBF"/>
    <w:rsid w:val="00896B20"/>
    <w:rsid w:val="008972C8"/>
    <w:rsid w:val="008A107F"/>
    <w:rsid w:val="008A2697"/>
    <w:rsid w:val="008A44E3"/>
    <w:rsid w:val="008A691D"/>
    <w:rsid w:val="008A73A9"/>
    <w:rsid w:val="008B5C4A"/>
    <w:rsid w:val="008C4583"/>
    <w:rsid w:val="008D48A1"/>
    <w:rsid w:val="008D78FE"/>
    <w:rsid w:val="008E0C7F"/>
    <w:rsid w:val="00914A2F"/>
    <w:rsid w:val="00917CDF"/>
    <w:rsid w:val="0092063C"/>
    <w:rsid w:val="00922396"/>
    <w:rsid w:val="00930740"/>
    <w:rsid w:val="00931F9B"/>
    <w:rsid w:val="0094219D"/>
    <w:rsid w:val="0094452A"/>
    <w:rsid w:val="009456AB"/>
    <w:rsid w:val="009474B0"/>
    <w:rsid w:val="00947D30"/>
    <w:rsid w:val="009533E7"/>
    <w:rsid w:val="00957219"/>
    <w:rsid w:val="009605A6"/>
    <w:rsid w:val="00963FC5"/>
    <w:rsid w:val="0097121C"/>
    <w:rsid w:val="009759AC"/>
    <w:rsid w:val="00976B77"/>
    <w:rsid w:val="00993011"/>
    <w:rsid w:val="0099316F"/>
    <w:rsid w:val="009A3787"/>
    <w:rsid w:val="009B2A88"/>
    <w:rsid w:val="009C4EAC"/>
    <w:rsid w:val="009E1908"/>
    <w:rsid w:val="009E5A75"/>
    <w:rsid w:val="009F709A"/>
    <w:rsid w:val="00A11FF1"/>
    <w:rsid w:val="00A45189"/>
    <w:rsid w:val="00A56122"/>
    <w:rsid w:val="00A5660D"/>
    <w:rsid w:val="00A63BF9"/>
    <w:rsid w:val="00A66E0C"/>
    <w:rsid w:val="00A7008A"/>
    <w:rsid w:val="00A70A2D"/>
    <w:rsid w:val="00A70BBB"/>
    <w:rsid w:val="00A8092A"/>
    <w:rsid w:val="00A83468"/>
    <w:rsid w:val="00A92496"/>
    <w:rsid w:val="00A94D6B"/>
    <w:rsid w:val="00AB0569"/>
    <w:rsid w:val="00AB13B0"/>
    <w:rsid w:val="00AB34EE"/>
    <w:rsid w:val="00AB5483"/>
    <w:rsid w:val="00AF29B8"/>
    <w:rsid w:val="00B020B3"/>
    <w:rsid w:val="00B13673"/>
    <w:rsid w:val="00B139AE"/>
    <w:rsid w:val="00B275FF"/>
    <w:rsid w:val="00B323CD"/>
    <w:rsid w:val="00B339F0"/>
    <w:rsid w:val="00B41E37"/>
    <w:rsid w:val="00B44A5D"/>
    <w:rsid w:val="00B51CBA"/>
    <w:rsid w:val="00B531FF"/>
    <w:rsid w:val="00B539CC"/>
    <w:rsid w:val="00B555D0"/>
    <w:rsid w:val="00B61663"/>
    <w:rsid w:val="00B63CF5"/>
    <w:rsid w:val="00B64E94"/>
    <w:rsid w:val="00B71E35"/>
    <w:rsid w:val="00B7577E"/>
    <w:rsid w:val="00B76BAC"/>
    <w:rsid w:val="00B82FDE"/>
    <w:rsid w:val="00B83D9F"/>
    <w:rsid w:val="00B867F7"/>
    <w:rsid w:val="00B87F4D"/>
    <w:rsid w:val="00B90CCA"/>
    <w:rsid w:val="00B951B1"/>
    <w:rsid w:val="00BA022D"/>
    <w:rsid w:val="00BA0B93"/>
    <w:rsid w:val="00BD0BC5"/>
    <w:rsid w:val="00BD2633"/>
    <w:rsid w:val="00BD3AB4"/>
    <w:rsid w:val="00BE50F4"/>
    <w:rsid w:val="00BF721F"/>
    <w:rsid w:val="00C12A0E"/>
    <w:rsid w:val="00C15838"/>
    <w:rsid w:val="00C17520"/>
    <w:rsid w:val="00C21A7E"/>
    <w:rsid w:val="00C27F1B"/>
    <w:rsid w:val="00C322C2"/>
    <w:rsid w:val="00C34003"/>
    <w:rsid w:val="00C40232"/>
    <w:rsid w:val="00C453D1"/>
    <w:rsid w:val="00C45631"/>
    <w:rsid w:val="00C51F4A"/>
    <w:rsid w:val="00C649CC"/>
    <w:rsid w:val="00C73A6D"/>
    <w:rsid w:val="00C77A5F"/>
    <w:rsid w:val="00C868E0"/>
    <w:rsid w:val="00C87886"/>
    <w:rsid w:val="00CA170D"/>
    <w:rsid w:val="00CA4C1F"/>
    <w:rsid w:val="00CA57A8"/>
    <w:rsid w:val="00CA5953"/>
    <w:rsid w:val="00CB3E59"/>
    <w:rsid w:val="00CD025B"/>
    <w:rsid w:val="00CE4511"/>
    <w:rsid w:val="00CF0F73"/>
    <w:rsid w:val="00CF555A"/>
    <w:rsid w:val="00D011CC"/>
    <w:rsid w:val="00D034AA"/>
    <w:rsid w:val="00D04714"/>
    <w:rsid w:val="00D064FE"/>
    <w:rsid w:val="00D1470D"/>
    <w:rsid w:val="00D22F6C"/>
    <w:rsid w:val="00D23896"/>
    <w:rsid w:val="00D34B7D"/>
    <w:rsid w:val="00D41C91"/>
    <w:rsid w:val="00D576DC"/>
    <w:rsid w:val="00D65979"/>
    <w:rsid w:val="00D66651"/>
    <w:rsid w:val="00D6754C"/>
    <w:rsid w:val="00D67F83"/>
    <w:rsid w:val="00D75B56"/>
    <w:rsid w:val="00D81B5B"/>
    <w:rsid w:val="00D905FC"/>
    <w:rsid w:val="00D92EFF"/>
    <w:rsid w:val="00DA1942"/>
    <w:rsid w:val="00DB309B"/>
    <w:rsid w:val="00DD1B49"/>
    <w:rsid w:val="00DD748D"/>
    <w:rsid w:val="00E25CA0"/>
    <w:rsid w:val="00E3704D"/>
    <w:rsid w:val="00E42E17"/>
    <w:rsid w:val="00E455D1"/>
    <w:rsid w:val="00E71015"/>
    <w:rsid w:val="00E80F1F"/>
    <w:rsid w:val="00EA24D0"/>
    <w:rsid w:val="00EA7638"/>
    <w:rsid w:val="00EB0182"/>
    <w:rsid w:val="00EB3A80"/>
    <w:rsid w:val="00EC13C0"/>
    <w:rsid w:val="00EC65DD"/>
    <w:rsid w:val="00EE0F1B"/>
    <w:rsid w:val="00EE1BBE"/>
    <w:rsid w:val="00EE3518"/>
    <w:rsid w:val="00EF2B6C"/>
    <w:rsid w:val="00EF2BF3"/>
    <w:rsid w:val="00EF4F33"/>
    <w:rsid w:val="00EF5AC7"/>
    <w:rsid w:val="00EF6B74"/>
    <w:rsid w:val="00EF74AD"/>
    <w:rsid w:val="00F0032D"/>
    <w:rsid w:val="00F04C88"/>
    <w:rsid w:val="00F1154E"/>
    <w:rsid w:val="00F11C66"/>
    <w:rsid w:val="00F23AB3"/>
    <w:rsid w:val="00F317F4"/>
    <w:rsid w:val="00F32912"/>
    <w:rsid w:val="00F35130"/>
    <w:rsid w:val="00F4675A"/>
    <w:rsid w:val="00F51967"/>
    <w:rsid w:val="00F55203"/>
    <w:rsid w:val="00F57AD6"/>
    <w:rsid w:val="00F61901"/>
    <w:rsid w:val="00F619AA"/>
    <w:rsid w:val="00F653EE"/>
    <w:rsid w:val="00FA0BC8"/>
    <w:rsid w:val="00FA0F75"/>
    <w:rsid w:val="00FA0FD4"/>
    <w:rsid w:val="00FC0A22"/>
    <w:rsid w:val="00FC0B00"/>
    <w:rsid w:val="00FE10F5"/>
    <w:rsid w:val="00FE4DCC"/>
    <w:rsid w:val="00FF029A"/>
    <w:rsid w:val="00FF40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C0A22"/>
    <w:pPr>
      <w:spacing w:after="200"/>
    </w:pPr>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82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unotentext">
    <w:name w:val="footnote text"/>
    <w:basedOn w:val="Standard"/>
    <w:link w:val="FunotentextZchn"/>
    <w:uiPriority w:val="99"/>
    <w:rsid w:val="00720242"/>
  </w:style>
  <w:style w:type="character" w:customStyle="1" w:styleId="FunotentextZchn">
    <w:name w:val="Fußnotentext Zchn"/>
    <w:link w:val="Funotentext"/>
    <w:uiPriority w:val="99"/>
    <w:rsid w:val="00720242"/>
    <w:rPr>
      <w:sz w:val="24"/>
      <w:szCs w:val="24"/>
      <w:lang w:eastAsia="en-US"/>
    </w:rPr>
  </w:style>
  <w:style w:type="character" w:styleId="Funotenzeichen">
    <w:name w:val="footnote reference"/>
    <w:rsid w:val="00720242"/>
    <w:rPr>
      <w:vertAlign w:val="superscript"/>
    </w:rPr>
  </w:style>
  <w:style w:type="character" w:styleId="Kommentarzeichen">
    <w:name w:val="annotation reference"/>
    <w:semiHidden/>
    <w:rsid w:val="00EF74AD"/>
    <w:rPr>
      <w:sz w:val="16"/>
      <w:szCs w:val="16"/>
    </w:rPr>
  </w:style>
  <w:style w:type="paragraph" w:styleId="Kommentartext">
    <w:name w:val="annotation text"/>
    <w:basedOn w:val="Standard"/>
    <w:semiHidden/>
    <w:rsid w:val="00EF74AD"/>
    <w:rPr>
      <w:sz w:val="20"/>
      <w:szCs w:val="20"/>
    </w:rPr>
  </w:style>
  <w:style w:type="paragraph" w:styleId="Kommentarthema">
    <w:name w:val="annotation subject"/>
    <w:basedOn w:val="Kommentartext"/>
    <w:next w:val="Kommentartext"/>
    <w:semiHidden/>
    <w:rsid w:val="00EF74AD"/>
    <w:rPr>
      <w:b/>
      <w:bCs/>
    </w:rPr>
  </w:style>
  <w:style w:type="paragraph" w:styleId="Sprechblasentext">
    <w:name w:val="Balloon Text"/>
    <w:basedOn w:val="Standard"/>
    <w:semiHidden/>
    <w:rsid w:val="00EF74AD"/>
    <w:rPr>
      <w:rFonts w:ascii="Tahoma" w:hAnsi="Tahoma" w:cs="Tahoma"/>
      <w:sz w:val="16"/>
      <w:szCs w:val="16"/>
    </w:rPr>
  </w:style>
  <w:style w:type="character" w:styleId="Hyperlink">
    <w:name w:val="Hyperlink"/>
    <w:rsid w:val="00C12A0E"/>
    <w:rPr>
      <w:color w:val="0000FF"/>
      <w:u w:val="single"/>
    </w:rPr>
  </w:style>
  <w:style w:type="paragraph" w:styleId="Dokumentstruktur">
    <w:name w:val="Document Map"/>
    <w:basedOn w:val="Standard"/>
    <w:semiHidden/>
    <w:rsid w:val="00B61663"/>
    <w:pPr>
      <w:shd w:val="clear" w:color="auto" w:fill="000080"/>
    </w:pPr>
    <w:rPr>
      <w:rFonts w:ascii="Tahoma" w:hAnsi="Tahoma" w:cs="Tahoma"/>
      <w:sz w:val="20"/>
      <w:szCs w:val="20"/>
    </w:rPr>
  </w:style>
  <w:style w:type="paragraph" w:styleId="Listenabsatz">
    <w:name w:val="List Paragraph"/>
    <w:basedOn w:val="Standard"/>
    <w:uiPriority w:val="34"/>
    <w:qFormat/>
    <w:rsid w:val="00176423"/>
    <w:pPr>
      <w:spacing w:line="276" w:lineRule="auto"/>
      <w:ind w:left="720"/>
      <w:contextualSpacing/>
    </w:pPr>
    <w:rPr>
      <w:rFonts w:ascii="Calibri" w:eastAsia="Calibri" w:hAnsi="Calibri"/>
      <w:sz w:val="22"/>
      <w:szCs w:val="22"/>
    </w:rPr>
  </w:style>
  <w:style w:type="paragraph" w:customStyle="1" w:styleId="Default">
    <w:name w:val="Default"/>
    <w:rsid w:val="00176423"/>
    <w:pPr>
      <w:autoSpaceDE w:val="0"/>
      <w:autoSpaceDN w:val="0"/>
      <w:adjustRightInd w:val="0"/>
    </w:pPr>
    <w:rPr>
      <w:rFonts w:ascii="ScalaSansPro" w:hAnsi="ScalaSansPro" w:cs="ScalaSansPro"/>
      <w:color w:val="000000"/>
      <w:sz w:val="24"/>
      <w:szCs w:val="24"/>
      <w:lang w:eastAsia="en-US"/>
    </w:rPr>
  </w:style>
  <w:style w:type="character" w:customStyle="1" w:styleId="A15">
    <w:name w:val="A15"/>
    <w:uiPriority w:val="99"/>
    <w:rsid w:val="00176423"/>
    <w:rPr>
      <w:rFonts w:cs="ScalaSansPro"/>
      <w:color w:val="000000"/>
      <w:sz w:val="18"/>
      <w:szCs w:val="18"/>
      <w:u w:val="single"/>
    </w:rPr>
  </w:style>
  <w:style w:type="paragraph" w:styleId="Abbildungsverzeichnis">
    <w:name w:val="table of figures"/>
    <w:basedOn w:val="Standard"/>
    <w:next w:val="Standard"/>
    <w:uiPriority w:val="99"/>
    <w:unhideWhenUsed/>
    <w:rsid w:val="00163C00"/>
    <w:pPr>
      <w:spacing w:after="0"/>
    </w:pPr>
    <w:rPr>
      <w:rFonts w:ascii="Calibri" w:eastAsia="MS Mincho" w:hAnsi="Calibri"/>
      <w:lang w:eastAsia="ja-JP"/>
    </w:rPr>
  </w:style>
  <w:style w:type="paragraph" w:styleId="StandardWeb">
    <w:name w:val="Normal (Web)"/>
    <w:basedOn w:val="Standard"/>
    <w:uiPriority w:val="99"/>
    <w:rsid w:val="005316BE"/>
    <w:pPr>
      <w:suppressAutoHyphens/>
      <w:spacing w:before="280" w:after="280"/>
    </w:pPr>
    <w:rPr>
      <w:rFonts w:ascii="Times New Roman" w:eastAsia="Times New Roman" w:hAnsi="Times New Roman" w:cs="Shruti"/>
      <w:lang w:val="pt-PT" w:eastAsia="ar-SA"/>
    </w:rPr>
  </w:style>
  <w:style w:type="paragraph" w:styleId="Kopfzeile">
    <w:name w:val="header"/>
    <w:basedOn w:val="Standard"/>
    <w:link w:val="KopfzeileZchn"/>
    <w:uiPriority w:val="99"/>
    <w:rsid w:val="009533E7"/>
    <w:pPr>
      <w:tabs>
        <w:tab w:val="center" w:pos="4536"/>
        <w:tab w:val="right" w:pos="9072"/>
      </w:tabs>
    </w:pPr>
  </w:style>
  <w:style w:type="character" w:customStyle="1" w:styleId="KopfzeileZchn">
    <w:name w:val="Kopfzeile Zchn"/>
    <w:basedOn w:val="Absatz-Standardschriftart"/>
    <w:link w:val="Kopfzeile"/>
    <w:uiPriority w:val="99"/>
    <w:rsid w:val="009533E7"/>
    <w:rPr>
      <w:sz w:val="24"/>
      <w:szCs w:val="24"/>
      <w:lang w:eastAsia="en-US"/>
    </w:rPr>
  </w:style>
  <w:style w:type="paragraph" w:styleId="Fuzeile">
    <w:name w:val="footer"/>
    <w:basedOn w:val="Standard"/>
    <w:link w:val="FuzeileZchn"/>
    <w:rsid w:val="009533E7"/>
    <w:pPr>
      <w:tabs>
        <w:tab w:val="center" w:pos="4536"/>
        <w:tab w:val="right" w:pos="9072"/>
      </w:tabs>
    </w:pPr>
  </w:style>
  <w:style w:type="character" w:customStyle="1" w:styleId="FuzeileZchn">
    <w:name w:val="Fußzeile Zchn"/>
    <w:basedOn w:val="Absatz-Standardschriftart"/>
    <w:link w:val="Fuzeile"/>
    <w:rsid w:val="009533E7"/>
    <w:rPr>
      <w:sz w:val="24"/>
      <w:szCs w:val="24"/>
      <w:lang w:eastAsia="en-US"/>
    </w:rPr>
  </w:style>
  <w:style w:type="character" w:customStyle="1" w:styleId="apple-converted-space">
    <w:name w:val="apple-converted-space"/>
    <w:basedOn w:val="Absatz-Standardschriftart"/>
    <w:rsid w:val="007B05D3"/>
  </w:style>
  <w:style w:type="paragraph" w:customStyle="1" w:styleId="Formatvorlage">
    <w:name w:val="Formatvorlage"/>
    <w:rsid w:val="00622A2F"/>
    <w:pPr>
      <w:widowControl w:val="0"/>
      <w:autoSpaceDE w:val="0"/>
      <w:autoSpaceDN w:val="0"/>
      <w:adjustRightInd w:val="0"/>
    </w:pPr>
    <w:rPr>
      <w:rFonts w:ascii="Arial" w:eastAsiaTheme="minorEastAsia" w:hAnsi="Arial" w:cs="Arial"/>
      <w:sz w:val="24"/>
      <w:szCs w:val="24"/>
    </w:rPr>
  </w:style>
  <w:style w:type="character" w:styleId="BesuchterHyperlink">
    <w:name w:val="FollowedHyperlink"/>
    <w:basedOn w:val="Absatz-Standardschriftart"/>
    <w:semiHidden/>
    <w:unhideWhenUsed/>
    <w:rsid w:val="00EB3A80"/>
    <w:rPr>
      <w:color w:val="800080" w:themeColor="followedHyperlink"/>
      <w:u w:val="single"/>
    </w:rPr>
  </w:style>
  <w:style w:type="paragraph" w:styleId="Beschriftung">
    <w:name w:val="caption"/>
    <w:basedOn w:val="Standard"/>
    <w:next w:val="Standard"/>
    <w:unhideWhenUsed/>
    <w:qFormat/>
    <w:rsid w:val="00EB3A80"/>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C0A22"/>
    <w:pPr>
      <w:spacing w:after="200"/>
    </w:pPr>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82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unotentext">
    <w:name w:val="footnote text"/>
    <w:basedOn w:val="Standard"/>
    <w:link w:val="FunotentextZchn"/>
    <w:uiPriority w:val="99"/>
    <w:rsid w:val="00720242"/>
  </w:style>
  <w:style w:type="character" w:customStyle="1" w:styleId="FunotentextZchn">
    <w:name w:val="Fußnotentext Zchn"/>
    <w:link w:val="Funotentext"/>
    <w:uiPriority w:val="99"/>
    <w:rsid w:val="00720242"/>
    <w:rPr>
      <w:sz w:val="24"/>
      <w:szCs w:val="24"/>
      <w:lang w:eastAsia="en-US"/>
    </w:rPr>
  </w:style>
  <w:style w:type="character" w:styleId="Funotenzeichen">
    <w:name w:val="footnote reference"/>
    <w:rsid w:val="00720242"/>
    <w:rPr>
      <w:vertAlign w:val="superscript"/>
    </w:rPr>
  </w:style>
  <w:style w:type="character" w:styleId="Kommentarzeichen">
    <w:name w:val="annotation reference"/>
    <w:semiHidden/>
    <w:rsid w:val="00EF74AD"/>
    <w:rPr>
      <w:sz w:val="16"/>
      <w:szCs w:val="16"/>
    </w:rPr>
  </w:style>
  <w:style w:type="paragraph" w:styleId="Kommentartext">
    <w:name w:val="annotation text"/>
    <w:basedOn w:val="Standard"/>
    <w:semiHidden/>
    <w:rsid w:val="00EF74AD"/>
    <w:rPr>
      <w:sz w:val="20"/>
      <w:szCs w:val="20"/>
    </w:rPr>
  </w:style>
  <w:style w:type="paragraph" w:styleId="Kommentarthema">
    <w:name w:val="annotation subject"/>
    <w:basedOn w:val="Kommentartext"/>
    <w:next w:val="Kommentartext"/>
    <w:semiHidden/>
    <w:rsid w:val="00EF74AD"/>
    <w:rPr>
      <w:b/>
      <w:bCs/>
    </w:rPr>
  </w:style>
  <w:style w:type="paragraph" w:styleId="Sprechblasentext">
    <w:name w:val="Balloon Text"/>
    <w:basedOn w:val="Standard"/>
    <w:semiHidden/>
    <w:rsid w:val="00EF74AD"/>
    <w:rPr>
      <w:rFonts w:ascii="Tahoma" w:hAnsi="Tahoma" w:cs="Tahoma"/>
      <w:sz w:val="16"/>
      <w:szCs w:val="16"/>
    </w:rPr>
  </w:style>
  <w:style w:type="character" w:styleId="Hyperlink">
    <w:name w:val="Hyperlink"/>
    <w:rsid w:val="00C12A0E"/>
    <w:rPr>
      <w:color w:val="0000FF"/>
      <w:u w:val="single"/>
    </w:rPr>
  </w:style>
  <w:style w:type="paragraph" w:styleId="Dokumentstruktur">
    <w:name w:val="Document Map"/>
    <w:basedOn w:val="Standard"/>
    <w:semiHidden/>
    <w:rsid w:val="00B61663"/>
    <w:pPr>
      <w:shd w:val="clear" w:color="auto" w:fill="000080"/>
    </w:pPr>
    <w:rPr>
      <w:rFonts w:ascii="Tahoma" w:hAnsi="Tahoma" w:cs="Tahoma"/>
      <w:sz w:val="20"/>
      <w:szCs w:val="20"/>
    </w:rPr>
  </w:style>
  <w:style w:type="paragraph" w:styleId="Listenabsatz">
    <w:name w:val="List Paragraph"/>
    <w:basedOn w:val="Standard"/>
    <w:uiPriority w:val="34"/>
    <w:qFormat/>
    <w:rsid w:val="00176423"/>
    <w:pPr>
      <w:spacing w:line="276" w:lineRule="auto"/>
      <w:ind w:left="720"/>
      <w:contextualSpacing/>
    </w:pPr>
    <w:rPr>
      <w:rFonts w:ascii="Calibri" w:eastAsia="Calibri" w:hAnsi="Calibri"/>
      <w:sz w:val="22"/>
      <w:szCs w:val="22"/>
    </w:rPr>
  </w:style>
  <w:style w:type="paragraph" w:customStyle="1" w:styleId="Default">
    <w:name w:val="Default"/>
    <w:rsid w:val="00176423"/>
    <w:pPr>
      <w:autoSpaceDE w:val="0"/>
      <w:autoSpaceDN w:val="0"/>
      <w:adjustRightInd w:val="0"/>
    </w:pPr>
    <w:rPr>
      <w:rFonts w:ascii="ScalaSansPro" w:hAnsi="ScalaSansPro" w:cs="ScalaSansPro"/>
      <w:color w:val="000000"/>
      <w:sz w:val="24"/>
      <w:szCs w:val="24"/>
      <w:lang w:eastAsia="en-US"/>
    </w:rPr>
  </w:style>
  <w:style w:type="character" w:customStyle="1" w:styleId="A15">
    <w:name w:val="A15"/>
    <w:uiPriority w:val="99"/>
    <w:rsid w:val="00176423"/>
    <w:rPr>
      <w:rFonts w:cs="ScalaSansPro"/>
      <w:color w:val="000000"/>
      <w:sz w:val="18"/>
      <w:szCs w:val="18"/>
      <w:u w:val="single"/>
    </w:rPr>
  </w:style>
  <w:style w:type="paragraph" w:styleId="Abbildungsverzeichnis">
    <w:name w:val="table of figures"/>
    <w:basedOn w:val="Standard"/>
    <w:next w:val="Standard"/>
    <w:uiPriority w:val="99"/>
    <w:unhideWhenUsed/>
    <w:rsid w:val="00163C00"/>
    <w:pPr>
      <w:spacing w:after="0"/>
    </w:pPr>
    <w:rPr>
      <w:rFonts w:ascii="Calibri" w:eastAsia="MS Mincho" w:hAnsi="Calibri"/>
      <w:lang w:eastAsia="ja-JP"/>
    </w:rPr>
  </w:style>
  <w:style w:type="paragraph" w:styleId="StandardWeb">
    <w:name w:val="Normal (Web)"/>
    <w:basedOn w:val="Standard"/>
    <w:uiPriority w:val="99"/>
    <w:rsid w:val="005316BE"/>
    <w:pPr>
      <w:suppressAutoHyphens/>
      <w:spacing w:before="280" w:after="280"/>
    </w:pPr>
    <w:rPr>
      <w:rFonts w:ascii="Times New Roman" w:eastAsia="Times New Roman" w:hAnsi="Times New Roman" w:cs="Shruti"/>
      <w:lang w:val="pt-PT" w:eastAsia="ar-SA"/>
    </w:rPr>
  </w:style>
  <w:style w:type="paragraph" w:styleId="Kopfzeile">
    <w:name w:val="header"/>
    <w:basedOn w:val="Standard"/>
    <w:link w:val="KopfzeileZchn"/>
    <w:uiPriority w:val="99"/>
    <w:rsid w:val="009533E7"/>
    <w:pPr>
      <w:tabs>
        <w:tab w:val="center" w:pos="4536"/>
        <w:tab w:val="right" w:pos="9072"/>
      </w:tabs>
    </w:pPr>
  </w:style>
  <w:style w:type="character" w:customStyle="1" w:styleId="KopfzeileZchn">
    <w:name w:val="Kopfzeile Zchn"/>
    <w:basedOn w:val="Absatz-Standardschriftart"/>
    <w:link w:val="Kopfzeile"/>
    <w:uiPriority w:val="99"/>
    <w:rsid w:val="009533E7"/>
    <w:rPr>
      <w:sz w:val="24"/>
      <w:szCs w:val="24"/>
      <w:lang w:eastAsia="en-US"/>
    </w:rPr>
  </w:style>
  <w:style w:type="paragraph" w:styleId="Fuzeile">
    <w:name w:val="footer"/>
    <w:basedOn w:val="Standard"/>
    <w:link w:val="FuzeileZchn"/>
    <w:rsid w:val="009533E7"/>
    <w:pPr>
      <w:tabs>
        <w:tab w:val="center" w:pos="4536"/>
        <w:tab w:val="right" w:pos="9072"/>
      </w:tabs>
    </w:pPr>
  </w:style>
  <w:style w:type="character" w:customStyle="1" w:styleId="FuzeileZchn">
    <w:name w:val="Fußzeile Zchn"/>
    <w:basedOn w:val="Absatz-Standardschriftart"/>
    <w:link w:val="Fuzeile"/>
    <w:rsid w:val="009533E7"/>
    <w:rPr>
      <w:sz w:val="24"/>
      <w:szCs w:val="24"/>
      <w:lang w:eastAsia="en-US"/>
    </w:rPr>
  </w:style>
  <w:style w:type="character" w:customStyle="1" w:styleId="apple-converted-space">
    <w:name w:val="apple-converted-space"/>
    <w:basedOn w:val="Absatz-Standardschriftart"/>
    <w:rsid w:val="007B05D3"/>
  </w:style>
  <w:style w:type="paragraph" w:customStyle="1" w:styleId="Formatvorlage">
    <w:name w:val="Formatvorlage"/>
    <w:rsid w:val="00622A2F"/>
    <w:pPr>
      <w:widowControl w:val="0"/>
      <w:autoSpaceDE w:val="0"/>
      <w:autoSpaceDN w:val="0"/>
      <w:adjustRightInd w:val="0"/>
    </w:pPr>
    <w:rPr>
      <w:rFonts w:ascii="Arial" w:eastAsiaTheme="minorEastAsia" w:hAnsi="Arial" w:cs="Arial"/>
      <w:sz w:val="24"/>
      <w:szCs w:val="24"/>
    </w:rPr>
  </w:style>
  <w:style w:type="character" w:styleId="BesuchterHyperlink">
    <w:name w:val="FollowedHyperlink"/>
    <w:basedOn w:val="Absatz-Standardschriftart"/>
    <w:semiHidden/>
    <w:unhideWhenUsed/>
    <w:rsid w:val="00EB3A80"/>
    <w:rPr>
      <w:color w:val="800080" w:themeColor="followedHyperlink"/>
      <w:u w:val="single"/>
    </w:rPr>
  </w:style>
  <w:style w:type="paragraph" w:styleId="Beschriftung">
    <w:name w:val="caption"/>
    <w:basedOn w:val="Standard"/>
    <w:next w:val="Standard"/>
    <w:unhideWhenUsed/>
    <w:qFormat/>
    <w:rsid w:val="00EB3A80"/>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microsoft.com/office/2007/relationships/diagramDrawing" Target="diagrams/drawing1.xml"/><Relationship Id="rId26" Type="http://schemas.openxmlformats.org/officeDocument/2006/relationships/oleObject" Target="embeddings/oleObject6.bin"/><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4.emf"/><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diagramColors" Target="diagrams/colors1.xml"/><Relationship Id="rId25" Type="http://schemas.openxmlformats.org/officeDocument/2006/relationships/image" Target="media/image6.emf"/><Relationship Id="rId33" Type="http://schemas.openxmlformats.org/officeDocument/2006/relationships/hyperlink" Target="http://it.wikipedia.org/wiki/San_Benedetto_del_Tronto"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oleObject" Target="embeddings/oleObject3.bin"/><Relationship Id="rId29"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5.emf"/><Relationship Id="rId28" Type="http://schemas.openxmlformats.org/officeDocument/2006/relationships/oleObject" Target="embeddings/oleObject7.bin"/><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Data" Target="diagrams/data1.xml"/><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oleObject" Target="embeddings/oleObject8.bin"/><Relationship Id="rId35"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AA98BF-84DE-4673-87C2-461A49DEAC7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de-DE"/>
        </a:p>
      </dgm:t>
    </dgm:pt>
    <dgm:pt modelId="{F0F92E84-0E73-4383-971B-CCA65748122B}">
      <dgm:prSet phldrT="[Text]"/>
      <dgm:spPr/>
      <dgm:t>
        <a:bodyPr/>
        <a:lstStyle/>
        <a:p>
          <a:r>
            <a:rPr lang="de-DE"/>
            <a:t>Matteo	</a:t>
          </a:r>
        </a:p>
      </dgm:t>
    </dgm:pt>
    <dgm:pt modelId="{6247CD10-F221-40D7-93D1-FBE390D56EC3}" type="parTrans" cxnId="{7427B331-9432-4537-AFD1-67ADBDE46425}">
      <dgm:prSet/>
      <dgm:spPr/>
      <dgm:t>
        <a:bodyPr/>
        <a:lstStyle/>
        <a:p>
          <a:endParaRPr lang="de-DE"/>
        </a:p>
      </dgm:t>
    </dgm:pt>
    <dgm:pt modelId="{174A141C-40C7-489D-8055-67D1552E8A9D}" type="sibTrans" cxnId="{7427B331-9432-4537-AFD1-67ADBDE46425}">
      <dgm:prSet/>
      <dgm:spPr/>
      <dgm:t>
        <a:bodyPr/>
        <a:lstStyle/>
        <a:p>
          <a:endParaRPr lang="de-DE"/>
        </a:p>
      </dgm:t>
    </dgm:pt>
    <dgm:pt modelId="{80FF8318-219D-44A2-8C10-723C7B2E43F6}">
      <dgm:prSet phldrT="[Text]"/>
      <dgm:spPr/>
      <dgm:t>
        <a:bodyPr/>
        <a:lstStyle/>
        <a:p>
          <a:r>
            <a:rPr lang="de-DE"/>
            <a:t>Maria</a:t>
          </a:r>
        </a:p>
      </dgm:t>
    </dgm:pt>
    <dgm:pt modelId="{64A0BE6F-9186-4A79-8B4C-CDA3CF8A762F}" type="parTrans" cxnId="{8E5B5260-9882-4D9C-BCFC-BE595F22AC05}">
      <dgm:prSet/>
      <dgm:spPr/>
      <dgm:t>
        <a:bodyPr/>
        <a:lstStyle/>
        <a:p>
          <a:endParaRPr lang="de-DE"/>
        </a:p>
      </dgm:t>
    </dgm:pt>
    <dgm:pt modelId="{4A695300-A013-4D0B-B9D4-4A3299733A94}" type="sibTrans" cxnId="{8E5B5260-9882-4D9C-BCFC-BE595F22AC05}">
      <dgm:prSet/>
      <dgm:spPr/>
      <dgm:t>
        <a:bodyPr/>
        <a:lstStyle/>
        <a:p>
          <a:endParaRPr lang="de-DE"/>
        </a:p>
      </dgm:t>
    </dgm:pt>
    <dgm:pt modelId="{DCA1DCD0-CEF9-410E-A050-7E75618C785D}">
      <dgm:prSet phldrT="[Text]"/>
      <dgm:spPr/>
      <dgm:t>
        <a:bodyPr/>
        <a:lstStyle/>
        <a:p>
          <a:r>
            <a:rPr lang="de-DE"/>
            <a:t>Federica</a:t>
          </a:r>
        </a:p>
      </dgm:t>
    </dgm:pt>
    <dgm:pt modelId="{3CDB2748-762A-4F38-B1EE-1FC880B1BBFE}" type="parTrans" cxnId="{96CCA9A3-3EE2-4446-989E-F0922B76C31B}">
      <dgm:prSet/>
      <dgm:spPr/>
      <dgm:t>
        <a:bodyPr/>
        <a:lstStyle/>
        <a:p>
          <a:endParaRPr lang="de-DE"/>
        </a:p>
      </dgm:t>
    </dgm:pt>
    <dgm:pt modelId="{ACB4DAED-0788-4F92-8E47-7B60A9AC8B9A}" type="sibTrans" cxnId="{96CCA9A3-3EE2-4446-989E-F0922B76C31B}">
      <dgm:prSet/>
      <dgm:spPr/>
      <dgm:t>
        <a:bodyPr/>
        <a:lstStyle/>
        <a:p>
          <a:endParaRPr lang="de-DE"/>
        </a:p>
      </dgm:t>
    </dgm:pt>
    <dgm:pt modelId="{DBA446C8-964F-414F-BEB0-B88209A56FD9}">
      <dgm:prSet phldrT="[Text]"/>
      <dgm:spPr/>
      <dgm:t>
        <a:bodyPr/>
        <a:lstStyle/>
        <a:p>
          <a:r>
            <a:rPr lang="de-DE"/>
            <a:t>Giuseppe</a:t>
          </a:r>
        </a:p>
      </dgm:t>
    </dgm:pt>
    <dgm:pt modelId="{D591BD33-6CFA-4E52-888E-65C6A885F06D}" type="parTrans" cxnId="{F051BE47-F4A4-4050-8B12-8CB1BBD61499}">
      <dgm:prSet/>
      <dgm:spPr/>
      <dgm:t>
        <a:bodyPr/>
        <a:lstStyle/>
        <a:p>
          <a:endParaRPr lang="de-DE"/>
        </a:p>
      </dgm:t>
    </dgm:pt>
    <dgm:pt modelId="{7BA43DE9-D455-42CF-8C45-D519827488AF}" type="sibTrans" cxnId="{F051BE47-F4A4-4050-8B12-8CB1BBD61499}">
      <dgm:prSet/>
      <dgm:spPr/>
      <dgm:t>
        <a:bodyPr/>
        <a:lstStyle/>
        <a:p>
          <a:endParaRPr lang="de-DE"/>
        </a:p>
      </dgm:t>
    </dgm:pt>
    <dgm:pt modelId="{DF09C3D8-E0EC-4030-95EF-ED5C6C60639C}">
      <dgm:prSet/>
      <dgm:spPr/>
      <dgm:t>
        <a:bodyPr/>
        <a:lstStyle/>
        <a:p>
          <a:r>
            <a:rPr lang="de-DE"/>
            <a:t>Leonarda</a:t>
          </a:r>
        </a:p>
      </dgm:t>
    </dgm:pt>
    <dgm:pt modelId="{A26824CB-C5F1-4936-B329-04DDE9C226CB}" type="parTrans" cxnId="{C2E44413-43B8-496D-AB4D-07D8AD6A76AE}">
      <dgm:prSet/>
      <dgm:spPr/>
      <dgm:t>
        <a:bodyPr/>
        <a:lstStyle/>
        <a:p>
          <a:endParaRPr lang="de-DE"/>
        </a:p>
      </dgm:t>
    </dgm:pt>
    <dgm:pt modelId="{767EB097-1904-40EE-BFF9-8FADA3CEEB00}" type="sibTrans" cxnId="{C2E44413-43B8-496D-AB4D-07D8AD6A76AE}">
      <dgm:prSet/>
      <dgm:spPr/>
      <dgm:t>
        <a:bodyPr/>
        <a:lstStyle/>
        <a:p>
          <a:endParaRPr lang="de-DE"/>
        </a:p>
      </dgm:t>
    </dgm:pt>
    <dgm:pt modelId="{8DE0F9F0-68DB-4886-9D65-1030E0F0BD7C}">
      <dgm:prSet phldrT="[Text]"/>
      <dgm:spPr/>
      <dgm:t>
        <a:bodyPr/>
        <a:lstStyle/>
        <a:p>
          <a:r>
            <a:rPr lang="de-DE"/>
            <a:t>Ernesto	</a:t>
          </a:r>
        </a:p>
      </dgm:t>
    </dgm:pt>
    <dgm:pt modelId="{85672BAA-EB12-418C-BCE0-72E6D18779D3}" type="sibTrans" cxnId="{F3D2BAAE-3D8E-4513-91AC-8AF1793059DA}">
      <dgm:prSet/>
      <dgm:spPr/>
      <dgm:t>
        <a:bodyPr/>
        <a:lstStyle/>
        <a:p>
          <a:endParaRPr lang="de-DE"/>
        </a:p>
      </dgm:t>
    </dgm:pt>
    <dgm:pt modelId="{71CB9FC5-7C5A-407E-8E91-FA39440B689D}" type="parTrans" cxnId="{F3D2BAAE-3D8E-4513-91AC-8AF1793059DA}">
      <dgm:prSet/>
      <dgm:spPr/>
      <dgm:t>
        <a:bodyPr/>
        <a:lstStyle/>
        <a:p>
          <a:endParaRPr lang="de-DE"/>
        </a:p>
      </dgm:t>
    </dgm:pt>
    <dgm:pt modelId="{1152719A-C7A4-4FCE-A237-0A6F2FEE92D5}">
      <dgm:prSet phldrT="[Text]"/>
      <dgm:spPr/>
      <dgm:t>
        <a:bodyPr/>
        <a:lstStyle/>
        <a:p>
          <a:r>
            <a:rPr lang="de-DE"/>
            <a:t>Luigi	</a:t>
          </a:r>
        </a:p>
      </dgm:t>
    </dgm:pt>
    <dgm:pt modelId="{5B258A6E-6E96-463D-BAD7-DFEEA2A92059}" type="sibTrans" cxnId="{DDCA19C9-8040-40A4-8641-F1131E33988D}">
      <dgm:prSet/>
      <dgm:spPr/>
      <dgm:t>
        <a:bodyPr/>
        <a:lstStyle/>
        <a:p>
          <a:endParaRPr lang="de-DE"/>
        </a:p>
      </dgm:t>
    </dgm:pt>
    <dgm:pt modelId="{4ABE0D5B-405F-4AF8-B9CB-B3C2E25F8124}" type="parTrans" cxnId="{DDCA19C9-8040-40A4-8641-F1131E33988D}">
      <dgm:prSet/>
      <dgm:spPr/>
      <dgm:t>
        <a:bodyPr/>
        <a:lstStyle/>
        <a:p>
          <a:endParaRPr lang="de-DE"/>
        </a:p>
      </dgm:t>
    </dgm:pt>
    <dgm:pt modelId="{219EFEAF-8274-4CC9-A74E-7FF586C06257}">
      <dgm:prSet/>
      <dgm:spPr/>
      <dgm:t>
        <a:bodyPr/>
        <a:lstStyle/>
        <a:p>
          <a:r>
            <a:rPr lang="de-DE"/>
            <a:t>Matilde</a:t>
          </a:r>
        </a:p>
      </dgm:t>
    </dgm:pt>
    <dgm:pt modelId="{59EF5944-D23D-4AC0-8C99-62AC2E039B8A}" type="parTrans" cxnId="{7AA8E9C8-3C21-4D4A-B085-A18AF980A0D7}">
      <dgm:prSet/>
      <dgm:spPr/>
      <dgm:t>
        <a:bodyPr/>
        <a:lstStyle/>
        <a:p>
          <a:endParaRPr lang="de-DE"/>
        </a:p>
      </dgm:t>
    </dgm:pt>
    <dgm:pt modelId="{DE7E6EFD-E87A-4DE1-A4FB-9E91AEDE1834}" type="sibTrans" cxnId="{7AA8E9C8-3C21-4D4A-B085-A18AF980A0D7}">
      <dgm:prSet/>
      <dgm:spPr/>
      <dgm:t>
        <a:bodyPr/>
        <a:lstStyle/>
        <a:p>
          <a:endParaRPr lang="de-DE"/>
        </a:p>
      </dgm:t>
    </dgm:pt>
    <dgm:pt modelId="{64525AE0-99F6-46D0-ACA5-EC6C5FF1CF06}">
      <dgm:prSet/>
      <dgm:spPr/>
      <dgm:t>
        <a:bodyPr/>
        <a:lstStyle/>
        <a:p>
          <a:r>
            <a:rPr lang="de-DE"/>
            <a:t>Ninetta</a:t>
          </a:r>
        </a:p>
      </dgm:t>
    </dgm:pt>
    <dgm:pt modelId="{44E5B44D-81DC-4218-8626-485A9ACF3CBC}" type="parTrans" cxnId="{51FE3A29-391D-433F-B5F1-1FB291090C34}">
      <dgm:prSet/>
      <dgm:spPr/>
      <dgm:t>
        <a:bodyPr/>
        <a:lstStyle/>
        <a:p>
          <a:endParaRPr lang="de-DE"/>
        </a:p>
      </dgm:t>
    </dgm:pt>
    <dgm:pt modelId="{8DD689B5-A9AD-4B58-9379-39C9ADEE6C91}" type="sibTrans" cxnId="{51FE3A29-391D-433F-B5F1-1FB291090C34}">
      <dgm:prSet/>
      <dgm:spPr/>
      <dgm:t>
        <a:bodyPr/>
        <a:lstStyle/>
        <a:p>
          <a:endParaRPr lang="de-DE"/>
        </a:p>
      </dgm:t>
    </dgm:pt>
    <dgm:pt modelId="{A1E7EC12-8780-47B6-A193-D789F32DE0B5}" type="pres">
      <dgm:prSet presAssocID="{25AA98BF-84DE-4673-87C2-461A49DEAC77}" presName="hierChild1" presStyleCnt="0">
        <dgm:presLayoutVars>
          <dgm:chPref val="1"/>
          <dgm:dir/>
          <dgm:animOne val="branch"/>
          <dgm:animLvl val="lvl"/>
          <dgm:resizeHandles/>
        </dgm:presLayoutVars>
      </dgm:prSet>
      <dgm:spPr/>
      <dgm:t>
        <a:bodyPr/>
        <a:lstStyle/>
        <a:p>
          <a:endParaRPr lang="de-DE"/>
        </a:p>
      </dgm:t>
    </dgm:pt>
    <dgm:pt modelId="{8D2F60C4-E1F6-466A-B986-AC96D8FF903D}" type="pres">
      <dgm:prSet presAssocID="{F0F92E84-0E73-4383-971B-CCA65748122B}" presName="hierRoot1" presStyleCnt="0"/>
      <dgm:spPr/>
    </dgm:pt>
    <dgm:pt modelId="{23920CD8-AC5E-47F3-A8E4-9BEBF8301087}" type="pres">
      <dgm:prSet presAssocID="{F0F92E84-0E73-4383-971B-CCA65748122B}" presName="composite" presStyleCnt="0"/>
      <dgm:spPr/>
    </dgm:pt>
    <dgm:pt modelId="{43C828BC-D802-4DD2-9B5D-F3D2E9E8180A}" type="pres">
      <dgm:prSet presAssocID="{F0F92E84-0E73-4383-971B-CCA65748122B}" presName="background" presStyleLbl="node0" presStyleIdx="0" presStyleCnt="2"/>
      <dgm:spPr/>
    </dgm:pt>
    <dgm:pt modelId="{17940E9F-8DAD-453B-B0A5-571DD7EB2DC9}" type="pres">
      <dgm:prSet presAssocID="{F0F92E84-0E73-4383-971B-CCA65748122B}" presName="text" presStyleLbl="fgAcc0" presStyleIdx="0" presStyleCnt="2">
        <dgm:presLayoutVars>
          <dgm:chPref val="3"/>
        </dgm:presLayoutVars>
      </dgm:prSet>
      <dgm:spPr/>
      <dgm:t>
        <a:bodyPr/>
        <a:lstStyle/>
        <a:p>
          <a:endParaRPr lang="de-DE"/>
        </a:p>
      </dgm:t>
    </dgm:pt>
    <dgm:pt modelId="{08F23A56-CD03-4B8C-AC90-E3F2FCBB47B4}" type="pres">
      <dgm:prSet presAssocID="{F0F92E84-0E73-4383-971B-CCA65748122B}" presName="hierChild2" presStyleCnt="0"/>
      <dgm:spPr/>
    </dgm:pt>
    <dgm:pt modelId="{385774A6-CA36-49DA-A054-FFBCA7A862A1}" type="pres">
      <dgm:prSet presAssocID="{4ABE0D5B-405F-4AF8-B9CB-B3C2E25F8124}" presName="Name10" presStyleLbl="parChTrans1D2" presStyleIdx="0" presStyleCnt="3"/>
      <dgm:spPr/>
      <dgm:t>
        <a:bodyPr/>
        <a:lstStyle/>
        <a:p>
          <a:endParaRPr lang="de-DE"/>
        </a:p>
      </dgm:t>
    </dgm:pt>
    <dgm:pt modelId="{5C2DEC37-F3FA-476E-ABD3-5ADD2A8371A3}" type="pres">
      <dgm:prSet presAssocID="{1152719A-C7A4-4FCE-A237-0A6F2FEE92D5}" presName="hierRoot2" presStyleCnt="0"/>
      <dgm:spPr/>
    </dgm:pt>
    <dgm:pt modelId="{5E0CCF41-EC39-4CA6-AE62-035701063ABC}" type="pres">
      <dgm:prSet presAssocID="{1152719A-C7A4-4FCE-A237-0A6F2FEE92D5}" presName="composite2" presStyleCnt="0"/>
      <dgm:spPr/>
    </dgm:pt>
    <dgm:pt modelId="{A149A005-EAC8-4677-89A9-C225DF825B37}" type="pres">
      <dgm:prSet presAssocID="{1152719A-C7A4-4FCE-A237-0A6F2FEE92D5}" presName="background2" presStyleLbl="node2" presStyleIdx="0" presStyleCnt="3"/>
      <dgm:spPr/>
    </dgm:pt>
    <dgm:pt modelId="{C9870DDE-0F9E-4D97-963D-20A795AFB9B5}" type="pres">
      <dgm:prSet presAssocID="{1152719A-C7A4-4FCE-A237-0A6F2FEE92D5}" presName="text2" presStyleLbl="fgAcc2" presStyleIdx="0" presStyleCnt="3">
        <dgm:presLayoutVars>
          <dgm:chPref val="3"/>
        </dgm:presLayoutVars>
      </dgm:prSet>
      <dgm:spPr/>
      <dgm:t>
        <a:bodyPr/>
        <a:lstStyle/>
        <a:p>
          <a:endParaRPr lang="de-DE"/>
        </a:p>
      </dgm:t>
    </dgm:pt>
    <dgm:pt modelId="{2C9BAC8C-3A24-4A67-9EA4-1C3C3CE01617}" type="pres">
      <dgm:prSet presAssocID="{1152719A-C7A4-4FCE-A237-0A6F2FEE92D5}" presName="hierChild3" presStyleCnt="0"/>
      <dgm:spPr/>
    </dgm:pt>
    <dgm:pt modelId="{BF19ADF9-12A1-4E21-AB53-32981D48BC5B}" type="pres">
      <dgm:prSet presAssocID="{71CB9FC5-7C5A-407E-8E91-FA39440B689D}" presName="Name17" presStyleLbl="parChTrans1D3" presStyleIdx="0" presStyleCnt="4"/>
      <dgm:spPr/>
      <dgm:t>
        <a:bodyPr/>
        <a:lstStyle/>
        <a:p>
          <a:endParaRPr lang="de-DE"/>
        </a:p>
      </dgm:t>
    </dgm:pt>
    <dgm:pt modelId="{8917BE83-D869-488A-B979-EA682D6B7D0A}" type="pres">
      <dgm:prSet presAssocID="{8DE0F9F0-68DB-4886-9D65-1030E0F0BD7C}" presName="hierRoot3" presStyleCnt="0"/>
      <dgm:spPr/>
    </dgm:pt>
    <dgm:pt modelId="{18981DB3-4293-4D89-B7AA-6BDE16C26949}" type="pres">
      <dgm:prSet presAssocID="{8DE0F9F0-68DB-4886-9D65-1030E0F0BD7C}" presName="composite3" presStyleCnt="0"/>
      <dgm:spPr/>
    </dgm:pt>
    <dgm:pt modelId="{510836D5-27EC-42A3-BA7F-5A176170E471}" type="pres">
      <dgm:prSet presAssocID="{8DE0F9F0-68DB-4886-9D65-1030E0F0BD7C}" presName="background3" presStyleLbl="node3" presStyleIdx="0" presStyleCnt="4"/>
      <dgm:spPr/>
    </dgm:pt>
    <dgm:pt modelId="{3E0F4E24-4682-42FA-AB7F-0C3F6F1429AB}" type="pres">
      <dgm:prSet presAssocID="{8DE0F9F0-68DB-4886-9D65-1030E0F0BD7C}" presName="text3" presStyleLbl="fgAcc3" presStyleIdx="0" presStyleCnt="4">
        <dgm:presLayoutVars>
          <dgm:chPref val="3"/>
        </dgm:presLayoutVars>
      </dgm:prSet>
      <dgm:spPr/>
      <dgm:t>
        <a:bodyPr/>
        <a:lstStyle/>
        <a:p>
          <a:endParaRPr lang="de-DE"/>
        </a:p>
      </dgm:t>
    </dgm:pt>
    <dgm:pt modelId="{B2E99275-CE1A-4564-86F1-B2512D192B05}" type="pres">
      <dgm:prSet presAssocID="{8DE0F9F0-68DB-4886-9D65-1030E0F0BD7C}" presName="hierChild4" presStyleCnt="0"/>
      <dgm:spPr/>
    </dgm:pt>
    <dgm:pt modelId="{28E7A879-9CA4-464B-98A4-9B685ACB26DA}" type="pres">
      <dgm:prSet presAssocID="{64A0BE6F-9186-4A79-8B4C-CDA3CF8A762F}" presName="Name17" presStyleLbl="parChTrans1D3" presStyleIdx="1" presStyleCnt="4"/>
      <dgm:spPr/>
      <dgm:t>
        <a:bodyPr/>
        <a:lstStyle/>
        <a:p>
          <a:endParaRPr lang="de-DE"/>
        </a:p>
      </dgm:t>
    </dgm:pt>
    <dgm:pt modelId="{76B40388-A461-42E0-8688-8A4498A0B717}" type="pres">
      <dgm:prSet presAssocID="{80FF8318-219D-44A2-8C10-723C7B2E43F6}" presName="hierRoot3" presStyleCnt="0"/>
      <dgm:spPr/>
    </dgm:pt>
    <dgm:pt modelId="{2D96E4E3-2EC7-4F10-894B-F604B5A42B4C}" type="pres">
      <dgm:prSet presAssocID="{80FF8318-219D-44A2-8C10-723C7B2E43F6}" presName="composite3" presStyleCnt="0"/>
      <dgm:spPr/>
    </dgm:pt>
    <dgm:pt modelId="{88D93486-1C0D-4F16-968F-E4046EEE57E4}" type="pres">
      <dgm:prSet presAssocID="{80FF8318-219D-44A2-8C10-723C7B2E43F6}" presName="background3" presStyleLbl="node3" presStyleIdx="1" presStyleCnt="4"/>
      <dgm:spPr/>
    </dgm:pt>
    <dgm:pt modelId="{AA019DA6-4790-460E-92D6-450DA5C519D6}" type="pres">
      <dgm:prSet presAssocID="{80FF8318-219D-44A2-8C10-723C7B2E43F6}" presName="text3" presStyleLbl="fgAcc3" presStyleIdx="1" presStyleCnt="4">
        <dgm:presLayoutVars>
          <dgm:chPref val="3"/>
        </dgm:presLayoutVars>
      </dgm:prSet>
      <dgm:spPr/>
      <dgm:t>
        <a:bodyPr/>
        <a:lstStyle/>
        <a:p>
          <a:endParaRPr lang="de-DE"/>
        </a:p>
      </dgm:t>
    </dgm:pt>
    <dgm:pt modelId="{A20E54C1-D910-4101-9B03-670DF5E29DA5}" type="pres">
      <dgm:prSet presAssocID="{80FF8318-219D-44A2-8C10-723C7B2E43F6}" presName="hierChild4" presStyleCnt="0"/>
      <dgm:spPr/>
    </dgm:pt>
    <dgm:pt modelId="{5D842487-F5DB-4F9E-A2BC-C07EDCDC3EA7}" type="pres">
      <dgm:prSet presAssocID="{3CDB2748-762A-4F38-B1EE-1FC880B1BBFE}" presName="Name10" presStyleLbl="parChTrans1D2" presStyleIdx="1" presStyleCnt="3"/>
      <dgm:spPr/>
      <dgm:t>
        <a:bodyPr/>
        <a:lstStyle/>
        <a:p>
          <a:endParaRPr lang="de-DE"/>
        </a:p>
      </dgm:t>
    </dgm:pt>
    <dgm:pt modelId="{D4E95DB8-1AED-4EFE-A6A0-FF50315F7FA1}" type="pres">
      <dgm:prSet presAssocID="{DCA1DCD0-CEF9-410E-A050-7E75618C785D}" presName="hierRoot2" presStyleCnt="0"/>
      <dgm:spPr/>
    </dgm:pt>
    <dgm:pt modelId="{A2D77BD5-8070-43FD-B7F8-62B95D16F82B}" type="pres">
      <dgm:prSet presAssocID="{DCA1DCD0-CEF9-410E-A050-7E75618C785D}" presName="composite2" presStyleCnt="0"/>
      <dgm:spPr/>
    </dgm:pt>
    <dgm:pt modelId="{9946729E-90AC-4BFD-BA6F-FAA0345A31E8}" type="pres">
      <dgm:prSet presAssocID="{DCA1DCD0-CEF9-410E-A050-7E75618C785D}" presName="background2" presStyleLbl="node2" presStyleIdx="1" presStyleCnt="3"/>
      <dgm:spPr/>
    </dgm:pt>
    <dgm:pt modelId="{09ADE1E2-3EF7-4EB6-A040-71DB4D283092}" type="pres">
      <dgm:prSet presAssocID="{DCA1DCD0-CEF9-410E-A050-7E75618C785D}" presName="text2" presStyleLbl="fgAcc2" presStyleIdx="1" presStyleCnt="3">
        <dgm:presLayoutVars>
          <dgm:chPref val="3"/>
        </dgm:presLayoutVars>
      </dgm:prSet>
      <dgm:spPr/>
      <dgm:t>
        <a:bodyPr/>
        <a:lstStyle/>
        <a:p>
          <a:endParaRPr lang="de-DE"/>
        </a:p>
      </dgm:t>
    </dgm:pt>
    <dgm:pt modelId="{FE881E66-5CBE-47A8-9B1F-6EEB6AB5C3EC}" type="pres">
      <dgm:prSet presAssocID="{DCA1DCD0-CEF9-410E-A050-7E75618C785D}" presName="hierChild3" presStyleCnt="0"/>
      <dgm:spPr/>
    </dgm:pt>
    <dgm:pt modelId="{D7F6F1BE-846C-4E30-BBF3-6ADB93C36072}" type="pres">
      <dgm:prSet presAssocID="{D591BD33-6CFA-4E52-888E-65C6A885F06D}" presName="Name17" presStyleLbl="parChTrans1D3" presStyleIdx="2" presStyleCnt="4"/>
      <dgm:spPr/>
      <dgm:t>
        <a:bodyPr/>
        <a:lstStyle/>
        <a:p>
          <a:endParaRPr lang="de-DE"/>
        </a:p>
      </dgm:t>
    </dgm:pt>
    <dgm:pt modelId="{9412563B-A61B-4870-9F77-9CD7003160AF}" type="pres">
      <dgm:prSet presAssocID="{DBA446C8-964F-414F-BEB0-B88209A56FD9}" presName="hierRoot3" presStyleCnt="0"/>
      <dgm:spPr/>
    </dgm:pt>
    <dgm:pt modelId="{15AD06E2-4D2E-4A7A-8C22-1D7D54035EA4}" type="pres">
      <dgm:prSet presAssocID="{DBA446C8-964F-414F-BEB0-B88209A56FD9}" presName="composite3" presStyleCnt="0"/>
      <dgm:spPr/>
    </dgm:pt>
    <dgm:pt modelId="{15F98B8F-291B-482F-9614-86FEE9A9DDF2}" type="pres">
      <dgm:prSet presAssocID="{DBA446C8-964F-414F-BEB0-B88209A56FD9}" presName="background3" presStyleLbl="node3" presStyleIdx="2" presStyleCnt="4"/>
      <dgm:spPr/>
    </dgm:pt>
    <dgm:pt modelId="{8DF81ED6-150A-4299-865A-E7AF63CF3635}" type="pres">
      <dgm:prSet presAssocID="{DBA446C8-964F-414F-BEB0-B88209A56FD9}" presName="text3" presStyleLbl="fgAcc3" presStyleIdx="2" presStyleCnt="4">
        <dgm:presLayoutVars>
          <dgm:chPref val="3"/>
        </dgm:presLayoutVars>
      </dgm:prSet>
      <dgm:spPr/>
      <dgm:t>
        <a:bodyPr/>
        <a:lstStyle/>
        <a:p>
          <a:endParaRPr lang="de-DE"/>
        </a:p>
      </dgm:t>
    </dgm:pt>
    <dgm:pt modelId="{E51A50C4-3F0E-4E52-A306-4A2734F08BA6}" type="pres">
      <dgm:prSet presAssocID="{DBA446C8-964F-414F-BEB0-B88209A56FD9}" presName="hierChild4" presStyleCnt="0"/>
      <dgm:spPr/>
    </dgm:pt>
    <dgm:pt modelId="{4C61748D-0217-4C65-A99C-373CC02CB76B}" type="pres">
      <dgm:prSet presAssocID="{A26824CB-C5F1-4936-B329-04DDE9C226CB}" presName="Name17" presStyleLbl="parChTrans1D3" presStyleIdx="3" presStyleCnt="4"/>
      <dgm:spPr/>
      <dgm:t>
        <a:bodyPr/>
        <a:lstStyle/>
        <a:p>
          <a:endParaRPr lang="de-DE"/>
        </a:p>
      </dgm:t>
    </dgm:pt>
    <dgm:pt modelId="{A6EBAA8C-7BAB-41D2-A5F3-BA58C4D8502A}" type="pres">
      <dgm:prSet presAssocID="{DF09C3D8-E0EC-4030-95EF-ED5C6C60639C}" presName="hierRoot3" presStyleCnt="0"/>
      <dgm:spPr/>
    </dgm:pt>
    <dgm:pt modelId="{C8CC8BDA-3C6B-468F-83F1-8A292CA1D7EE}" type="pres">
      <dgm:prSet presAssocID="{DF09C3D8-E0EC-4030-95EF-ED5C6C60639C}" presName="composite3" presStyleCnt="0"/>
      <dgm:spPr/>
    </dgm:pt>
    <dgm:pt modelId="{741DBB5C-9B64-462D-AF98-E1666C90AC42}" type="pres">
      <dgm:prSet presAssocID="{DF09C3D8-E0EC-4030-95EF-ED5C6C60639C}" presName="background3" presStyleLbl="node3" presStyleIdx="3" presStyleCnt="4"/>
      <dgm:spPr/>
    </dgm:pt>
    <dgm:pt modelId="{6612BBD4-D2FB-49D9-9A77-F49F879D7B31}" type="pres">
      <dgm:prSet presAssocID="{DF09C3D8-E0EC-4030-95EF-ED5C6C60639C}" presName="text3" presStyleLbl="fgAcc3" presStyleIdx="3" presStyleCnt="4">
        <dgm:presLayoutVars>
          <dgm:chPref val="3"/>
        </dgm:presLayoutVars>
      </dgm:prSet>
      <dgm:spPr/>
      <dgm:t>
        <a:bodyPr/>
        <a:lstStyle/>
        <a:p>
          <a:endParaRPr lang="de-DE"/>
        </a:p>
      </dgm:t>
    </dgm:pt>
    <dgm:pt modelId="{3DEC9E58-5521-4725-B773-4FA95638C5AC}" type="pres">
      <dgm:prSet presAssocID="{DF09C3D8-E0EC-4030-95EF-ED5C6C60639C}" presName="hierChild4" presStyleCnt="0"/>
      <dgm:spPr/>
    </dgm:pt>
    <dgm:pt modelId="{6DDAE141-8672-472F-B931-27472BBDA9DB}" type="pres">
      <dgm:prSet presAssocID="{219EFEAF-8274-4CC9-A74E-7FF586C06257}" presName="hierRoot1" presStyleCnt="0"/>
      <dgm:spPr/>
    </dgm:pt>
    <dgm:pt modelId="{C7ED4200-5A4A-4176-90E4-402CDC3755C3}" type="pres">
      <dgm:prSet presAssocID="{219EFEAF-8274-4CC9-A74E-7FF586C06257}" presName="composite" presStyleCnt="0"/>
      <dgm:spPr/>
    </dgm:pt>
    <dgm:pt modelId="{5DF5336D-DA5B-4A96-8838-96D6326F3248}" type="pres">
      <dgm:prSet presAssocID="{219EFEAF-8274-4CC9-A74E-7FF586C06257}" presName="background" presStyleLbl="node0" presStyleIdx="1" presStyleCnt="2"/>
      <dgm:spPr/>
    </dgm:pt>
    <dgm:pt modelId="{FE47C764-C436-45F7-9D1C-24B71B27AC6F}" type="pres">
      <dgm:prSet presAssocID="{219EFEAF-8274-4CC9-A74E-7FF586C06257}" presName="text" presStyleLbl="fgAcc0" presStyleIdx="1" presStyleCnt="2">
        <dgm:presLayoutVars>
          <dgm:chPref val="3"/>
        </dgm:presLayoutVars>
      </dgm:prSet>
      <dgm:spPr/>
      <dgm:t>
        <a:bodyPr/>
        <a:lstStyle/>
        <a:p>
          <a:endParaRPr lang="de-DE"/>
        </a:p>
      </dgm:t>
    </dgm:pt>
    <dgm:pt modelId="{2EA21602-9706-4FF2-A19B-325DA451A15B}" type="pres">
      <dgm:prSet presAssocID="{219EFEAF-8274-4CC9-A74E-7FF586C06257}" presName="hierChild2" presStyleCnt="0"/>
      <dgm:spPr/>
    </dgm:pt>
    <dgm:pt modelId="{F445F538-CDA7-44D3-A039-8207CF0A2AFA}" type="pres">
      <dgm:prSet presAssocID="{44E5B44D-81DC-4218-8626-485A9ACF3CBC}" presName="Name10" presStyleLbl="parChTrans1D2" presStyleIdx="2" presStyleCnt="3"/>
      <dgm:spPr/>
      <dgm:t>
        <a:bodyPr/>
        <a:lstStyle/>
        <a:p>
          <a:endParaRPr lang="de-DE"/>
        </a:p>
      </dgm:t>
    </dgm:pt>
    <dgm:pt modelId="{0C457092-02BB-4E83-8A3F-ACEDAC97D257}" type="pres">
      <dgm:prSet presAssocID="{64525AE0-99F6-46D0-ACA5-EC6C5FF1CF06}" presName="hierRoot2" presStyleCnt="0"/>
      <dgm:spPr/>
    </dgm:pt>
    <dgm:pt modelId="{7F8658C7-8055-400F-9F1A-40D8634529EF}" type="pres">
      <dgm:prSet presAssocID="{64525AE0-99F6-46D0-ACA5-EC6C5FF1CF06}" presName="composite2" presStyleCnt="0"/>
      <dgm:spPr/>
    </dgm:pt>
    <dgm:pt modelId="{99F04F73-C923-48C7-B962-F6B37F691CBB}" type="pres">
      <dgm:prSet presAssocID="{64525AE0-99F6-46D0-ACA5-EC6C5FF1CF06}" presName="background2" presStyleLbl="node2" presStyleIdx="2" presStyleCnt="3"/>
      <dgm:spPr/>
    </dgm:pt>
    <dgm:pt modelId="{EDE4040B-27C0-40BB-8EBA-FB7B2213832B}" type="pres">
      <dgm:prSet presAssocID="{64525AE0-99F6-46D0-ACA5-EC6C5FF1CF06}" presName="text2" presStyleLbl="fgAcc2" presStyleIdx="2" presStyleCnt="3">
        <dgm:presLayoutVars>
          <dgm:chPref val="3"/>
        </dgm:presLayoutVars>
      </dgm:prSet>
      <dgm:spPr/>
      <dgm:t>
        <a:bodyPr/>
        <a:lstStyle/>
        <a:p>
          <a:endParaRPr lang="de-DE"/>
        </a:p>
      </dgm:t>
    </dgm:pt>
    <dgm:pt modelId="{6E90B201-4A11-4774-A934-A60E4E14CEB3}" type="pres">
      <dgm:prSet presAssocID="{64525AE0-99F6-46D0-ACA5-EC6C5FF1CF06}" presName="hierChild3" presStyleCnt="0"/>
      <dgm:spPr/>
    </dgm:pt>
  </dgm:ptLst>
  <dgm:cxnLst>
    <dgm:cxn modelId="{2425C9F9-524B-4298-BC60-EB0BF445537B}" type="presOf" srcId="{F0F92E84-0E73-4383-971B-CCA65748122B}" destId="{17940E9F-8DAD-453B-B0A5-571DD7EB2DC9}" srcOrd="0" destOrd="0" presId="urn:microsoft.com/office/officeart/2005/8/layout/hierarchy1"/>
    <dgm:cxn modelId="{4A4E4F47-D761-4DB1-A3E2-C34BA22F2BA6}" type="presOf" srcId="{8DE0F9F0-68DB-4886-9D65-1030E0F0BD7C}" destId="{3E0F4E24-4682-42FA-AB7F-0C3F6F1429AB}" srcOrd="0" destOrd="0" presId="urn:microsoft.com/office/officeart/2005/8/layout/hierarchy1"/>
    <dgm:cxn modelId="{6A600CDE-DFA6-4E4F-B0C8-BDF4EFDE067D}" type="presOf" srcId="{64525AE0-99F6-46D0-ACA5-EC6C5FF1CF06}" destId="{EDE4040B-27C0-40BB-8EBA-FB7B2213832B}" srcOrd="0" destOrd="0" presId="urn:microsoft.com/office/officeart/2005/8/layout/hierarchy1"/>
    <dgm:cxn modelId="{641DC10A-95AB-4C94-B022-155030B1E8E4}" type="presOf" srcId="{80FF8318-219D-44A2-8C10-723C7B2E43F6}" destId="{AA019DA6-4790-460E-92D6-450DA5C519D6}" srcOrd="0" destOrd="0" presId="urn:microsoft.com/office/officeart/2005/8/layout/hierarchy1"/>
    <dgm:cxn modelId="{F28AB9CA-ABED-4992-BC41-9F93271DB0F7}" type="presOf" srcId="{4ABE0D5B-405F-4AF8-B9CB-B3C2E25F8124}" destId="{385774A6-CA36-49DA-A054-FFBCA7A862A1}" srcOrd="0" destOrd="0" presId="urn:microsoft.com/office/officeart/2005/8/layout/hierarchy1"/>
    <dgm:cxn modelId="{7AA8E9C8-3C21-4D4A-B085-A18AF980A0D7}" srcId="{25AA98BF-84DE-4673-87C2-461A49DEAC77}" destId="{219EFEAF-8274-4CC9-A74E-7FF586C06257}" srcOrd="1" destOrd="0" parTransId="{59EF5944-D23D-4AC0-8C99-62AC2E039B8A}" sibTransId="{DE7E6EFD-E87A-4DE1-A4FB-9E91AEDE1834}"/>
    <dgm:cxn modelId="{3987CF5F-3EF7-4B94-8368-426BA8C1A8A6}" type="presOf" srcId="{1152719A-C7A4-4FCE-A237-0A6F2FEE92D5}" destId="{C9870DDE-0F9E-4D97-963D-20A795AFB9B5}" srcOrd="0" destOrd="0" presId="urn:microsoft.com/office/officeart/2005/8/layout/hierarchy1"/>
    <dgm:cxn modelId="{706A6BAF-5C8D-424B-ACC8-66CAF53757CE}" type="presOf" srcId="{3CDB2748-762A-4F38-B1EE-1FC880B1BBFE}" destId="{5D842487-F5DB-4F9E-A2BC-C07EDCDC3EA7}" srcOrd="0" destOrd="0" presId="urn:microsoft.com/office/officeart/2005/8/layout/hierarchy1"/>
    <dgm:cxn modelId="{35C6DFBB-6B7F-4FF6-94CF-BA646474C3C1}" type="presOf" srcId="{A26824CB-C5F1-4936-B329-04DDE9C226CB}" destId="{4C61748D-0217-4C65-A99C-373CC02CB76B}" srcOrd="0" destOrd="0" presId="urn:microsoft.com/office/officeart/2005/8/layout/hierarchy1"/>
    <dgm:cxn modelId="{F051BE47-F4A4-4050-8B12-8CB1BBD61499}" srcId="{DCA1DCD0-CEF9-410E-A050-7E75618C785D}" destId="{DBA446C8-964F-414F-BEB0-B88209A56FD9}" srcOrd="0" destOrd="0" parTransId="{D591BD33-6CFA-4E52-888E-65C6A885F06D}" sibTransId="{7BA43DE9-D455-42CF-8C45-D519827488AF}"/>
    <dgm:cxn modelId="{9E7CF0CD-541D-4FAB-B793-8AE39F7150C8}" type="presOf" srcId="{44E5B44D-81DC-4218-8626-485A9ACF3CBC}" destId="{F445F538-CDA7-44D3-A039-8207CF0A2AFA}" srcOrd="0" destOrd="0" presId="urn:microsoft.com/office/officeart/2005/8/layout/hierarchy1"/>
    <dgm:cxn modelId="{7427B331-9432-4537-AFD1-67ADBDE46425}" srcId="{25AA98BF-84DE-4673-87C2-461A49DEAC77}" destId="{F0F92E84-0E73-4383-971B-CCA65748122B}" srcOrd="0" destOrd="0" parTransId="{6247CD10-F221-40D7-93D1-FBE390D56EC3}" sibTransId="{174A141C-40C7-489D-8055-67D1552E8A9D}"/>
    <dgm:cxn modelId="{C2E44413-43B8-496D-AB4D-07D8AD6A76AE}" srcId="{DCA1DCD0-CEF9-410E-A050-7E75618C785D}" destId="{DF09C3D8-E0EC-4030-95EF-ED5C6C60639C}" srcOrd="1" destOrd="0" parTransId="{A26824CB-C5F1-4936-B329-04DDE9C226CB}" sibTransId="{767EB097-1904-40EE-BFF9-8FADA3CEEB00}"/>
    <dgm:cxn modelId="{7F87250E-48A1-4C87-B4AD-D8D82BC69718}" type="presOf" srcId="{71CB9FC5-7C5A-407E-8E91-FA39440B689D}" destId="{BF19ADF9-12A1-4E21-AB53-32981D48BC5B}" srcOrd="0" destOrd="0" presId="urn:microsoft.com/office/officeart/2005/8/layout/hierarchy1"/>
    <dgm:cxn modelId="{D0E6E3E4-CF6B-4F70-82BE-42475B3DDC24}" type="presOf" srcId="{DCA1DCD0-CEF9-410E-A050-7E75618C785D}" destId="{09ADE1E2-3EF7-4EB6-A040-71DB4D283092}" srcOrd="0" destOrd="0" presId="urn:microsoft.com/office/officeart/2005/8/layout/hierarchy1"/>
    <dgm:cxn modelId="{58BB6E93-D02D-4BC2-B431-3F77124DE4DF}" type="presOf" srcId="{64A0BE6F-9186-4A79-8B4C-CDA3CF8A762F}" destId="{28E7A879-9CA4-464B-98A4-9B685ACB26DA}" srcOrd="0" destOrd="0" presId="urn:microsoft.com/office/officeart/2005/8/layout/hierarchy1"/>
    <dgm:cxn modelId="{F3D2BAAE-3D8E-4513-91AC-8AF1793059DA}" srcId="{1152719A-C7A4-4FCE-A237-0A6F2FEE92D5}" destId="{8DE0F9F0-68DB-4886-9D65-1030E0F0BD7C}" srcOrd="0" destOrd="0" parTransId="{71CB9FC5-7C5A-407E-8E91-FA39440B689D}" sibTransId="{85672BAA-EB12-418C-BCE0-72E6D18779D3}"/>
    <dgm:cxn modelId="{10F060B9-5599-4EF1-9281-2B64253E69F4}" type="presOf" srcId="{DF09C3D8-E0EC-4030-95EF-ED5C6C60639C}" destId="{6612BBD4-D2FB-49D9-9A77-F49F879D7B31}" srcOrd="0" destOrd="0" presId="urn:microsoft.com/office/officeart/2005/8/layout/hierarchy1"/>
    <dgm:cxn modelId="{59A0BD78-A0FE-42D1-9675-39E273F9FA4F}" type="presOf" srcId="{219EFEAF-8274-4CC9-A74E-7FF586C06257}" destId="{FE47C764-C436-45F7-9D1C-24B71B27AC6F}" srcOrd="0" destOrd="0" presId="urn:microsoft.com/office/officeart/2005/8/layout/hierarchy1"/>
    <dgm:cxn modelId="{96CCA9A3-3EE2-4446-989E-F0922B76C31B}" srcId="{F0F92E84-0E73-4383-971B-CCA65748122B}" destId="{DCA1DCD0-CEF9-410E-A050-7E75618C785D}" srcOrd="1" destOrd="0" parTransId="{3CDB2748-762A-4F38-B1EE-1FC880B1BBFE}" sibTransId="{ACB4DAED-0788-4F92-8E47-7B60A9AC8B9A}"/>
    <dgm:cxn modelId="{0E287250-10B9-45F2-8EB8-C32D705EB181}" type="presOf" srcId="{D591BD33-6CFA-4E52-888E-65C6A885F06D}" destId="{D7F6F1BE-846C-4E30-BBF3-6ADB93C36072}" srcOrd="0" destOrd="0" presId="urn:microsoft.com/office/officeart/2005/8/layout/hierarchy1"/>
    <dgm:cxn modelId="{8E5B5260-9882-4D9C-BCFC-BE595F22AC05}" srcId="{1152719A-C7A4-4FCE-A237-0A6F2FEE92D5}" destId="{80FF8318-219D-44A2-8C10-723C7B2E43F6}" srcOrd="1" destOrd="0" parTransId="{64A0BE6F-9186-4A79-8B4C-CDA3CF8A762F}" sibTransId="{4A695300-A013-4D0B-B9D4-4A3299733A94}"/>
    <dgm:cxn modelId="{1BD709AD-BC9D-447D-B242-B5D44860229D}" type="presOf" srcId="{25AA98BF-84DE-4673-87C2-461A49DEAC77}" destId="{A1E7EC12-8780-47B6-A193-D789F32DE0B5}" srcOrd="0" destOrd="0" presId="urn:microsoft.com/office/officeart/2005/8/layout/hierarchy1"/>
    <dgm:cxn modelId="{DDCA19C9-8040-40A4-8641-F1131E33988D}" srcId="{F0F92E84-0E73-4383-971B-CCA65748122B}" destId="{1152719A-C7A4-4FCE-A237-0A6F2FEE92D5}" srcOrd="0" destOrd="0" parTransId="{4ABE0D5B-405F-4AF8-B9CB-B3C2E25F8124}" sibTransId="{5B258A6E-6E96-463D-BAD7-DFEEA2A92059}"/>
    <dgm:cxn modelId="{51FE3A29-391D-433F-B5F1-1FB291090C34}" srcId="{219EFEAF-8274-4CC9-A74E-7FF586C06257}" destId="{64525AE0-99F6-46D0-ACA5-EC6C5FF1CF06}" srcOrd="0" destOrd="0" parTransId="{44E5B44D-81DC-4218-8626-485A9ACF3CBC}" sibTransId="{8DD689B5-A9AD-4B58-9379-39C9ADEE6C91}"/>
    <dgm:cxn modelId="{55EC1286-E4BF-4970-83F3-E8538EED7BF2}" type="presOf" srcId="{DBA446C8-964F-414F-BEB0-B88209A56FD9}" destId="{8DF81ED6-150A-4299-865A-E7AF63CF3635}" srcOrd="0" destOrd="0" presId="urn:microsoft.com/office/officeart/2005/8/layout/hierarchy1"/>
    <dgm:cxn modelId="{CE9C0EB5-6A3E-4F52-8062-B3099A576481}" type="presParOf" srcId="{A1E7EC12-8780-47B6-A193-D789F32DE0B5}" destId="{8D2F60C4-E1F6-466A-B986-AC96D8FF903D}" srcOrd="0" destOrd="0" presId="urn:microsoft.com/office/officeart/2005/8/layout/hierarchy1"/>
    <dgm:cxn modelId="{99C24138-8CE5-43A8-A9A1-D8C5E2F7B720}" type="presParOf" srcId="{8D2F60C4-E1F6-466A-B986-AC96D8FF903D}" destId="{23920CD8-AC5E-47F3-A8E4-9BEBF8301087}" srcOrd="0" destOrd="0" presId="urn:microsoft.com/office/officeart/2005/8/layout/hierarchy1"/>
    <dgm:cxn modelId="{C212AD88-4959-409B-AEFC-D2B15CBC14F8}" type="presParOf" srcId="{23920CD8-AC5E-47F3-A8E4-9BEBF8301087}" destId="{43C828BC-D802-4DD2-9B5D-F3D2E9E8180A}" srcOrd="0" destOrd="0" presId="urn:microsoft.com/office/officeart/2005/8/layout/hierarchy1"/>
    <dgm:cxn modelId="{0DDDB84A-3A65-4802-B331-34A7465F01B3}" type="presParOf" srcId="{23920CD8-AC5E-47F3-A8E4-9BEBF8301087}" destId="{17940E9F-8DAD-453B-B0A5-571DD7EB2DC9}" srcOrd="1" destOrd="0" presId="urn:microsoft.com/office/officeart/2005/8/layout/hierarchy1"/>
    <dgm:cxn modelId="{F404C319-813C-4BB1-9FF5-D7573222F8FE}" type="presParOf" srcId="{8D2F60C4-E1F6-466A-B986-AC96D8FF903D}" destId="{08F23A56-CD03-4B8C-AC90-E3F2FCBB47B4}" srcOrd="1" destOrd="0" presId="urn:microsoft.com/office/officeart/2005/8/layout/hierarchy1"/>
    <dgm:cxn modelId="{272835E1-3EE7-4E63-A423-F474DEFD0C0D}" type="presParOf" srcId="{08F23A56-CD03-4B8C-AC90-E3F2FCBB47B4}" destId="{385774A6-CA36-49DA-A054-FFBCA7A862A1}" srcOrd="0" destOrd="0" presId="urn:microsoft.com/office/officeart/2005/8/layout/hierarchy1"/>
    <dgm:cxn modelId="{2EC64775-6C5E-42BC-95AF-4F828366A5B9}" type="presParOf" srcId="{08F23A56-CD03-4B8C-AC90-E3F2FCBB47B4}" destId="{5C2DEC37-F3FA-476E-ABD3-5ADD2A8371A3}" srcOrd="1" destOrd="0" presId="urn:microsoft.com/office/officeart/2005/8/layout/hierarchy1"/>
    <dgm:cxn modelId="{03492441-5F2B-4245-AAE8-748B0443FFE9}" type="presParOf" srcId="{5C2DEC37-F3FA-476E-ABD3-5ADD2A8371A3}" destId="{5E0CCF41-EC39-4CA6-AE62-035701063ABC}" srcOrd="0" destOrd="0" presId="urn:microsoft.com/office/officeart/2005/8/layout/hierarchy1"/>
    <dgm:cxn modelId="{3C5B40EE-D3EE-432C-8167-8D6A788C550B}" type="presParOf" srcId="{5E0CCF41-EC39-4CA6-AE62-035701063ABC}" destId="{A149A005-EAC8-4677-89A9-C225DF825B37}" srcOrd="0" destOrd="0" presId="urn:microsoft.com/office/officeart/2005/8/layout/hierarchy1"/>
    <dgm:cxn modelId="{120E6010-5F69-4BE1-8937-2DBEDFEFE8DD}" type="presParOf" srcId="{5E0CCF41-EC39-4CA6-AE62-035701063ABC}" destId="{C9870DDE-0F9E-4D97-963D-20A795AFB9B5}" srcOrd="1" destOrd="0" presId="urn:microsoft.com/office/officeart/2005/8/layout/hierarchy1"/>
    <dgm:cxn modelId="{4982DA5E-02FA-438C-88FA-0551CEBACF37}" type="presParOf" srcId="{5C2DEC37-F3FA-476E-ABD3-5ADD2A8371A3}" destId="{2C9BAC8C-3A24-4A67-9EA4-1C3C3CE01617}" srcOrd="1" destOrd="0" presId="urn:microsoft.com/office/officeart/2005/8/layout/hierarchy1"/>
    <dgm:cxn modelId="{DCC26282-C235-4101-8938-0EAE100D72A1}" type="presParOf" srcId="{2C9BAC8C-3A24-4A67-9EA4-1C3C3CE01617}" destId="{BF19ADF9-12A1-4E21-AB53-32981D48BC5B}" srcOrd="0" destOrd="0" presId="urn:microsoft.com/office/officeart/2005/8/layout/hierarchy1"/>
    <dgm:cxn modelId="{84DF395F-AE44-4DE2-91A2-790EDB059E26}" type="presParOf" srcId="{2C9BAC8C-3A24-4A67-9EA4-1C3C3CE01617}" destId="{8917BE83-D869-488A-B979-EA682D6B7D0A}" srcOrd="1" destOrd="0" presId="urn:microsoft.com/office/officeart/2005/8/layout/hierarchy1"/>
    <dgm:cxn modelId="{BF54C84D-ECA8-458C-954D-FF375B3CE9F7}" type="presParOf" srcId="{8917BE83-D869-488A-B979-EA682D6B7D0A}" destId="{18981DB3-4293-4D89-B7AA-6BDE16C26949}" srcOrd="0" destOrd="0" presId="urn:microsoft.com/office/officeart/2005/8/layout/hierarchy1"/>
    <dgm:cxn modelId="{3F977FE6-0453-4A12-AEDF-C78702467841}" type="presParOf" srcId="{18981DB3-4293-4D89-B7AA-6BDE16C26949}" destId="{510836D5-27EC-42A3-BA7F-5A176170E471}" srcOrd="0" destOrd="0" presId="urn:microsoft.com/office/officeart/2005/8/layout/hierarchy1"/>
    <dgm:cxn modelId="{F861A2AD-806B-4556-86C2-3CA442B00F56}" type="presParOf" srcId="{18981DB3-4293-4D89-B7AA-6BDE16C26949}" destId="{3E0F4E24-4682-42FA-AB7F-0C3F6F1429AB}" srcOrd="1" destOrd="0" presId="urn:microsoft.com/office/officeart/2005/8/layout/hierarchy1"/>
    <dgm:cxn modelId="{3D21E4F1-62C6-46E7-9067-E35F7DE9A70A}" type="presParOf" srcId="{8917BE83-D869-488A-B979-EA682D6B7D0A}" destId="{B2E99275-CE1A-4564-86F1-B2512D192B05}" srcOrd="1" destOrd="0" presId="urn:microsoft.com/office/officeart/2005/8/layout/hierarchy1"/>
    <dgm:cxn modelId="{893B954D-355F-4C8A-A075-2A02448BC28E}" type="presParOf" srcId="{2C9BAC8C-3A24-4A67-9EA4-1C3C3CE01617}" destId="{28E7A879-9CA4-464B-98A4-9B685ACB26DA}" srcOrd="2" destOrd="0" presId="urn:microsoft.com/office/officeart/2005/8/layout/hierarchy1"/>
    <dgm:cxn modelId="{E64FF7A2-BD61-4CA4-B2FA-76AF305AA52C}" type="presParOf" srcId="{2C9BAC8C-3A24-4A67-9EA4-1C3C3CE01617}" destId="{76B40388-A461-42E0-8688-8A4498A0B717}" srcOrd="3" destOrd="0" presId="urn:microsoft.com/office/officeart/2005/8/layout/hierarchy1"/>
    <dgm:cxn modelId="{0AC2807A-0540-4052-960A-8EB3C9F5E91C}" type="presParOf" srcId="{76B40388-A461-42E0-8688-8A4498A0B717}" destId="{2D96E4E3-2EC7-4F10-894B-F604B5A42B4C}" srcOrd="0" destOrd="0" presId="urn:microsoft.com/office/officeart/2005/8/layout/hierarchy1"/>
    <dgm:cxn modelId="{A5FB14B8-44FE-4769-899A-FABB74421428}" type="presParOf" srcId="{2D96E4E3-2EC7-4F10-894B-F604B5A42B4C}" destId="{88D93486-1C0D-4F16-968F-E4046EEE57E4}" srcOrd="0" destOrd="0" presId="urn:microsoft.com/office/officeart/2005/8/layout/hierarchy1"/>
    <dgm:cxn modelId="{350E524B-A8CE-47C5-BF62-375EF1A60D51}" type="presParOf" srcId="{2D96E4E3-2EC7-4F10-894B-F604B5A42B4C}" destId="{AA019DA6-4790-460E-92D6-450DA5C519D6}" srcOrd="1" destOrd="0" presId="urn:microsoft.com/office/officeart/2005/8/layout/hierarchy1"/>
    <dgm:cxn modelId="{AD241876-B167-4AE9-86CD-492691380C12}" type="presParOf" srcId="{76B40388-A461-42E0-8688-8A4498A0B717}" destId="{A20E54C1-D910-4101-9B03-670DF5E29DA5}" srcOrd="1" destOrd="0" presId="urn:microsoft.com/office/officeart/2005/8/layout/hierarchy1"/>
    <dgm:cxn modelId="{FB5D6472-2C23-4C3D-BF42-2C19463E4ED8}" type="presParOf" srcId="{08F23A56-CD03-4B8C-AC90-E3F2FCBB47B4}" destId="{5D842487-F5DB-4F9E-A2BC-C07EDCDC3EA7}" srcOrd="2" destOrd="0" presId="urn:microsoft.com/office/officeart/2005/8/layout/hierarchy1"/>
    <dgm:cxn modelId="{EE47FC20-5083-44E6-B93C-BE61EA4FA2F8}" type="presParOf" srcId="{08F23A56-CD03-4B8C-AC90-E3F2FCBB47B4}" destId="{D4E95DB8-1AED-4EFE-A6A0-FF50315F7FA1}" srcOrd="3" destOrd="0" presId="urn:microsoft.com/office/officeart/2005/8/layout/hierarchy1"/>
    <dgm:cxn modelId="{2116FDF9-B91E-4E24-B25B-0532A7B37A98}" type="presParOf" srcId="{D4E95DB8-1AED-4EFE-A6A0-FF50315F7FA1}" destId="{A2D77BD5-8070-43FD-B7F8-62B95D16F82B}" srcOrd="0" destOrd="0" presId="urn:microsoft.com/office/officeart/2005/8/layout/hierarchy1"/>
    <dgm:cxn modelId="{BCF9DA9E-9397-44CA-9A9A-D059910AC452}" type="presParOf" srcId="{A2D77BD5-8070-43FD-B7F8-62B95D16F82B}" destId="{9946729E-90AC-4BFD-BA6F-FAA0345A31E8}" srcOrd="0" destOrd="0" presId="urn:microsoft.com/office/officeart/2005/8/layout/hierarchy1"/>
    <dgm:cxn modelId="{012626A3-712D-4139-B261-578E34DAC4F9}" type="presParOf" srcId="{A2D77BD5-8070-43FD-B7F8-62B95D16F82B}" destId="{09ADE1E2-3EF7-4EB6-A040-71DB4D283092}" srcOrd="1" destOrd="0" presId="urn:microsoft.com/office/officeart/2005/8/layout/hierarchy1"/>
    <dgm:cxn modelId="{DC582526-BED0-4A07-AA95-190FC26BCDC9}" type="presParOf" srcId="{D4E95DB8-1AED-4EFE-A6A0-FF50315F7FA1}" destId="{FE881E66-5CBE-47A8-9B1F-6EEB6AB5C3EC}" srcOrd="1" destOrd="0" presId="urn:microsoft.com/office/officeart/2005/8/layout/hierarchy1"/>
    <dgm:cxn modelId="{954E9A47-AA53-4724-AC6D-626B0888F011}" type="presParOf" srcId="{FE881E66-5CBE-47A8-9B1F-6EEB6AB5C3EC}" destId="{D7F6F1BE-846C-4E30-BBF3-6ADB93C36072}" srcOrd="0" destOrd="0" presId="urn:microsoft.com/office/officeart/2005/8/layout/hierarchy1"/>
    <dgm:cxn modelId="{BCA8F082-AFFD-437D-8FFD-89B7CFB9951A}" type="presParOf" srcId="{FE881E66-5CBE-47A8-9B1F-6EEB6AB5C3EC}" destId="{9412563B-A61B-4870-9F77-9CD7003160AF}" srcOrd="1" destOrd="0" presId="urn:microsoft.com/office/officeart/2005/8/layout/hierarchy1"/>
    <dgm:cxn modelId="{AB3820D2-60EC-4E45-825B-8D963F9095E0}" type="presParOf" srcId="{9412563B-A61B-4870-9F77-9CD7003160AF}" destId="{15AD06E2-4D2E-4A7A-8C22-1D7D54035EA4}" srcOrd="0" destOrd="0" presId="urn:microsoft.com/office/officeart/2005/8/layout/hierarchy1"/>
    <dgm:cxn modelId="{CD2B5D30-1230-430E-AE15-25253755ABB3}" type="presParOf" srcId="{15AD06E2-4D2E-4A7A-8C22-1D7D54035EA4}" destId="{15F98B8F-291B-482F-9614-86FEE9A9DDF2}" srcOrd="0" destOrd="0" presId="urn:microsoft.com/office/officeart/2005/8/layout/hierarchy1"/>
    <dgm:cxn modelId="{9B8F58C4-AAB6-4724-A242-FA6440A32676}" type="presParOf" srcId="{15AD06E2-4D2E-4A7A-8C22-1D7D54035EA4}" destId="{8DF81ED6-150A-4299-865A-E7AF63CF3635}" srcOrd="1" destOrd="0" presId="urn:microsoft.com/office/officeart/2005/8/layout/hierarchy1"/>
    <dgm:cxn modelId="{1EF69FFE-C013-4014-A0CF-7D23005E4CF8}" type="presParOf" srcId="{9412563B-A61B-4870-9F77-9CD7003160AF}" destId="{E51A50C4-3F0E-4E52-A306-4A2734F08BA6}" srcOrd="1" destOrd="0" presId="urn:microsoft.com/office/officeart/2005/8/layout/hierarchy1"/>
    <dgm:cxn modelId="{B1E49952-BF4A-42B7-9248-2E2FC6934899}" type="presParOf" srcId="{FE881E66-5CBE-47A8-9B1F-6EEB6AB5C3EC}" destId="{4C61748D-0217-4C65-A99C-373CC02CB76B}" srcOrd="2" destOrd="0" presId="urn:microsoft.com/office/officeart/2005/8/layout/hierarchy1"/>
    <dgm:cxn modelId="{116C42C8-C115-4ADF-9557-2CAAB2FE6BDF}" type="presParOf" srcId="{FE881E66-5CBE-47A8-9B1F-6EEB6AB5C3EC}" destId="{A6EBAA8C-7BAB-41D2-A5F3-BA58C4D8502A}" srcOrd="3" destOrd="0" presId="urn:microsoft.com/office/officeart/2005/8/layout/hierarchy1"/>
    <dgm:cxn modelId="{A5EC18AB-43F7-49D8-98E1-71E8EE777D7B}" type="presParOf" srcId="{A6EBAA8C-7BAB-41D2-A5F3-BA58C4D8502A}" destId="{C8CC8BDA-3C6B-468F-83F1-8A292CA1D7EE}" srcOrd="0" destOrd="0" presId="urn:microsoft.com/office/officeart/2005/8/layout/hierarchy1"/>
    <dgm:cxn modelId="{980AD475-FCF3-4A60-B2B1-F524C380F0C3}" type="presParOf" srcId="{C8CC8BDA-3C6B-468F-83F1-8A292CA1D7EE}" destId="{741DBB5C-9B64-462D-AF98-E1666C90AC42}" srcOrd="0" destOrd="0" presId="urn:microsoft.com/office/officeart/2005/8/layout/hierarchy1"/>
    <dgm:cxn modelId="{451BE1B8-77A7-4DBD-97BD-857A955BCC0B}" type="presParOf" srcId="{C8CC8BDA-3C6B-468F-83F1-8A292CA1D7EE}" destId="{6612BBD4-D2FB-49D9-9A77-F49F879D7B31}" srcOrd="1" destOrd="0" presId="urn:microsoft.com/office/officeart/2005/8/layout/hierarchy1"/>
    <dgm:cxn modelId="{CC1128C8-84DD-4EFC-9A8F-23056C6BFCF6}" type="presParOf" srcId="{A6EBAA8C-7BAB-41D2-A5F3-BA58C4D8502A}" destId="{3DEC9E58-5521-4725-B773-4FA95638C5AC}" srcOrd="1" destOrd="0" presId="urn:microsoft.com/office/officeart/2005/8/layout/hierarchy1"/>
    <dgm:cxn modelId="{8712D5A5-DB76-4E77-A308-72D99711FAE3}" type="presParOf" srcId="{A1E7EC12-8780-47B6-A193-D789F32DE0B5}" destId="{6DDAE141-8672-472F-B931-27472BBDA9DB}" srcOrd="1" destOrd="0" presId="urn:microsoft.com/office/officeart/2005/8/layout/hierarchy1"/>
    <dgm:cxn modelId="{096E16CE-2164-4DF6-ADC3-B3D5CCA4BA85}" type="presParOf" srcId="{6DDAE141-8672-472F-B931-27472BBDA9DB}" destId="{C7ED4200-5A4A-4176-90E4-402CDC3755C3}" srcOrd="0" destOrd="0" presId="urn:microsoft.com/office/officeart/2005/8/layout/hierarchy1"/>
    <dgm:cxn modelId="{C9DE0DDE-B245-4EAE-90F9-D3C0B6169D81}" type="presParOf" srcId="{C7ED4200-5A4A-4176-90E4-402CDC3755C3}" destId="{5DF5336D-DA5B-4A96-8838-96D6326F3248}" srcOrd="0" destOrd="0" presId="urn:microsoft.com/office/officeart/2005/8/layout/hierarchy1"/>
    <dgm:cxn modelId="{F30565A8-160D-47C8-8A8A-9778ED077AE9}" type="presParOf" srcId="{C7ED4200-5A4A-4176-90E4-402CDC3755C3}" destId="{FE47C764-C436-45F7-9D1C-24B71B27AC6F}" srcOrd="1" destOrd="0" presId="urn:microsoft.com/office/officeart/2005/8/layout/hierarchy1"/>
    <dgm:cxn modelId="{8000FD03-0036-4601-B602-74CF90D64C28}" type="presParOf" srcId="{6DDAE141-8672-472F-B931-27472BBDA9DB}" destId="{2EA21602-9706-4FF2-A19B-325DA451A15B}" srcOrd="1" destOrd="0" presId="urn:microsoft.com/office/officeart/2005/8/layout/hierarchy1"/>
    <dgm:cxn modelId="{A0E83A6B-BFD9-4B50-BC7D-CB0C7BA091D1}" type="presParOf" srcId="{2EA21602-9706-4FF2-A19B-325DA451A15B}" destId="{F445F538-CDA7-44D3-A039-8207CF0A2AFA}" srcOrd="0" destOrd="0" presId="urn:microsoft.com/office/officeart/2005/8/layout/hierarchy1"/>
    <dgm:cxn modelId="{7D7C3CA0-D851-446C-87B0-A8CD00726903}" type="presParOf" srcId="{2EA21602-9706-4FF2-A19B-325DA451A15B}" destId="{0C457092-02BB-4E83-8A3F-ACEDAC97D257}" srcOrd="1" destOrd="0" presId="urn:microsoft.com/office/officeart/2005/8/layout/hierarchy1"/>
    <dgm:cxn modelId="{076D64C8-53B7-46A9-814E-6E4B2A001217}" type="presParOf" srcId="{0C457092-02BB-4E83-8A3F-ACEDAC97D257}" destId="{7F8658C7-8055-400F-9F1A-40D8634529EF}" srcOrd="0" destOrd="0" presId="urn:microsoft.com/office/officeart/2005/8/layout/hierarchy1"/>
    <dgm:cxn modelId="{B4F2B4E2-A0C6-4D09-845D-87466B6B8A17}" type="presParOf" srcId="{7F8658C7-8055-400F-9F1A-40D8634529EF}" destId="{99F04F73-C923-48C7-B962-F6B37F691CBB}" srcOrd="0" destOrd="0" presId="urn:microsoft.com/office/officeart/2005/8/layout/hierarchy1"/>
    <dgm:cxn modelId="{0B169358-1792-4561-B555-22E2A7C73A69}" type="presParOf" srcId="{7F8658C7-8055-400F-9F1A-40D8634529EF}" destId="{EDE4040B-27C0-40BB-8EBA-FB7B2213832B}" srcOrd="1" destOrd="0" presId="urn:microsoft.com/office/officeart/2005/8/layout/hierarchy1"/>
    <dgm:cxn modelId="{245AB46E-73D6-48C0-AE0A-2802E4D51DD6}" type="presParOf" srcId="{0C457092-02BB-4E83-8A3F-ACEDAC97D257}" destId="{6E90B201-4A11-4774-A934-A60E4E14CEB3}"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45F538-CDA7-44D3-A039-8207CF0A2AFA}">
      <dsp:nvSpPr>
        <dsp:cNvPr id="0" name=""/>
        <dsp:cNvSpPr/>
      </dsp:nvSpPr>
      <dsp:spPr>
        <a:xfrm>
          <a:off x="4751313" y="814107"/>
          <a:ext cx="91440" cy="291900"/>
        </a:xfrm>
        <a:custGeom>
          <a:avLst/>
          <a:gdLst/>
          <a:ahLst/>
          <a:cxnLst/>
          <a:rect l="0" t="0" r="0" b="0"/>
          <a:pathLst>
            <a:path>
              <a:moveTo>
                <a:pt x="45720" y="0"/>
              </a:moveTo>
              <a:lnTo>
                <a:pt x="45720" y="291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61748D-0217-4C65-A99C-373CC02CB76B}">
      <dsp:nvSpPr>
        <dsp:cNvPr id="0" name=""/>
        <dsp:cNvSpPr/>
      </dsp:nvSpPr>
      <dsp:spPr>
        <a:xfrm>
          <a:off x="3570324" y="1743338"/>
          <a:ext cx="613354" cy="291900"/>
        </a:xfrm>
        <a:custGeom>
          <a:avLst/>
          <a:gdLst/>
          <a:ahLst/>
          <a:cxnLst/>
          <a:rect l="0" t="0" r="0" b="0"/>
          <a:pathLst>
            <a:path>
              <a:moveTo>
                <a:pt x="0" y="0"/>
              </a:moveTo>
              <a:lnTo>
                <a:pt x="0" y="198921"/>
              </a:lnTo>
              <a:lnTo>
                <a:pt x="613354" y="198921"/>
              </a:lnTo>
              <a:lnTo>
                <a:pt x="613354" y="291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F6F1BE-846C-4E30-BBF3-6ADB93C36072}">
      <dsp:nvSpPr>
        <dsp:cNvPr id="0" name=""/>
        <dsp:cNvSpPr/>
      </dsp:nvSpPr>
      <dsp:spPr>
        <a:xfrm>
          <a:off x="2956970" y="1743338"/>
          <a:ext cx="613354" cy="291900"/>
        </a:xfrm>
        <a:custGeom>
          <a:avLst/>
          <a:gdLst/>
          <a:ahLst/>
          <a:cxnLst/>
          <a:rect l="0" t="0" r="0" b="0"/>
          <a:pathLst>
            <a:path>
              <a:moveTo>
                <a:pt x="613354" y="0"/>
              </a:moveTo>
              <a:lnTo>
                <a:pt x="613354" y="198921"/>
              </a:lnTo>
              <a:lnTo>
                <a:pt x="0" y="198921"/>
              </a:lnTo>
              <a:lnTo>
                <a:pt x="0" y="291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842487-F5DB-4F9E-A2BC-C07EDCDC3EA7}">
      <dsp:nvSpPr>
        <dsp:cNvPr id="0" name=""/>
        <dsp:cNvSpPr/>
      </dsp:nvSpPr>
      <dsp:spPr>
        <a:xfrm>
          <a:off x="2343615" y="814107"/>
          <a:ext cx="1226708" cy="291900"/>
        </a:xfrm>
        <a:custGeom>
          <a:avLst/>
          <a:gdLst/>
          <a:ahLst/>
          <a:cxnLst/>
          <a:rect l="0" t="0" r="0" b="0"/>
          <a:pathLst>
            <a:path>
              <a:moveTo>
                <a:pt x="0" y="0"/>
              </a:moveTo>
              <a:lnTo>
                <a:pt x="0" y="198921"/>
              </a:lnTo>
              <a:lnTo>
                <a:pt x="1226708" y="198921"/>
              </a:lnTo>
              <a:lnTo>
                <a:pt x="1226708" y="291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E7A879-9CA4-464B-98A4-9B685ACB26DA}">
      <dsp:nvSpPr>
        <dsp:cNvPr id="0" name=""/>
        <dsp:cNvSpPr/>
      </dsp:nvSpPr>
      <dsp:spPr>
        <a:xfrm>
          <a:off x="1116907" y="1743338"/>
          <a:ext cx="613354" cy="291900"/>
        </a:xfrm>
        <a:custGeom>
          <a:avLst/>
          <a:gdLst/>
          <a:ahLst/>
          <a:cxnLst/>
          <a:rect l="0" t="0" r="0" b="0"/>
          <a:pathLst>
            <a:path>
              <a:moveTo>
                <a:pt x="0" y="0"/>
              </a:moveTo>
              <a:lnTo>
                <a:pt x="0" y="198921"/>
              </a:lnTo>
              <a:lnTo>
                <a:pt x="613354" y="198921"/>
              </a:lnTo>
              <a:lnTo>
                <a:pt x="613354" y="291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19ADF9-12A1-4E21-AB53-32981D48BC5B}">
      <dsp:nvSpPr>
        <dsp:cNvPr id="0" name=""/>
        <dsp:cNvSpPr/>
      </dsp:nvSpPr>
      <dsp:spPr>
        <a:xfrm>
          <a:off x="503553" y="1743338"/>
          <a:ext cx="613354" cy="291900"/>
        </a:xfrm>
        <a:custGeom>
          <a:avLst/>
          <a:gdLst/>
          <a:ahLst/>
          <a:cxnLst/>
          <a:rect l="0" t="0" r="0" b="0"/>
          <a:pathLst>
            <a:path>
              <a:moveTo>
                <a:pt x="613354" y="0"/>
              </a:moveTo>
              <a:lnTo>
                <a:pt x="613354" y="198921"/>
              </a:lnTo>
              <a:lnTo>
                <a:pt x="0" y="198921"/>
              </a:lnTo>
              <a:lnTo>
                <a:pt x="0" y="291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5774A6-CA36-49DA-A054-FFBCA7A862A1}">
      <dsp:nvSpPr>
        <dsp:cNvPr id="0" name=""/>
        <dsp:cNvSpPr/>
      </dsp:nvSpPr>
      <dsp:spPr>
        <a:xfrm>
          <a:off x="1116907" y="814107"/>
          <a:ext cx="1226708" cy="291900"/>
        </a:xfrm>
        <a:custGeom>
          <a:avLst/>
          <a:gdLst/>
          <a:ahLst/>
          <a:cxnLst/>
          <a:rect l="0" t="0" r="0" b="0"/>
          <a:pathLst>
            <a:path>
              <a:moveTo>
                <a:pt x="1226708" y="0"/>
              </a:moveTo>
              <a:lnTo>
                <a:pt x="1226708" y="198921"/>
              </a:lnTo>
              <a:lnTo>
                <a:pt x="0" y="198921"/>
              </a:lnTo>
              <a:lnTo>
                <a:pt x="0" y="291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C828BC-D802-4DD2-9B5D-F3D2E9E8180A}">
      <dsp:nvSpPr>
        <dsp:cNvPr id="0" name=""/>
        <dsp:cNvSpPr/>
      </dsp:nvSpPr>
      <dsp:spPr>
        <a:xfrm>
          <a:off x="1841780" y="176776"/>
          <a:ext cx="1003670" cy="6373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940E9F-8DAD-453B-B0A5-571DD7EB2DC9}">
      <dsp:nvSpPr>
        <dsp:cNvPr id="0" name=""/>
        <dsp:cNvSpPr/>
      </dsp:nvSpPr>
      <dsp:spPr>
        <a:xfrm>
          <a:off x="1953299" y="282719"/>
          <a:ext cx="1003670" cy="6373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Matteo	</a:t>
          </a:r>
        </a:p>
      </dsp:txBody>
      <dsp:txXfrm>
        <a:off x="1971966" y="301386"/>
        <a:ext cx="966336" cy="599996"/>
      </dsp:txXfrm>
    </dsp:sp>
    <dsp:sp modelId="{A149A005-EAC8-4677-89A9-C225DF825B37}">
      <dsp:nvSpPr>
        <dsp:cNvPr id="0" name=""/>
        <dsp:cNvSpPr/>
      </dsp:nvSpPr>
      <dsp:spPr>
        <a:xfrm>
          <a:off x="615071" y="1106008"/>
          <a:ext cx="1003670" cy="6373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870DDE-0F9E-4D97-963D-20A795AFB9B5}">
      <dsp:nvSpPr>
        <dsp:cNvPr id="0" name=""/>
        <dsp:cNvSpPr/>
      </dsp:nvSpPr>
      <dsp:spPr>
        <a:xfrm>
          <a:off x="726590" y="1211951"/>
          <a:ext cx="1003670" cy="6373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Luigi	</a:t>
          </a:r>
        </a:p>
      </dsp:txBody>
      <dsp:txXfrm>
        <a:off x="745257" y="1230618"/>
        <a:ext cx="966336" cy="599996"/>
      </dsp:txXfrm>
    </dsp:sp>
    <dsp:sp modelId="{510836D5-27EC-42A3-BA7F-5A176170E471}">
      <dsp:nvSpPr>
        <dsp:cNvPr id="0" name=""/>
        <dsp:cNvSpPr/>
      </dsp:nvSpPr>
      <dsp:spPr>
        <a:xfrm>
          <a:off x="1717" y="2035239"/>
          <a:ext cx="1003670" cy="6373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0F4E24-4682-42FA-AB7F-0C3F6F1429AB}">
      <dsp:nvSpPr>
        <dsp:cNvPr id="0" name=""/>
        <dsp:cNvSpPr/>
      </dsp:nvSpPr>
      <dsp:spPr>
        <a:xfrm>
          <a:off x="113236" y="2141182"/>
          <a:ext cx="1003670" cy="6373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Ernesto	</a:t>
          </a:r>
        </a:p>
      </dsp:txBody>
      <dsp:txXfrm>
        <a:off x="131903" y="2159849"/>
        <a:ext cx="966336" cy="599996"/>
      </dsp:txXfrm>
    </dsp:sp>
    <dsp:sp modelId="{88D93486-1C0D-4F16-968F-E4046EEE57E4}">
      <dsp:nvSpPr>
        <dsp:cNvPr id="0" name=""/>
        <dsp:cNvSpPr/>
      </dsp:nvSpPr>
      <dsp:spPr>
        <a:xfrm>
          <a:off x="1228426" y="2035239"/>
          <a:ext cx="1003670" cy="6373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A019DA6-4790-460E-92D6-450DA5C519D6}">
      <dsp:nvSpPr>
        <dsp:cNvPr id="0" name=""/>
        <dsp:cNvSpPr/>
      </dsp:nvSpPr>
      <dsp:spPr>
        <a:xfrm>
          <a:off x="1339945" y="2141182"/>
          <a:ext cx="1003670" cy="6373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Maria</a:t>
          </a:r>
        </a:p>
      </dsp:txBody>
      <dsp:txXfrm>
        <a:off x="1358612" y="2159849"/>
        <a:ext cx="966336" cy="599996"/>
      </dsp:txXfrm>
    </dsp:sp>
    <dsp:sp modelId="{9946729E-90AC-4BFD-BA6F-FAA0345A31E8}">
      <dsp:nvSpPr>
        <dsp:cNvPr id="0" name=""/>
        <dsp:cNvSpPr/>
      </dsp:nvSpPr>
      <dsp:spPr>
        <a:xfrm>
          <a:off x="3068489" y="1106008"/>
          <a:ext cx="1003670" cy="6373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ADE1E2-3EF7-4EB6-A040-71DB4D283092}">
      <dsp:nvSpPr>
        <dsp:cNvPr id="0" name=""/>
        <dsp:cNvSpPr/>
      </dsp:nvSpPr>
      <dsp:spPr>
        <a:xfrm>
          <a:off x="3180008" y="1211951"/>
          <a:ext cx="1003670" cy="6373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Federica</a:t>
          </a:r>
        </a:p>
      </dsp:txBody>
      <dsp:txXfrm>
        <a:off x="3198675" y="1230618"/>
        <a:ext cx="966336" cy="599996"/>
      </dsp:txXfrm>
    </dsp:sp>
    <dsp:sp modelId="{15F98B8F-291B-482F-9614-86FEE9A9DDF2}">
      <dsp:nvSpPr>
        <dsp:cNvPr id="0" name=""/>
        <dsp:cNvSpPr/>
      </dsp:nvSpPr>
      <dsp:spPr>
        <a:xfrm>
          <a:off x="2455134" y="2035239"/>
          <a:ext cx="1003670" cy="6373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F81ED6-150A-4299-865A-E7AF63CF3635}">
      <dsp:nvSpPr>
        <dsp:cNvPr id="0" name=""/>
        <dsp:cNvSpPr/>
      </dsp:nvSpPr>
      <dsp:spPr>
        <a:xfrm>
          <a:off x="2566653" y="2141182"/>
          <a:ext cx="1003670" cy="6373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Giuseppe</a:t>
          </a:r>
        </a:p>
      </dsp:txBody>
      <dsp:txXfrm>
        <a:off x="2585320" y="2159849"/>
        <a:ext cx="966336" cy="599996"/>
      </dsp:txXfrm>
    </dsp:sp>
    <dsp:sp modelId="{741DBB5C-9B64-462D-AF98-E1666C90AC42}">
      <dsp:nvSpPr>
        <dsp:cNvPr id="0" name=""/>
        <dsp:cNvSpPr/>
      </dsp:nvSpPr>
      <dsp:spPr>
        <a:xfrm>
          <a:off x="3681843" y="2035239"/>
          <a:ext cx="1003670" cy="6373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12BBD4-D2FB-49D9-9A77-F49F879D7B31}">
      <dsp:nvSpPr>
        <dsp:cNvPr id="0" name=""/>
        <dsp:cNvSpPr/>
      </dsp:nvSpPr>
      <dsp:spPr>
        <a:xfrm>
          <a:off x="3793362" y="2141182"/>
          <a:ext cx="1003670" cy="6373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Leonarda</a:t>
          </a:r>
        </a:p>
      </dsp:txBody>
      <dsp:txXfrm>
        <a:off x="3812029" y="2159849"/>
        <a:ext cx="966336" cy="599996"/>
      </dsp:txXfrm>
    </dsp:sp>
    <dsp:sp modelId="{5DF5336D-DA5B-4A96-8838-96D6326F3248}">
      <dsp:nvSpPr>
        <dsp:cNvPr id="0" name=""/>
        <dsp:cNvSpPr/>
      </dsp:nvSpPr>
      <dsp:spPr>
        <a:xfrm>
          <a:off x="4295197" y="176776"/>
          <a:ext cx="1003670" cy="6373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47C764-C436-45F7-9D1C-24B71B27AC6F}">
      <dsp:nvSpPr>
        <dsp:cNvPr id="0" name=""/>
        <dsp:cNvSpPr/>
      </dsp:nvSpPr>
      <dsp:spPr>
        <a:xfrm>
          <a:off x="4406716" y="282719"/>
          <a:ext cx="1003670" cy="6373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Matilde</a:t>
          </a:r>
        </a:p>
      </dsp:txBody>
      <dsp:txXfrm>
        <a:off x="4425383" y="301386"/>
        <a:ext cx="966336" cy="599996"/>
      </dsp:txXfrm>
    </dsp:sp>
    <dsp:sp modelId="{99F04F73-C923-48C7-B962-F6B37F691CBB}">
      <dsp:nvSpPr>
        <dsp:cNvPr id="0" name=""/>
        <dsp:cNvSpPr/>
      </dsp:nvSpPr>
      <dsp:spPr>
        <a:xfrm>
          <a:off x="4295197" y="1106008"/>
          <a:ext cx="1003670" cy="6373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E4040B-27C0-40BB-8EBA-FB7B2213832B}">
      <dsp:nvSpPr>
        <dsp:cNvPr id="0" name=""/>
        <dsp:cNvSpPr/>
      </dsp:nvSpPr>
      <dsp:spPr>
        <a:xfrm>
          <a:off x="4406716" y="1211951"/>
          <a:ext cx="1003670" cy="6373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de-DE" sz="1700" kern="1200"/>
            <a:t>Ninetta</a:t>
          </a:r>
        </a:p>
      </dsp:txBody>
      <dsp:txXfrm>
        <a:off x="4425383" y="1230618"/>
        <a:ext cx="966336" cy="5999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9979E091.dotm</Template>
  <TotalTime>0</TotalTime>
  <Pages>22</Pages>
  <Words>2145</Words>
  <Characters>13518</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Aufgabenbeispiel</vt:lpstr>
    </vt:vector>
  </TitlesOfParts>
  <Company>Ottilie-Schoenewald Weiterbildungskolleg Bochum</Company>
  <LinksUpToDate>false</LinksUpToDate>
  <CharactersWithSpaces>15632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Aufgabenbeispiel</dc:title>
  <dc:creator>Michael Wlochal</dc:creator>
  <cp:lastModifiedBy>Bial, Jessica</cp:lastModifiedBy>
  <cp:revision>2</cp:revision>
  <cp:lastPrinted>2015-06-16T12:28:00Z</cp:lastPrinted>
  <dcterms:created xsi:type="dcterms:W3CDTF">2015-12-11T11:25:00Z</dcterms:created>
  <dcterms:modified xsi:type="dcterms:W3CDTF">2015-12-11T11:25:00Z</dcterms:modified>
</cp:coreProperties>
</file>