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Kurzbeschreibung_1" w:displacedByCustomXml="next"/>
    <w:bookmarkEnd w:id="0" w:displacedByCustomXml="next"/>
    <w:sdt>
      <w:sdtPr>
        <w:alias w:val="Titel"/>
        <w:tag w:val=""/>
        <w:id w:val="1504163789"/>
        <w:placeholder>
          <w:docPart w:val="876DE471D79A4188B660E8BD412FC0C3"/>
        </w:placeholder>
        <w:dataBinding w:prefixMappings="xmlns:ns0='http://purl.org/dc/elements/1.1/' xmlns:ns1='http://schemas.openxmlformats.org/package/2006/metadata/core-properties' " w:xpath="/ns1:coreProperties[1]/ns0:title[1]" w:storeItemID="{6C3C8BC8-F283-45AE-878A-BAB7291924A1}"/>
        <w:text/>
      </w:sdtPr>
      <w:sdtEndPr/>
      <w:sdtContent>
        <w:p w14:paraId="06AFF3B3" w14:textId="379772BD" w:rsidR="00BC38F7" w:rsidRDefault="006D5EFE" w:rsidP="006D5EFE">
          <w:pPr>
            <w:pStyle w:val="Titel"/>
          </w:pPr>
          <w:r>
            <w:t>10.4 Pythagoras auch für beliebige Dreiecke? – Der Kosinussatz</w:t>
          </w:r>
        </w:p>
      </w:sdtContent>
    </w:sdt>
    <w:p w14:paraId="52DB4353" w14:textId="0BB92245" w:rsidR="006D5EFE" w:rsidRDefault="006D5EFE" w:rsidP="006D5EFE">
      <w:pPr>
        <w:pStyle w:val="Untertitel"/>
        <w:rPr>
          <w:rStyle w:val="SchwacheHervorhebung"/>
        </w:rPr>
      </w:pPr>
      <w:r w:rsidRPr="00B3595B">
        <w:rPr>
          <w:rStyle w:val="SchwacheHervorhebung"/>
        </w:rPr>
        <w:t>Unterrichtsvorhaben zum KLP GYM SI Mathematik 2019</w:t>
      </w:r>
    </w:p>
    <w:p w14:paraId="58647A1F" w14:textId="0242753E" w:rsidR="00E928AB" w:rsidRPr="00E928AB" w:rsidRDefault="00E928AB" w:rsidP="00E928AB">
      <w:r w:rsidRPr="00E928AB">
        <w:t>Januar 2020</w:t>
      </w:r>
    </w:p>
    <w:p w14:paraId="2724C005" w14:textId="3A4F8362" w:rsidR="006C078C" w:rsidRDefault="00E46887" w:rsidP="004D4795">
      <w:pPr>
        <w:pStyle w:val="berschrift1"/>
      </w:pPr>
      <w:r w:rsidRPr="00557CF1">
        <w:t>Kurzbeschreibung</w:t>
      </w:r>
    </w:p>
    <w:p w14:paraId="47E736D0" w14:textId="77777777" w:rsidR="00D63252" w:rsidRPr="006D5EFE" w:rsidRDefault="007A2488" w:rsidP="006D5EFE">
      <w:pPr>
        <w:pStyle w:val="Kurzbeschreibung"/>
        <w:pBdr>
          <w:top w:val="single" w:sz="4" w:space="1" w:color="auto"/>
          <w:left w:val="single" w:sz="4" w:space="4" w:color="auto"/>
          <w:bottom w:val="single" w:sz="4" w:space="1" w:color="auto"/>
          <w:right w:val="single" w:sz="4" w:space="4" w:color="auto"/>
        </w:pBdr>
      </w:pPr>
      <w:r w:rsidRPr="006D5EFE">
        <w:t xml:space="preserve">Das vorliegende Unterrichtsbeispiel soll einen Weg aufzeigen, die neu im Kernlehrplan im Bereich Geometrie verankerte Kompetenz, den Kosinussatz als Verallgemeinerung des Satzes des Pythagoras einzuordnen (Geo-8), in einem forschenden Zugang aufzubauen. Dabei soll auch der Beweis des Kosinussatzes einbezogen werden, </w:t>
      </w:r>
      <w:r w:rsidR="00D63252" w:rsidRPr="006D5EFE">
        <w:t xml:space="preserve">der </w:t>
      </w:r>
      <w:r w:rsidRPr="006D5EFE">
        <w:t xml:space="preserve">auf den Satz des Pythagoras </w:t>
      </w:r>
      <w:r w:rsidR="00D63252" w:rsidRPr="006D5EFE">
        <w:t>zurückführt</w:t>
      </w:r>
      <w:r w:rsidRPr="006D5EFE">
        <w:t xml:space="preserve">. </w:t>
      </w:r>
    </w:p>
    <w:p w14:paraId="0C2EAFD8" w14:textId="77777777" w:rsidR="00D63252" w:rsidRPr="006D5EFE" w:rsidRDefault="00D63252" w:rsidP="006D5EFE">
      <w:pPr>
        <w:pStyle w:val="Kurzbeschreibung"/>
        <w:pBdr>
          <w:top w:val="single" w:sz="4" w:space="1" w:color="auto"/>
          <w:left w:val="single" w:sz="4" w:space="4" w:color="auto"/>
          <w:bottom w:val="single" w:sz="4" w:space="1" w:color="auto"/>
          <w:right w:val="single" w:sz="4" w:space="4" w:color="auto"/>
        </w:pBdr>
      </w:pPr>
      <w:r w:rsidRPr="006D5EFE">
        <w:t>Neben dem wissenschaftspropädeutischen Ansatz, bei dem Umkehrbarkeit und Verallgemeinerung mathematischer Sätze thematisiert werden, ist der forschende Zugang mit dynamischer Geometriesoftware ein Konstruktionsprinzip des Unterrichtsvorhabens. Gefördert werden sollen die Argumentations- und Problemlösekompetenz beim Formulieren von Vermutungen, beim Erkunden von geometrischen Situationen und beim möglichst eigenständigen Erarbeiten der Beweise. Als Vertiefung wird ein alternativer Weg über den weniger bekannten Satz von Thabit ibn Qurra angeboten.</w:t>
      </w:r>
    </w:p>
    <w:p w14:paraId="761CA29E" w14:textId="0412B351" w:rsidR="007A2488" w:rsidRPr="006D5EFE" w:rsidRDefault="007A2488" w:rsidP="006D5EFE">
      <w:pPr>
        <w:pStyle w:val="Kurzbeschreibung"/>
        <w:pBdr>
          <w:top w:val="single" w:sz="4" w:space="1" w:color="auto"/>
          <w:left w:val="single" w:sz="4" w:space="4" w:color="auto"/>
          <w:bottom w:val="single" w:sz="4" w:space="1" w:color="auto"/>
          <w:right w:val="single" w:sz="4" w:space="4" w:color="auto"/>
        </w:pBdr>
      </w:pPr>
      <w:r w:rsidRPr="006D5EFE">
        <w:t xml:space="preserve">Die üblichen Dreiecksberechnungen mit dem Kosinussatz </w:t>
      </w:r>
      <w:r w:rsidR="00277980" w:rsidRPr="006D5EFE">
        <w:t xml:space="preserve">(Geo-9) </w:t>
      </w:r>
      <w:r w:rsidR="00D63252" w:rsidRPr="006D5EFE">
        <w:t xml:space="preserve">sind </w:t>
      </w:r>
      <w:r w:rsidRPr="006D5EFE">
        <w:t>Teil des Unterrichtsvorhabens</w:t>
      </w:r>
      <w:r w:rsidR="00E5779E">
        <w:t>,</w:t>
      </w:r>
      <w:r w:rsidR="00D63252" w:rsidRPr="006D5EFE">
        <w:t xml:space="preserve"> </w:t>
      </w:r>
      <w:r w:rsidRPr="006D5EFE">
        <w:t xml:space="preserve">ohne dass eine Abhandlung aller denkbaren Fälle bei der Dreiecksberechnung erforderlich ist. </w:t>
      </w:r>
    </w:p>
    <w:p w14:paraId="43978D98" w14:textId="77777777" w:rsidR="00F8471E" w:rsidRPr="006D5EFE" w:rsidRDefault="00D63252" w:rsidP="006D5EFE">
      <w:pPr>
        <w:pStyle w:val="Kurzbeschreibung"/>
        <w:pBdr>
          <w:top w:val="single" w:sz="4" w:space="1" w:color="auto"/>
          <w:left w:val="single" w:sz="4" w:space="4" w:color="auto"/>
          <w:bottom w:val="single" w:sz="4" w:space="1" w:color="auto"/>
          <w:right w:val="single" w:sz="4" w:space="4" w:color="auto"/>
        </w:pBdr>
      </w:pPr>
      <w:r w:rsidRPr="006D5EFE">
        <w:t xml:space="preserve">Die </w:t>
      </w:r>
      <w:r w:rsidR="00F8471E" w:rsidRPr="006D5EFE">
        <w:t>Unterrichts</w:t>
      </w:r>
      <w:r w:rsidR="009C54E4" w:rsidRPr="006D5EFE">
        <w:t>einheiten</w:t>
      </w:r>
      <w:r w:rsidR="00F8471E" w:rsidRPr="006D5EFE">
        <w:t xml:space="preserve"> </w:t>
      </w:r>
      <w:r w:rsidRPr="006D5EFE">
        <w:t xml:space="preserve">liefern </w:t>
      </w:r>
      <w:r w:rsidR="00F8471E" w:rsidRPr="006D5EFE">
        <w:t xml:space="preserve">ein breites Spektrum von Vernetzungen mit Themen aus den Jahrgangsstufen </w:t>
      </w:r>
      <w:r w:rsidR="0042698F" w:rsidRPr="006D5EFE">
        <w:t>7-</w:t>
      </w:r>
      <w:r w:rsidR="00F8471E" w:rsidRPr="006D5EFE">
        <w:t xml:space="preserve">10 und </w:t>
      </w:r>
      <w:r w:rsidR="0042698F" w:rsidRPr="006D5EFE">
        <w:t>sind</w:t>
      </w:r>
      <w:r w:rsidR="00F8471E" w:rsidRPr="006D5EFE">
        <w:t xml:space="preserve"> daher auch zur </w:t>
      </w:r>
      <w:r w:rsidR="007A2488" w:rsidRPr="006D5EFE">
        <w:t xml:space="preserve">integrierten </w:t>
      </w:r>
      <w:r w:rsidR="00F8471E" w:rsidRPr="006D5EFE">
        <w:t xml:space="preserve">Wiederholung im Rahmen der Vorbereitung auf </w:t>
      </w:r>
      <w:r w:rsidR="004000A9" w:rsidRPr="006D5EFE">
        <w:t xml:space="preserve">die Zentrale Prüfung 10 (ZP10) </w:t>
      </w:r>
      <w:r w:rsidR="00F8471E" w:rsidRPr="006D5EFE">
        <w:t>geeignet.</w:t>
      </w:r>
      <w:r w:rsidRPr="006D5EFE">
        <w:t xml:space="preserve"> Darüber hinaus stellt der Kosinussatz ein Bindeglied zwischen dem Satz des Pythagoras und dem Skalarprodukt in der Sekundarstufe II dar.</w:t>
      </w:r>
    </w:p>
    <w:p w14:paraId="281FE659" w14:textId="77777777" w:rsidR="00023B47" w:rsidRPr="007E5AC9" w:rsidRDefault="008F54ED" w:rsidP="007E5AC9">
      <w:pPr>
        <w:pStyle w:val="berschrift1"/>
      </w:pPr>
      <w:hyperlink r:id="rId8" w:anchor="_Das_Unterrichtsvorhaben_&quot;" w:history="1">
        <w:r w:rsidR="00023B47" w:rsidRPr="007E5AC9">
          <w:rPr>
            <w:rStyle w:val="Hyperlink"/>
          </w:rPr>
          <w:t>Das Unterrichtsvorhaben</w:t>
        </w:r>
      </w:hyperlink>
      <w:r w:rsidR="00023B47" w:rsidRPr="007E5AC9">
        <w:t xml:space="preserve"> im Überblick</w:t>
      </w:r>
    </w:p>
    <w:p w14:paraId="6AD4ADE9" w14:textId="77777777" w:rsidR="00023B47" w:rsidRPr="00023B47" w:rsidRDefault="00023B47" w:rsidP="007F02A7">
      <w:r w:rsidRPr="00023B47">
        <w:t>Zeitbedarf: ca. 9 Unterrichtsstunden</w:t>
      </w:r>
    </w:p>
    <w:p w14:paraId="7C20ABB7" w14:textId="4CA0129C" w:rsidR="00023B47" w:rsidRPr="00023B47" w:rsidRDefault="00006962" w:rsidP="00E5779E">
      <w:pPr>
        <w:numPr>
          <w:ilvl w:val="0"/>
          <w:numId w:val="36"/>
        </w:numPr>
        <w:spacing w:after="0"/>
        <w:jc w:val="left"/>
      </w:pPr>
      <w:r w:rsidRPr="00023B47">
        <w:t xml:space="preserve">Unterrichtseinheit: </w:t>
      </w:r>
      <w:r w:rsidR="0012250D">
        <w:t>Forschend-entdeckender Zugang</w:t>
      </w:r>
      <w:r w:rsidR="00E5779E">
        <w:t xml:space="preserve"> – </w:t>
      </w:r>
      <w:r w:rsidRPr="00BB47BD">
        <w:t xml:space="preserve">Wie </w:t>
      </w:r>
      <w:r w:rsidR="00931DE3">
        <w:t xml:space="preserve">verändert </w:t>
      </w:r>
      <w:r w:rsidRPr="00BB47BD">
        <w:t xml:space="preserve">sich die Summe der Quadrate über </w:t>
      </w:r>
      <w:r w:rsidR="00E5779E">
        <w:t>den Katheten a und b</w:t>
      </w:r>
      <w:r w:rsidRPr="00BB47BD">
        <w:t xml:space="preserve">, wenn der </w:t>
      </w:r>
      <w:r w:rsidR="00E5779E">
        <w:t xml:space="preserve">eingeschlossene </w:t>
      </w:r>
      <w:r w:rsidRPr="00BB47BD">
        <w:t xml:space="preserve">Winkel </w:t>
      </w:r>
      <w:r w:rsidR="00E5779E">
        <w:t xml:space="preserve">γ </w:t>
      </w:r>
      <w:r w:rsidRPr="00BB47BD">
        <w:t>variier</w:t>
      </w:r>
      <w:r>
        <w:t>t</w:t>
      </w:r>
      <w:r w:rsidR="007A2488">
        <w:t xml:space="preserve"> </w:t>
      </w:r>
      <w:r w:rsidR="00931DE3">
        <w:t xml:space="preserve">wird? </w:t>
      </w:r>
      <w:r w:rsidR="007A2488">
        <w:t xml:space="preserve">(2 </w:t>
      </w:r>
      <w:r w:rsidR="006D5EFE">
        <w:t>U.-Std.</w:t>
      </w:r>
      <w:r w:rsidR="007A2488">
        <w:t>)</w:t>
      </w:r>
    </w:p>
    <w:p w14:paraId="0C68973A" w14:textId="7F71E16C" w:rsidR="00023B47" w:rsidRPr="00023B47" w:rsidRDefault="00023B47" w:rsidP="00E5779E">
      <w:pPr>
        <w:numPr>
          <w:ilvl w:val="0"/>
          <w:numId w:val="36"/>
        </w:numPr>
        <w:spacing w:after="0"/>
        <w:jc w:val="left"/>
      </w:pPr>
      <w:r w:rsidRPr="00023B47">
        <w:t xml:space="preserve">Unterrichtseinheit: </w:t>
      </w:r>
      <w:r w:rsidR="0012250D">
        <w:t>Strategiegeleitete</w:t>
      </w:r>
      <w:r w:rsidR="00006962" w:rsidRPr="00006962">
        <w:t xml:space="preserve"> Herleitung des Kosinussatzes</w:t>
      </w:r>
      <w:r w:rsidR="007A2488">
        <w:t xml:space="preserve"> (2 </w:t>
      </w:r>
      <w:r w:rsidR="006D5EFE">
        <w:t>U.-Std.</w:t>
      </w:r>
      <w:r w:rsidR="007A2488">
        <w:t>)</w:t>
      </w:r>
    </w:p>
    <w:p w14:paraId="237E3668" w14:textId="4B861E74" w:rsidR="00023B47" w:rsidRPr="00023B47" w:rsidRDefault="00023B47" w:rsidP="00E5779E">
      <w:pPr>
        <w:numPr>
          <w:ilvl w:val="0"/>
          <w:numId w:val="36"/>
        </w:numPr>
        <w:spacing w:after="0"/>
        <w:jc w:val="left"/>
        <w:rPr>
          <w:u w:val="single"/>
        </w:rPr>
      </w:pPr>
      <w:r w:rsidRPr="00023B47">
        <w:t xml:space="preserve">Unterrichtseinheit: </w:t>
      </w:r>
      <w:r w:rsidR="00064D41">
        <w:t>Dreiecksberechnungen mit dem</w:t>
      </w:r>
      <w:r w:rsidR="00006962">
        <w:t xml:space="preserve"> Kosinussatz</w:t>
      </w:r>
      <w:r w:rsidR="00064D41">
        <w:t xml:space="preserve"> im Sachzusammenhang</w:t>
      </w:r>
      <w:r w:rsidR="007A2488">
        <w:t xml:space="preserve"> (3 </w:t>
      </w:r>
      <w:r w:rsidR="006D5EFE">
        <w:t>U.-Std.</w:t>
      </w:r>
      <w:r w:rsidR="007A2488">
        <w:t>)</w:t>
      </w:r>
    </w:p>
    <w:p w14:paraId="3BF9FF4F" w14:textId="2369571C" w:rsidR="00006962" w:rsidRPr="00064D41" w:rsidRDefault="00023B47" w:rsidP="00E5779E">
      <w:pPr>
        <w:numPr>
          <w:ilvl w:val="0"/>
          <w:numId w:val="36"/>
        </w:numPr>
        <w:spacing w:after="0"/>
        <w:jc w:val="left"/>
      </w:pPr>
      <w:r w:rsidRPr="00064D41">
        <w:t>Unterrichtseinheit</w:t>
      </w:r>
      <w:r w:rsidR="00064D41" w:rsidRPr="00064D41">
        <w:t xml:space="preserve"> (Vertiefung)</w:t>
      </w:r>
      <w:r w:rsidRPr="00064D41">
        <w:t>:</w:t>
      </w:r>
      <w:r w:rsidR="00064D41">
        <w:t xml:space="preserve"> </w:t>
      </w:r>
      <w:r w:rsidR="00006962" w:rsidRPr="00064D41">
        <w:t>Die Verallgemeinerung des Satzes von Pythagoras durch Thabit ibn Qurra</w:t>
      </w:r>
      <w:r w:rsidR="007A2488">
        <w:t xml:space="preserve"> (2 </w:t>
      </w:r>
      <w:r w:rsidR="006D5EFE">
        <w:t>U.-Std.</w:t>
      </w:r>
      <w:r w:rsidR="007A2488">
        <w:t>)</w:t>
      </w:r>
    </w:p>
    <w:p w14:paraId="3D02206C" w14:textId="77777777" w:rsidR="007E5AC9" w:rsidRDefault="007E5AC9">
      <w:pPr>
        <w:spacing w:after="0" w:line="240" w:lineRule="auto"/>
        <w:jc w:val="left"/>
        <w:rPr>
          <w:rFonts w:asciiTheme="majorHAnsi" w:hAnsiTheme="majorHAnsi"/>
          <w:b/>
          <w:sz w:val="28"/>
        </w:rPr>
      </w:pPr>
      <w:bookmarkStart w:id="1" w:name="_Didaktische_Hinweise_2"/>
      <w:bookmarkStart w:id="2" w:name="_Didaktische_Hinweise_1"/>
      <w:bookmarkEnd w:id="1"/>
      <w:bookmarkEnd w:id="2"/>
      <w:r>
        <w:br w:type="page"/>
      </w:r>
    </w:p>
    <w:p w14:paraId="00C45724" w14:textId="3E7C2E1F" w:rsidR="00023B47" w:rsidRPr="00023B47" w:rsidRDefault="00023B47" w:rsidP="007E5AC9">
      <w:pPr>
        <w:pStyle w:val="berschrift1"/>
      </w:pPr>
      <w:r w:rsidRPr="00023B47">
        <w:lastRenderedPageBreak/>
        <w:t>Zielsetzung</w:t>
      </w:r>
    </w:p>
    <w:p w14:paraId="074FA09A" w14:textId="3DB5398E" w:rsidR="007A2488" w:rsidRPr="007A2488" w:rsidRDefault="007A2488" w:rsidP="007A2488">
      <w:r w:rsidRPr="007A2488">
        <w:t xml:space="preserve">Dieses Unterrichtsvorhaben konkretisiert eine mögliche Umsetzung des schulinternen Lehrplans Mathematik, der auf dem Kernlehrplan Gymnasium SI Mathematik </w:t>
      </w:r>
      <w:r w:rsidR="007E5AC9">
        <w:fldChar w:fldCharType="begin"/>
      </w:r>
      <w:r w:rsidR="007E5AC9">
        <w:instrText>ADDIN CITAVI.PLACEHOLDER 07ad1848-f1ca-47bb-84bf-ec2eb37d05ac 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WluaXN0ZXJpdW0gZsO8ciBTY2h1bGUgdW5kIEJpbGR1bmcgZGVzIExhbmRlcyBOb3JkcmhlaW4tV2VzdGZhbGVuLCAyMDE5KTwvVGV4dD4NCiAgICA8L1RleHRVbml0Pg0KICA8L1RleHRVbml0cz4NCjwvUGxhY2Vob2xkZXI+</w:instrText>
      </w:r>
      <w:r w:rsidR="007E5AC9">
        <w:fldChar w:fldCharType="separate"/>
      </w:r>
      <w:bookmarkStart w:id="3" w:name="_CTVP00107ad1848f1ca47bb84bfec2eb37d05ac"/>
      <w:r w:rsidR="007E5AC9">
        <w:t>(Ministerium für Schule und Bildung des Landes Nordrhein-Westfalen, 2019)</w:t>
      </w:r>
      <w:bookmarkEnd w:id="3"/>
      <w:r w:rsidR="007E5AC9">
        <w:fldChar w:fldCharType="end"/>
      </w:r>
      <w:r w:rsidR="007E5AC9">
        <w:t xml:space="preserve"> </w:t>
      </w:r>
      <w:r w:rsidRPr="007A2488">
        <w:t xml:space="preserve">basiert. </w:t>
      </w:r>
    </w:p>
    <w:p w14:paraId="14D0E0FB" w14:textId="77777777" w:rsidR="007A2488" w:rsidRPr="007E5AC9" w:rsidRDefault="007A2488" w:rsidP="007E5AC9">
      <w:r w:rsidRPr="007A2488">
        <w:t>Die in der Tabelle aufgeführten Kompetenzerwartungen des Kernlehrplans sind Schwerpunkte der Kompetenzentwicklung in diesem Unterrichtsvorhaben.</w:t>
      </w:r>
    </w:p>
    <w:tbl>
      <w:tblPr>
        <w:tblW w:w="4946" w:type="pct"/>
        <w:tblLook w:val="04A0" w:firstRow="1" w:lastRow="0" w:firstColumn="1" w:lastColumn="0" w:noHBand="0" w:noVBand="1"/>
      </w:tblPr>
      <w:tblGrid>
        <w:gridCol w:w="1812"/>
        <w:gridCol w:w="3555"/>
        <w:gridCol w:w="3589"/>
      </w:tblGrid>
      <w:tr w:rsidR="00B45512" w:rsidRPr="00695194" w14:paraId="4721DEE1" w14:textId="77777777" w:rsidTr="00B72C65">
        <w:trPr>
          <w:cantSplit/>
          <w:trHeight w:val="567"/>
        </w:trPr>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2C53C288" w14:textId="77777777" w:rsidR="00B45512" w:rsidRPr="00695194" w:rsidRDefault="00B45512" w:rsidP="006D5EFE">
            <w:pPr>
              <w:pStyle w:val="bersichtsraster"/>
            </w:pPr>
            <w:r w:rsidRPr="00695194">
              <w:t>Geometrie</w:t>
            </w:r>
          </w:p>
          <w:p w14:paraId="245AA639" w14:textId="77777777" w:rsidR="00B45512" w:rsidRPr="00695194" w:rsidRDefault="00B45512" w:rsidP="006D5EFE">
            <w:pPr>
              <w:pStyle w:val="bersichtsraster-Aufzhlung"/>
            </w:pPr>
            <w:r w:rsidRPr="00695194">
              <w:t xml:space="preserve">Geometrische Sätze: Satz des Pythagoras, Kosinussatz </w:t>
            </w:r>
          </w:p>
        </w:tc>
        <w:tc>
          <w:tcPr>
            <w:tcW w:w="3647" w:type="dxa"/>
            <w:tcBorders>
              <w:top w:val="single" w:sz="4" w:space="0" w:color="000000"/>
              <w:left w:val="single" w:sz="4" w:space="0" w:color="000000"/>
              <w:bottom w:val="single" w:sz="4" w:space="0" w:color="000000"/>
              <w:right w:val="single" w:sz="4" w:space="0" w:color="000000"/>
            </w:tcBorders>
            <w:shd w:val="clear" w:color="auto" w:fill="auto"/>
          </w:tcPr>
          <w:p w14:paraId="44A7AD7D" w14:textId="15D04C32" w:rsidR="00B45512" w:rsidRDefault="00B45512" w:rsidP="006D5EFE">
            <w:pPr>
              <w:pStyle w:val="bersichtsraster"/>
            </w:pPr>
            <w:r w:rsidRPr="00695194">
              <w:t>Konkretisierte Kompetenzerwartungen</w:t>
            </w:r>
          </w:p>
          <w:p w14:paraId="7307CB2A" w14:textId="54B45333" w:rsidR="006D5EFE" w:rsidRPr="00695194" w:rsidRDefault="006D5EFE" w:rsidP="006D5EFE">
            <w:pPr>
              <w:pStyle w:val="bersichtsraster"/>
            </w:pPr>
            <w:r>
              <w:t>Die Schülerinnen und Schüler …</w:t>
            </w:r>
          </w:p>
          <w:p w14:paraId="6FB76F42" w14:textId="77777777" w:rsidR="00B45512" w:rsidRPr="00695194" w:rsidRDefault="00B45512" w:rsidP="006D5EFE">
            <w:pPr>
              <w:pStyle w:val="bersichtsraster-Kompetenz"/>
            </w:pPr>
            <w:r w:rsidRPr="00695194">
              <w:t xml:space="preserve">(Geo-8) erläutern den Kosinussatz als Verallgemeinerung des Satz des Pythagoras </w:t>
            </w:r>
          </w:p>
          <w:p w14:paraId="6B342D36" w14:textId="77777777" w:rsidR="00B45512" w:rsidRPr="00695194" w:rsidRDefault="00B45512" w:rsidP="006D5EFE">
            <w:pPr>
              <w:pStyle w:val="bersichtsraster-Kompetenz"/>
            </w:pPr>
            <w:r w:rsidRPr="00695194">
              <w:t>(Geo-9) berechnen Größen mithilfe von Ähnlichkeitsbeziehungen, geometrischen Sätzen und trigonometrischen Beziehungen</w:t>
            </w:r>
          </w:p>
          <w:p w14:paraId="4BB762BC" w14:textId="77777777" w:rsidR="00B45512" w:rsidRPr="00695194" w:rsidRDefault="00B45512" w:rsidP="006D5EFE">
            <w:pPr>
              <w:pStyle w:val="bersichtsraster"/>
            </w:pPr>
            <w:r w:rsidRPr="00695194">
              <w:t xml:space="preserve">Prozessbezogene </w:t>
            </w:r>
            <w:r w:rsidRPr="006D5EFE">
              <w:t>Kompetenzerwartungen</w:t>
            </w:r>
          </w:p>
          <w:p w14:paraId="55539259" w14:textId="77777777" w:rsidR="00B45512" w:rsidRPr="00695194" w:rsidRDefault="00B45512" w:rsidP="006D5EFE">
            <w:pPr>
              <w:pStyle w:val="bersichtsraster-Kompetenz"/>
              <w:rPr>
                <w:kern w:val="2"/>
              </w:rPr>
            </w:pPr>
            <w:r w:rsidRPr="00695194">
              <w:rPr>
                <w:kern w:val="2"/>
              </w:rPr>
              <w:t>(Arg-4) stellen Relationen zwischen Fachbegriffen her (Ober</w:t>
            </w:r>
            <w:r w:rsidRPr="00695194">
              <w:rPr>
                <w:kern w:val="2"/>
              </w:rPr>
              <w:noBreakHyphen/>
              <w:t>/Unterbegriff),</w:t>
            </w:r>
          </w:p>
          <w:p w14:paraId="02224830" w14:textId="77777777" w:rsidR="00B45512" w:rsidRPr="00695194" w:rsidRDefault="00B45512" w:rsidP="006D5EFE">
            <w:pPr>
              <w:pStyle w:val="bersichtsraster-Kompetenz"/>
              <w:rPr>
                <w:kern w:val="2"/>
              </w:rPr>
            </w:pPr>
            <w:r w:rsidRPr="00695194">
              <w:rPr>
                <w:kern w:val="2"/>
              </w:rPr>
              <w:t>(Arg-6) verknüpfen Argumente zu Argumentationsketten,</w:t>
            </w:r>
          </w:p>
          <w:p w14:paraId="78380378" w14:textId="77777777" w:rsidR="00B45512" w:rsidRPr="00695194" w:rsidRDefault="00B45512" w:rsidP="006D5EFE">
            <w:pPr>
              <w:pStyle w:val="bersichtsraster-Kompetenz"/>
              <w:rPr>
                <w:kern w:val="2"/>
              </w:rPr>
            </w:pPr>
            <w:r w:rsidRPr="00695194">
              <w:rPr>
                <w:kern w:val="2"/>
              </w:rPr>
              <w:t xml:space="preserve">(Arg-8) erläutern vorgegebene Argumentationen und Beweise hinsichtlich ihrer logischen Struktur (Folgerungen/Äquivalenz, Und-/Oder- Verknüpfungen, Negation, All- und Existenzaussagen). </w:t>
            </w:r>
          </w:p>
          <w:p w14:paraId="17EA0EFB" w14:textId="77777777" w:rsidR="00B45512" w:rsidRPr="00695194" w:rsidRDefault="00B45512" w:rsidP="006D5EFE">
            <w:pPr>
              <w:pStyle w:val="bersichtsraster-Kompetenz"/>
              <w:rPr>
                <w:kern w:val="2"/>
              </w:rPr>
            </w:pPr>
            <w:r w:rsidRPr="00695194">
              <w:rPr>
                <w:kern w:val="2"/>
              </w:rPr>
              <w:t>(Pro-6) entwickeln Ideen für mögliche Lösungswege, planen Vorgehensweisen zur Lösung eines Problems und führen Lösungspläne zielgerichtet aus.</w:t>
            </w:r>
          </w:p>
          <w:p w14:paraId="094D6B75" w14:textId="77777777" w:rsidR="00B45512" w:rsidRPr="00695194" w:rsidRDefault="00B45512" w:rsidP="006D5EFE">
            <w:pPr>
              <w:pStyle w:val="bersichtsraster-Kompetenz"/>
              <w:rPr>
                <w:kern w:val="2"/>
              </w:rPr>
            </w:pPr>
            <w:r w:rsidRPr="00695194">
              <w:rPr>
                <w:kern w:val="2"/>
              </w:rPr>
              <w:t>(Pro-10) benennen zugrundeliegende heuristischen Strategien und Prinzipien und übertragen diese begründet auf andere Problemstellungen.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7A202AC9" w14:textId="77777777" w:rsidR="00B45512" w:rsidRPr="00695194" w:rsidRDefault="00B45512" w:rsidP="006D5EFE">
            <w:pPr>
              <w:pStyle w:val="bersichtsraster"/>
            </w:pPr>
            <w:r w:rsidRPr="00695194">
              <w:t>Zur Umsetzung</w:t>
            </w:r>
          </w:p>
          <w:p w14:paraId="3F166591" w14:textId="517F74C0" w:rsidR="00B45512" w:rsidRPr="00695194" w:rsidRDefault="00B45512" w:rsidP="006D5EFE">
            <w:pPr>
              <w:pStyle w:val="bersichtsraster-Aufzhlung"/>
            </w:pPr>
            <w:r w:rsidRPr="00695194">
              <w:t xml:space="preserve"> Umke</w:t>
            </w:r>
            <w:r w:rsidR="006D5EFE">
              <w:t>hrung des Satz des Pythagoras ←</w:t>
            </w:r>
            <w:r w:rsidRPr="00695194">
              <w:t xml:space="preserve">9.1 als Ausgangspunkt des Forschend-Entdeckenden Zugangs über eine DGS </w:t>
            </w:r>
          </w:p>
          <w:p w14:paraId="594351F4" w14:textId="77777777" w:rsidR="00B45512" w:rsidRPr="00695194" w:rsidRDefault="00B45512" w:rsidP="006D5EFE">
            <w:pPr>
              <w:pStyle w:val="bersichtsraster-Aufzhlung"/>
            </w:pPr>
            <w:r w:rsidRPr="00695194">
              <w:t>Kosinus von stumpfen Winkeln am Beispiel entsprechender Dreiecke</w:t>
            </w:r>
          </w:p>
          <w:p w14:paraId="06ABD529" w14:textId="77777777" w:rsidR="00B45512" w:rsidRPr="00695194" w:rsidRDefault="00B45512" w:rsidP="006D5EFE">
            <w:pPr>
              <w:pStyle w:val="bersichtsraster-Aufzhlung"/>
            </w:pPr>
            <w:r w:rsidRPr="00695194">
              <w:t xml:space="preserve">Algebraischer Beweis des Kosinussatzes, durch die Hilfskonstruktion über die Höhe auf eine Seite. </w:t>
            </w:r>
          </w:p>
          <w:p w14:paraId="091D3F5E" w14:textId="77777777" w:rsidR="00B45512" w:rsidRPr="00695194" w:rsidRDefault="00B45512" w:rsidP="00064D41">
            <w:pPr>
              <w:suppressAutoHyphens/>
              <w:spacing w:before="80" w:after="0" w:line="240" w:lineRule="auto"/>
              <w:jc w:val="left"/>
              <w:rPr>
                <w:rFonts w:ascii="Calibri Light" w:eastAsia="Calibri" w:hAnsi="Calibri Light" w:cs="Calibri"/>
                <w:i/>
                <w:sz w:val="20"/>
              </w:rPr>
            </w:pPr>
            <w:r w:rsidRPr="00695194">
              <w:rPr>
                <w:rFonts w:ascii="Calibri Light" w:eastAsia="Calibri" w:hAnsi="Calibri Light"/>
                <w:i/>
                <w:sz w:val="20"/>
              </w:rPr>
              <w:t>Zur Vernetzung</w:t>
            </w:r>
          </w:p>
          <w:p w14:paraId="4214B8D6" w14:textId="77777777" w:rsidR="00B45512" w:rsidRPr="00695194" w:rsidRDefault="00B45512" w:rsidP="006D5EFE">
            <w:pPr>
              <w:pStyle w:val="bersichtsraster-Aufzhlung"/>
            </w:pPr>
            <w:r w:rsidRPr="00695194">
              <w:t xml:space="preserve">← 9.1 Satz </w:t>
            </w:r>
            <w:r w:rsidRPr="006D5EFE">
              <w:t>des</w:t>
            </w:r>
            <w:r w:rsidRPr="00695194">
              <w:t xml:space="preserve"> Pythagoras</w:t>
            </w:r>
          </w:p>
          <w:p w14:paraId="3003D2B8" w14:textId="77777777" w:rsidR="00B45512" w:rsidRPr="00695194" w:rsidRDefault="00B45512" w:rsidP="006D5EFE">
            <w:pPr>
              <w:pStyle w:val="bersichtsraster-Aufzhlung"/>
            </w:pPr>
            <w:r w:rsidRPr="00695194">
              <w:t>← 10.3 Einführung in die Trigonometrie</w:t>
            </w:r>
          </w:p>
          <w:p w14:paraId="1DB7A2AE" w14:textId="77777777" w:rsidR="00B45512" w:rsidRPr="00695194" w:rsidRDefault="00B45512" w:rsidP="00064D41">
            <w:pPr>
              <w:suppressAutoHyphens/>
              <w:spacing w:before="80" w:after="0" w:line="240" w:lineRule="auto"/>
              <w:jc w:val="left"/>
              <w:rPr>
                <w:rFonts w:ascii="Calibri Light" w:eastAsia="Calibri" w:hAnsi="Calibri Light" w:cs="Calibri"/>
                <w:i/>
                <w:sz w:val="20"/>
              </w:rPr>
            </w:pPr>
            <w:r w:rsidRPr="00695194">
              <w:rPr>
                <w:rFonts w:ascii="Calibri Light" w:eastAsia="Calibri" w:hAnsi="Calibri Light" w:cs="Calibri"/>
                <w:i/>
                <w:sz w:val="20"/>
              </w:rPr>
              <w:t>Zur Erweiterung und Vertiefung</w:t>
            </w:r>
          </w:p>
          <w:p w14:paraId="28E8ABC7" w14:textId="138273E0" w:rsidR="00B45512" w:rsidRDefault="00B45512" w:rsidP="006D5EFE">
            <w:pPr>
              <w:pStyle w:val="bersichtsraster-Aufzhlung"/>
            </w:pPr>
            <w:r w:rsidRPr="00695194">
              <w:t>Sinu</w:t>
            </w:r>
            <w:r w:rsidR="006D5EFE">
              <w:t>s für stumpfe Winkel (auch in →</w:t>
            </w:r>
            <w:r w:rsidRPr="00695194">
              <w:t>10.7)</w:t>
            </w:r>
          </w:p>
          <w:p w14:paraId="0112BE79" w14:textId="77777777" w:rsidR="00B45512" w:rsidRPr="00657A3E" w:rsidRDefault="00B45512" w:rsidP="006D5EFE">
            <w:pPr>
              <w:pStyle w:val="bersichtsraster-Aufzhlung"/>
            </w:pPr>
            <w:r w:rsidRPr="00695194">
              <w:t>Anschauliche Verallgemeinerung des Satzes von Pythagoras durch Thabit ibn Qurra</w:t>
            </w:r>
          </w:p>
        </w:tc>
      </w:tr>
    </w:tbl>
    <w:p w14:paraId="61E2DC75" w14:textId="3E36966A" w:rsidR="00657A3E" w:rsidRDefault="00657A3E" w:rsidP="00657A3E"/>
    <w:p w14:paraId="5730724F" w14:textId="77777777" w:rsidR="00B45512" w:rsidRPr="00657A3E" w:rsidRDefault="00B45512" w:rsidP="00657A3E">
      <w:pPr>
        <w:sectPr w:rsidR="00B45512" w:rsidRPr="00657A3E" w:rsidSect="00CF6792">
          <w:headerReference w:type="default" r:id="rId9"/>
          <w:footerReference w:type="default" r:id="rId10"/>
          <w:pgSz w:w="11900" w:h="16840"/>
          <w:pgMar w:top="1701" w:right="1418" w:bottom="1134" w:left="1418" w:header="709" w:footer="709" w:gutter="0"/>
          <w:cols w:space="708"/>
          <w:docGrid w:linePitch="360"/>
        </w:sectPr>
      </w:pP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firstRow="1" w:lastRow="0" w:firstColumn="1" w:lastColumn="0" w:noHBand="0" w:noVBand="0"/>
      </w:tblPr>
      <w:tblGrid>
        <w:gridCol w:w="2229"/>
        <w:gridCol w:w="2231"/>
        <w:gridCol w:w="2229"/>
        <w:gridCol w:w="2231"/>
      </w:tblGrid>
      <w:tr w:rsidR="007E5AC9" w:rsidRPr="00657A3E" w14:paraId="0D1EC92F" w14:textId="77777777" w:rsidTr="007E5AC9">
        <w:trPr>
          <w:trHeight w:val="233"/>
        </w:trPr>
        <w:tc>
          <w:tcPr>
            <w:tcW w:w="2229" w:type="dxa"/>
            <w:shd w:val="clear" w:color="auto" w:fill="auto"/>
            <w:vAlign w:val="center"/>
          </w:tcPr>
          <w:p w14:paraId="789E1990" w14:textId="72F15E02" w:rsidR="007E5AC9" w:rsidRPr="00657A3E" w:rsidRDefault="007E5AC9" w:rsidP="007E5AC9">
            <w:pPr>
              <w:pStyle w:val="Orientierungsleiste"/>
              <w:rPr>
                <w:sz w:val="18"/>
                <w:szCs w:val="18"/>
              </w:rPr>
            </w:pPr>
            <w:r w:rsidRPr="00657A3E">
              <w:rPr>
                <w:sz w:val="18"/>
                <w:szCs w:val="18"/>
              </w:rPr>
              <w:lastRenderedPageBreak/>
              <w:br w:type="page"/>
              <w:t>Kurzbeschreibung</w:t>
            </w:r>
          </w:p>
        </w:tc>
        <w:tc>
          <w:tcPr>
            <w:tcW w:w="2231" w:type="dxa"/>
            <w:shd w:val="clear" w:color="auto" w:fill="000000" w:themeFill="text1"/>
            <w:vAlign w:val="center"/>
          </w:tcPr>
          <w:p w14:paraId="28F1E4B9" w14:textId="0C58C1D6" w:rsidR="007E5AC9" w:rsidRPr="00657A3E" w:rsidRDefault="007E5AC9" w:rsidP="007E5AC9">
            <w:pPr>
              <w:pStyle w:val="Orientierungsleiste"/>
              <w:rPr>
                <w:sz w:val="18"/>
                <w:szCs w:val="18"/>
              </w:rPr>
            </w:pPr>
            <w:r w:rsidRPr="00657A3E">
              <w:rPr>
                <w:sz w:val="18"/>
                <w:szCs w:val="18"/>
              </w:rPr>
              <w:t>Didaktische Hinweise</w:t>
            </w:r>
          </w:p>
        </w:tc>
        <w:tc>
          <w:tcPr>
            <w:tcW w:w="2229" w:type="dxa"/>
            <w:shd w:val="clear" w:color="auto" w:fill="auto"/>
            <w:vAlign w:val="center"/>
          </w:tcPr>
          <w:p w14:paraId="62E05D87" w14:textId="635748BA" w:rsidR="007E5AC9" w:rsidRPr="00657A3E" w:rsidRDefault="007E5AC9" w:rsidP="007E5AC9">
            <w:pPr>
              <w:pStyle w:val="Orientierungsleiste"/>
              <w:rPr>
                <w:sz w:val="18"/>
                <w:szCs w:val="18"/>
              </w:rPr>
            </w:pPr>
            <w:r w:rsidRPr="00657A3E">
              <w:rPr>
                <w:sz w:val="18"/>
                <w:szCs w:val="18"/>
              </w:rPr>
              <w:t>Unterrichtsmaterial</w:t>
            </w:r>
          </w:p>
        </w:tc>
        <w:tc>
          <w:tcPr>
            <w:tcW w:w="2231" w:type="dxa"/>
            <w:shd w:val="clear" w:color="auto" w:fill="auto"/>
            <w:vAlign w:val="center"/>
          </w:tcPr>
          <w:p w14:paraId="5470F974" w14:textId="455D05AA" w:rsidR="007E5AC9" w:rsidRPr="00657A3E" w:rsidRDefault="007E5AC9" w:rsidP="007E5AC9">
            <w:pPr>
              <w:pStyle w:val="Orientierungsleiste"/>
              <w:rPr>
                <w:sz w:val="18"/>
                <w:szCs w:val="18"/>
              </w:rPr>
            </w:pPr>
            <w:r>
              <w:rPr>
                <w:sz w:val="18"/>
                <w:szCs w:val="18"/>
              </w:rPr>
              <w:t>Literatur</w:t>
            </w:r>
          </w:p>
        </w:tc>
      </w:tr>
    </w:tbl>
    <w:p w14:paraId="60B36BA1" w14:textId="77777777" w:rsidR="007257DF" w:rsidRPr="00657A3E" w:rsidRDefault="008E5315" w:rsidP="00CE6249">
      <w:pPr>
        <w:pStyle w:val="berschrift1"/>
        <w:rPr>
          <w:rFonts w:ascii="Arial" w:hAnsi="Arial"/>
          <w:sz w:val="22"/>
          <w:szCs w:val="22"/>
        </w:rPr>
      </w:pPr>
      <w:r w:rsidRPr="00657A3E">
        <w:rPr>
          <w:rFonts w:ascii="Arial" w:hAnsi="Arial"/>
          <w:sz w:val="22"/>
          <w:szCs w:val="22"/>
        </w:rPr>
        <w:t xml:space="preserve">Didaktische </w:t>
      </w:r>
      <w:r w:rsidR="007257DF" w:rsidRPr="00657A3E">
        <w:rPr>
          <w:rFonts w:ascii="Arial" w:hAnsi="Arial"/>
          <w:sz w:val="22"/>
          <w:szCs w:val="22"/>
        </w:rPr>
        <w:t>Hinweise</w:t>
      </w:r>
    </w:p>
    <w:p w14:paraId="316784CD" w14:textId="77777777" w:rsidR="00F8471E" w:rsidRPr="00657A3E" w:rsidRDefault="00F8471E" w:rsidP="00842ACE">
      <w:r w:rsidRPr="00657A3E">
        <w:t>Als Einstieg in das Unterrichtsvorhaben „Pythagoras auch für beliebige Dreiecke?“ gehen die Lernenden der Frage nach, ob der Satz des Pythagoras umkehrbar ist, d.h. ein äquivalentes Kriterium für die Rechtwinkligkeit eines Dreiecks darstellt.</w:t>
      </w:r>
    </w:p>
    <w:p w14:paraId="6B5E8C27" w14:textId="180A1EC0" w:rsidR="00C8529E" w:rsidRDefault="008F51B4" w:rsidP="00842ACE">
      <w:r>
        <w:t>Die Unterrichtseinheit folgt der Idee des v</w:t>
      </w:r>
      <w:r w:rsidR="00D05AD5">
        <w:t xml:space="preserve">isuell-dynamischen Beweisens </w:t>
      </w:r>
      <w:r w:rsidR="00D05AD5">
        <w:fldChar w:fldCharType="begin"/>
      </w:r>
      <w:r w:rsidR="007E5AC9">
        <w:instrText>ADDIN CITAVI.PLACEHOLDER 1730fd49-d4e0-4a35-96ae-97c932c65526 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IZXNrZSwgMjAwMik8L1RleHQ+DQogICAgPC9UZXh0VW5pdD4NCiAgPC9UZXh0VW5pdHM+DQo8L1BsYWNlaG9sZGVyPg==</w:instrText>
      </w:r>
      <w:r w:rsidR="00D05AD5">
        <w:fldChar w:fldCharType="separate"/>
      </w:r>
      <w:bookmarkStart w:id="4" w:name="_CTVP0011730fd49d4e04a3596ae97c932c65526"/>
      <w:r w:rsidR="00A8771B">
        <w:t>(Heske, 2002)</w:t>
      </w:r>
      <w:bookmarkEnd w:id="4"/>
      <w:r w:rsidR="00D05AD5">
        <w:fldChar w:fldCharType="end"/>
      </w:r>
      <w:r>
        <w:t xml:space="preserve">. </w:t>
      </w:r>
      <w:r w:rsidR="000A14DC" w:rsidRPr="00657A3E">
        <w:t xml:space="preserve">Dazu führen die Lernenden eine arbeitsteilige Gruppenarbeit </w:t>
      </w:r>
      <w:r w:rsidR="00505FC2" w:rsidRPr="00657A3E">
        <w:t>mit</w:t>
      </w:r>
      <w:r w:rsidR="00D77714" w:rsidRPr="00657A3E">
        <w:t xml:space="preserve"> drei GeoG</w:t>
      </w:r>
      <w:r w:rsidR="000A14DC" w:rsidRPr="00657A3E">
        <w:t>ebra-Dateien durch</w:t>
      </w:r>
      <w:r w:rsidR="00C8529E">
        <w:t xml:space="preserve">: </w:t>
      </w:r>
    </w:p>
    <w:p w14:paraId="0B8397BB" w14:textId="2C6694CD" w:rsidR="00B72C65" w:rsidRPr="00250B69" w:rsidRDefault="00B72C65" w:rsidP="00250B69">
      <w:pPr>
        <w:pStyle w:val="Listenabsatz"/>
        <w:numPr>
          <w:ilvl w:val="0"/>
          <w:numId w:val="32"/>
        </w:numPr>
      </w:pPr>
      <w:r w:rsidRPr="00250B69">
        <w:t>Kosinussatz_</w:t>
      </w:r>
      <w:r w:rsidR="00422EA8" w:rsidRPr="00250B69">
        <w:t>-_</w:t>
      </w:r>
      <w:r w:rsidRPr="00250B69">
        <w:t>C</w:t>
      </w:r>
      <w:r w:rsidR="00422EA8" w:rsidRPr="00250B69">
        <w:t>_</w:t>
      </w:r>
      <w:r w:rsidR="002326ED" w:rsidRPr="00250B69">
        <w:t>parallel_</w:t>
      </w:r>
      <w:r w:rsidRPr="00250B69">
        <w:t>zur</w:t>
      </w:r>
      <w:r w:rsidR="002326ED" w:rsidRPr="00250B69">
        <w:t>_</w:t>
      </w:r>
      <w:r w:rsidRPr="00250B69">
        <w:t>x-Achse.ggb</w:t>
      </w:r>
    </w:p>
    <w:p w14:paraId="6DFC7815" w14:textId="188A51C6" w:rsidR="00B72C65" w:rsidRPr="00250B69" w:rsidRDefault="00B72C65" w:rsidP="00250B69">
      <w:pPr>
        <w:pStyle w:val="Listenabsatz"/>
        <w:numPr>
          <w:ilvl w:val="0"/>
          <w:numId w:val="32"/>
        </w:numPr>
      </w:pPr>
      <w:r w:rsidRPr="00250B69">
        <w:t>Kosinussatz_</w:t>
      </w:r>
      <w:r w:rsidR="00422EA8" w:rsidRPr="00250B69">
        <w:t>-_C_parallel_</w:t>
      </w:r>
      <w:r w:rsidRPr="00250B69">
        <w:t>zur</w:t>
      </w:r>
      <w:r w:rsidR="002326ED" w:rsidRPr="00250B69">
        <w:t>_</w:t>
      </w:r>
      <w:r w:rsidRPr="00250B69">
        <w:t>y-Achse.ggb</w:t>
      </w:r>
    </w:p>
    <w:p w14:paraId="3F40CB84" w14:textId="64F83429" w:rsidR="00B72C65" w:rsidRPr="00250B69" w:rsidRDefault="00B72C65" w:rsidP="00250B69">
      <w:pPr>
        <w:pStyle w:val="Listenabsatz"/>
        <w:numPr>
          <w:ilvl w:val="0"/>
          <w:numId w:val="32"/>
        </w:numPr>
      </w:pPr>
      <w:r w:rsidRPr="00250B69">
        <w:t>Kosinussatz_</w:t>
      </w:r>
      <w:r w:rsidR="00422EA8" w:rsidRPr="00250B69">
        <w:t>-_C_</w:t>
      </w:r>
      <w:r w:rsidRPr="00250B69">
        <w:t>au</w:t>
      </w:r>
      <w:r w:rsidR="00422EA8" w:rsidRPr="00250B69">
        <w:t>f_</w:t>
      </w:r>
      <w:r w:rsidRPr="00250B69">
        <w:t>Umkreis.ggb</w:t>
      </w:r>
    </w:p>
    <w:p w14:paraId="4B595528" w14:textId="5D826881" w:rsidR="008F51B4" w:rsidRDefault="00505FC2" w:rsidP="00842ACE">
      <w:r w:rsidRPr="00657A3E">
        <w:t xml:space="preserve">Zur Untersuchung der Abweichung </w:t>
      </w:r>
      <w:r w:rsidR="008F51B4">
        <w:t xml:space="preserve">der Summe </w:t>
      </w:r>
      <w:bookmarkStart w:id="5" w:name="MTBlankEqn"/>
      <w:r w:rsidR="00E5779E" w:rsidRPr="00E5779E">
        <w:rPr>
          <w:position w:val="-6"/>
        </w:rPr>
        <w:object w:dxaOrig="720" w:dyaOrig="320" w14:anchorId="01AD9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36pt;height:16.35pt" o:ole="">
            <v:imagedata r:id="rId11" o:title=""/>
          </v:shape>
          <o:OLEObject Type="Embed" ProgID="Equation.DSMT4" ShapeID="_x0000_i1109" DrawAspect="Content" ObjectID="_1641714587" r:id="rId12"/>
        </w:object>
      </w:r>
      <w:bookmarkEnd w:id="5"/>
      <w:r w:rsidRPr="00657A3E">
        <w:t xml:space="preserve"> </w:t>
      </w:r>
      <w:r w:rsidR="008F51B4">
        <w:t xml:space="preserve">von </w:t>
      </w:r>
      <w:r w:rsidR="00E5779E" w:rsidRPr="00E5779E">
        <w:rPr>
          <w:position w:val="-6"/>
        </w:rPr>
        <w:object w:dxaOrig="260" w:dyaOrig="320" w14:anchorId="25684265">
          <v:shape id="_x0000_i1115" type="#_x0000_t75" style="width:13.1pt;height:16.35pt" o:ole="">
            <v:imagedata r:id="rId13" o:title=""/>
          </v:shape>
          <o:OLEObject Type="Embed" ProgID="Equation.DSMT4" ShapeID="_x0000_i1115" DrawAspect="Content" ObjectID="_1641714588" r:id="rId14"/>
        </w:object>
      </w:r>
      <w:r w:rsidR="00250B69">
        <w:t xml:space="preserve"> </w:t>
      </w:r>
      <w:r w:rsidR="00E5779E">
        <w:t xml:space="preserve">werden </w:t>
      </w:r>
      <w:r w:rsidR="008F51B4">
        <w:t xml:space="preserve">in den ersten beiden Dateien </w:t>
      </w:r>
      <w:r w:rsidRPr="00657A3E">
        <w:t>zwei naheliegende Situationen angeboten, bei denen der Eckpunkt C parallel zu den K</w:t>
      </w:r>
      <w:r w:rsidR="00C8529E">
        <w:t xml:space="preserve">oordinatenachsen bewegt wird </w:t>
      </w:r>
      <w:r w:rsidRPr="00657A3E">
        <w:t xml:space="preserve">und so eine überschaubare Variation des Dreiecks erzeugt wird. </w:t>
      </w:r>
      <w:r w:rsidR="008D6961" w:rsidRPr="00657A3E">
        <w:t xml:space="preserve">In einer </w:t>
      </w:r>
      <w:r w:rsidR="000B6CD2">
        <w:t>dritten</w:t>
      </w:r>
      <w:r w:rsidR="008D6961" w:rsidRPr="00657A3E">
        <w:t xml:space="preserve"> </w:t>
      </w:r>
      <w:r w:rsidR="008F51B4">
        <w:t xml:space="preserve">Datei </w:t>
      </w:r>
      <w:r w:rsidR="008D6961" w:rsidRPr="00657A3E">
        <w:t xml:space="preserve">wird C entlang des Umkreises bewegt, </w:t>
      </w:r>
      <w:r w:rsidR="0042698F" w:rsidRPr="00657A3E">
        <w:t>so dass</w:t>
      </w:r>
      <w:r w:rsidR="008D6961" w:rsidRPr="00657A3E">
        <w:t xml:space="preserve"> </w:t>
      </w:r>
      <w:r w:rsidR="00B75957" w:rsidRPr="00657A3E">
        <w:t xml:space="preserve">der Winkel </w:t>
      </w:r>
      <w:r w:rsidR="00E5779E" w:rsidRPr="00E5779E">
        <w:rPr>
          <w:position w:val="-10"/>
        </w:rPr>
        <w:object w:dxaOrig="200" w:dyaOrig="260" w14:anchorId="797D229D">
          <v:shape id="_x0000_i1120" type="#_x0000_t75" style="width:9.8pt;height:13.1pt" o:ole="">
            <v:imagedata r:id="rId15" o:title=""/>
          </v:shape>
          <o:OLEObject Type="Embed" ProgID="Equation.DSMT4" ShapeID="_x0000_i1120" DrawAspect="Content" ObjectID="_1641714589" r:id="rId16"/>
        </w:object>
      </w:r>
      <w:r w:rsidR="00B75957" w:rsidRPr="00657A3E">
        <w:t xml:space="preserve"> unverändert bleibt. </w:t>
      </w:r>
    </w:p>
    <w:p w14:paraId="3D24CAFB" w14:textId="77777777" w:rsidR="001A4F06" w:rsidRPr="00657A3E" w:rsidRDefault="008F51B4" w:rsidP="00842ACE">
      <w:r>
        <w:t xml:space="preserve">Aus der </w:t>
      </w:r>
      <w:r w:rsidR="0042698F" w:rsidRPr="00657A3E">
        <w:t xml:space="preserve">Gruppenarbeit </w:t>
      </w:r>
      <w:r w:rsidR="00505FC2" w:rsidRPr="00657A3E">
        <w:t>können</w:t>
      </w:r>
      <w:r w:rsidR="000A14DC" w:rsidRPr="00657A3E">
        <w:t xml:space="preserve"> unterschiedliche Beobachtungen und Vermutun</w:t>
      </w:r>
      <w:r w:rsidR="0042698F" w:rsidRPr="00657A3E">
        <w:t xml:space="preserve">gen hervorgehen, die z.T. </w:t>
      </w:r>
      <w:r>
        <w:t xml:space="preserve">auch </w:t>
      </w:r>
      <w:r w:rsidR="0042698F" w:rsidRPr="00657A3E">
        <w:t>formal nachvollziehbar sind</w:t>
      </w:r>
      <w:r w:rsidR="000A14DC" w:rsidRPr="00657A3E">
        <w:t>. Die</w:t>
      </w:r>
      <w:r w:rsidR="0042698F" w:rsidRPr="00657A3E">
        <w:t>se</w:t>
      </w:r>
      <w:r w:rsidR="000A14DC" w:rsidRPr="00657A3E">
        <w:t xml:space="preserve"> </w:t>
      </w:r>
      <w:r w:rsidR="0042698F" w:rsidRPr="00657A3E">
        <w:t>Überlegungen liefern</w:t>
      </w:r>
      <w:r w:rsidR="000A14DC" w:rsidRPr="00657A3E">
        <w:t xml:space="preserve"> als Zusatznutzen </w:t>
      </w:r>
      <w:r w:rsidR="000A14DC" w:rsidRPr="00657A3E">
        <w:rPr>
          <w:i/>
        </w:rPr>
        <w:t>Vernetzungen</w:t>
      </w:r>
      <w:r w:rsidR="00CD7CD5">
        <w:rPr>
          <w:i/>
        </w:rPr>
        <w:t xml:space="preserve"> und Vertiefungen</w:t>
      </w:r>
      <w:r w:rsidR="000A14DC" w:rsidRPr="00657A3E">
        <w:t xml:space="preserve"> </w:t>
      </w:r>
      <w:r w:rsidR="0042698F" w:rsidRPr="00657A3E">
        <w:t>u.a.</w:t>
      </w:r>
      <w:r w:rsidR="000A14DC" w:rsidRPr="00657A3E">
        <w:t xml:space="preserve"> zum Satz des Thales, zum Höhensatz </w:t>
      </w:r>
      <w:r>
        <w:t xml:space="preserve">(nicht Gegenstand des KLP) </w:t>
      </w:r>
      <w:r w:rsidR="000A14DC" w:rsidRPr="00657A3E">
        <w:t xml:space="preserve">und zu quadratischen Funktionen. </w:t>
      </w:r>
    </w:p>
    <w:p w14:paraId="478BC4CB" w14:textId="3E2AB6D9" w:rsidR="0027642C" w:rsidRPr="00657A3E" w:rsidRDefault="005F731A" w:rsidP="00842ACE">
      <w:r w:rsidRPr="00657A3E">
        <w:t xml:space="preserve">Die Differenz </w:t>
      </w:r>
      <w:r w:rsidR="00E5779E" w:rsidRPr="00E5779E">
        <w:rPr>
          <w:position w:val="-6"/>
        </w:rPr>
        <w:object w:dxaOrig="1140" w:dyaOrig="320" w14:anchorId="2052D0E4">
          <v:shape id="_x0000_i1125" type="#_x0000_t75" style="width:57.25pt;height:16.35pt" o:ole="">
            <v:imagedata r:id="rId17" o:title=""/>
          </v:shape>
          <o:OLEObject Type="Embed" ProgID="Equation.DSMT4" ShapeID="_x0000_i1125" DrawAspect="Content" ObjectID="_1641714590" r:id="rId18"/>
        </w:object>
      </w:r>
      <w:r w:rsidRPr="00657A3E">
        <w:t xml:space="preserve"> erweist sich </w:t>
      </w:r>
      <w:r w:rsidR="00944074" w:rsidRPr="00657A3E">
        <w:t xml:space="preserve">als </w:t>
      </w:r>
      <w:r w:rsidRPr="00657A3E">
        <w:rPr>
          <w:i/>
        </w:rPr>
        <w:t>Kenngröße</w:t>
      </w:r>
      <w:r w:rsidRPr="00657A3E">
        <w:t xml:space="preserve">, welche die Abweichung vom „Pythagorasfall“ misst. Im Ergebnis ist diese Größe dann gleich </w:t>
      </w:r>
      <w:r w:rsidR="00E5779E" w:rsidRPr="00E5779E">
        <w:rPr>
          <w:position w:val="-10"/>
        </w:rPr>
        <w:object w:dxaOrig="1280" w:dyaOrig="320" w14:anchorId="71074344">
          <v:shape id="_x0000_i1130" type="#_x0000_t75" style="width:63.8pt;height:16.35pt" o:ole="">
            <v:imagedata r:id="rId19" o:title=""/>
          </v:shape>
          <o:OLEObject Type="Embed" ProgID="Equation.DSMT4" ShapeID="_x0000_i1130" DrawAspect="Content" ObjectID="_1641714591" r:id="rId20"/>
        </w:object>
      </w:r>
      <w:r w:rsidRPr="00657A3E">
        <w:t>. Es wäre sicher wünschenswert, eine</w:t>
      </w:r>
      <w:r w:rsidR="0027642C" w:rsidRPr="00657A3E">
        <w:t>n</w:t>
      </w:r>
      <w:r w:rsidRPr="00657A3E">
        <w:t xml:space="preserve"> genetischen Zugang von </w:t>
      </w:r>
      <w:r w:rsidR="00E5779E" w:rsidRPr="00E5779E">
        <w:rPr>
          <w:position w:val="-6"/>
        </w:rPr>
        <w:object w:dxaOrig="1140" w:dyaOrig="320" w14:anchorId="081CBF06">
          <v:shape id="_x0000_i1135" type="#_x0000_t75" style="width:57.25pt;height:16.35pt" o:ole="">
            <v:imagedata r:id="rId21" o:title=""/>
          </v:shape>
          <o:OLEObject Type="Embed" ProgID="Equation.DSMT4" ShapeID="_x0000_i1135" DrawAspect="Content" ObjectID="_1641714592" r:id="rId22"/>
        </w:object>
      </w:r>
      <w:r w:rsidR="0027642C" w:rsidRPr="00657A3E">
        <w:t xml:space="preserve"> zu </w:t>
      </w:r>
      <w:r w:rsidR="00E5779E" w:rsidRPr="00E5779E">
        <w:rPr>
          <w:position w:val="-10"/>
        </w:rPr>
        <w:object w:dxaOrig="1280" w:dyaOrig="320" w14:anchorId="19925C71">
          <v:shape id="_x0000_i1140" type="#_x0000_t75" style="width:63.8pt;height:16.35pt" o:ole="">
            <v:imagedata r:id="rId23" o:title=""/>
          </v:shape>
          <o:OLEObject Type="Embed" ProgID="Equation.DSMT4" ShapeID="_x0000_i1140" DrawAspect="Content" ObjectID="_1641714593" r:id="rId24"/>
        </w:object>
      </w:r>
      <w:r w:rsidR="000B6CD2">
        <w:t xml:space="preserve"> </w:t>
      </w:r>
      <w:r w:rsidRPr="00657A3E">
        <w:t xml:space="preserve">aufzuzeigen. </w:t>
      </w:r>
      <w:r w:rsidRPr="000C03A8">
        <w:t xml:space="preserve">Dies </w:t>
      </w:r>
      <w:r w:rsidR="000C03A8" w:rsidRPr="000C03A8">
        <w:t>erweist sich</w:t>
      </w:r>
      <w:r w:rsidR="007E5989" w:rsidRPr="000C03A8">
        <w:t xml:space="preserve"> </w:t>
      </w:r>
      <w:r w:rsidR="0027642C" w:rsidRPr="000C03A8">
        <w:t xml:space="preserve">in der ersten Einheit </w:t>
      </w:r>
      <w:r w:rsidR="000C03A8">
        <w:t xml:space="preserve">als </w:t>
      </w:r>
      <w:r w:rsidR="00250B69">
        <w:t xml:space="preserve">eher </w:t>
      </w:r>
      <w:r w:rsidR="0027642C" w:rsidRPr="008F51B4">
        <w:t>schwierig</w:t>
      </w:r>
      <w:r w:rsidR="000C03A8" w:rsidRPr="008F51B4">
        <w:t xml:space="preserve"> und kann in einer Vertiefungseinheit </w:t>
      </w:r>
      <w:r w:rsidR="008C2944" w:rsidRPr="008F51B4">
        <w:t>über</w:t>
      </w:r>
      <w:r w:rsidR="000C03A8" w:rsidRPr="008F51B4">
        <w:t xml:space="preserve"> den Satz von Thabit ibn Qurra geschehen</w:t>
      </w:r>
      <w:r w:rsidR="00C62532" w:rsidRPr="00657A3E">
        <w:t>. Dennoch ist</w:t>
      </w:r>
      <w:r w:rsidRPr="00657A3E">
        <w:t xml:space="preserve"> </w:t>
      </w:r>
      <w:r w:rsidR="00DC3650" w:rsidRPr="00657A3E">
        <w:t xml:space="preserve">die </w:t>
      </w:r>
      <w:r w:rsidRPr="00657A3E">
        <w:t>Erfahrung</w:t>
      </w:r>
      <w:r w:rsidR="00C62532" w:rsidRPr="00657A3E">
        <w:t xml:space="preserve"> wertvoll</w:t>
      </w:r>
      <w:r w:rsidRPr="00657A3E">
        <w:t xml:space="preserve">, dass neue Erkenntnisse und Entdeckungen auch wieder neue Fragen bzw. </w:t>
      </w:r>
      <w:r w:rsidR="007257DF" w:rsidRPr="00657A3E">
        <w:t>–</w:t>
      </w:r>
      <w:r w:rsidRPr="00657A3E">
        <w:t xml:space="preserve"> im Fall der Mathematik </w:t>
      </w:r>
      <w:r w:rsidR="007257DF" w:rsidRPr="00657A3E">
        <w:t>–</w:t>
      </w:r>
      <w:r w:rsidRPr="00657A3E">
        <w:t xml:space="preserve"> Beweisnotwendigkeiten mit sich bringen.</w:t>
      </w:r>
    </w:p>
    <w:p w14:paraId="58096FC5" w14:textId="61E38D5F" w:rsidR="006B2030" w:rsidRPr="00657A3E" w:rsidRDefault="0027642C" w:rsidP="006B2030">
      <w:r w:rsidRPr="00657A3E">
        <w:t xml:space="preserve">In der </w:t>
      </w:r>
      <w:r w:rsidR="00CD7CD5">
        <w:t>zweit</w:t>
      </w:r>
      <w:r w:rsidRPr="00657A3E">
        <w:t>en Unterrichtseinheit schließt der traditione</w:t>
      </w:r>
      <w:r w:rsidR="008C2944">
        <w:t>lle Beweis des Kosinussatzes an</w:t>
      </w:r>
      <w:r w:rsidRPr="00657A3E">
        <w:t>.</w:t>
      </w:r>
      <w:r w:rsidR="00E0201E" w:rsidRPr="00657A3E">
        <w:t xml:space="preserve"> Erfahrungsgemäß bringt er die Lernenden in der Klasse 10 oft an ihre Grenzen</w:t>
      </w:r>
      <w:r w:rsidR="008C2944">
        <w:t>. Daher sollen die</w:t>
      </w:r>
      <w:r w:rsidR="000C03A8">
        <w:t xml:space="preserve"> genutzten Problemlösestrategien </w:t>
      </w:r>
      <w:r w:rsidR="008F51B4">
        <w:t>offen</w:t>
      </w:r>
      <w:r w:rsidR="008C2944">
        <w:t>gelegt werden</w:t>
      </w:r>
      <w:r w:rsidR="000C03A8">
        <w:t>, um</w:t>
      </w:r>
      <w:r w:rsidR="00E0201E" w:rsidRPr="00657A3E">
        <w:t xml:space="preserve"> die Spielräume entdeckenden Lernens zu erhöhen</w:t>
      </w:r>
      <w:r w:rsidR="000C03A8">
        <w:t xml:space="preserve"> und </w:t>
      </w:r>
      <w:r w:rsidR="008C2944">
        <w:t xml:space="preserve">um </w:t>
      </w:r>
      <w:r w:rsidR="000C03A8">
        <w:t>zur Reflexion über mathematisches Arbeiten anzuregen</w:t>
      </w:r>
      <w:r w:rsidR="00E0201E" w:rsidRPr="00657A3E">
        <w:t xml:space="preserve">. </w:t>
      </w:r>
      <w:r w:rsidR="006B2030">
        <w:t>Dazu gehört das Ausleuchten des Beweisumfeldes</w:t>
      </w:r>
      <w:r w:rsidR="00293E67">
        <w:t xml:space="preserve"> </w:t>
      </w:r>
      <w:r w:rsidR="00250B69">
        <w:fldChar w:fldCharType="begin"/>
      </w:r>
      <w:r w:rsidR="00A25030">
        <w:instrText>ADDIN CITAVI.PLACEHOLDER ed852bd5-0e51-4daa-9ae3-b07d417c6722 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2Z2wuIHouQi4gRWxzY2hlbmJyb2ljaCwgMjAwMik8L1RleHQ+DQogICAgPC9UZXh0VW5pdD4NCiAgPC9UZXh0VW5pdHM+DQo8L1BsYWNlaG9sZGVyPg==</w:instrText>
      </w:r>
      <w:r w:rsidR="00250B69">
        <w:fldChar w:fldCharType="separate"/>
      </w:r>
      <w:bookmarkStart w:id="6" w:name="_CTVP001ed852bd50e514daa9ae3b07d417c6722"/>
      <w:r w:rsidR="00A25030">
        <w:t>(vgl. z.B. Elschenbroich, 2002)</w:t>
      </w:r>
      <w:bookmarkEnd w:id="6"/>
      <w:r w:rsidR="00250B69">
        <w:fldChar w:fldCharType="end"/>
      </w:r>
      <w:r w:rsidR="006B2030">
        <w:t xml:space="preserve">. </w:t>
      </w:r>
      <w:r w:rsidR="00E0201E" w:rsidRPr="00657A3E">
        <w:t xml:space="preserve">Der ausgewählte Beweis ist im Unterschied zu anderen </w:t>
      </w:r>
      <w:r w:rsidR="00E5779E">
        <w:t xml:space="preserve">bekannten Beweisen </w:t>
      </w:r>
      <w:r w:rsidR="00DC3650" w:rsidRPr="00657A3E">
        <w:t>so</w:t>
      </w:r>
      <w:r w:rsidR="00E0201E" w:rsidRPr="00657A3E">
        <w:t xml:space="preserve"> einfach </w:t>
      </w:r>
      <w:r w:rsidR="00DC3650" w:rsidRPr="00657A3E">
        <w:t>wie möglich</w:t>
      </w:r>
      <w:r w:rsidR="008C2944">
        <w:t xml:space="preserve"> gehalten</w:t>
      </w:r>
      <w:r w:rsidR="00E0201E" w:rsidRPr="00657A3E">
        <w:t>, da er z.B. auf den häufig benutzten „trigonometrischen Pythagoras</w:t>
      </w:r>
      <w:r w:rsidRPr="00657A3E">
        <w:t xml:space="preserve">“ </w:t>
      </w:r>
      <w:r w:rsidR="00E5779E" w:rsidRPr="00E5779E">
        <w:rPr>
          <w:position w:val="-10"/>
        </w:rPr>
        <w:object w:dxaOrig="2000" w:dyaOrig="360" w14:anchorId="654DD521">
          <v:shape id="_x0000_i1145" type="#_x0000_t75" style="width:99.8pt;height:18pt" o:ole="">
            <v:imagedata r:id="rId25" o:title=""/>
          </v:shape>
          <o:OLEObject Type="Embed" ProgID="Equation.DSMT4" ShapeID="_x0000_i1145" DrawAspect="Content" ObjectID="_1641714594" r:id="rId26"/>
        </w:object>
      </w:r>
      <w:r w:rsidR="00E0201E" w:rsidRPr="00657A3E">
        <w:t xml:space="preserve"> verzichte</w:t>
      </w:r>
      <w:r w:rsidR="008C2944">
        <w:t>t</w:t>
      </w:r>
      <w:r w:rsidR="006B2030">
        <w:t>.</w:t>
      </w:r>
    </w:p>
    <w:p w14:paraId="7D11B21A" w14:textId="3D79B120" w:rsidR="007257DF" w:rsidRDefault="007257DF" w:rsidP="00842ACE">
      <w:r w:rsidRPr="00657A3E">
        <w:t xml:space="preserve">Die dritte Unterrichtseinheit </w:t>
      </w:r>
      <w:r w:rsidR="000C03A8">
        <w:t>ist</w:t>
      </w:r>
      <w:r w:rsidRPr="00657A3E">
        <w:t xml:space="preserve"> lediglich grob umrissen, da in Schulbüchern hinreichend Material </w:t>
      </w:r>
      <w:r w:rsidR="00931DE3">
        <w:t>dazu vorhanden ist</w:t>
      </w:r>
      <w:r w:rsidRPr="00657A3E">
        <w:t xml:space="preserve">. </w:t>
      </w:r>
    </w:p>
    <w:p w14:paraId="2AEA91F9" w14:textId="1E105BAA" w:rsidR="00CD7CD5" w:rsidRPr="008F51B4" w:rsidRDefault="00E5779E" w:rsidP="00842ACE">
      <w:r>
        <w:rPr>
          <w:noProof/>
          <w:lang w:eastAsia="de-DE"/>
        </w:rPr>
        <w:lastRenderedPageBreak/>
        <mc:AlternateContent>
          <mc:Choice Requires="wpg">
            <w:drawing>
              <wp:anchor distT="0" distB="0" distL="114300" distR="114300" simplePos="0" relativeHeight="251658240" behindDoc="0" locked="0" layoutInCell="1" allowOverlap="1" wp14:anchorId="749947EB" wp14:editId="5F90532B">
                <wp:simplePos x="0" y="0"/>
                <wp:positionH relativeFrom="column">
                  <wp:posOffset>3505315</wp:posOffset>
                </wp:positionH>
                <wp:positionV relativeFrom="paragraph">
                  <wp:posOffset>135601</wp:posOffset>
                </wp:positionV>
                <wp:extent cx="2253615" cy="2865524"/>
                <wp:effectExtent l="0" t="0" r="0" b="0"/>
                <wp:wrapSquare wrapText="bothSides"/>
                <wp:docPr id="18" name="Gruppieren 18"/>
                <wp:cNvGraphicFramePr/>
                <a:graphic xmlns:a="http://schemas.openxmlformats.org/drawingml/2006/main">
                  <a:graphicData uri="http://schemas.microsoft.com/office/word/2010/wordprocessingGroup">
                    <wpg:wgp>
                      <wpg:cNvGrpSpPr/>
                      <wpg:grpSpPr>
                        <a:xfrm>
                          <a:off x="0" y="0"/>
                          <a:ext cx="2253615" cy="2865524"/>
                          <a:chOff x="0" y="0"/>
                          <a:chExt cx="2253615" cy="2865524"/>
                        </a:xfrm>
                      </wpg:grpSpPr>
                      <pic:pic xmlns:pic="http://schemas.openxmlformats.org/drawingml/2006/picture">
                        <pic:nvPicPr>
                          <pic:cNvPr id="1" name="Bild 43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251075" cy="2341880"/>
                          </a:xfrm>
                          <a:prstGeom prst="rect">
                            <a:avLst/>
                          </a:prstGeom>
                          <a:noFill/>
                          <a:ln>
                            <a:noFill/>
                          </a:ln>
                          <a:extLst>
                            <a:ext uri="{53640926-AAD7-44D8-BBD7-CCE9431645EC}">
                              <a14:shadowObscured xmlns:a14="http://schemas.microsoft.com/office/drawing/2010/main"/>
                            </a:ext>
                          </a:extLst>
                        </pic:spPr>
                      </pic:pic>
                      <wps:wsp>
                        <wps:cNvPr id="17" name="Textfeld 3"/>
                        <wps:cNvSpPr txBox="1">
                          <a:spLocks/>
                        </wps:cNvSpPr>
                        <wps:spPr bwMode="auto">
                          <a:xfrm>
                            <a:off x="0" y="2389909"/>
                            <a:ext cx="2253615"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E5BC0" w14:textId="40068B24" w:rsidR="00477262" w:rsidRPr="00250B69" w:rsidRDefault="00477262" w:rsidP="00250B69">
                              <w:pPr>
                                <w:pStyle w:val="Beschriftung"/>
                              </w:pPr>
                              <w:r w:rsidRPr="00250B69">
                                <w:t>Abbildung</w:t>
                              </w:r>
                              <w:r w:rsidR="008F54ED">
                                <w:t xml:space="preserve"> 1</w:t>
                              </w:r>
                              <w:r w:rsidRPr="00250B69">
                                <w:t>: Planskizze zum Satz von Thabit ibn Qurra</w:t>
                              </w:r>
                            </w:p>
                          </w:txbxContent>
                        </wps:txbx>
                        <wps:bodyPr rot="0" vert="horz" wrap="square" lIns="0" tIns="0" rIns="0" bIns="0" anchor="t" anchorCtr="0" upright="1">
                          <a:noAutofit/>
                        </wps:bodyPr>
                      </wps:wsp>
                    </wpg:wgp>
                  </a:graphicData>
                </a:graphic>
              </wp:anchor>
            </w:drawing>
          </mc:Choice>
          <mc:Fallback>
            <w:pict>
              <v:group w14:anchorId="749947EB" id="Gruppieren 18" o:spid="_x0000_s1026" style="position:absolute;left:0;text-align:left;margin-left:276pt;margin-top:10.7pt;width:177.45pt;height:225.65pt;z-index:251658240" coordsize="22536,28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">
                <v:shape id="Bild 437" o:spid="_x0000_s1027" type="#_x0000_t75" style="position:absolute;width:22510;height:2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">
                  <v:imagedata r:id="rId28" o:title=""/>
                  <v:path arrowok="t"/>
                </v:shape>
                <v:shapetype id="_x0000_t202" coordsize="21600,21600" o:spt="202" path="m,l,21600r21600,l21600,xe">
                  <v:stroke joinstyle="miter"/>
                  <v:path gradientshapeok="t" o:connecttype="rect"/>
                </v:shapetype>
                <v:shape id="Textfeld 3" o:spid="_x0000_s1028" type="#_x0000_t202" style="position:absolute;top:23899;width:22536;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" stroked="f">
                  <v:path arrowok="t"/>
                  <v:textbox inset="0,0,0,0">
                    <w:txbxContent>
                      <w:p w14:paraId="501E5BC0" w14:textId="40068B24" w:rsidR="00477262" w:rsidRPr="00250B69" w:rsidRDefault="00477262" w:rsidP="00250B69">
                        <w:pPr>
                          <w:pStyle w:val="Beschriftung"/>
                        </w:pPr>
                        <w:r w:rsidRPr="00250B69">
                          <w:t>Abbildung</w:t>
                        </w:r>
                        <w:r w:rsidR="008F54ED">
                          <w:t xml:space="preserve"> 1</w:t>
                        </w:r>
                        <w:r w:rsidRPr="00250B69">
                          <w:t>: Planskizze zum Satz von Thabit ibn Qurra</w:t>
                        </w:r>
                      </w:p>
                    </w:txbxContent>
                  </v:textbox>
                </v:shape>
                <w10:wrap type="square"/>
              </v:group>
            </w:pict>
          </mc:Fallback>
        </mc:AlternateContent>
      </w:r>
      <w:r w:rsidR="00CD7CD5" w:rsidRPr="008F51B4">
        <w:t xml:space="preserve">In einer </w:t>
      </w:r>
      <w:r w:rsidR="00C573F2" w:rsidRPr="008F51B4">
        <w:t>vierten</w:t>
      </w:r>
      <w:r>
        <w:t xml:space="preserve"> Einheit, einer möglichen Vertiefung, </w:t>
      </w:r>
      <w:r w:rsidR="00CD7CD5" w:rsidRPr="008F51B4">
        <w:t>ist mit dem Satz von Thabit ibn Qurra eine Verallgemeinerung des Satzes von Pythagoras (und des</w:t>
      </w:r>
      <w:r>
        <w:t xml:space="preserve"> nicht im KLP enthaltenen </w:t>
      </w:r>
      <w:r w:rsidR="00CD7CD5" w:rsidRPr="008F51B4">
        <w:t>Kathetensatzes) zu erkunden, die einen evidenten Beweis der Umkehrbarkeit des Satzes von Pythagoras impliziert</w:t>
      </w:r>
      <w:r w:rsidR="00706E98">
        <w:t xml:space="preserve"> </w:t>
      </w:r>
      <w:r w:rsidR="00706E98">
        <w:fldChar w:fldCharType="begin"/>
      </w:r>
      <w:r w:rsidR="007E5AC9">
        <w:instrText>ADDIN CITAVI.PLACEHOLDER 850a60cb-46d7-441c-ad5a-230aa33b80fb 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2Z2wuIExhbWJlcnQgJmFtcDsgQmFuaywgMjAxOSk8L1RleHQ+DQogICAgPC9UZXh0VW5pdD4NCiAgPC9UZXh0VW5pdHM+DQo8L1BsYWNlaG9sZGVyPg==</w:instrText>
      </w:r>
      <w:r w:rsidR="00706E98">
        <w:fldChar w:fldCharType="separate"/>
      </w:r>
      <w:bookmarkStart w:id="7" w:name="_CTVP001850a60cb46d7441cad5a230aa33b80fb"/>
      <w:r w:rsidR="00A8771B">
        <w:t>(vgl. Lambert &amp; Bank, 2019)</w:t>
      </w:r>
      <w:bookmarkEnd w:id="7"/>
      <w:r w:rsidR="00706E98">
        <w:fldChar w:fldCharType="end"/>
      </w:r>
      <w:r w:rsidR="00CD7CD5" w:rsidRPr="008F51B4">
        <w:t xml:space="preserve">. Sogar ein Beweis des Kosinussatzes kann abgeleitet werden. Die Einheit ist so konzipiert, dass </w:t>
      </w:r>
      <w:r w:rsidR="008C2944" w:rsidRPr="008F51B4">
        <w:t xml:space="preserve">die Lernenden </w:t>
      </w:r>
      <w:r w:rsidR="00CD7CD5" w:rsidRPr="008F51B4">
        <w:t xml:space="preserve">durch </w:t>
      </w:r>
      <w:r w:rsidR="008C2944" w:rsidRPr="008F51B4">
        <w:t>Reaktivierung</w:t>
      </w:r>
      <w:r w:rsidR="00CD7CD5" w:rsidRPr="008F51B4">
        <w:t xml:space="preserve"> de</w:t>
      </w:r>
      <w:r w:rsidR="008C2944" w:rsidRPr="008F51B4">
        <w:t>s</w:t>
      </w:r>
      <w:r w:rsidR="00CD7CD5" w:rsidRPr="008F51B4">
        <w:t xml:space="preserve"> </w:t>
      </w:r>
      <w:r w:rsidR="00CD7CD5" w:rsidRPr="008F51B4">
        <w:rPr>
          <w:i/>
        </w:rPr>
        <w:t>Ähnlichkeitsbe</w:t>
      </w:r>
      <w:r w:rsidR="008C2944" w:rsidRPr="008F51B4">
        <w:rPr>
          <w:i/>
        </w:rPr>
        <w:t>griffs</w:t>
      </w:r>
      <w:r w:rsidR="00CD7CD5" w:rsidRPr="008F51B4">
        <w:t xml:space="preserve"> </w:t>
      </w:r>
      <w:r w:rsidR="008C2944" w:rsidRPr="008F51B4">
        <w:t xml:space="preserve">die Situation </w:t>
      </w:r>
      <w:r w:rsidR="00CD7CD5" w:rsidRPr="008F51B4">
        <w:t xml:space="preserve">erschließen </w:t>
      </w:r>
      <w:r w:rsidR="008C2944" w:rsidRPr="008F51B4">
        <w:t xml:space="preserve">und rechnerisch beschreiben </w:t>
      </w:r>
      <w:r w:rsidR="00CD7CD5" w:rsidRPr="008F51B4">
        <w:t xml:space="preserve">können. Die Beobachtungen schließen auch die Identifizierung von Winkeln und eines gleichschenkligen Dreiecks ein, wobei mehrere </w:t>
      </w:r>
      <w:r w:rsidR="00CD7CD5" w:rsidRPr="008F51B4">
        <w:rPr>
          <w:i/>
        </w:rPr>
        <w:t>Winkelsätze</w:t>
      </w:r>
      <w:r w:rsidR="00CD7CD5" w:rsidRPr="008F51B4">
        <w:t xml:space="preserve"> aus der </w:t>
      </w:r>
      <w:r w:rsidR="007F02A7" w:rsidRPr="008F51B4">
        <w:t>1. Stufe</w:t>
      </w:r>
      <w:r w:rsidR="00CD7CD5" w:rsidRPr="008F51B4">
        <w:t xml:space="preserve"> zur Anwendung kommen.</w:t>
      </w:r>
    </w:p>
    <w:p w14:paraId="03EEC11F" w14:textId="1D2E3F00" w:rsidR="00A239A6" w:rsidRDefault="000B6CD2" w:rsidP="00A239A6">
      <w:r w:rsidRPr="000B6CD2">
        <w:t>Übergeordnetes Ziel des Unterrichtsvorhabens ist es, di</w:t>
      </w:r>
      <w:r w:rsidR="00931DE3">
        <w:t>e Phasen des geometrischen Be</w:t>
      </w:r>
      <w:r w:rsidR="00931DE3">
        <w:softHyphen/>
        <w:t>wei</w:t>
      </w:r>
      <w:r w:rsidRPr="000B6CD2">
        <w:t>sprozesses aufzuzeigen</w:t>
      </w:r>
      <w:r>
        <w:t xml:space="preserve"> und typisc</w:t>
      </w:r>
      <w:r w:rsidR="00A239A6">
        <w:t xml:space="preserve">he Strukturen offenzulegen, die dabei eine Rolle spielen. In diesem Unterrichtsvorhaben </w:t>
      </w:r>
      <w:r w:rsidR="008C2944">
        <w:t>betrifft dies</w:t>
      </w:r>
      <w:r w:rsidR="00A239A6">
        <w:t>:</w:t>
      </w:r>
    </w:p>
    <w:p w14:paraId="7973768F" w14:textId="77777777" w:rsidR="00A239A6" w:rsidRPr="007B483E" w:rsidRDefault="00A239A6" w:rsidP="00450A17">
      <w:pPr>
        <w:spacing w:after="0" w:line="240" w:lineRule="auto"/>
        <w:rPr>
          <w:i/>
        </w:rPr>
      </w:pPr>
      <w:r>
        <w:tab/>
        <w:t>a) Vermutungen aufstellen</w:t>
      </w:r>
      <w:r w:rsidR="008C2944">
        <w:t>:</w:t>
      </w:r>
      <w:r>
        <w:tab/>
      </w:r>
      <w:r>
        <w:tab/>
      </w:r>
      <w:r w:rsidRPr="007B483E">
        <w:rPr>
          <w:i/>
        </w:rPr>
        <w:t>Umkehrbarkeit von Sätzen</w:t>
      </w:r>
      <w:r w:rsidR="008C2944">
        <w:rPr>
          <w:i/>
        </w:rPr>
        <w:t>,</w:t>
      </w:r>
    </w:p>
    <w:p w14:paraId="5D9843E8" w14:textId="77777777" w:rsidR="00571854" w:rsidRPr="007B483E" w:rsidRDefault="00571854" w:rsidP="00450A17">
      <w:pPr>
        <w:spacing w:after="0" w:line="240" w:lineRule="auto"/>
        <w:rPr>
          <w:i/>
        </w:rPr>
      </w:pPr>
      <w:r w:rsidRPr="007B483E">
        <w:rPr>
          <w:i/>
        </w:rPr>
        <w:tab/>
      </w:r>
      <w:r w:rsidRPr="007B483E">
        <w:rPr>
          <w:i/>
        </w:rPr>
        <w:tab/>
      </w:r>
      <w:r w:rsidRPr="007B483E">
        <w:rPr>
          <w:i/>
        </w:rPr>
        <w:tab/>
      </w:r>
      <w:r w:rsidRPr="007B483E">
        <w:rPr>
          <w:i/>
        </w:rPr>
        <w:tab/>
      </w:r>
      <w:r w:rsidRPr="007B483E">
        <w:rPr>
          <w:i/>
        </w:rPr>
        <w:tab/>
      </w:r>
      <w:r w:rsidRPr="007B483E">
        <w:rPr>
          <w:i/>
        </w:rPr>
        <w:tab/>
        <w:t>Verallgemeinerung von Sätzen</w:t>
      </w:r>
      <w:r w:rsidR="008C2944">
        <w:rPr>
          <w:i/>
        </w:rPr>
        <w:t>,</w:t>
      </w:r>
    </w:p>
    <w:p w14:paraId="35721424" w14:textId="77777777" w:rsidR="00A239A6" w:rsidRPr="007B483E" w:rsidRDefault="00A239A6" w:rsidP="00450A17">
      <w:pPr>
        <w:spacing w:after="0" w:line="240" w:lineRule="auto"/>
        <w:rPr>
          <w:i/>
        </w:rPr>
      </w:pPr>
      <w:r w:rsidRPr="007B483E">
        <w:rPr>
          <w:i/>
        </w:rPr>
        <w:tab/>
      </w:r>
      <w:r w:rsidRPr="007B483E">
        <w:rPr>
          <w:i/>
        </w:rPr>
        <w:tab/>
      </w:r>
      <w:r w:rsidRPr="007B483E">
        <w:rPr>
          <w:i/>
        </w:rPr>
        <w:tab/>
      </w:r>
      <w:r w:rsidRPr="007B483E">
        <w:rPr>
          <w:i/>
        </w:rPr>
        <w:tab/>
      </w:r>
      <w:r w:rsidRPr="007B483E">
        <w:rPr>
          <w:i/>
        </w:rPr>
        <w:tab/>
      </w:r>
      <w:r w:rsidRPr="007B483E">
        <w:rPr>
          <w:i/>
        </w:rPr>
        <w:tab/>
        <w:t>Voraussetzung und Behauptung</w:t>
      </w:r>
      <w:r w:rsidR="008C2944">
        <w:rPr>
          <w:i/>
        </w:rPr>
        <w:t>,</w:t>
      </w:r>
    </w:p>
    <w:p w14:paraId="747B8264" w14:textId="77777777" w:rsidR="00A239A6" w:rsidRPr="007B483E" w:rsidRDefault="00A239A6" w:rsidP="00450A17">
      <w:pPr>
        <w:spacing w:after="0" w:line="240" w:lineRule="auto"/>
        <w:rPr>
          <w:i/>
        </w:rPr>
      </w:pPr>
      <w:r w:rsidRPr="007B483E">
        <w:rPr>
          <w:i/>
        </w:rPr>
        <w:tab/>
      </w:r>
      <w:r w:rsidRPr="007B483E">
        <w:rPr>
          <w:i/>
        </w:rPr>
        <w:tab/>
      </w:r>
      <w:r w:rsidRPr="007B483E">
        <w:rPr>
          <w:i/>
        </w:rPr>
        <w:tab/>
      </w:r>
      <w:r w:rsidRPr="007B483E">
        <w:rPr>
          <w:i/>
        </w:rPr>
        <w:tab/>
      </w:r>
      <w:r w:rsidRPr="007B483E">
        <w:rPr>
          <w:i/>
        </w:rPr>
        <w:tab/>
      </w:r>
      <w:r w:rsidRPr="007B483E">
        <w:rPr>
          <w:i/>
        </w:rPr>
        <w:tab/>
      </w:r>
      <w:r w:rsidR="00AF0B51">
        <w:rPr>
          <w:i/>
        </w:rPr>
        <w:t>Beweisfigur</w:t>
      </w:r>
      <w:r w:rsidR="008C2944">
        <w:rPr>
          <w:i/>
        </w:rPr>
        <w:t>,</w:t>
      </w:r>
    </w:p>
    <w:p w14:paraId="414623F3" w14:textId="77777777" w:rsidR="00A239A6" w:rsidRDefault="00A239A6" w:rsidP="00450A17">
      <w:pPr>
        <w:spacing w:after="0" w:line="240" w:lineRule="auto"/>
      </w:pPr>
    </w:p>
    <w:p w14:paraId="3ADDF13A" w14:textId="77777777" w:rsidR="00A239A6" w:rsidRDefault="00A239A6" w:rsidP="00450A17">
      <w:pPr>
        <w:spacing w:after="0" w:line="240" w:lineRule="auto"/>
      </w:pPr>
      <w:r>
        <w:tab/>
        <w:t>b) Vermutungen überprüfen</w:t>
      </w:r>
      <w:r w:rsidR="008C2944">
        <w:t>:</w:t>
      </w:r>
      <w:r>
        <w:t xml:space="preserve"> </w:t>
      </w:r>
      <w:r>
        <w:tab/>
      </w:r>
      <w:r>
        <w:tab/>
      </w:r>
      <w:r w:rsidRPr="007B483E">
        <w:rPr>
          <w:i/>
        </w:rPr>
        <w:t>Spezial- und Extremfälle</w:t>
      </w:r>
      <w:r w:rsidR="008C2944">
        <w:rPr>
          <w:i/>
        </w:rPr>
        <w:t>,</w:t>
      </w:r>
    </w:p>
    <w:p w14:paraId="6F7C10A4" w14:textId="77777777" w:rsidR="00A239A6" w:rsidRDefault="00A239A6" w:rsidP="00450A17">
      <w:pPr>
        <w:spacing w:after="0" w:line="240" w:lineRule="auto"/>
      </w:pPr>
    </w:p>
    <w:p w14:paraId="059743DD" w14:textId="77777777" w:rsidR="00A239A6" w:rsidRPr="007B483E" w:rsidRDefault="00A239A6" w:rsidP="00450A17">
      <w:pPr>
        <w:spacing w:after="0" w:line="240" w:lineRule="auto"/>
        <w:rPr>
          <w:i/>
        </w:rPr>
      </w:pPr>
      <w:r>
        <w:tab/>
        <w:t>c) Heurismen anwenden</w:t>
      </w:r>
      <w:r w:rsidR="008C2944">
        <w:t>:</w:t>
      </w:r>
      <w:r>
        <w:tab/>
      </w:r>
      <w:r>
        <w:tab/>
      </w:r>
      <w:r w:rsidRPr="007B483E">
        <w:rPr>
          <w:i/>
        </w:rPr>
        <w:t>Zurückführen auf Bekanntes</w:t>
      </w:r>
      <w:r w:rsidR="008C2944">
        <w:rPr>
          <w:i/>
        </w:rPr>
        <w:t>,</w:t>
      </w:r>
    </w:p>
    <w:p w14:paraId="17133880" w14:textId="77777777" w:rsidR="00A239A6" w:rsidRPr="007B483E" w:rsidRDefault="00A239A6" w:rsidP="00450A17">
      <w:pPr>
        <w:spacing w:after="0" w:line="240" w:lineRule="auto"/>
        <w:rPr>
          <w:i/>
        </w:rPr>
      </w:pPr>
      <w:r w:rsidRPr="007B483E">
        <w:rPr>
          <w:i/>
        </w:rPr>
        <w:tab/>
      </w:r>
      <w:r w:rsidRPr="007B483E">
        <w:rPr>
          <w:i/>
        </w:rPr>
        <w:tab/>
      </w:r>
      <w:r w:rsidRPr="007B483E">
        <w:rPr>
          <w:i/>
        </w:rPr>
        <w:tab/>
      </w:r>
      <w:r w:rsidRPr="007B483E">
        <w:rPr>
          <w:i/>
        </w:rPr>
        <w:tab/>
      </w:r>
      <w:r w:rsidRPr="007B483E">
        <w:rPr>
          <w:i/>
        </w:rPr>
        <w:tab/>
      </w:r>
      <w:r w:rsidRPr="007B483E">
        <w:rPr>
          <w:i/>
        </w:rPr>
        <w:tab/>
        <w:t>Hilfslinien</w:t>
      </w:r>
      <w:r w:rsidR="008C2944">
        <w:rPr>
          <w:i/>
        </w:rPr>
        <w:t>,</w:t>
      </w:r>
    </w:p>
    <w:p w14:paraId="576B375A" w14:textId="77777777" w:rsidR="00A239A6" w:rsidRDefault="00A239A6" w:rsidP="00450A17">
      <w:pPr>
        <w:spacing w:after="0" w:line="240" w:lineRule="auto"/>
        <w:rPr>
          <w:i/>
        </w:rPr>
      </w:pPr>
      <w:r w:rsidRPr="007B483E">
        <w:rPr>
          <w:i/>
        </w:rPr>
        <w:tab/>
      </w:r>
      <w:r w:rsidRPr="007B483E">
        <w:rPr>
          <w:i/>
        </w:rPr>
        <w:tab/>
      </w:r>
      <w:r w:rsidRPr="007B483E">
        <w:rPr>
          <w:i/>
        </w:rPr>
        <w:tab/>
      </w:r>
      <w:r w:rsidRPr="007B483E">
        <w:rPr>
          <w:i/>
        </w:rPr>
        <w:tab/>
      </w:r>
      <w:r w:rsidRPr="007B483E">
        <w:rPr>
          <w:i/>
        </w:rPr>
        <w:tab/>
      </w:r>
      <w:r w:rsidRPr="007B483E">
        <w:rPr>
          <w:i/>
        </w:rPr>
        <w:tab/>
        <w:t>Anwendung bekannter Sätze</w:t>
      </w:r>
      <w:r w:rsidR="008C2944">
        <w:rPr>
          <w:i/>
        </w:rPr>
        <w:t>,</w:t>
      </w:r>
    </w:p>
    <w:p w14:paraId="47376205" w14:textId="77777777" w:rsidR="007B483E" w:rsidRPr="007B483E" w:rsidRDefault="007B483E" w:rsidP="00450A17">
      <w:pPr>
        <w:spacing w:after="0" w:line="240" w:lineRule="auto"/>
        <w:rPr>
          <w:i/>
        </w:rPr>
      </w:pPr>
      <w:r>
        <w:rPr>
          <w:i/>
        </w:rPr>
        <w:tab/>
      </w:r>
      <w:r>
        <w:rPr>
          <w:i/>
        </w:rPr>
        <w:tab/>
      </w:r>
      <w:r>
        <w:rPr>
          <w:i/>
        </w:rPr>
        <w:tab/>
      </w:r>
      <w:r>
        <w:rPr>
          <w:i/>
        </w:rPr>
        <w:tab/>
      </w:r>
      <w:r>
        <w:rPr>
          <w:i/>
        </w:rPr>
        <w:tab/>
      </w:r>
      <w:r>
        <w:rPr>
          <w:i/>
        </w:rPr>
        <w:tab/>
        <w:t>Lösungsplan</w:t>
      </w:r>
      <w:r w:rsidR="008C2944">
        <w:rPr>
          <w:i/>
        </w:rPr>
        <w:t>.</w:t>
      </w:r>
    </w:p>
    <w:p w14:paraId="32B829FE" w14:textId="77777777" w:rsidR="00A239A6" w:rsidRDefault="00A239A6" w:rsidP="00A239A6">
      <w:pPr>
        <w:spacing w:after="0" w:line="288" w:lineRule="auto"/>
      </w:pPr>
    </w:p>
    <w:p w14:paraId="5E2FB662" w14:textId="715FDE29" w:rsidR="00A239A6" w:rsidRPr="000B6CD2" w:rsidRDefault="00A239A6" w:rsidP="008C2944">
      <w:pPr>
        <w:spacing w:after="0"/>
      </w:pPr>
      <w:r>
        <w:t xml:space="preserve">Weitergehende Anregungen, wie </w:t>
      </w:r>
      <w:r w:rsidR="003F18D4">
        <w:t xml:space="preserve">sich </w:t>
      </w:r>
      <w:r>
        <w:t xml:space="preserve">Lernende </w:t>
      </w:r>
      <w:r w:rsidR="003F18D4">
        <w:t xml:space="preserve">an Arbeitsweisen heranführen lassen, die für die </w:t>
      </w:r>
      <w:r w:rsidR="008C2944">
        <w:t>Ideenfindung und die Durchführung</w:t>
      </w:r>
      <w:r w:rsidR="003F18D4">
        <w:t xml:space="preserve"> geometrischer Beweis</w:t>
      </w:r>
      <w:r w:rsidR="00293E67">
        <w:t xml:space="preserve">e typisch sind, </w:t>
      </w:r>
      <w:r w:rsidR="00250B69">
        <w:t xml:space="preserve">können z.B. bei </w:t>
      </w:r>
      <w:r w:rsidR="00A8771B">
        <w:fldChar w:fldCharType="begin"/>
      </w:r>
      <w:r w:rsidR="007E5AC9">
        <w:instrText>ADDIN CITAVI.PLACEHOLDER 987f27c6-720e-49a0-8505-503f047f5d42 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VWZlciB1bmQgSGVpbnplPC9UZXh0Pg0KICAgIDwvVGV4dFVuaXQ+DQogIDwvVGV4dFVuaXRzPg0KPC9QbGFjZWhvbGRlcj4=</w:instrText>
      </w:r>
      <w:r w:rsidR="00A8771B">
        <w:fldChar w:fldCharType="separate"/>
      </w:r>
      <w:bookmarkStart w:id="8" w:name="_CTVP001987f27c6720e49a08505503f047f5d42"/>
      <w:r w:rsidR="00A8771B">
        <w:t>Ufer und Heinze</w:t>
      </w:r>
      <w:bookmarkEnd w:id="8"/>
      <w:r w:rsidR="00A8771B">
        <w:fldChar w:fldCharType="end"/>
      </w:r>
      <w:r w:rsidR="00A8771B">
        <w:t xml:space="preserve"> </w:t>
      </w:r>
      <w:r w:rsidR="00A8771B">
        <w:fldChar w:fldCharType="begin"/>
      </w:r>
      <w:r w:rsidR="007E5AC9">
        <w:instrText>ADDIN CITAVI.PLACEHOLDER 8e3ea338-6346-4cb4-bb3d-4f2a11e607fd 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A5KTwvVGV4dD4NCiAgICA8L1RleHRVbml0Pg0KICA8L1RleHRVbml0cz4NCjwvUGxhY2Vob2xkZXI+</w:instrText>
      </w:r>
      <w:r w:rsidR="00A8771B">
        <w:fldChar w:fldCharType="separate"/>
      </w:r>
      <w:bookmarkStart w:id="9" w:name="_CTVP0018e3ea33863464cb4bb3d4f2a11e607fd"/>
      <w:r w:rsidR="00A8771B">
        <w:t>(2009)</w:t>
      </w:r>
      <w:bookmarkEnd w:id="9"/>
      <w:r w:rsidR="00A8771B">
        <w:fldChar w:fldCharType="end"/>
      </w:r>
      <w:r w:rsidR="00250B69">
        <w:t xml:space="preserve"> nachgelesen werden</w:t>
      </w:r>
      <w:r w:rsidR="003F18D4">
        <w:t>.</w:t>
      </w:r>
    </w:p>
    <w:p w14:paraId="6774C7E2" w14:textId="77777777" w:rsidR="00657A3E" w:rsidRDefault="00657A3E" w:rsidP="008E5315"/>
    <w:p w14:paraId="062513BA" w14:textId="77777777" w:rsidR="00657A3E" w:rsidRDefault="00657A3E" w:rsidP="008E5315">
      <w:pPr>
        <w:sectPr w:rsidR="00657A3E" w:rsidSect="00CF6792">
          <w:pgSz w:w="11900" w:h="16840"/>
          <w:pgMar w:top="1701" w:right="1418" w:bottom="1134" w:left="1418" w:header="709" w:footer="709" w:gutter="0"/>
          <w:cols w:space="708"/>
          <w:docGrid w:linePitch="360"/>
        </w:sectPr>
      </w:pP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firstRow="1" w:lastRow="0" w:firstColumn="1" w:lastColumn="0" w:noHBand="0" w:noVBand="0"/>
      </w:tblPr>
      <w:tblGrid>
        <w:gridCol w:w="2229"/>
        <w:gridCol w:w="2231"/>
        <w:gridCol w:w="2229"/>
        <w:gridCol w:w="2231"/>
      </w:tblGrid>
      <w:tr w:rsidR="007E5AC9" w:rsidRPr="00657A3E" w14:paraId="1CE988C8" w14:textId="77777777" w:rsidTr="007E5AC9">
        <w:trPr>
          <w:trHeight w:val="233"/>
        </w:trPr>
        <w:tc>
          <w:tcPr>
            <w:tcW w:w="2229" w:type="dxa"/>
            <w:shd w:val="clear" w:color="auto" w:fill="auto"/>
            <w:vAlign w:val="center"/>
          </w:tcPr>
          <w:p w14:paraId="27D8C95E" w14:textId="77777777" w:rsidR="007E5AC9" w:rsidRPr="00657A3E" w:rsidRDefault="007E5AC9" w:rsidP="00477262">
            <w:pPr>
              <w:pStyle w:val="Orientierungsleiste"/>
              <w:rPr>
                <w:sz w:val="18"/>
                <w:szCs w:val="18"/>
              </w:rPr>
            </w:pPr>
            <w:r w:rsidRPr="00657A3E">
              <w:rPr>
                <w:sz w:val="18"/>
                <w:szCs w:val="18"/>
              </w:rPr>
              <w:lastRenderedPageBreak/>
              <w:br w:type="page"/>
            </w:r>
            <w:hyperlink w:anchor="_Kurzbeschreibung" w:history="1">
              <w:r w:rsidRPr="00657A3E">
                <w:rPr>
                  <w:sz w:val="18"/>
                  <w:szCs w:val="18"/>
                </w:rPr>
                <w:t>Kurzbeschreibung</w:t>
              </w:r>
            </w:hyperlink>
          </w:p>
        </w:tc>
        <w:tc>
          <w:tcPr>
            <w:tcW w:w="2231" w:type="dxa"/>
            <w:shd w:val="clear" w:color="auto" w:fill="auto"/>
            <w:vAlign w:val="center"/>
          </w:tcPr>
          <w:p w14:paraId="42B1D01F" w14:textId="2FCBAE80" w:rsidR="007E5AC9" w:rsidRPr="00657A3E" w:rsidRDefault="007E5AC9" w:rsidP="00477262">
            <w:pPr>
              <w:pStyle w:val="Orientierungsleiste"/>
              <w:rPr>
                <w:sz w:val="18"/>
                <w:szCs w:val="18"/>
              </w:rPr>
            </w:pPr>
            <w:r w:rsidRPr="00657A3E">
              <w:rPr>
                <w:sz w:val="18"/>
                <w:szCs w:val="18"/>
              </w:rPr>
              <w:t>Didaktische Hinweise</w:t>
            </w:r>
          </w:p>
        </w:tc>
        <w:tc>
          <w:tcPr>
            <w:tcW w:w="2229" w:type="dxa"/>
            <w:shd w:val="clear" w:color="auto" w:fill="000000" w:themeFill="text1"/>
            <w:vAlign w:val="center"/>
          </w:tcPr>
          <w:p w14:paraId="3A8A1F36" w14:textId="3CE6AF35" w:rsidR="007E5AC9" w:rsidRPr="00657A3E" w:rsidRDefault="007E5AC9" w:rsidP="00477262">
            <w:pPr>
              <w:pStyle w:val="Orientierungsleiste"/>
              <w:rPr>
                <w:sz w:val="18"/>
                <w:szCs w:val="18"/>
              </w:rPr>
            </w:pPr>
            <w:r w:rsidRPr="00657A3E">
              <w:rPr>
                <w:sz w:val="18"/>
                <w:szCs w:val="18"/>
              </w:rPr>
              <w:t>Unterrichtsmaterial</w:t>
            </w:r>
          </w:p>
        </w:tc>
        <w:tc>
          <w:tcPr>
            <w:tcW w:w="2231" w:type="dxa"/>
            <w:shd w:val="clear" w:color="auto" w:fill="auto"/>
            <w:vAlign w:val="center"/>
          </w:tcPr>
          <w:p w14:paraId="5FDC2E4F" w14:textId="5489BE29" w:rsidR="007E5AC9" w:rsidRPr="00657A3E" w:rsidRDefault="007E5AC9" w:rsidP="00477262">
            <w:pPr>
              <w:pStyle w:val="Orientierungsleiste"/>
              <w:rPr>
                <w:sz w:val="18"/>
                <w:szCs w:val="18"/>
              </w:rPr>
            </w:pPr>
            <w:r>
              <w:rPr>
                <w:sz w:val="18"/>
                <w:szCs w:val="18"/>
              </w:rPr>
              <w:t>Literatur</w:t>
            </w:r>
          </w:p>
        </w:tc>
      </w:tr>
    </w:tbl>
    <w:p w14:paraId="745F82D7" w14:textId="39538260" w:rsidR="00BB47BD" w:rsidRPr="00BB47BD" w:rsidRDefault="00BB47BD" w:rsidP="00250B69">
      <w:pPr>
        <w:pStyle w:val="berschrift1"/>
      </w:pPr>
      <w:r w:rsidRPr="00BB47BD">
        <w:t>Unterrichtsmaterial mit didaktischen Erläuterungen</w:t>
      </w:r>
    </w:p>
    <w:p w14:paraId="0F2B58E9" w14:textId="75AAD8FB" w:rsidR="00953F2D" w:rsidRPr="0012250D" w:rsidRDefault="00483608" w:rsidP="00526049">
      <w:pPr>
        <w:pStyle w:val="berschrift2"/>
      </w:pPr>
      <w:r w:rsidRPr="0012250D">
        <w:t>1. Unterricht</w:t>
      </w:r>
      <w:r w:rsidR="00C12C99" w:rsidRPr="0012250D">
        <w:t>s</w:t>
      </w:r>
      <w:r w:rsidR="00953F2D" w:rsidRPr="0012250D">
        <w:t>einheit</w:t>
      </w:r>
      <w:r w:rsidR="005C17F6">
        <w:t xml:space="preserve"> – Forschend Entdeckend</w:t>
      </w:r>
    </w:p>
    <w:p w14:paraId="6571B7E3" w14:textId="77777777" w:rsidR="00E5779E" w:rsidRDefault="00E5779E" w:rsidP="00250B69">
      <w:r>
        <w:t xml:space="preserve">Forschend-entdeckender Zugang – </w:t>
      </w:r>
      <w:r w:rsidRPr="00BB47BD">
        <w:t xml:space="preserve">Wie </w:t>
      </w:r>
      <w:r>
        <w:t xml:space="preserve">verändert </w:t>
      </w:r>
      <w:r w:rsidRPr="00BB47BD">
        <w:t xml:space="preserve">sich die Summe der Quadrate über </w:t>
      </w:r>
      <w:r>
        <w:t>den Katheten a und b</w:t>
      </w:r>
      <w:r w:rsidRPr="00BB47BD">
        <w:t xml:space="preserve">, wenn der </w:t>
      </w:r>
      <w:r>
        <w:t xml:space="preserve">eingeschlossene </w:t>
      </w:r>
      <w:r w:rsidRPr="00BB47BD">
        <w:t xml:space="preserve">Winkel </w:t>
      </w:r>
      <w:r>
        <w:t xml:space="preserve">γ </w:t>
      </w:r>
      <w:r w:rsidRPr="00BB47BD">
        <w:t>variier</w:t>
      </w:r>
      <w:r>
        <w:t>t wird?</w:t>
      </w:r>
    </w:p>
    <w:p w14:paraId="1F0866F8" w14:textId="77777777" w:rsidR="008B69D6" w:rsidRPr="00BB47BD" w:rsidRDefault="00A65280" w:rsidP="00744F16">
      <w:pPr>
        <w:pStyle w:val="berschrift3"/>
        <w:spacing w:line="288" w:lineRule="auto"/>
      </w:pPr>
      <w:r w:rsidRPr="00BB47BD">
        <w:t>Einstieg</w:t>
      </w:r>
    </w:p>
    <w:p w14:paraId="2062FA68" w14:textId="77777777" w:rsidR="008D32A8" w:rsidRPr="00250B69" w:rsidRDefault="008B69D6" w:rsidP="00250B69">
      <w:r w:rsidRPr="00BB47BD">
        <w:t xml:space="preserve">Die Lernenden stellen ohne Hilfsmittel Vermutungen auf, wie sich die Summe der Quadrate über a und b verändert, wenn man c fest lässt und den Winkel </w:t>
      </w:r>
      <w:r w:rsidRPr="00BB47BD">
        <w:sym w:font="Symbol" w:char="F067"/>
      </w:r>
      <w:r w:rsidRPr="00BB47BD">
        <w:t xml:space="preserve"> variiert</w:t>
      </w:r>
      <w:r w:rsidR="00DC3650" w:rsidRPr="00BB47BD">
        <w:t>.</w:t>
      </w:r>
      <w:r w:rsidR="00944074" w:rsidRPr="00BB47BD">
        <w:t xml:space="preserve"> </w:t>
      </w:r>
      <w:r w:rsidR="00571854">
        <w:t xml:space="preserve">Bei der Formulierung sind Satzstrukturen wie </w:t>
      </w:r>
      <w:r w:rsidR="00571854" w:rsidRPr="00571854">
        <w:rPr>
          <w:i/>
        </w:rPr>
        <w:t>Voraussetzung und Behauptung</w:t>
      </w:r>
      <w:r w:rsidR="00571854">
        <w:t xml:space="preserve"> zu beachten. </w:t>
      </w:r>
      <w:r w:rsidRPr="00BB47BD">
        <w:t xml:space="preserve">Die Vermutungen können anhand der nachstehenden </w:t>
      </w:r>
      <w:r w:rsidR="00DA0DB9">
        <w:fldChar w:fldCharType="begin"/>
      </w:r>
      <w:r w:rsidR="00DA0DB9">
        <w:instrText xml:space="preserve"> REF _Ref24013141 \h  \* MERGEFORMAT </w:instrText>
      </w:r>
      <w:r w:rsidR="00DA0DB9">
        <w:fldChar w:fldCharType="separate"/>
      </w:r>
      <w:r w:rsidR="00AD1400" w:rsidRPr="00BB47BD">
        <w:t xml:space="preserve">Abbildung </w:t>
      </w:r>
      <w:r w:rsidR="00AD1400">
        <w:t>2</w:t>
      </w:r>
      <w:r w:rsidR="00DA0DB9">
        <w:fldChar w:fldCharType="end"/>
      </w:r>
      <w:r w:rsidR="00944074" w:rsidRPr="00BB47BD">
        <w:t xml:space="preserve"> </w:t>
      </w:r>
      <w:r w:rsidRPr="00BB47BD">
        <w:t xml:space="preserve">zu evidenten Aussagen zusammengefasst werden, denen eine letzte Beweiskraft fehlt. </w:t>
      </w:r>
      <w:r w:rsidR="00571854">
        <w:t xml:space="preserve">Dabei ist die Frage nach der </w:t>
      </w:r>
      <w:r w:rsidR="00571854" w:rsidRPr="00571854">
        <w:rPr>
          <w:i/>
        </w:rPr>
        <w:t>Umkehrbarkeit</w:t>
      </w:r>
      <w:r w:rsidR="00571854">
        <w:t xml:space="preserve"> des Satzes von Pythagoras bzw. nach seiner </w:t>
      </w:r>
      <w:r w:rsidR="00571854" w:rsidRPr="00571854">
        <w:rPr>
          <w:i/>
        </w:rPr>
        <w:t>Verallgemeinerung</w:t>
      </w:r>
      <w:r w:rsidR="00571854">
        <w:t xml:space="preserve"> einzubeziehen.</w:t>
      </w:r>
    </w:p>
    <w:p w14:paraId="102D381C" w14:textId="6F6E872C" w:rsidR="00A65280" w:rsidRPr="00BB47BD" w:rsidRDefault="006D5EFE" w:rsidP="00744F16">
      <w:pPr>
        <w:spacing w:line="288" w:lineRule="auto"/>
      </w:pPr>
      <w:r>
        <w:rPr>
          <w:noProof/>
          <w:lang w:eastAsia="de-DE"/>
        </w:rPr>
        <mc:AlternateContent>
          <mc:Choice Requires="wpg">
            <w:drawing>
              <wp:inline distT="0" distB="0" distL="0" distR="0" wp14:anchorId="4F87AA92" wp14:editId="39A39B21">
                <wp:extent cx="5562504" cy="2160270"/>
                <wp:effectExtent l="0" t="0" r="635" b="0"/>
                <wp:docPr id="8" name="Gruppieren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504" cy="2160270"/>
                          <a:chOff x="3619" y="0"/>
                          <a:chExt cx="55623" cy="21599"/>
                        </a:xfrm>
                      </wpg:grpSpPr>
                      <wpg:grpSp>
                        <wpg:cNvPr id="9" name="Gruppieren 8"/>
                        <wpg:cNvGrpSpPr>
                          <a:grpSpLocks/>
                        </wpg:cNvGrpSpPr>
                        <wpg:grpSpPr bwMode="auto">
                          <a:xfrm>
                            <a:off x="3619" y="0"/>
                            <a:ext cx="55490" cy="21599"/>
                            <a:chOff x="3619" y="0"/>
                            <a:chExt cx="55490" cy="21600"/>
                          </a:xfrm>
                        </wpg:grpSpPr>
                        <pic:pic xmlns:pic="http://schemas.openxmlformats.org/drawingml/2006/picture">
                          <pic:nvPicPr>
                            <pic:cNvPr id="10" name="Grafik 4" descr="1 C parallel zur y-Achse 1_Ro_Motivation-größe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619" y="0"/>
                              <a:ext cx="20343" cy="21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Grafik 5" descr="1 C parallel zur y-Achse 1_Ro_Motivation-kleiner"/>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8766" y="0"/>
                              <a:ext cx="20343" cy="21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Grafik 7" descr="1 C parallel zur y-Achse 1_Ro_Motivation-gleich"/>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0193" y="0"/>
                              <a:ext cx="20342" cy="215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 name="Gruppieren 15"/>
                        <wpg:cNvGrpSpPr>
                          <a:grpSpLocks/>
                        </wpg:cNvGrpSpPr>
                        <wpg:grpSpPr bwMode="auto">
                          <a:xfrm>
                            <a:off x="17910" y="18288"/>
                            <a:ext cx="41332" cy="2679"/>
                            <a:chOff x="5432" y="3524"/>
                            <a:chExt cx="41331" cy="2679"/>
                          </a:xfrm>
                        </wpg:grpSpPr>
                        <wps:wsp>
                          <wps:cNvPr id="14" name="Textfeld 10"/>
                          <wps:cNvSpPr txBox="1">
                            <a:spLocks noChangeArrowheads="1"/>
                          </wps:cNvSpPr>
                          <wps:spPr bwMode="auto">
                            <a:xfrm>
                              <a:off x="5432" y="3524"/>
                              <a:ext cx="6089" cy="2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45187D" w14:textId="77777777" w:rsidR="00477262" w:rsidRDefault="00477262" w:rsidP="008D32A8">
                                <w:r w:rsidRPr="00CC1AF7">
                                  <w:rPr>
                                    <w:rFonts w:ascii="Liberation Serif" w:hAnsi="Liberation Serif" w:cs="Liberation Serif"/>
                                    <w:i/>
                                  </w:rPr>
                                  <w:t>γ</w:t>
                                </w:r>
                                <w:r>
                                  <w:t xml:space="preserve"> &gt; 90°</w:t>
                                </w:r>
                              </w:p>
                            </w:txbxContent>
                          </wps:txbx>
                          <wps:bodyPr rot="0" vert="horz" wrap="none" lIns="91440" tIns="45720" rIns="91440" bIns="45720" anchor="t" anchorCtr="0" upright="1">
                            <a:noAutofit/>
                          </wps:bodyPr>
                        </wps:wsp>
                        <wps:wsp>
                          <wps:cNvPr id="15" name="Textfeld 12"/>
                          <wps:cNvSpPr txBox="1">
                            <a:spLocks noChangeArrowheads="1"/>
                          </wps:cNvSpPr>
                          <wps:spPr bwMode="auto">
                            <a:xfrm>
                              <a:off x="22196" y="3524"/>
                              <a:ext cx="608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7C75B2" w14:textId="77777777" w:rsidR="00477262" w:rsidRDefault="00477262" w:rsidP="008D32A8">
                                <w:r w:rsidRPr="00CC1AF7">
                                  <w:rPr>
                                    <w:rFonts w:ascii="Liberation Serif" w:hAnsi="Liberation Serif" w:cs="Liberation Serif"/>
                                    <w:i/>
                                  </w:rPr>
                                  <w:t>γ</w:t>
                                </w:r>
                                <w:r>
                                  <w:t xml:space="preserve"> = 90°</w:t>
                                </w:r>
                              </w:p>
                            </w:txbxContent>
                          </wps:txbx>
                          <wps:bodyPr rot="0" vert="horz" wrap="none" lIns="91440" tIns="45720" rIns="91440" bIns="45720" anchor="t" anchorCtr="0" upright="1">
                            <a:noAutofit/>
                          </wps:bodyPr>
                        </wps:wsp>
                        <wps:wsp>
                          <wps:cNvPr id="16" name="Textfeld 14"/>
                          <wps:cNvSpPr txBox="1">
                            <a:spLocks noChangeArrowheads="1"/>
                          </wps:cNvSpPr>
                          <wps:spPr bwMode="auto">
                            <a:xfrm>
                              <a:off x="40674" y="3524"/>
                              <a:ext cx="608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28E332" w14:textId="77777777" w:rsidR="00477262" w:rsidRDefault="00477262" w:rsidP="008D32A8">
                                <w:r w:rsidRPr="00CC1AF7">
                                  <w:rPr>
                                    <w:rFonts w:ascii="Liberation Serif" w:hAnsi="Liberation Serif" w:cs="Liberation Serif"/>
                                    <w:i/>
                                  </w:rPr>
                                  <w:t>γ</w:t>
                                </w:r>
                                <w:r>
                                  <w:t xml:space="preserve"> &lt; 90°</w:t>
                                </w:r>
                              </w:p>
                            </w:txbxContent>
                          </wps:txbx>
                          <wps:bodyPr rot="0" vert="horz" wrap="none" lIns="91440" tIns="45720" rIns="91440" bIns="45720" anchor="t" anchorCtr="0" upright="1">
                            <a:noAutofit/>
                          </wps:bodyPr>
                        </wps:wsp>
                      </wpg:grpSp>
                    </wpg:wgp>
                  </a:graphicData>
                </a:graphic>
              </wp:inline>
            </w:drawing>
          </mc:Choice>
          <mc:Fallback>
            <w:pict>
              <v:group w14:anchorId="4F87AA92" id="Gruppieren 16" o:spid="_x0000_s1029" style="width:438pt;height:170.1pt;mso-position-horizontal-relative:char;mso-position-vertical-relative:line" coordorigin="3619" coordsize="55623,2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HT7KTO9lwAA&#10;vZcAABQAAABkcnMvbWVkaWEvaW1hZ2UzLnBuZ4lQTkcNChoKAAAADUlIRFIAAAOHAAADvQgGAAAA&#10;MQwSXQAAAAlwSFlzAAAuIwAALiMBeKU/dgAAgABJREFUeNrs3QecnFW5P/DZvlmSTQ8pEEICoYoU&#10;QzMaAdEIglQLCghXBAEvRaWa7G5IbKAilivqxfIXUVGxoCIKFwWkKE2pobeE9LLZbJ/3f85k3jAs&#10;G0FMXjab7/fz+RkyCZGd3cw5z54zz5PL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">
                <v:group id="Gruppieren 8" o:spid="_x0000_s1030" style="position:absolute;left:3619;width:55490;height:21599" coordorigin="3619" coordsize="5549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Grafik 4" o:spid="_x0000_s1031" type="#_x0000_t75" alt="1 C parallel zur y-Achse 1_Ro_Motivation-größer" style="position:absolute;left:3619;width:20343;height:2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">
                    <v:imagedata r:id="rId32" o:title="1 C parallel zur y-Achse 1_Ro_Motivation-größer"/>
                    <v:path arrowok="t"/>
                  </v:shape>
                  <v:shape id="Grafik 5" o:spid="_x0000_s1032" type="#_x0000_t75" alt="1 C parallel zur y-Achse 1_Ro_Motivation-kleiner" style="position:absolute;left:38766;width:20343;height:2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">
                    <v:imagedata r:id="rId33" o:title="1 C parallel zur y-Achse 1_Ro_Motivation-kleiner"/>
                    <v:path arrowok="t"/>
                  </v:shape>
                  <v:shape id="Grafik 7" o:spid="_x0000_s1033" type="#_x0000_t75" alt="1 C parallel zur y-Achse 1_Ro_Motivation-gleich" style="position:absolute;left:20193;width:20342;height:2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">
                    <v:imagedata r:id="rId34" o:title="1 C parallel zur y-Achse 1_Ro_Motivation-gleich"/>
                    <v:path arrowok="t"/>
                  </v:shape>
                </v:group>
                <v:group id="Gruppieren 15" o:spid="_x0000_s1034" style="position:absolute;left:17910;top:18288;width:41332;height:2679" coordorigin="5432,3524" coordsize="41331,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feld 10" o:spid="_x0000_s1035" type="#_x0000_t202" style="position:absolute;left:5432;top:3524;width:6089;height:26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YwwwAAANsAAAAPAAAAZHJzL2Rvd25yZXYueG1sRE9NawIx&#10;EL0X/A9hBC+lZpUi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Ir3mMMMAAADbAAAADwAA&#10;AAAAAAAAAAAAAAAHAgAAZHJzL2Rvd25yZXYueG1sUEsFBgAAAAADAAMAtwAAAPcCAAAAAA==&#10;" filled="f" stroked="f" strokeweight=".5pt">
                    <v:textbox>
                      <w:txbxContent>
                        <w:p w14:paraId="5E45187D" w14:textId="77777777" w:rsidR="00477262" w:rsidRDefault="00477262" w:rsidP="008D32A8">
                          <w:r w:rsidRPr="00CC1AF7">
                            <w:rPr>
                              <w:rFonts w:ascii="Liberation Serif" w:hAnsi="Liberation Serif" w:cs="Liberation Serif"/>
                              <w:i/>
                            </w:rPr>
                            <w:t>γ</w:t>
                          </w:r>
                          <w:r>
                            <w:t xml:space="preserve"> &gt; 90°</w:t>
                          </w:r>
                        </w:p>
                      </w:txbxContent>
                    </v:textbox>
                  </v:shape>
                  <v:shape id="Textfeld 12" o:spid="_x0000_s1036" type="#_x0000_t202" style="position:absolute;left:22196;top:3524;width:6089;height:2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rwwAAANsAAAAPAAAAZHJzL2Rvd25yZXYueG1sRE9NawIx&#10;EL0X/A9hBC+lZhUq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TfFDq8MAAADbAAAADwAA&#10;AAAAAAAAAAAAAAAHAgAAZHJzL2Rvd25yZXYueG1sUEsFBgAAAAADAAMAtwAAAPcCAAAAAA==&#10;" filled="f" stroked="f" strokeweight=".5pt">
                    <v:textbox>
                      <w:txbxContent>
                        <w:p w14:paraId="187C75B2" w14:textId="77777777" w:rsidR="00477262" w:rsidRDefault="00477262" w:rsidP="008D32A8">
                          <w:r w:rsidRPr="00CC1AF7">
                            <w:rPr>
                              <w:rFonts w:ascii="Liberation Serif" w:hAnsi="Liberation Serif" w:cs="Liberation Serif"/>
                              <w:i/>
                            </w:rPr>
                            <w:t>γ</w:t>
                          </w:r>
                          <w:r>
                            <w:t xml:space="preserve"> = 90°</w:t>
                          </w:r>
                        </w:p>
                      </w:txbxContent>
                    </v:textbox>
                  </v:shape>
                  <v:shape id="Textfeld 14" o:spid="_x0000_s1037" type="#_x0000_t202" style="position:absolute;left:40674;top:3524;width:6089;height:2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" filled="f" stroked="f" strokeweight=".5pt">
                    <v:textbox>
                      <w:txbxContent>
                        <w:p w14:paraId="3928E332" w14:textId="77777777" w:rsidR="00477262" w:rsidRDefault="00477262" w:rsidP="008D32A8">
                          <w:r w:rsidRPr="00CC1AF7">
                            <w:rPr>
                              <w:rFonts w:ascii="Liberation Serif" w:hAnsi="Liberation Serif" w:cs="Liberation Serif"/>
                              <w:i/>
                            </w:rPr>
                            <w:t>γ</w:t>
                          </w:r>
                          <w:r>
                            <w:t xml:space="preserve"> &lt; 90°</w:t>
                          </w:r>
                        </w:p>
                      </w:txbxContent>
                    </v:textbox>
                  </v:shape>
                </v:group>
                <w10:anchorlock/>
              </v:group>
            </w:pict>
          </mc:Fallback>
        </mc:AlternateContent>
      </w:r>
    </w:p>
    <w:p w14:paraId="31CE32DC" w14:textId="77629740" w:rsidR="00A65280" w:rsidRPr="00BB47BD" w:rsidRDefault="00944074" w:rsidP="00250B69">
      <w:pPr>
        <w:pStyle w:val="Beschriftung"/>
      </w:pPr>
      <w:bookmarkStart w:id="10" w:name="_Ref24013141"/>
      <w:r w:rsidRPr="00BB47BD">
        <w:t xml:space="preserve">Abbildung </w:t>
      </w:r>
      <w:bookmarkEnd w:id="10"/>
      <w:r w:rsidR="008F54ED">
        <w:t>2</w:t>
      </w:r>
      <w:r w:rsidRPr="00BB47BD">
        <w:t>: Veränderung des Winkels γ bzw. Verschiebung des Punktes C.</w:t>
      </w:r>
    </w:p>
    <w:p w14:paraId="4E81ED99" w14:textId="77777777" w:rsidR="000C46C7" w:rsidRPr="00BB47BD" w:rsidRDefault="00C95042" w:rsidP="00744F16">
      <w:pPr>
        <w:pStyle w:val="berschrift3"/>
        <w:spacing w:line="288" w:lineRule="auto"/>
      </w:pPr>
      <w:r w:rsidRPr="00BB47BD">
        <w:t>Erarbeitung</w:t>
      </w:r>
    </w:p>
    <w:p w14:paraId="6984F1F4" w14:textId="1701F8B5" w:rsidR="00B0715E" w:rsidRPr="00BB47BD" w:rsidRDefault="000C46C7" w:rsidP="00450A17">
      <w:pPr>
        <w:spacing w:line="288" w:lineRule="auto"/>
      </w:pPr>
      <w:r w:rsidRPr="00BB47BD">
        <w:t>Die Lernenden erkunden arbeitsteilig</w:t>
      </w:r>
      <w:r w:rsidR="008D32A8" w:rsidRPr="00BB47BD">
        <w:t xml:space="preserve"> je eine der drei folgenden GeoG</w:t>
      </w:r>
      <w:r w:rsidRPr="00BB47BD">
        <w:t>ebra-Dateien (Methode eines Gruppenpuzzles ist möglich).</w:t>
      </w:r>
      <w:r w:rsidR="00500FAE" w:rsidRPr="00BB47BD">
        <w:t xml:space="preserve"> </w:t>
      </w:r>
      <w:r w:rsidR="00B0715E" w:rsidRPr="00BB47BD">
        <w:t xml:space="preserve">In allen drei Fällen wird ein Dreieck verändert, indem der Punkt C im 1. Graphikfenster bewegt wird. Im 2. Graphikfenster kann die Größe </w:t>
      </w:r>
      <w:r w:rsidR="00E5779E" w:rsidRPr="00E5779E">
        <w:rPr>
          <w:position w:val="-6"/>
        </w:rPr>
        <w:object w:dxaOrig="720" w:dyaOrig="320" w14:anchorId="6256F00E">
          <v:shape id="_x0000_i1150" type="#_x0000_t75" style="width:36pt;height:16.35pt" o:ole="">
            <v:imagedata r:id="rId35" o:title=""/>
          </v:shape>
          <o:OLEObject Type="Embed" ProgID="Equation.DSMT4" ShapeID="_x0000_i1150" DrawAspect="Content" ObjectID="_1641714595" r:id="rId36"/>
        </w:object>
      </w:r>
      <w:r w:rsidR="00B0715E" w:rsidRPr="00BB47BD">
        <w:t xml:space="preserve"> mit </w:t>
      </w:r>
      <w:r w:rsidR="00E5779E" w:rsidRPr="00E5779E">
        <w:rPr>
          <w:position w:val="-6"/>
        </w:rPr>
        <w:object w:dxaOrig="260" w:dyaOrig="320" w14:anchorId="5B1BFFD8">
          <v:shape id="_x0000_i1155" type="#_x0000_t75" style="width:13.1pt;height:16.35pt" o:ole="">
            <v:imagedata r:id="rId37" o:title=""/>
          </v:shape>
          <o:OLEObject Type="Embed" ProgID="Equation.DSMT4" ShapeID="_x0000_i1155" DrawAspect="Content" ObjectID="_1641714596" r:id="rId38"/>
        </w:object>
      </w:r>
      <w:r w:rsidR="00B0715E" w:rsidRPr="00BB47BD">
        <w:t xml:space="preserve"> verglichen werden.</w:t>
      </w:r>
    </w:p>
    <w:p w14:paraId="2C4302A5" w14:textId="77777777" w:rsidR="000C46C7" w:rsidRPr="00BB47BD" w:rsidRDefault="000C46C7" w:rsidP="00450A17">
      <w:pPr>
        <w:numPr>
          <w:ilvl w:val="0"/>
          <w:numId w:val="3"/>
        </w:numPr>
        <w:spacing w:line="288" w:lineRule="auto"/>
      </w:pPr>
      <w:r w:rsidRPr="00BB47BD">
        <w:t>Der Punkt C wird auf einer Parallelen zur x-Achse verschoben.</w:t>
      </w:r>
    </w:p>
    <w:p w14:paraId="21C94817" w14:textId="77777777" w:rsidR="000C46C7" w:rsidRPr="00BB47BD" w:rsidRDefault="000C46C7" w:rsidP="00450A17">
      <w:pPr>
        <w:numPr>
          <w:ilvl w:val="0"/>
          <w:numId w:val="3"/>
        </w:numPr>
        <w:spacing w:line="288" w:lineRule="auto"/>
      </w:pPr>
      <w:r w:rsidRPr="00BB47BD">
        <w:t>Der Punkt C wird auf einer Parallelen zur y-Achse verschoben.</w:t>
      </w:r>
    </w:p>
    <w:p w14:paraId="2E9FD737" w14:textId="5CA2BAEB" w:rsidR="000C46C7" w:rsidRPr="00BB47BD" w:rsidRDefault="000C46C7" w:rsidP="00744F16">
      <w:pPr>
        <w:numPr>
          <w:ilvl w:val="0"/>
          <w:numId w:val="3"/>
        </w:numPr>
        <w:spacing w:line="288" w:lineRule="auto"/>
      </w:pPr>
      <w:r w:rsidRPr="00BB47BD">
        <w:t>Der Punkt C liegt auf einem Umkreis un</w:t>
      </w:r>
      <w:r w:rsidR="000E1B10" w:rsidRPr="00BB47BD">
        <w:t>d der Winkel i</w:t>
      </w:r>
      <w:r w:rsidR="00E5779E">
        <w:t xml:space="preserve">st kein rechter. </w:t>
      </w:r>
      <w:r w:rsidRPr="00BB47BD">
        <w:t xml:space="preserve">(Für Differenzierung </w:t>
      </w:r>
      <w:r w:rsidR="00856092">
        <w:t>nach oben: Der Peripheriewinkel</w:t>
      </w:r>
      <w:r w:rsidRPr="00BB47BD">
        <w:t xml:space="preserve">satz muss ggf. in die Entdeckung </w:t>
      </w:r>
      <w:r w:rsidR="00250B69">
        <w:t>bei Nr. </w:t>
      </w:r>
      <w:r w:rsidR="00695194" w:rsidRPr="00BB47BD">
        <w:t xml:space="preserve">3 </w:t>
      </w:r>
      <w:r w:rsidRPr="00BB47BD">
        <w:t>einbezogen werden.)</w:t>
      </w:r>
    </w:p>
    <w:p w14:paraId="45103119" w14:textId="77777777" w:rsidR="000C46C7" w:rsidRPr="00BB47BD" w:rsidRDefault="000C46C7" w:rsidP="00744F16">
      <w:pPr>
        <w:pStyle w:val="berschrift3"/>
        <w:spacing w:line="288" w:lineRule="auto"/>
      </w:pPr>
      <w:r w:rsidRPr="00BB47BD">
        <w:t>Sicherung</w:t>
      </w:r>
    </w:p>
    <w:p w14:paraId="193856F0" w14:textId="77777777" w:rsidR="000C46C7" w:rsidRPr="00250B69" w:rsidRDefault="000C46C7" w:rsidP="00250B69">
      <w:r w:rsidRPr="00BB47BD">
        <w:t>Vergleich der Vermutungen mit den Ergebnissen der Erkundung. Notieren weiterer Erkennt</w:t>
      </w:r>
      <w:r w:rsidR="00450A17">
        <w:t xml:space="preserve">nisse und Dokumentation anhand von aussagekräftigen </w:t>
      </w:r>
      <w:r w:rsidR="00450A17" w:rsidRPr="00450A17">
        <w:rPr>
          <w:i/>
        </w:rPr>
        <w:t>Skizzen.</w:t>
      </w:r>
    </w:p>
    <w:p w14:paraId="216BFA46" w14:textId="77777777" w:rsidR="000C46C7" w:rsidRPr="00BB47BD" w:rsidRDefault="000C46C7" w:rsidP="00744F16">
      <w:pPr>
        <w:pStyle w:val="berschrift3"/>
        <w:spacing w:line="288" w:lineRule="auto"/>
      </w:pPr>
      <w:r w:rsidRPr="00BB47BD">
        <w:lastRenderedPageBreak/>
        <w:t>Ziel der Sicherung</w:t>
      </w:r>
    </w:p>
    <w:p w14:paraId="466D150A" w14:textId="77777777" w:rsidR="000C46C7" w:rsidRPr="00250B69" w:rsidRDefault="000C46C7" w:rsidP="00250B69">
      <w:pPr>
        <w:pStyle w:val="berschrift4"/>
      </w:pPr>
      <w:r w:rsidRPr="00250B69">
        <w:t>Zu 1) und 2) - Verschiebung von C entlang von Achsenparallelen</w:t>
      </w:r>
    </w:p>
    <w:p w14:paraId="25C28C39" w14:textId="6E3F4ED6" w:rsidR="00BB0F74" w:rsidRPr="00250B69" w:rsidRDefault="000C46C7" w:rsidP="00250B69">
      <w:r w:rsidRPr="00BB47BD">
        <w:t xml:space="preserve">Die </w:t>
      </w:r>
      <w:r w:rsidR="00250B69">
        <w:t xml:space="preserve">Lernenden </w:t>
      </w:r>
      <w:r w:rsidRPr="00BB47BD">
        <w:t xml:space="preserve">entdecken zuerst, dass der </w:t>
      </w:r>
      <w:r w:rsidRPr="00CC1AF7">
        <w:t xml:space="preserve">Satz des Pythagoras </w:t>
      </w:r>
      <w:r w:rsidRPr="00CC1AF7">
        <w:rPr>
          <w:i/>
        </w:rPr>
        <w:t>umkehrbar</w:t>
      </w:r>
      <w:r w:rsidRPr="00BB47BD">
        <w:t xml:space="preserve"> ist, d.h. er gilt dann und nur dann, wenn das Dreieck rechtwinklig ist. </w:t>
      </w:r>
      <w:r w:rsidR="00C31704" w:rsidRPr="00BB47BD">
        <w:t>Im Folgenden wird angenommen, dass die Katheten mit a und b bezeichnet sind und die Hypothenuse mit c bezeichnet ist.</w:t>
      </w:r>
    </w:p>
    <w:p w14:paraId="0E393693" w14:textId="68D5CEB3" w:rsidR="00C31704" w:rsidRDefault="00CE5398" w:rsidP="00744F16">
      <w:pPr>
        <w:spacing w:line="288" w:lineRule="auto"/>
      </w:pPr>
      <w:r>
        <w:rPr>
          <w:noProof/>
          <w:lang w:eastAsia="de-DE"/>
        </w:rPr>
        <w:drawing>
          <wp:inline distT="0" distB="0" distL="0" distR="0" wp14:anchorId="6125368F" wp14:editId="6BAAFDB0">
            <wp:extent cx="5755640" cy="33159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55640" cy="3315970"/>
                    </a:xfrm>
                    <a:prstGeom prst="rect">
                      <a:avLst/>
                    </a:prstGeom>
                  </pic:spPr>
                </pic:pic>
              </a:graphicData>
            </a:graphic>
          </wp:inline>
        </w:drawing>
      </w:r>
    </w:p>
    <w:p w14:paraId="6D679EE3" w14:textId="499DD1DE" w:rsidR="00BB0F74" w:rsidRDefault="00BB0F74" w:rsidP="00250B69">
      <w:pPr>
        <w:pStyle w:val="Beschriftung"/>
      </w:pPr>
      <w:r w:rsidRPr="00BB0F74">
        <w:t>Abbildung</w:t>
      </w:r>
      <w:r w:rsidR="008F54ED">
        <w:t xml:space="preserve"> 3</w:t>
      </w:r>
      <w:r w:rsidRPr="00BB0F74">
        <w:t>: Ausschnitt aus der ersten GeoGebra</w:t>
      </w:r>
      <w:r w:rsidRPr="00BB0F74">
        <w:footnoteReference w:id="1"/>
      </w:r>
      <w:r w:rsidRPr="00BB0F74">
        <w:t xml:space="preserve"> Datei. Der Punkt C kann entlang der Parallelen zur x-Achse verschoben werden (links). Der Unterschied im Flächeninhalt zum „Pythagoras-Fall“ (rotes Dreieck) wird erkennbar (rechts)</w:t>
      </w:r>
      <w:r>
        <w:t>.</w:t>
      </w:r>
    </w:p>
    <w:p w14:paraId="508A9D66" w14:textId="4F1CCF99" w:rsidR="000C46C7" w:rsidRPr="00BB47BD" w:rsidRDefault="000C46C7" w:rsidP="00DF3804">
      <w:r w:rsidRPr="00BB47BD">
        <w:t xml:space="preserve">Dies wird im 1. Graphikfenster durch die Schnittpunkte mit dem </w:t>
      </w:r>
      <w:r w:rsidRPr="00BB47BD">
        <w:rPr>
          <w:i/>
        </w:rPr>
        <w:t>Thaleskreis</w:t>
      </w:r>
      <w:r w:rsidRPr="00BB47BD">
        <w:t xml:space="preserve"> und im 2. Graphikfenster durch die Schnittstellen der aufgezeichneten Graphen deutlich, die als Spur von </w:t>
      </w:r>
      <w:r w:rsidRPr="00BB47BD">
        <w:rPr>
          <w:i/>
        </w:rPr>
        <w:t>S</w:t>
      </w:r>
      <w:r w:rsidRPr="00BB47BD">
        <w:t xml:space="preserve"> und </w:t>
      </w:r>
      <w:r w:rsidRPr="00BB47BD">
        <w:rPr>
          <w:i/>
        </w:rPr>
        <w:t>cQuadrat</w:t>
      </w:r>
      <w:r w:rsidRPr="00BB47BD">
        <w:t xml:space="preserve"> gewonnen werden. Ferner wird erkennbar, dass </w:t>
      </w:r>
      <w:r w:rsidR="00E5779E" w:rsidRPr="00E5779E">
        <w:rPr>
          <w:position w:val="-6"/>
        </w:rPr>
        <w:object w:dxaOrig="1160" w:dyaOrig="320" w14:anchorId="5F34E1F7">
          <v:shape id="_x0000_i1160" type="#_x0000_t75" style="width:58.1pt;height:16.35pt" o:ole="">
            <v:imagedata r:id="rId40" o:title=""/>
          </v:shape>
          <o:OLEObject Type="Embed" ProgID="Equation.DSMT4" ShapeID="_x0000_i1160" DrawAspect="Content" ObjectID="_1641714597" r:id="rId41"/>
        </w:object>
      </w:r>
      <w:r w:rsidRPr="00BB47BD">
        <w:t xml:space="preserve"> für Winkel </w:t>
      </w:r>
      <w:r w:rsidR="00E5779E" w:rsidRPr="00E5779E">
        <w:rPr>
          <w:position w:val="-10"/>
        </w:rPr>
        <w:object w:dxaOrig="760" w:dyaOrig="320" w14:anchorId="72066AD6">
          <v:shape id="_x0000_i1165" type="#_x0000_t75" style="width:37.65pt;height:16.35pt" o:ole="">
            <v:imagedata r:id="rId42" o:title=""/>
          </v:shape>
          <o:OLEObject Type="Embed" ProgID="Equation.DSMT4" ShapeID="_x0000_i1165" DrawAspect="Content" ObjectID="_1641714598" r:id="rId43"/>
        </w:object>
      </w:r>
      <w:r w:rsidRPr="00BB47BD">
        <w:t xml:space="preserve"> und </w:t>
      </w:r>
      <w:r w:rsidR="00E5779E" w:rsidRPr="00E5779E">
        <w:rPr>
          <w:position w:val="-6"/>
        </w:rPr>
        <w:object w:dxaOrig="1160" w:dyaOrig="320" w14:anchorId="5BC37BA1">
          <v:shape id="_x0000_i1170" type="#_x0000_t75" style="width:58.1pt;height:16.35pt" o:ole="">
            <v:imagedata r:id="rId44" o:title=""/>
          </v:shape>
          <o:OLEObject Type="Embed" ProgID="Equation.DSMT4" ShapeID="_x0000_i1170" DrawAspect="Content" ObjectID="_1641714599" r:id="rId45"/>
        </w:object>
      </w:r>
      <w:r w:rsidRPr="00BB47BD">
        <w:t xml:space="preserve"> für Winkel </w:t>
      </w:r>
      <w:r w:rsidR="00E5779E" w:rsidRPr="00E5779E">
        <w:rPr>
          <w:position w:val="-10"/>
        </w:rPr>
        <w:object w:dxaOrig="780" w:dyaOrig="320" w14:anchorId="488770A4">
          <v:shape id="_x0000_i1175" type="#_x0000_t75" style="width:39.25pt;height:16.35pt" o:ole="">
            <v:imagedata r:id="rId46" o:title=""/>
          </v:shape>
          <o:OLEObject Type="Embed" ProgID="Equation.DSMT4" ShapeID="_x0000_i1175" DrawAspect="Content" ObjectID="_1641714600" r:id="rId47"/>
        </w:object>
      </w:r>
      <w:r w:rsidR="00DC3650" w:rsidRPr="00BB47BD">
        <w:t xml:space="preserve"> gilt</w:t>
      </w:r>
      <w:r w:rsidRPr="00BB47BD">
        <w:t xml:space="preserve">. Im </w:t>
      </w:r>
      <w:r w:rsidRPr="00450A17">
        <w:rPr>
          <w:i/>
        </w:rPr>
        <w:t>Extremfall</w:t>
      </w:r>
      <w:r w:rsidRPr="00BB47BD">
        <w:t xml:space="preserve"> </w:t>
      </w:r>
      <w:r w:rsidR="00E5779E" w:rsidRPr="00E5779E">
        <w:rPr>
          <w:position w:val="-10"/>
        </w:rPr>
        <w:object w:dxaOrig="880" w:dyaOrig="320" w14:anchorId="52621AFC">
          <v:shape id="_x0000_i1180" type="#_x0000_t75" style="width:44.2pt;height:16.35pt" o:ole="">
            <v:imagedata r:id="rId48" o:title=""/>
          </v:shape>
          <o:OLEObject Type="Embed" ProgID="Equation.DSMT4" ShapeID="_x0000_i1180" DrawAspect="Content" ObjectID="_1641714601" r:id="rId49"/>
        </w:object>
      </w:r>
      <w:r w:rsidRPr="00BB47BD">
        <w:t xml:space="preserve"> ist </w:t>
      </w:r>
      <w:r w:rsidR="00E5779E" w:rsidRPr="00E5779E">
        <w:rPr>
          <w:position w:val="-10"/>
        </w:rPr>
        <w:object w:dxaOrig="1680" w:dyaOrig="360" w14:anchorId="65F64708">
          <v:shape id="_x0000_i1185" type="#_x0000_t75" style="width:84.25pt;height:18pt" o:ole="">
            <v:imagedata r:id="rId50" o:title=""/>
          </v:shape>
          <o:OLEObject Type="Embed" ProgID="Equation.DSMT4" ShapeID="_x0000_i1185" DrawAspect="Content" ObjectID="_1641714602" r:id="rId51"/>
        </w:object>
      </w:r>
      <w:r w:rsidRPr="00BB47BD">
        <w:t xml:space="preserve"> in Übereinstimmung mit der 1.</w:t>
      </w:r>
      <w:r w:rsidR="00695194" w:rsidRPr="00BB47BD">
        <w:t> </w:t>
      </w:r>
      <w:r w:rsidRPr="00BB47BD">
        <w:t>binomischen Formel.</w:t>
      </w:r>
    </w:p>
    <w:p w14:paraId="5F7738AA" w14:textId="77777777" w:rsidR="00CC1AF7" w:rsidRDefault="00CC1AF7">
      <w:pPr>
        <w:spacing w:after="0" w:line="240" w:lineRule="auto"/>
        <w:jc w:val="left"/>
      </w:pPr>
      <w:r>
        <w:br w:type="page"/>
      </w:r>
    </w:p>
    <w:p w14:paraId="45EDD25A" w14:textId="215CAF93" w:rsidR="00CC1AF7" w:rsidRDefault="00CE5398" w:rsidP="00CC1AF7">
      <w:pPr>
        <w:pStyle w:val="berschrift4"/>
      </w:pPr>
      <w:r>
        <w:lastRenderedPageBreak/>
        <w:t>Mathem</w:t>
      </w:r>
      <w:r w:rsidR="00CC1AF7">
        <w:t>atische Hintergrundinformation</w:t>
      </w:r>
    </w:p>
    <w:p w14:paraId="70C54524" w14:textId="70F83DA4" w:rsidR="008D6961" w:rsidRPr="00BB47BD" w:rsidRDefault="00CE5398" w:rsidP="00DF3804">
      <w:r>
        <w:t xml:space="preserve">Die </w:t>
      </w:r>
      <w:r w:rsidR="008D6961" w:rsidRPr="00BB47BD">
        <w:t xml:space="preserve">Abhängigkeit von </w:t>
      </w:r>
      <w:r w:rsidR="00E5779E" w:rsidRPr="00E5779E">
        <w:rPr>
          <w:position w:val="-6"/>
        </w:rPr>
        <w:object w:dxaOrig="720" w:dyaOrig="320" w14:anchorId="2BDE6DD0">
          <v:shape id="_x0000_i1190" type="#_x0000_t75" style="width:36pt;height:16.35pt" o:ole="">
            <v:imagedata r:id="rId52" o:title=""/>
          </v:shape>
          <o:OLEObject Type="Embed" ProgID="Equation.DSMT4" ShapeID="_x0000_i1190" DrawAspect="Content" ObjectID="_1641714603" r:id="rId53"/>
        </w:object>
      </w:r>
      <w:r w:rsidR="008D6961" w:rsidRPr="00BB47BD">
        <w:rPr>
          <w:rFonts w:eastAsia="Calibri"/>
          <w:lang w:eastAsia="en-US"/>
        </w:rPr>
        <w:t xml:space="preserve"> von </w:t>
      </w:r>
      <w:r w:rsidR="008D6961" w:rsidRPr="00BB47BD">
        <w:rPr>
          <w:rFonts w:eastAsia="Calibri"/>
          <w:i/>
          <w:lang w:eastAsia="en-US"/>
        </w:rPr>
        <w:t>h</w:t>
      </w:r>
      <w:r w:rsidR="008D6961" w:rsidRPr="00BB47BD">
        <w:rPr>
          <w:rFonts w:eastAsia="Calibri"/>
          <w:lang w:eastAsia="en-US"/>
        </w:rPr>
        <w:t xml:space="preserve"> bzw. </w:t>
      </w:r>
      <w:r w:rsidR="008D6961" w:rsidRPr="00BB47BD">
        <w:rPr>
          <w:rFonts w:eastAsia="Calibri"/>
          <w:i/>
          <w:lang w:eastAsia="en-US"/>
        </w:rPr>
        <w:t>p</w:t>
      </w:r>
      <w:r w:rsidR="008D6961" w:rsidRPr="00BB47BD">
        <w:rPr>
          <w:rFonts w:eastAsia="Calibri"/>
          <w:lang w:eastAsia="en-US"/>
        </w:rPr>
        <w:t xml:space="preserve"> </w:t>
      </w:r>
      <w:r>
        <w:t xml:space="preserve">wird </w:t>
      </w:r>
      <w:r w:rsidR="008D6961" w:rsidRPr="00BB47BD">
        <w:t xml:space="preserve">durch </w:t>
      </w:r>
      <w:r w:rsidR="008D6961" w:rsidRPr="00BB47BD">
        <w:rPr>
          <w:i/>
        </w:rPr>
        <w:t xml:space="preserve">Parabeln </w:t>
      </w:r>
      <w:r w:rsidR="008D6961" w:rsidRPr="00BB47BD">
        <w:t>veranschaulicht</w:t>
      </w:r>
      <w:r>
        <w:t xml:space="preserve">. Dies kann </w:t>
      </w:r>
      <w:r w:rsidR="00CA0374" w:rsidRPr="00BB47BD">
        <w:t>wie folgt hergeleitet werden</w:t>
      </w:r>
      <w:r w:rsidR="008D6961" w:rsidRPr="00BB47BD">
        <w:t>:</w:t>
      </w:r>
    </w:p>
    <w:p w14:paraId="5AFA7647" w14:textId="4AAEB4CA" w:rsidR="000C46C7" w:rsidRPr="00DF3804" w:rsidRDefault="000C46C7" w:rsidP="00DF3804">
      <w:pPr>
        <w:pStyle w:val="Tafel1"/>
        <w:rPr>
          <w:rFonts w:eastAsia="Calibri"/>
        </w:rPr>
      </w:pPr>
      <w:r w:rsidRPr="00DF3804">
        <w:rPr>
          <w:rFonts w:eastAsia="Calibri"/>
        </w:rPr>
        <w:t xml:space="preserve">Mit Pythagoras gilt allgemein: </w:t>
      </w:r>
      <w:r w:rsidR="00E5779E" w:rsidRPr="00E5779E">
        <w:rPr>
          <w:position w:val="-10"/>
        </w:rPr>
        <w:object w:dxaOrig="4380" w:dyaOrig="360" w14:anchorId="6F395095">
          <v:shape id="_x0000_i1195" type="#_x0000_t75" style="width:219.25pt;height:18pt" o:ole="">
            <v:imagedata r:id="rId54" o:title=""/>
          </v:shape>
          <o:OLEObject Type="Embed" ProgID="Equation.DSMT4" ShapeID="_x0000_i1195" DrawAspect="Content" ObjectID="_1641714604" r:id="rId55"/>
        </w:object>
      </w:r>
      <w:r w:rsidRPr="00DF3804">
        <w:rPr>
          <w:rFonts w:eastAsia="Calibri"/>
        </w:rPr>
        <w:t>.</w:t>
      </w:r>
    </w:p>
    <w:p w14:paraId="326790FD" w14:textId="6367F56F" w:rsidR="00DF3804" w:rsidRDefault="000C46C7" w:rsidP="00DF3804">
      <w:pPr>
        <w:pStyle w:val="Tafel1"/>
        <w:rPr>
          <w:rFonts w:eastAsia="Calibri"/>
        </w:rPr>
      </w:pPr>
      <w:r w:rsidRPr="00DF3804">
        <w:rPr>
          <w:rFonts w:eastAsia="Calibri"/>
        </w:rPr>
        <w:t>Mit</w:t>
      </w:r>
      <w:r w:rsidR="00B37BE2" w:rsidRPr="00DF3804">
        <w:rPr>
          <w:rFonts w:eastAsia="Calibri"/>
        </w:rPr>
        <w:t xml:space="preserve"> der</w:t>
      </w:r>
      <w:r w:rsidR="00450A17" w:rsidRPr="00DF3804">
        <w:rPr>
          <w:rFonts w:eastAsia="Calibri"/>
        </w:rPr>
        <w:t xml:space="preserve"> 2. </w:t>
      </w:r>
      <w:r w:rsidRPr="00DF3804">
        <w:rPr>
          <w:rFonts w:eastAsia="Calibri"/>
        </w:rPr>
        <w:t xml:space="preserve">binomischer Formel auf </w:t>
      </w:r>
      <w:r w:rsidR="00E5779E" w:rsidRPr="00E5779E">
        <w:rPr>
          <w:position w:val="-10"/>
        </w:rPr>
        <w:object w:dxaOrig="1260" w:dyaOrig="360" w14:anchorId="39086FA0">
          <v:shape id="_x0000_i1200" type="#_x0000_t75" style="width:63pt;height:18pt" o:ole="">
            <v:imagedata r:id="rId56" o:title=""/>
          </v:shape>
          <o:OLEObject Type="Embed" ProgID="Equation.DSMT4" ShapeID="_x0000_i1200" DrawAspect="Content" ObjectID="_1641714605" r:id="rId57"/>
        </w:object>
      </w:r>
      <w:r w:rsidRPr="00DF3804">
        <w:rPr>
          <w:rFonts w:eastAsia="Calibri"/>
        </w:rPr>
        <w:t xml:space="preserve"> angewandt ergibt sich</w:t>
      </w:r>
      <w:r w:rsidR="00744F16" w:rsidRPr="00DF3804">
        <w:rPr>
          <w:rStyle w:val="Funotenzeichen"/>
          <w:rFonts w:eastAsia="Calibri"/>
        </w:rPr>
        <w:footnoteReference w:id="2"/>
      </w:r>
      <w:r w:rsidR="00DF3804">
        <w:rPr>
          <w:rFonts w:eastAsia="Calibri"/>
        </w:rPr>
        <w:t>:</w:t>
      </w:r>
    </w:p>
    <w:p w14:paraId="559879E7" w14:textId="3E71745D" w:rsidR="000C46C7" w:rsidRPr="00DF3804" w:rsidRDefault="00E5779E" w:rsidP="00DF3804">
      <w:pPr>
        <w:pStyle w:val="Tafel1"/>
        <w:rPr>
          <w:rFonts w:eastAsia="Calibri"/>
        </w:rPr>
      </w:pPr>
      <w:r w:rsidRPr="00E5779E">
        <w:rPr>
          <w:position w:val="-10"/>
        </w:rPr>
        <w:object w:dxaOrig="2920" w:dyaOrig="360" w14:anchorId="215F8681">
          <v:shape id="_x0000_i1205" type="#_x0000_t75" style="width:145.65pt;height:18pt" o:ole="">
            <v:imagedata r:id="rId58" o:title=""/>
          </v:shape>
          <o:OLEObject Type="Embed" ProgID="Equation.DSMT4" ShapeID="_x0000_i1205" DrawAspect="Content" ObjectID="_1641714606" r:id="rId59"/>
        </w:object>
      </w:r>
      <w:r w:rsidR="000C46C7" w:rsidRPr="00DF3804">
        <w:rPr>
          <w:rFonts w:eastAsia="Calibri"/>
        </w:rPr>
        <w:t>.</w:t>
      </w:r>
    </w:p>
    <w:p w14:paraId="55897346" w14:textId="78A82316" w:rsidR="000C46C7" w:rsidRPr="00DF3804" w:rsidRDefault="000C46C7" w:rsidP="00DF3804">
      <w:pPr>
        <w:pStyle w:val="Tafel1"/>
        <w:rPr>
          <w:rFonts w:eastAsia="Calibri"/>
        </w:rPr>
      </w:pPr>
      <w:r w:rsidRPr="00DF3804">
        <w:rPr>
          <w:rFonts w:eastAsia="Calibri"/>
        </w:rPr>
        <w:t xml:space="preserve">Hält man h fest (Teilaufgabe 1), so ist die Parabelgleichung </w:t>
      </w:r>
      <w:r w:rsidR="00E5779E" w:rsidRPr="00E5779E">
        <w:rPr>
          <w:position w:val="-10"/>
        </w:rPr>
        <w:object w:dxaOrig="2760" w:dyaOrig="360" w14:anchorId="1BC14698">
          <v:shape id="_x0000_i1210" type="#_x0000_t75" style="width:138.25pt;height:18pt" o:ole="">
            <v:imagedata r:id="rId60" o:title=""/>
          </v:shape>
          <o:OLEObject Type="Embed" ProgID="Equation.DSMT4" ShapeID="_x0000_i1210" DrawAspect="Content" ObjectID="_1641714607" r:id="rId61"/>
        </w:object>
      </w:r>
      <w:r w:rsidRPr="00DF3804">
        <w:rPr>
          <w:rFonts w:eastAsia="Calibri"/>
        </w:rPr>
        <w:t>.</w:t>
      </w:r>
    </w:p>
    <w:p w14:paraId="151834E6" w14:textId="422B3577" w:rsidR="000C46C7" w:rsidRPr="00DF3804" w:rsidRDefault="000C46C7" w:rsidP="00DF3804">
      <w:pPr>
        <w:pStyle w:val="Tafel1"/>
        <w:rPr>
          <w:rFonts w:eastAsia="Calibri"/>
        </w:rPr>
      </w:pPr>
      <w:r w:rsidRPr="00DF3804">
        <w:rPr>
          <w:rFonts w:eastAsia="Calibri"/>
        </w:rPr>
        <w:t xml:space="preserve">Hält man p fest (Teilaufgabe 2), so ist die Parabelgleichung </w:t>
      </w:r>
      <w:r w:rsidR="00E5779E" w:rsidRPr="00E5779E">
        <w:rPr>
          <w:position w:val="-10"/>
        </w:rPr>
        <w:object w:dxaOrig="2700" w:dyaOrig="360" w14:anchorId="1AFCFDEB">
          <v:shape id="_x0000_i1215" type="#_x0000_t75" style="width:135pt;height:18pt" o:ole="">
            <v:imagedata r:id="rId62" o:title=""/>
          </v:shape>
          <o:OLEObject Type="Embed" ProgID="Equation.DSMT4" ShapeID="_x0000_i1215" DrawAspect="Content" ObjectID="_1641714608" r:id="rId63"/>
        </w:object>
      </w:r>
    </w:p>
    <w:p w14:paraId="7FC5519F" w14:textId="77777777" w:rsidR="006F1D5D" w:rsidRPr="006F1D5D" w:rsidRDefault="006F1D5D" w:rsidP="006F1D5D"/>
    <w:p w14:paraId="39A92D08" w14:textId="5FBD647F" w:rsidR="000C46C7" w:rsidRPr="00450A17" w:rsidRDefault="000C46C7" w:rsidP="00250B69">
      <w:pPr>
        <w:pStyle w:val="berschrift4"/>
      </w:pPr>
      <w:r w:rsidRPr="00450A17">
        <w:t>Zu 3) - Bewegung von C auf einem Umkreis</w:t>
      </w:r>
      <w:r w:rsidR="00744F16" w:rsidRPr="00450A17">
        <w:t xml:space="preserve"> </w:t>
      </w:r>
    </w:p>
    <w:p w14:paraId="2A31582F" w14:textId="5363CD1C" w:rsidR="004979F6" w:rsidRDefault="006F1D5D" w:rsidP="004979F6">
      <w:pPr>
        <w:spacing w:line="288" w:lineRule="auto"/>
        <w:rPr>
          <w:rFonts w:eastAsia="Calibri"/>
          <w:lang w:eastAsia="en-US"/>
        </w:rPr>
      </w:pPr>
      <w:r>
        <w:t xml:space="preserve">Anmerkungen zur Vertiefung: </w:t>
      </w:r>
      <w:r w:rsidR="008D6961" w:rsidRPr="00BB47BD">
        <w:t>D</w:t>
      </w:r>
      <w:r w:rsidR="00B0715E" w:rsidRPr="00BB47BD">
        <w:t xml:space="preserve">er spitze Winkel </w:t>
      </w:r>
      <w:r w:rsidR="00E5779E" w:rsidRPr="00E5779E">
        <w:rPr>
          <w:position w:val="-10"/>
        </w:rPr>
        <w:object w:dxaOrig="200" w:dyaOrig="260" w14:anchorId="4413B8E8">
          <v:shape id="_x0000_i1220" type="#_x0000_t75" style="width:9.8pt;height:13.1pt" o:ole="">
            <v:imagedata r:id="rId64" o:title=""/>
          </v:shape>
          <o:OLEObject Type="Embed" ProgID="Equation.DSMT4" ShapeID="_x0000_i1220" DrawAspect="Content" ObjectID="_1641714609" r:id="rId65"/>
        </w:object>
      </w:r>
      <w:r w:rsidR="00B0715E" w:rsidRPr="00BB47BD">
        <w:t xml:space="preserve"> </w:t>
      </w:r>
      <w:r w:rsidR="008D6961" w:rsidRPr="00BB47BD">
        <w:t xml:space="preserve">bleibt </w:t>
      </w:r>
      <w:r w:rsidR="00B0715E" w:rsidRPr="00BB47BD">
        <w:t xml:space="preserve">nach dem Peripheriewinkelsatz oberhalb der </w:t>
      </w:r>
      <w:r w:rsidR="00BF19B1" w:rsidRPr="00BB47BD">
        <w:rPr>
          <w:i/>
        </w:rPr>
        <w:t>x</w:t>
      </w:r>
      <w:r w:rsidR="00BF19B1" w:rsidRPr="00BB47BD">
        <w:t>-</w:t>
      </w:r>
      <w:r w:rsidR="00B0715E" w:rsidRPr="00BB47BD">
        <w:t xml:space="preserve">Achse unverändert und </w:t>
      </w:r>
      <w:r w:rsidR="008D6961" w:rsidRPr="00BB47BD">
        <w:t xml:space="preserve">geht </w:t>
      </w:r>
      <w:r w:rsidR="00B0715E" w:rsidRPr="00BB47BD">
        <w:t xml:space="preserve">unterhalb derselben in sein Komplement </w:t>
      </w:r>
      <w:r w:rsidR="00E5779E" w:rsidRPr="00E5779E">
        <w:rPr>
          <w:position w:val="-10"/>
        </w:rPr>
        <w:object w:dxaOrig="840" w:dyaOrig="320" w14:anchorId="2A3B4A67">
          <v:shape id="_x0000_i1225" type="#_x0000_t75" style="width:41.75pt;height:16.35pt" o:ole="">
            <v:imagedata r:id="rId66" o:title=""/>
          </v:shape>
          <o:OLEObject Type="Embed" ProgID="Equation.DSMT4" ShapeID="_x0000_i1225" DrawAspect="Content" ObjectID="_1641714610" r:id="rId67"/>
        </w:object>
      </w:r>
      <w:r w:rsidR="00B0715E" w:rsidRPr="00BB47BD">
        <w:t xml:space="preserve"> über. In der Voreinstellung mit </w:t>
      </w:r>
      <w:r w:rsidR="00E928AB" w:rsidRPr="00E928AB">
        <w:rPr>
          <w:position w:val="-14"/>
        </w:rPr>
        <w:object w:dxaOrig="1060" w:dyaOrig="400" w14:anchorId="416187F8">
          <v:shape id="_x0000_i1567" type="#_x0000_t75" style="width:53.2pt;height:19.65pt" o:ole="">
            <v:imagedata r:id="rId68" o:title=""/>
          </v:shape>
          <o:OLEObject Type="Embed" ProgID="Equation.DSMT4" ShapeID="_x0000_i1567" DrawAspect="Content" ObjectID="_1641714611" r:id="rId69"/>
        </w:object>
      </w:r>
      <w:r w:rsidR="00E928AB">
        <w:t xml:space="preserve"> </w:t>
      </w:r>
      <w:r w:rsidR="00B0715E" w:rsidRPr="00BB47BD">
        <w:t>erscheint der ge</w:t>
      </w:r>
      <w:r w:rsidR="00450A17">
        <w:t>gebene Umkreis verschoben im 2. </w:t>
      </w:r>
      <w:r w:rsidR="00B0715E" w:rsidRPr="00BB47BD">
        <w:t xml:space="preserve">Graphikfenster; für andere Punkte H ist er </w:t>
      </w:r>
      <w:r w:rsidR="00CA0374" w:rsidRPr="00BB47BD">
        <w:t>zu einer Ellipse verzerrt</w:t>
      </w:r>
      <w:r w:rsidR="00DC3650" w:rsidRPr="00BB47BD">
        <w:t>. Man kann daher</w:t>
      </w:r>
      <w:r w:rsidR="00B0715E" w:rsidRPr="00BB47BD">
        <w:t xml:space="preserve"> vermuten, dass </w:t>
      </w:r>
      <w:r w:rsidR="004979F6" w:rsidRPr="00BB47BD">
        <w:t xml:space="preserve">für </w:t>
      </w:r>
      <w:r w:rsidR="004979F6">
        <w:t>feste</w:t>
      </w:r>
      <w:r w:rsidR="004979F6" w:rsidRPr="00BB47BD">
        <w:t xml:space="preserve">s </w:t>
      </w:r>
      <w:r w:rsidR="00E5779E" w:rsidRPr="00E5779E">
        <w:rPr>
          <w:position w:val="-10"/>
        </w:rPr>
        <w:object w:dxaOrig="200" w:dyaOrig="260" w14:anchorId="6EA7FBEE">
          <v:shape id="_x0000_i1230" type="#_x0000_t75" style="width:9.8pt;height:13.1pt" o:ole="">
            <v:imagedata r:id="rId70" o:title=""/>
          </v:shape>
          <o:OLEObject Type="Embed" ProgID="Equation.DSMT4" ShapeID="_x0000_i1230" DrawAspect="Content" ObjectID="_1641714612" r:id="rId71"/>
        </w:object>
      </w:r>
      <w:r w:rsidR="00450A17">
        <w:t xml:space="preserve"> </w:t>
      </w:r>
      <w:r w:rsidR="00B0715E" w:rsidRPr="00BB47BD">
        <w:rPr>
          <w:rFonts w:eastAsia="Calibri"/>
          <w:lang w:eastAsia="en-US"/>
        </w:rPr>
        <w:t>die</w:t>
      </w:r>
      <w:r w:rsidR="00B0715E" w:rsidRPr="00BB47BD">
        <w:t xml:space="preserve"> Abweichung </w:t>
      </w:r>
      <w:r w:rsidR="00E5779E" w:rsidRPr="00E5779E">
        <w:rPr>
          <w:position w:val="-6"/>
        </w:rPr>
        <w:object w:dxaOrig="1140" w:dyaOrig="320" w14:anchorId="73167BEE">
          <v:shape id="_x0000_i1235" type="#_x0000_t75" style="width:57.25pt;height:16.35pt" o:ole="">
            <v:imagedata r:id="rId72" o:title=""/>
          </v:shape>
          <o:OLEObject Type="Embed" ProgID="Equation.DSMT4" ShapeID="_x0000_i1235" DrawAspect="Content" ObjectID="_1641714613" r:id="rId73"/>
        </w:object>
      </w:r>
      <w:r w:rsidR="00CA0374" w:rsidRPr="00BB47BD">
        <w:rPr>
          <w:rFonts w:eastAsia="Calibri"/>
          <w:lang w:eastAsia="en-US"/>
        </w:rPr>
        <w:t xml:space="preserve"> </w:t>
      </w:r>
      <w:r w:rsidR="00B0715E" w:rsidRPr="00BB47BD">
        <w:t xml:space="preserve">zur Höhe </w:t>
      </w:r>
      <w:r w:rsidR="00E5779E" w:rsidRPr="00E5779E">
        <w:rPr>
          <w:position w:val="-12"/>
        </w:rPr>
        <w:object w:dxaOrig="260" w:dyaOrig="360" w14:anchorId="102707CE">
          <v:shape id="_x0000_i1240" type="#_x0000_t75" style="width:13.1pt;height:18pt" o:ole="">
            <v:imagedata r:id="rId74" o:title=""/>
          </v:shape>
          <o:OLEObject Type="Embed" ProgID="Equation.DSMT4" ShapeID="_x0000_i1240" DrawAspect="Content" ObjectID="_1641714614" r:id="rId75"/>
        </w:object>
      </w:r>
      <w:r w:rsidR="00B0715E" w:rsidRPr="00BB47BD">
        <w:t xml:space="preserve"> </w:t>
      </w:r>
      <w:r w:rsidR="00450A17">
        <w:t>bzw.</w:t>
      </w:r>
      <w:r w:rsidR="00B0715E" w:rsidRPr="00BB47BD">
        <w:t xml:space="preserve"> zu</w:t>
      </w:r>
      <w:r w:rsidR="004979F6">
        <w:t>r</w:t>
      </w:r>
      <w:r w:rsidR="00B0715E" w:rsidRPr="00BB47BD">
        <w:t xml:space="preserve"> Fläche</w:t>
      </w:r>
      <w:r w:rsidR="00F8471E" w:rsidRPr="00BB47BD">
        <w:t xml:space="preserve"> </w:t>
      </w:r>
      <w:r w:rsidR="00E5779E" w:rsidRPr="00E5779E">
        <w:rPr>
          <w:position w:val="-24"/>
        </w:rPr>
        <w:object w:dxaOrig="2160" w:dyaOrig="620" w14:anchorId="798142F1">
          <v:shape id="_x0000_i1245" type="#_x0000_t75" style="width:108pt;height:31.1pt" o:ole="">
            <v:imagedata r:id="rId76" o:title=""/>
          </v:shape>
          <o:OLEObject Type="Embed" ProgID="Equation.DSMT4" ShapeID="_x0000_i1245" DrawAspect="Content" ObjectID="_1641714615" r:id="rId77"/>
        </w:object>
      </w:r>
      <w:r w:rsidR="004979F6">
        <w:rPr>
          <w:rFonts w:eastAsia="Calibri"/>
          <w:lang w:eastAsia="en-US"/>
        </w:rPr>
        <w:t xml:space="preserve"> bzw. zu </w:t>
      </w:r>
      <w:r w:rsidR="00E5779E" w:rsidRPr="00E5779E">
        <w:rPr>
          <w:position w:val="-6"/>
        </w:rPr>
        <w:object w:dxaOrig="440" w:dyaOrig="279" w14:anchorId="4235F55B">
          <v:shape id="_x0000_i1250" type="#_x0000_t75" style="width:22.1pt;height:13.9pt" o:ole="">
            <v:imagedata r:id="rId78" o:title=""/>
          </v:shape>
          <o:OLEObject Type="Embed" ProgID="Equation.DSMT4" ShapeID="_x0000_i1250" DrawAspect="Content" ObjectID="_1641714616" r:id="rId79"/>
        </w:object>
      </w:r>
      <w:r w:rsidR="004979F6">
        <w:rPr>
          <w:rFonts w:eastAsia="Calibri"/>
          <w:lang w:eastAsia="en-US"/>
        </w:rPr>
        <w:t xml:space="preserve"> </w:t>
      </w:r>
      <w:r w:rsidR="00F8471E" w:rsidRPr="00BB47BD">
        <w:t>proportional ist</w:t>
      </w:r>
      <w:r w:rsidR="00B0715E" w:rsidRPr="00BB47BD">
        <w:t xml:space="preserve">. </w:t>
      </w:r>
      <w:r w:rsidR="004979F6">
        <w:t xml:space="preserve">Dies zeigt wieder, dass </w:t>
      </w:r>
      <w:r w:rsidR="00E5779E" w:rsidRPr="00E5779E">
        <w:rPr>
          <w:position w:val="-6"/>
        </w:rPr>
        <w:object w:dxaOrig="1520" w:dyaOrig="320" w14:anchorId="5FB9FC3B">
          <v:shape id="_x0000_i1255" type="#_x0000_t75" style="width:76.1pt;height:16.35pt" o:ole="">
            <v:imagedata r:id="rId80" o:title=""/>
          </v:shape>
          <o:OLEObject Type="Embed" ProgID="Equation.DSMT4" ShapeID="_x0000_i1255" DrawAspect="Content" ObjectID="_1641714617" r:id="rId81"/>
        </w:object>
      </w:r>
      <w:r w:rsidR="004979F6">
        <w:rPr>
          <w:rFonts w:eastAsia="Calibri"/>
          <w:lang w:eastAsia="en-US"/>
        </w:rPr>
        <w:t xml:space="preserve"> für Winkel </w:t>
      </w:r>
      <w:r w:rsidR="00E5779E" w:rsidRPr="00E5779E">
        <w:rPr>
          <w:position w:val="-10"/>
        </w:rPr>
        <w:object w:dxaOrig="780" w:dyaOrig="320" w14:anchorId="26F00D78">
          <v:shape id="_x0000_i1260" type="#_x0000_t75" style="width:39.25pt;height:16.35pt" o:ole="">
            <v:imagedata r:id="rId82" o:title=""/>
          </v:shape>
          <o:OLEObject Type="Embed" ProgID="Equation.DSMT4" ShapeID="_x0000_i1260" DrawAspect="Content" ObjectID="_1641714618" r:id="rId83"/>
        </w:object>
      </w:r>
      <w:r w:rsidR="004979F6">
        <w:t xml:space="preserve">. Zudem kommt das Produkt </w:t>
      </w:r>
      <w:r w:rsidR="00E5779E" w:rsidRPr="00E5779E">
        <w:rPr>
          <w:position w:val="-6"/>
        </w:rPr>
        <w:object w:dxaOrig="440" w:dyaOrig="279" w14:anchorId="78F24A4A">
          <v:shape id="_x0000_i1265" type="#_x0000_t75" style="width:22.1pt;height:13.9pt" o:ole="">
            <v:imagedata r:id="rId84" o:title=""/>
          </v:shape>
          <o:OLEObject Type="Embed" ProgID="Equation.DSMT4" ShapeID="_x0000_i1265" DrawAspect="Content" ObjectID="_1641714619" r:id="rId85"/>
        </w:object>
      </w:r>
      <w:r w:rsidR="004979F6">
        <w:rPr>
          <w:rFonts w:eastAsia="Calibri"/>
          <w:lang w:eastAsia="en-US"/>
        </w:rPr>
        <w:t xml:space="preserve"> als eine Größe ins Spiel, die in einem engen (nur noch winkelabhängigen) Zusammenhang zu </w:t>
      </w:r>
      <w:r w:rsidR="00E5779E" w:rsidRPr="00E5779E">
        <w:rPr>
          <w:position w:val="-6"/>
        </w:rPr>
        <w:object w:dxaOrig="1140" w:dyaOrig="320" w14:anchorId="619B6F4D">
          <v:shape id="_x0000_i1270" type="#_x0000_t75" style="width:57.25pt;height:16.35pt" o:ole="">
            <v:imagedata r:id="rId86" o:title=""/>
          </v:shape>
          <o:OLEObject Type="Embed" ProgID="Equation.DSMT4" ShapeID="_x0000_i1270" DrawAspect="Content" ObjectID="_1641714620" r:id="rId87"/>
        </w:object>
      </w:r>
      <w:r w:rsidR="004979F6">
        <w:rPr>
          <w:rFonts w:eastAsia="Calibri"/>
          <w:lang w:eastAsia="en-US"/>
        </w:rPr>
        <w:t xml:space="preserve"> steht.</w:t>
      </w:r>
    </w:p>
    <w:p w14:paraId="4210D977" w14:textId="77777777" w:rsidR="00EE0DF8" w:rsidRDefault="00EE0DF8" w:rsidP="004979F6">
      <w:pPr>
        <w:spacing w:line="288" w:lineRule="auto"/>
      </w:pPr>
    </w:p>
    <w:p w14:paraId="1B7394A2" w14:textId="77777777" w:rsidR="004A54F8" w:rsidRDefault="004A54F8" w:rsidP="004000A9">
      <w:pPr>
        <w:sectPr w:rsidR="004A54F8" w:rsidSect="008D6961">
          <w:pgSz w:w="11900" w:h="16840"/>
          <w:pgMar w:top="1701" w:right="1418" w:bottom="1134" w:left="1418" w:header="709" w:footer="709" w:gutter="0"/>
          <w:cols w:space="708"/>
          <w:docGrid w:linePitch="360"/>
        </w:sectPr>
      </w:pPr>
    </w:p>
    <w:p w14:paraId="3C19BBA1" w14:textId="5AD1E283" w:rsidR="0075699F" w:rsidRPr="0012250D" w:rsidRDefault="00064D41" w:rsidP="00526049">
      <w:pPr>
        <w:pStyle w:val="berschrift2"/>
      </w:pPr>
      <w:r w:rsidRPr="0012250D">
        <w:lastRenderedPageBreak/>
        <w:t>2</w:t>
      </w:r>
      <w:r w:rsidR="005C17F6">
        <w:t>. Unterrichtseinheit</w:t>
      </w:r>
      <w:r w:rsidR="0075699F" w:rsidRPr="0012250D">
        <w:t xml:space="preserve"> </w:t>
      </w:r>
      <w:r w:rsidR="005C17F6">
        <w:t xml:space="preserve">– </w:t>
      </w:r>
      <w:r w:rsidR="0075699F" w:rsidRPr="0012250D">
        <w:t xml:space="preserve">Die </w:t>
      </w:r>
      <w:r w:rsidR="00C31704" w:rsidRPr="0012250D">
        <w:t xml:space="preserve">formale </w:t>
      </w:r>
      <w:r w:rsidR="0075699F" w:rsidRPr="0012250D">
        <w:t>Herleitung des Kosinussatzes</w:t>
      </w:r>
    </w:p>
    <w:p w14:paraId="423FF2D8" w14:textId="56E2E216" w:rsidR="00A64CD2" w:rsidRPr="0012250D" w:rsidRDefault="0012250D" w:rsidP="00A64CD2">
      <w:pPr>
        <w:rPr>
          <w:rFonts w:eastAsiaTheme="minorEastAsia"/>
          <w:sz w:val="24"/>
        </w:rPr>
      </w:pPr>
      <w:r w:rsidRPr="0012250D">
        <w:rPr>
          <w:sz w:val="24"/>
        </w:rPr>
        <w:t>Strategiegeleitete Herleitung des Kosinussatzes</w:t>
      </w:r>
    </w:p>
    <w:p w14:paraId="2A541CC4" w14:textId="1B47C41D" w:rsidR="00A64CD2" w:rsidRPr="003256C1" w:rsidRDefault="003256C1" w:rsidP="003256C1">
      <w:pPr>
        <w:pStyle w:val="berschrift3"/>
      </w:pPr>
      <w:r w:rsidRPr="003256C1">
        <w:t>Hinweise zur Durchführung</w:t>
      </w:r>
    </w:p>
    <w:p w14:paraId="77E04BF0" w14:textId="2B3B512C" w:rsidR="00196049" w:rsidRDefault="00526049" w:rsidP="00DF3804">
      <w:pPr>
        <w:pStyle w:val="Listenabsatz"/>
        <w:numPr>
          <w:ilvl w:val="0"/>
          <w:numId w:val="19"/>
        </w:numPr>
        <w:rPr>
          <w:rFonts w:eastAsia="Calibri"/>
        </w:rPr>
      </w:pPr>
      <w:r>
        <w:rPr>
          <w:rFonts w:eastAsia="Calibri"/>
          <w:noProof/>
          <w:lang w:eastAsia="de-DE"/>
        </w:rPr>
        <w:drawing>
          <wp:anchor distT="0" distB="0" distL="114300" distR="114300" simplePos="0" relativeHeight="251665408" behindDoc="0" locked="0" layoutInCell="1" allowOverlap="1" wp14:anchorId="46308D2E" wp14:editId="52149217">
            <wp:simplePos x="0" y="0"/>
            <wp:positionH relativeFrom="margin">
              <wp:posOffset>4004079</wp:posOffset>
            </wp:positionH>
            <wp:positionV relativeFrom="paragraph">
              <wp:posOffset>-25227</wp:posOffset>
            </wp:positionV>
            <wp:extent cx="1753870" cy="1445895"/>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9-kosinussatz.png"/>
                    <pic:cNvPicPr/>
                  </pic:nvPicPr>
                  <pic:blipFill>
                    <a:blip r:embed="rId88">
                      <a:extLst>
                        <a:ext uri="{28A0092B-C50C-407E-A947-70E740481C1C}">
                          <a14:useLocalDpi xmlns:a14="http://schemas.microsoft.com/office/drawing/2010/main" val="0"/>
                        </a:ext>
                      </a:extLst>
                    </a:blip>
                    <a:stretch>
                      <a:fillRect/>
                    </a:stretch>
                  </pic:blipFill>
                  <pic:spPr>
                    <a:xfrm>
                      <a:off x="0" y="0"/>
                      <a:ext cx="1753870" cy="1445895"/>
                    </a:xfrm>
                    <a:prstGeom prst="rect">
                      <a:avLst/>
                    </a:prstGeom>
                  </pic:spPr>
                </pic:pic>
              </a:graphicData>
            </a:graphic>
          </wp:anchor>
        </w:drawing>
      </w:r>
      <w:r w:rsidR="003256C1" w:rsidRPr="00DF3804">
        <w:rPr>
          <w:rFonts w:eastAsia="Calibri"/>
          <w:lang w:eastAsia="en-US"/>
        </w:rPr>
        <w:t xml:space="preserve">Als erster Impuls wird die heuristische Strategie </w:t>
      </w:r>
      <w:r w:rsidR="003256C1" w:rsidRPr="00DF3804">
        <w:rPr>
          <w:rFonts w:eastAsia="Calibri"/>
          <w:i/>
          <w:lang w:eastAsia="en-US"/>
        </w:rPr>
        <w:t>Zurückführen auf Bekanntes durch eine Hilfslinie</w:t>
      </w:r>
      <w:r w:rsidR="003256C1" w:rsidRPr="003256C1">
        <w:rPr>
          <w:rStyle w:val="Funotenzeichen"/>
          <w:rFonts w:eastAsia="Calibri"/>
          <w:i/>
          <w:lang w:eastAsia="en-US"/>
        </w:rPr>
        <w:footnoteReference w:id="3"/>
      </w:r>
      <w:r w:rsidR="003256C1" w:rsidRPr="00DF3804">
        <w:rPr>
          <w:rFonts w:eastAsia="Calibri"/>
          <w:i/>
          <w:lang w:eastAsia="en-US"/>
        </w:rPr>
        <w:t xml:space="preserve"> </w:t>
      </w:r>
      <w:r w:rsidR="003256C1" w:rsidRPr="00DF3804">
        <w:rPr>
          <w:rFonts w:eastAsia="Calibri"/>
          <w:lang w:eastAsia="en-US"/>
        </w:rPr>
        <w:t>vorgestellt. Die Lernenden können daraus die Idee entwickeln, das</w:t>
      </w:r>
      <w:r w:rsidR="00A64CD2" w:rsidRPr="00DF3804">
        <w:rPr>
          <w:rFonts w:eastAsia="Calibri"/>
          <w:lang w:eastAsia="en-US"/>
        </w:rPr>
        <w:t xml:space="preserve"> Dreieck durch die Höhe </w:t>
      </w:r>
      <w:r w:rsidR="00E5779E" w:rsidRPr="00E5779E">
        <w:rPr>
          <w:position w:val="-12"/>
        </w:rPr>
        <w:object w:dxaOrig="260" w:dyaOrig="360" w14:anchorId="4F6CFAC3">
          <v:shape id="_x0000_i1275" type="#_x0000_t75" style="width:13.1pt;height:18pt" o:ole="">
            <v:imagedata r:id="rId89" o:title=""/>
          </v:shape>
          <o:OLEObject Type="Embed" ProgID="Equation.DSMT4" ShapeID="_x0000_i1275" DrawAspect="Content" ObjectID="_1641714621" r:id="rId90"/>
        </w:object>
      </w:r>
      <w:r w:rsidR="00A64CD2" w:rsidRPr="00DF3804">
        <w:rPr>
          <w:rFonts w:eastAsia="Calibri"/>
          <w:lang w:eastAsia="en-US"/>
        </w:rPr>
        <w:t xml:space="preserve"> in zwei rechtwinklige Dreiecke ABD und ADC</w:t>
      </w:r>
      <w:r w:rsidR="003256C1" w:rsidRPr="00DF3804">
        <w:rPr>
          <w:rFonts w:eastAsia="Calibri"/>
          <w:lang w:eastAsia="en-US"/>
        </w:rPr>
        <w:t xml:space="preserve"> zu unterteilen.</w:t>
      </w:r>
      <w:r w:rsidR="00A64CD2" w:rsidRPr="00DF3804">
        <w:rPr>
          <w:rFonts w:eastAsia="Calibri"/>
          <w:lang w:eastAsia="en-US"/>
        </w:rPr>
        <w:t xml:space="preserve"> Dabei wird </w:t>
      </w:r>
      <w:r w:rsidR="00E5779E" w:rsidRPr="00E5779E">
        <w:rPr>
          <w:position w:val="-10"/>
        </w:rPr>
        <w:object w:dxaOrig="760" w:dyaOrig="320" w14:anchorId="3FEFA87D">
          <v:shape id="_x0000_i1280" type="#_x0000_t75" style="width:37.65pt;height:16.35pt" o:ole="">
            <v:imagedata r:id="rId91" o:title=""/>
          </v:shape>
          <o:OLEObject Type="Embed" ProgID="Equation.DSMT4" ShapeID="_x0000_i1280" DrawAspect="Content" ObjectID="_1641714622" r:id="rId92"/>
        </w:object>
      </w:r>
      <w:r w:rsidR="00A64CD2" w:rsidRPr="00DF3804">
        <w:rPr>
          <w:rFonts w:eastAsia="Calibri"/>
          <w:lang w:eastAsia="en-US"/>
        </w:rPr>
        <w:t xml:space="preserve"> vorausgesetzt. </w:t>
      </w:r>
      <w:r w:rsidR="003256C1" w:rsidRPr="00DF3804">
        <w:rPr>
          <w:rFonts w:eastAsia="Calibri"/>
          <w:lang w:eastAsia="en-US"/>
        </w:rPr>
        <w:t xml:space="preserve">Die Seite a wird zerlegt: </w:t>
      </w:r>
      <w:r w:rsidR="00E5779E" w:rsidRPr="00E5779E">
        <w:rPr>
          <w:position w:val="-12"/>
        </w:rPr>
        <w:object w:dxaOrig="1100" w:dyaOrig="360" w14:anchorId="2C600290">
          <v:shape id="_x0000_i1285" type="#_x0000_t75" style="width:54.8pt;height:18pt" o:ole="">
            <v:imagedata r:id="rId93" o:title=""/>
          </v:shape>
          <o:OLEObject Type="Embed" ProgID="Equation.DSMT4" ShapeID="_x0000_i1285" DrawAspect="Content" ObjectID="_1641714623" r:id="rId94"/>
        </w:object>
      </w:r>
      <w:r w:rsidR="003256C1" w:rsidRPr="00DF3804">
        <w:rPr>
          <w:rFonts w:eastAsia="Calibri"/>
          <w:lang w:eastAsia="en-US"/>
        </w:rPr>
        <w:t>.</w:t>
      </w:r>
    </w:p>
    <w:p w14:paraId="16D0B24A" w14:textId="6C0B9DBA" w:rsidR="003A1A06" w:rsidRPr="003A1A06" w:rsidRDefault="003A1A06" w:rsidP="003A1A06">
      <w:pPr>
        <w:rPr>
          <w:rFonts w:eastAsia="Calibri"/>
        </w:rPr>
      </w:pPr>
    </w:p>
    <w:p w14:paraId="72CE33FD" w14:textId="77777777" w:rsidR="003256C1" w:rsidRPr="00DF3804" w:rsidRDefault="003256C1" w:rsidP="00DF3804">
      <w:pPr>
        <w:pStyle w:val="Listenabsatz"/>
        <w:numPr>
          <w:ilvl w:val="0"/>
          <w:numId w:val="19"/>
        </w:numPr>
        <w:rPr>
          <w:rFonts w:eastAsia="Calibri"/>
        </w:rPr>
      </w:pPr>
      <w:r w:rsidRPr="00DF3804">
        <w:rPr>
          <w:rFonts w:eastAsia="Calibri"/>
          <w:lang w:eastAsia="en-US"/>
        </w:rPr>
        <w:t xml:space="preserve">Als zweiter Impuls wird die </w:t>
      </w:r>
      <w:r w:rsidRPr="00DF3804">
        <w:rPr>
          <w:rFonts w:eastAsia="Calibri"/>
          <w:i/>
          <w:lang w:eastAsia="en-US"/>
        </w:rPr>
        <w:t>Anwendung bekannter Sätze</w:t>
      </w:r>
      <w:r w:rsidR="00EC7DCD">
        <w:rPr>
          <w:rStyle w:val="Funotenzeichen"/>
          <w:rFonts w:eastAsia="Calibri"/>
          <w:lang w:eastAsia="en-US"/>
        </w:rPr>
        <w:footnoteReference w:id="4"/>
      </w:r>
      <w:r w:rsidRPr="00DF3804">
        <w:rPr>
          <w:rFonts w:eastAsia="Calibri"/>
          <w:lang w:eastAsia="en-US"/>
        </w:rPr>
        <w:t xml:space="preserve"> </w:t>
      </w:r>
      <w:r w:rsidR="00196049" w:rsidRPr="00DF3804">
        <w:rPr>
          <w:rFonts w:eastAsia="Calibri"/>
          <w:lang w:eastAsia="en-US"/>
        </w:rPr>
        <w:t>angeregt:</w:t>
      </w:r>
    </w:p>
    <w:p w14:paraId="6BAD7036" w14:textId="76E87A33" w:rsidR="00196049" w:rsidRDefault="00196049" w:rsidP="00DF3804">
      <w:pPr>
        <w:pStyle w:val="Listenabsatz"/>
        <w:numPr>
          <w:ilvl w:val="0"/>
          <w:numId w:val="18"/>
        </w:numPr>
        <w:spacing w:line="288" w:lineRule="auto"/>
        <w:ind w:left="1134" w:hanging="164"/>
        <w:rPr>
          <w:rFonts w:eastAsia="Calibri"/>
          <w:lang w:eastAsia="en-US"/>
        </w:rPr>
      </w:pPr>
      <w:r w:rsidRPr="00196049">
        <w:rPr>
          <w:rFonts w:eastAsia="Calibri"/>
          <w:lang w:eastAsia="en-US"/>
        </w:rPr>
        <w:t xml:space="preserve">Der Satz des Pythagoras kann auf die rechtwinkligen Dreiecke ABD und ADC angewandt werden:     </w:t>
      </w:r>
      <w:r>
        <w:rPr>
          <w:rFonts w:eastAsia="Calibri"/>
          <w:lang w:eastAsia="en-US"/>
        </w:rPr>
        <w:t xml:space="preserve">  </w:t>
      </w:r>
      <w:r w:rsidRPr="00196049">
        <w:rPr>
          <w:rFonts w:eastAsia="Calibri"/>
          <w:lang w:eastAsia="en-US"/>
        </w:rPr>
        <w:t xml:space="preserve">    </w:t>
      </w:r>
      <w:r w:rsidR="00E5779E" w:rsidRPr="00E5779E">
        <w:rPr>
          <w:position w:val="-12"/>
        </w:rPr>
        <w:object w:dxaOrig="1320" w:dyaOrig="380" w14:anchorId="35E49DCD">
          <v:shape id="_x0000_i1290" type="#_x0000_t75" style="width:66.25pt;height:18.8pt" o:ole="">
            <v:imagedata r:id="rId95" o:title=""/>
          </v:shape>
          <o:OLEObject Type="Embed" ProgID="Equation.DSMT4" ShapeID="_x0000_i1290" DrawAspect="Content" ObjectID="_1641714624" r:id="rId96"/>
        </w:object>
      </w:r>
      <w:r w:rsidRPr="00196049">
        <w:rPr>
          <w:rFonts w:eastAsia="Calibri"/>
          <w:lang w:eastAsia="en-US"/>
        </w:rPr>
        <w:t xml:space="preserve">                </w:t>
      </w:r>
      <w:r w:rsidR="00E5779E" w:rsidRPr="00E5779E">
        <w:rPr>
          <w:position w:val="-12"/>
        </w:rPr>
        <w:object w:dxaOrig="1340" w:dyaOrig="380" w14:anchorId="5BC3BFD6">
          <v:shape id="_x0000_i1295" type="#_x0000_t75" style="width:67.1pt;height:18.8pt" o:ole="">
            <v:imagedata r:id="rId97" o:title=""/>
          </v:shape>
          <o:OLEObject Type="Embed" ProgID="Equation.DSMT4" ShapeID="_x0000_i1295" DrawAspect="Content" ObjectID="_1641714625" r:id="rId98"/>
        </w:object>
      </w:r>
    </w:p>
    <w:p w14:paraId="77B6B8D5" w14:textId="69686EE4" w:rsidR="00196049" w:rsidRPr="00196049" w:rsidRDefault="00196049" w:rsidP="00DF3804">
      <w:pPr>
        <w:pStyle w:val="Listenabsatz"/>
        <w:numPr>
          <w:ilvl w:val="0"/>
          <w:numId w:val="18"/>
        </w:numPr>
        <w:spacing w:line="288" w:lineRule="auto"/>
        <w:ind w:left="1134" w:hanging="164"/>
        <w:rPr>
          <w:lang w:eastAsia="en-US"/>
        </w:rPr>
      </w:pPr>
      <w:r w:rsidRPr="00196049">
        <w:rPr>
          <w:rFonts w:eastAsia="Calibri"/>
          <w:lang w:eastAsia="en-US"/>
        </w:rPr>
        <w:t>Die Definition des Kosinus kann auf ADC angewandt werden:</w:t>
      </w:r>
      <w:r w:rsidR="007B483E">
        <w:rPr>
          <w:rFonts w:eastAsia="Calibri"/>
          <w:lang w:eastAsia="en-US"/>
        </w:rPr>
        <w:t xml:space="preserve">  </w:t>
      </w:r>
      <w:r w:rsidR="00E5779E" w:rsidRPr="00E5779E">
        <w:rPr>
          <w:position w:val="-12"/>
        </w:rPr>
        <w:object w:dxaOrig="1380" w:dyaOrig="360" w14:anchorId="740B3310">
          <v:shape id="_x0000_i1300" type="#_x0000_t75" style="width:68.75pt;height:18pt" o:ole="">
            <v:imagedata r:id="rId99" o:title=""/>
          </v:shape>
          <o:OLEObject Type="Embed" ProgID="Equation.DSMT4" ShapeID="_x0000_i1300" DrawAspect="Content" ObjectID="_1641714626" r:id="rId100"/>
        </w:object>
      </w:r>
    </w:p>
    <w:p w14:paraId="37DDAEE7" w14:textId="1E8EA744" w:rsidR="00196049" w:rsidRPr="003A1A06" w:rsidRDefault="007B483E" w:rsidP="00DF3804">
      <w:pPr>
        <w:pStyle w:val="Listenabsatz"/>
        <w:numPr>
          <w:ilvl w:val="0"/>
          <w:numId w:val="18"/>
        </w:numPr>
        <w:spacing w:line="288" w:lineRule="auto"/>
        <w:ind w:left="1134" w:hanging="164"/>
        <w:rPr>
          <w:lang w:eastAsia="en-US"/>
        </w:rPr>
      </w:pPr>
      <w:r>
        <w:rPr>
          <w:rFonts w:eastAsia="Calibri"/>
          <w:lang w:eastAsia="en-US"/>
        </w:rPr>
        <w:t xml:space="preserve">Es </w:t>
      </w:r>
      <w:r w:rsidR="00196049" w:rsidRPr="00196049">
        <w:rPr>
          <w:rFonts w:eastAsia="Calibri"/>
          <w:lang w:eastAsia="en-US"/>
        </w:rPr>
        <w:t>gilt</w:t>
      </w:r>
      <w:r w:rsidR="00EC7DCD">
        <w:rPr>
          <w:rFonts w:eastAsia="Calibri"/>
          <w:lang w:eastAsia="en-US"/>
        </w:rPr>
        <w:t>:</w:t>
      </w:r>
      <w:r w:rsidR="00196049" w:rsidRPr="00196049">
        <w:rPr>
          <w:rFonts w:eastAsia="Calibri"/>
          <w:lang w:eastAsia="en-US"/>
        </w:rPr>
        <w:t xml:space="preserve">   </w:t>
      </w:r>
      <w:r w:rsidR="00E5779E" w:rsidRPr="00E5779E">
        <w:rPr>
          <w:position w:val="-12"/>
        </w:rPr>
        <w:object w:dxaOrig="1100" w:dyaOrig="360" w14:anchorId="63A16AD6">
          <v:shape id="_x0000_i1305" type="#_x0000_t75" style="width:54.8pt;height:18pt" o:ole="">
            <v:imagedata r:id="rId101" o:title=""/>
          </v:shape>
          <o:OLEObject Type="Embed" ProgID="Equation.DSMT4" ShapeID="_x0000_i1305" DrawAspect="Content" ObjectID="_1641714627" r:id="rId102"/>
        </w:object>
      </w:r>
      <w:r w:rsidR="0012250D" w:rsidRPr="0012250D">
        <w:rPr>
          <w:rFonts w:eastAsiaTheme="minorEastAsia"/>
          <w:noProof/>
        </w:rPr>
        <w:t xml:space="preserve"> </w:t>
      </w:r>
    </w:p>
    <w:p w14:paraId="3DD569F7" w14:textId="77777777" w:rsidR="003A1A06" w:rsidRPr="00196049" w:rsidRDefault="003A1A06" w:rsidP="003A1A06">
      <w:pPr>
        <w:spacing w:line="288" w:lineRule="auto"/>
        <w:rPr>
          <w:lang w:eastAsia="en-US"/>
        </w:rPr>
      </w:pPr>
    </w:p>
    <w:p w14:paraId="78BFFE0D" w14:textId="40CDCD36" w:rsidR="00DF3804" w:rsidRDefault="00196049" w:rsidP="00DF3804">
      <w:pPr>
        <w:pStyle w:val="Listenabsatz"/>
        <w:numPr>
          <w:ilvl w:val="0"/>
          <w:numId w:val="19"/>
        </w:numPr>
        <w:rPr>
          <w:rFonts w:eastAsia="Calibri"/>
          <w:lang w:eastAsia="en-US"/>
        </w:rPr>
      </w:pPr>
      <w:r w:rsidRPr="004A54F8">
        <w:rPr>
          <w:rFonts w:eastAsia="Calibri"/>
          <w:lang w:eastAsia="en-US"/>
        </w:rPr>
        <w:t xml:space="preserve">Nun kann </w:t>
      </w:r>
      <w:r w:rsidR="00E5779E" w:rsidRPr="00E5779E">
        <w:rPr>
          <w:position w:val="-6"/>
        </w:rPr>
        <w:object w:dxaOrig="260" w:dyaOrig="320" w14:anchorId="1150D434">
          <v:shape id="_x0000_i1310" type="#_x0000_t75" style="width:13.1pt;height:16.35pt" o:ole="">
            <v:imagedata r:id="rId103" o:title=""/>
          </v:shape>
          <o:OLEObject Type="Embed" ProgID="Equation.DSMT4" ShapeID="_x0000_i1310" DrawAspect="Content" ObjectID="_1641714628" r:id="rId104"/>
        </w:object>
      </w:r>
      <w:r w:rsidR="0065119E">
        <w:rPr>
          <w:rFonts w:eastAsia="Calibri"/>
          <w:lang w:eastAsia="en-US"/>
        </w:rPr>
        <w:t xml:space="preserve"> </w:t>
      </w:r>
      <w:r w:rsidRPr="004A54F8">
        <w:rPr>
          <w:rFonts w:eastAsia="Calibri"/>
          <w:lang w:eastAsia="en-US"/>
        </w:rPr>
        <w:t xml:space="preserve">bestimmt werden, wobei </w:t>
      </w:r>
      <w:r w:rsidR="0012250D">
        <w:rPr>
          <w:rFonts w:eastAsia="Calibri"/>
          <w:lang w:eastAsia="en-US"/>
        </w:rPr>
        <w:t xml:space="preserve">den Lernenden </w:t>
      </w:r>
      <w:r w:rsidRPr="004A54F8">
        <w:rPr>
          <w:rFonts w:eastAsia="Calibri"/>
          <w:lang w:eastAsia="en-US"/>
        </w:rPr>
        <w:t xml:space="preserve">als </w:t>
      </w:r>
      <w:r w:rsidR="007B483E" w:rsidRPr="007B483E">
        <w:rPr>
          <w:rFonts w:eastAsia="Calibri"/>
          <w:i/>
          <w:lang w:eastAsia="en-US"/>
        </w:rPr>
        <w:t>Lösungsplan</w:t>
      </w:r>
      <w:r w:rsidR="007B483E">
        <w:rPr>
          <w:rStyle w:val="Funotenzeichen"/>
          <w:rFonts w:eastAsia="Calibri"/>
          <w:i/>
          <w:lang w:eastAsia="en-US"/>
        </w:rPr>
        <w:footnoteReference w:id="5"/>
      </w:r>
      <w:r w:rsidRPr="004A54F8">
        <w:rPr>
          <w:rFonts w:eastAsia="Calibri"/>
          <w:lang w:eastAsia="en-US"/>
        </w:rPr>
        <w:t xml:space="preserve"> eine Systematik der Variablenelimination vorgegeben w</w:t>
      </w:r>
      <w:r w:rsidR="004A54F8">
        <w:rPr>
          <w:rFonts w:eastAsia="Calibri"/>
          <w:lang w:eastAsia="en-US"/>
        </w:rPr>
        <w:t>erden kann</w:t>
      </w:r>
      <w:r w:rsidRPr="004A54F8">
        <w:rPr>
          <w:rFonts w:eastAsia="Calibri"/>
          <w:lang w:eastAsia="en-US"/>
        </w:rPr>
        <w:t>:</w:t>
      </w:r>
      <w:r w:rsidR="004A54F8">
        <w:rPr>
          <w:rFonts w:eastAsia="Calibri"/>
          <w:lang w:eastAsia="en-US"/>
        </w:rPr>
        <w:t xml:space="preserve">   </w:t>
      </w:r>
      <w:r w:rsidRPr="004A54F8">
        <w:rPr>
          <w:rFonts w:eastAsia="Calibri"/>
          <w:lang w:eastAsia="en-US"/>
        </w:rPr>
        <w:t xml:space="preserve"> </w:t>
      </w:r>
      <w:r w:rsidR="00E5779E" w:rsidRPr="00E5779E">
        <w:rPr>
          <w:position w:val="-32"/>
        </w:rPr>
        <w:object w:dxaOrig="1960" w:dyaOrig="760" w14:anchorId="6981FABC">
          <v:shape id="_x0000_i1315" type="#_x0000_t75" style="width:98.2pt;height:37.65pt" o:ole="">
            <v:imagedata r:id="rId105" o:title=""/>
          </v:shape>
          <o:OLEObject Type="Embed" ProgID="Equation.DSMT4" ShapeID="_x0000_i1315" DrawAspect="Content" ObjectID="_1641714629" r:id="rId106"/>
        </w:object>
      </w:r>
      <w:r w:rsidR="007B483E">
        <w:rPr>
          <w:rFonts w:eastAsia="Calibri"/>
          <w:lang w:eastAsia="en-US"/>
        </w:rPr>
        <w:t>.</w:t>
      </w:r>
    </w:p>
    <w:p w14:paraId="18FDD66A" w14:textId="77777777" w:rsidR="00DF3804" w:rsidRDefault="00DF3804" w:rsidP="00DF3804">
      <w:pPr>
        <w:pStyle w:val="Listenabsatz"/>
        <w:rPr>
          <w:rFonts w:eastAsia="Calibri"/>
          <w:lang w:eastAsia="en-US"/>
        </w:rPr>
      </w:pPr>
      <w:r>
        <w:rPr>
          <w:rFonts w:eastAsia="Calibri"/>
          <w:lang w:eastAsia="en-US"/>
        </w:rPr>
        <w:t>Das Ergebnis kann z.B. sein:</w:t>
      </w:r>
    </w:p>
    <w:p w14:paraId="3E1D6770" w14:textId="2C191E83" w:rsidR="00EC7DCD" w:rsidRDefault="006F1D5D" w:rsidP="00DF3804">
      <w:pPr>
        <w:pStyle w:val="Listenabsatz"/>
        <w:rPr>
          <w:rFonts w:eastAsia="Calibri"/>
          <w:lang w:eastAsia="en-US"/>
        </w:rPr>
      </w:pPr>
      <w:r w:rsidRPr="00E5779E">
        <w:rPr>
          <w:position w:val="-32"/>
        </w:rPr>
        <w:object w:dxaOrig="6640" w:dyaOrig="760" w14:anchorId="321DA116">
          <v:shape id="_x0000_i1564" type="#_x0000_t75" style="width:332.2pt;height:37.65pt" o:ole="">
            <v:imagedata r:id="rId107" o:title=""/>
          </v:shape>
          <o:OLEObject Type="Embed" ProgID="Equation.DSMT4" ShapeID="_x0000_i1564" DrawAspect="Content" ObjectID="_1641714630" r:id="rId108"/>
        </w:object>
      </w:r>
    </w:p>
    <w:p w14:paraId="697A336C" w14:textId="77777777" w:rsidR="00DF3804" w:rsidRPr="00DF3804" w:rsidRDefault="00DF3804" w:rsidP="00DF3804">
      <w:pPr>
        <w:pStyle w:val="Listenabsatz"/>
        <w:rPr>
          <w:rFonts w:eastAsia="Calibri"/>
          <w:lang w:eastAsia="en-US"/>
        </w:rPr>
      </w:pPr>
    </w:p>
    <w:p w14:paraId="09160CB5" w14:textId="157B4148" w:rsidR="00835662" w:rsidRPr="00FB2914" w:rsidRDefault="00835662" w:rsidP="00DF3804">
      <w:pPr>
        <w:pStyle w:val="Listenabsatz"/>
        <w:numPr>
          <w:ilvl w:val="0"/>
          <w:numId w:val="19"/>
        </w:numPr>
        <w:rPr>
          <w:rFonts w:eastAsia="Calibri"/>
          <w:lang w:eastAsia="en-US"/>
        </w:rPr>
      </w:pPr>
      <w:r w:rsidRPr="00FB2914">
        <w:rPr>
          <w:rFonts w:eastAsia="Calibri"/>
          <w:lang w:eastAsia="en-US"/>
        </w:rPr>
        <w:t>Wichtig ist zum Abschluss die Reflexion des Vorgehens</w:t>
      </w:r>
      <w:r>
        <w:rPr>
          <w:rStyle w:val="Funotenzeichen"/>
          <w:rFonts w:eastAsia="Calibri"/>
          <w:lang w:eastAsia="en-US"/>
        </w:rPr>
        <w:footnoteReference w:id="6"/>
      </w:r>
      <w:r w:rsidR="00FB2914" w:rsidRPr="00FB2914">
        <w:rPr>
          <w:rFonts w:eastAsia="Calibri"/>
          <w:lang w:eastAsia="en-US"/>
        </w:rPr>
        <w:t xml:space="preserve"> durch die Lernenden</w:t>
      </w:r>
      <w:r w:rsidRPr="00FB2914">
        <w:rPr>
          <w:rFonts w:eastAsia="Calibri"/>
          <w:lang w:eastAsia="en-US"/>
        </w:rPr>
        <w:t>. A</w:t>
      </w:r>
      <w:r w:rsidR="004A54F8" w:rsidRPr="00FB2914">
        <w:rPr>
          <w:rFonts w:eastAsia="Calibri"/>
          <w:lang w:eastAsia="en-US"/>
        </w:rPr>
        <w:t xml:space="preserve">ls Transfer </w:t>
      </w:r>
      <w:r w:rsidRPr="00FB2914">
        <w:rPr>
          <w:rFonts w:eastAsia="Calibri"/>
          <w:lang w:eastAsia="en-US"/>
        </w:rPr>
        <w:t xml:space="preserve">können </w:t>
      </w:r>
      <w:r w:rsidR="00FB2914" w:rsidRPr="00FB2914">
        <w:rPr>
          <w:rFonts w:eastAsia="Calibri"/>
          <w:lang w:eastAsia="en-US"/>
        </w:rPr>
        <w:t>sie</w:t>
      </w:r>
      <w:r w:rsidRPr="00FB2914">
        <w:rPr>
          <w:rFonts w:eastAsia="Calibri"/>
          <w:lang w:eastAsia="en-US"/>
        </w:rPr>
        <w:t xml:space="preserve"> </w:t>
      </w:r>
      <w:r w:rsidR="004A54F8" w:rsidRPr="00FB2914">
        <w:rPr>
          <w:rFonts w:eastAsia="Calibri"/>
          <w:lang w:eastAsia="en-US"/>
        </w:rPr>
        <w:t xml:space="preserve">die Übertragung auf die Variante für </w:t>
      </w:r>
      <w:r w:rsidR="00E5779E" w:rsidRPr="00E5779E">
        <w:rPr>
          <w:position w:val="-6"/>
        </w:rPr>
        <w:object w:dxaOrig="279" w:dyaOrig="320" w14:anchorId="3AE05965">
          <v:shape id="_x0000_i1325" type="#_x0000_t75" style="width:13.9pt;height:16.35pt" o:ole="">
            <v:imagedata r:id="rId109" o:title=""/>
          </v:shape>
          <o:OLEObject Type="Embed" ProgID="Equation.DSMT4" ShapeID="_x0000_i1325" DrawAspect="Content" ObjectID="_1641714631" r:id="rId110"/>
        </w:object>
      </w:r>
      <w:r w:rsidR="004A54F8" w:rsidRPr="00FB2914">
        <w:rPr>
          <w:rFonts w:eastAsia="Calibri"/>
          <w:lang w:eastAsia="en-US"/>
        </w:rPr>
        <w:t xml:space="preserve"> bewerkstelligen </w:t>
      </w:r>
      <w:r w:rsidR="00FB2914" w:rsidRPr="00FB2914">
        <w:rPr>
          <w:rFonts w:eastAsia="Calibri"/>
          <w:lang w:eastAsia="en-US"/>
        </w:rPr>
        <w:t>- auch aus dem Kopf in Form eines Beweispuzzles</w:t>
      </w:r>
      <w:r w:rsidR="00FB2914">
        <w:rPr>
          <w:rStyle w:val="Funotenzeichen"/>
          <w:rFonts w:eastAsia="Calibri"/>
          <w:lang w:eastAsia="en-US"/>
        </w:rPr>
        <w:footnoteReference w:id="7"/>
      </w:r>
      <w:r w:rsidR="00FB2914" w:rsidRPr="00FB2914">
        <w:rPr>
          <w:rFonts w:eastAsia="Calibri"/>
          <w:lang w:eastAsia="en-US"/>
        </w:rPr>
        <w:t xml:space="preserve"> - </w:t>
      </w:r>
      <w:r w:rsidR="004A54F8" w:rsidRPr="00FB2914">
        <w:rPr>
          <w:rFonts w:eastAsia="Calibri"/>
          <w:lang w:eastAsia="en-US"/>
        </w:rPr>
        <w:t>sowie als Vertiefung</w:t>
      </w:r>
      <w:r w:rsidR="0012250D" w:rsidRPr="00FB2914">
        <w:rPr>
          <w:rFonts w:eastAsia="Calibri"/>
          <w:lang w:eastAsia="en-US"/>
        </w:rPr>
        <w:t xml:space="preserve"> den Beweis auf</w:t>
      </w:r>
      <w:r w:rsidR="004A54F8" w:rsidRPr="00FB2914">
        <w:rPr>
          <w:rFonts w:eastAsia="Calibri"/>
          <w:lang w:eastAsia="en-US"/>
        </w:rPr>
        <w:t xml:space="preserve"> den Fall für </w:t>
      </w:r>
      <w:r w:rsidR="00E5779E" w:rsidRPr="00E5779E">
        <w:rPr>
          <w:position w:val="-10"/>
        </w:rPr>
        <w:object w:dxaOrig="780" w:dyaOrig="320" w14:anchorId="1B7D6886">
          <v:shape id="_x0000_i1330" type="#_x0000_t75" style="width:39.25pt;height:16.35pt" o:ole="">
            <v:imagedata r:id="rId111" o:title=""/>
          </v:shape>
          <o:OLEObject Type="Embed" ProgID="Equation.DSMT4" ShapeID="_x0000_i1330" DrawAspect="Content" ObjectID="_1641714632" r:id="rId112"/>
        </w:object>
      </w:r>
      <w:r w:rsidR="0012250D" w:rsidRPr="00FB2914">
        <w:rPr>
          <w:rFonts w:eastAsia="Calibri"/>
          <w:lang w:eastAsia="en-US"/>
        </w:rPr>
        <w:t xml:space="preserve"> übertragen.</w:t>
      </w:r>
      <w:r w:rsidR="00FB2914">
        <w:rPr>
          <w:rFonts w:eastAsia="Calibri"/>
          <w:lang w:eastAsia="en-US"/>
        </w:rPr>
        <w:t xml:space="preserve"> </w:t>
      </w:r>
    </w:p>
    <w:p w14:paraId="2DF22724" w14:textId="77777777" w:rsidR="0012250D" w:rsidRDefault="0012250D" w:rsidP="00A64CD2">
      <w:pPr>
        <w:rPr>
          <w:rFonts w:eastAsiaTheme="minorEastAsia"/>
        </w:rPr>
        <w:sectPr w:rsidR="0012250D" w:rsidSect="008D6961">
          <w:pgSz w:w="11900" w:h="16840"/>
          <w:pgMar w:top="1701" w:right="1418" w:bottom="1134" w:left="1418" w:header="709" w:footer="709" w:gutter="0"/>
          <w:cols w:space="708"/>
          <w:docGrid w:linePitch="360"/>
        </w:sectPr>
      </w:pPr>
    </w:p>
    <w:p w14:paraId="142A8502" w14:textId="31B0BDA9" w:rsidR="0028446F" w:rsidRPr="005C17F6" w:rsidRDefault="00064D41" w:rsidP="00526049">
      <w:pPr>
        <w:pStyle w:val="berschrift2"/>
        <w:rPr>
          <w:i/>
          <w:iCs/>
        </w:rPr>
      </w:pPr>
      <w:r>
        <w:lastRenderedPageBreak/>
        <w:t>3</w:t>
      </w:r>
      <w:r w:rsidR="005C17F6">
        <w:t xml:space="preserve">. Unterrichtseinheit – </w:t>
      </w:r>
      <w:r w:rsidR="0028446F" w:rsidRPr="0028446F">
        <w:t>Dreiecksberechnungen</w:t>
      </w:r>
      <w:r w:rsidR="005C17F6">
        <w:t xml:space="preserve"> </w:t>
      </w:r>
      <w:r w:rsidR="0028446F" w:rsidRPr="0028446F">
        <w:t xml:space="preserve">mit dem Kosinussatz im Sachzusammenhang </w:t>
      </w:r>
    </w:p>
    <w:p w14:paraId="3E3D69DB" w14:textId="77777777" w:rsidR="0028446F" w:rsidRPr="003256C1" w:rsidRDefault="0028446F" w:rsidP="0028446F">
      <w:pPr>
        <w:pStyle w:val="berschrift3"/>
      </w:pPr>
      <w:r w:rsidRPr="003256C1">
        <w:t>Hinweise zur Durchführung</w:t>
      </w:r>
    </w:p>
    <w:p w14:paraId="5512BF03" w14:textId="33EFC991" w:rsidR="00EC7DCD" w:rsidRPr="00DF3804" w:rsidRDefault="00FC4D8F" w:rsidP="00DF3804">
      <w:r>
        <w:t xml:space="preserve">Diese </w:t>
      </w:r>
      <w:r w:rsidR="00EC7DCD" w:rsidRPr="00BB47BD">
        <w:t>Unterrichtseinheit</w:t>
      </w:r>
      <w:r w:rsidR="0012250D">
        <w:t xml:space="preserve"> ist</w:t>
      </w:r>
      <w:r w:rsidR="00EC7DCD" w:rsidRPr="00BB47BD">
        <w:t xml:space="preserve"> </w:t>
      </w:r>
      <w:r>
        <w:t xml:space="preserve">hier </w:t>
      </w:r>
      <w:r w:rsidR="00EC7DCD" w:rsidRPr="00BB47BD">
        <w:t>lediglich grob umrissen, da sich dazu in den Schulbüch</w:t>
      </w:r>
      <w:r w:rsidR="006F1D5D">
        <w:t>ern hinreichend Material findet.</w:t>
      </w:r>
    </w:p>
    <w:p w14:paraId="4B36C8BB" w14:textId="77777777" w:rsidR="00EC7DCD" w:rsidRPr="00DF3804" w:rsidRDefault="00FC4D8F" w:rsidP="00DF3804">
      <w:r w:rsidRPr="00DF3804">
        <w:t>Es geht inhaltlich um</w:t>
      </w:r>
    </w:p>
    <w:p w14:paraId="0FBF8454" w14:textId="77777777" w:rsidR="0075699F" w:rsidRPr="00DF3804" w:rsidRDefault="0075699F" w:rsidP="00DF3804">
      <w:pPr>
        <w:pStyle w:val="Listenabsatz"/>
        <w:numPr>
          <w:ilvl w:val="0"/>
          <w:numId w:val="33"/>
        </w:numPr>
      </w:pPr>
      <w:r w:rsidRPr="00DF3804">
        <w:t>Übungsaufgaben zum Kosinussatz</w:t>
      </w:r>
    </w:p>
    <w:p w14:paraId="41444E8D" w14:textId="02205C04" w:rsidR="0075699F" w:rsidRPr="00DF3804" w:rsidRDefault="0075699F" w:rsidP="00DF3804">
      <w:pPr>
        <w:pStyle w:val="Listenabsatz"/>
        <w:numPr>
          <w:ilvl w:val="0"/>
          <w:numId w:val="33"/>
        </w:numPr>
      </w:pPr>
      <w:r w:rsidRPr="00DF3804">
        <w:t>Abgrenzung zum Sinussatz</w:t>
      </w:r>
      <w:r w:rsidR="006F1D5D">
        <w:rPr>
          <w:rStyle w:val="Funotenzeichen"/>
        </w:rPr>
        <w:footnoteReference w:id="8"/>
      </w:r>
      <w:r w:rsidRPr="00DF3804">
        <w:t xml:space="preserve"> über die Kongruenzsätze</w:t>
      </w:r>
    </w:p>
    <w:p w14:paraId="5F792923" w14:textId="77777777" w:rsidR="008717D4" w:rsidRPr="00DF3804" w:rsidRDefault="0028446F" w:rsidP="00DF3804">
      <w:r w:rsidRPr="00DF3804">
        <w:t xml:space="preserve">Die fachliche Systematik folgt </w:t>
      </w:r>
      <w:r w:rsidR="008717D4" w:rsidRPr="00DF3804">
        <w:t>z.B.</w:t>
      </w:r>
      <w:r w:rsidRPr="00DF3804">
        <w:t xml:space="preserve"> dem Schema</w:t>
      </w:r>
    </w:p>
    <w:tbl>
      <w:tblPr>
        <w:tblW w:w="0" w:type="auto"/>
        <w:tblBorders>
          <w:top w:val="single" w:sz="4" w:space="0" w:color="auto"/>
          <w:left w:val="single" w:sz="4" w:space="0" w:color="auto"/>
          <w:bottom w:val="single" w:sz="4" w:space="0" w:color="auto"/>
          <w:right w:val="single" w:sz="4" w:space="0" w:color="auto"/>
        </w:tblBorders>
        <w:tblCellMar>
          <w:top w:w="57" w:type="dxa"/>
        </w:tblCellMar>
        <w:tblLook w:val="04A0" w:firstRow="1" w:lastRow="0" w:firstColumn="1" w:lastColumn="0" w:noHBand="0" w:noVBand="1"/>
      </w:tblPr>
      <w:tblGrid>
        <w:gridCol w:w="2928"/>
        <w:gridCol w:w="1575"/>
        <w:gridCol w:w="3260"/>
      </w:tblGrid>
      <w:tr w:rsidR="0028446F" w:rsidRPr="00CE5398" w14:paraId="4A749BFC" w14:textId="77777777" w:rsidTr="004716F8">
        <w:trPr>
          <w:cantSplit/>
          <w:trHeight w:val="624"/>
        </w:trPr>
        <w:tc>
          <w:tcPr>
            <w:tcW w:w="2928" w:type="dxa"/>
            <w:tcBorders>
              <w:top w:val="single" w:sz="4" w:space="0" w:color="auto"/>
              <w:left w:val="single" w:sz="4" w:space="0" w:color="auto"/>
              <w:bottom w:val="single" w:sz="4" w:space="0" w:color="auto"/>
              <w:right w:val="single" w:sz="4" w:space="0" w:color="auto"/>
            </w:tcBorders>
            <w:vAlign w:val="center"/>
            <w:hideMark/>
          </w:tcPr>
          <w:p w14:paraId="259BC95B" w14:textId="77777777" w:rsidR="0028446F" w:rsidRPr="00DF3804" w:rsidRDefault="0028446F" w:rsidP="004716F8">
            <w:pPr>
              <w:spacing w:after="0" w:line="240" w:lineRule="auto"/>
              <w:jc w:val="left"/>
              <w:rPr>
                <w:rFonts w:ascii="Liberation Serif" w:hAnsi="Liberation Serif" w:cs="Liberation Serif"/>
              </w:rPr>
            </w:pPr>
            <w:r w:rsidRPr="00DF3804">
              <w:rPr>
                <w:rFonts w:ascii="Liberation Serif" w:hAnsi="Liberation Serif" w:cs="Liberation Serif"/>
              </w:rPr>
              <w:t>Vorgegebene Werte eines Dreiecks</w:t>
            </w:r>
          </w:p>
        </w:tc>
        <w:tc>
          <w:tcPr>
            <w:tcW w:w="1575" w:type="dxa"/>
            <w:tcBorders>
              <w:top w:val="single" w:sz="4" w:space="0" w:color="auto"/>
              <w:left w:val="single" w:sz="4" w:space="0" w:color="auto"/>
              <w:bottom w:val="single" w:sz="4" w:space="0" w:color="auto"/>
              <w:right w:val="single" w:sz="4" w:space="0" w:color="auto"/>
            </w:tcBorders>
            <w:vAlign w:val="center"/>
            <w:hideMark/>
          </w:tcPr>
          <w:p w14:paraId="64887742" w14:textId="77777777" w:rsidR="0028446F" w:rsidRPr="00DF3804" w:rsidRDefault="0028446F" w:rsidP="004716F8">
            <w:pPr>
              <w:spacing w:after="0" w:line="240" w:lineRule="auto"/>
              <w:jc w:val="left"/>
              <w:rPr>
                <w:rFonts w:ascii="Liberation Serif" w:hAnsi="Liberation Serif" w:cs="Liberation Serif"/>
              </w:rPr>
            </w:pPr>
            <w:r w:rsidRPr="00DF3804">
              <w:rPr>
                <w:rFonts w:ascii="Liberation Serif" w:hAnsi="Liberation Serif" w:cs="Liberation Serif"/>
              </w:rPr>
              <w:t>Gesucht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253F897" w14:textId="77777777" w:rsidR="0028446F" w:rsidRPr="00DF3804" w:rsidRDefault="0028446F" w:rsidP="004716F8">
            <w:pPr>
              <w:spacing w:after="0" w:line="240" w:lineRule="auto"/>
              <w:jc w:val="left"/>
              <w:rPr>
                <w:rFonts w:ascii="Liberation Serif" w:hAnsi="Liberation Serif" w:cs="Liberation Serif"/>
              </w:rPr>
            </w:pPr>
            <w:r w:rsidRPr="00DF3804">
              <w:rPr>
                <w:rFonts w:ascii="Liberation Serif" w:hAnsi="Liberation Serif" w:cs="Liberation Serif"/>
              </w:rPr>
              <w:t>Berechnung der fehlenden Größe</w:t>
            </w:r>
          </w:p>
        </w:tc>
      </w:tr>
      <w:tr w:rsidR="0028446F" w:rsidRPr="00CE5398" w14:paraId="65B0E1A4" w14:textId="77777777" w:rsidTr="004716F8">
        <w:trPr>
          <w:cantSplit/>
          <w:trHeight w:val="624"/>
        </w:trPr>
        <w:tc>
          <w:tcPr>
            <w:tcW w:w="2928" w:type="dxa"/>
            <w:tcBorders>
              <w:top w:val="single" w:sz="4" w:space="0" w:color="auto"/>
              <w:left w:val="single" w:sz="4" w:space="0" w:color="auto"/>
              <w:bottom w:val="single" w:sz="4" w:space="0" w:color="auto"/>
              <w:right w:val="single" w:sz="4" w:space="0" w:color="auto"/>
            </w:tcBorders>
            <w:vAlign w:val="center"/>
            <w:hideMark/>
          </w:tcPr>
          <w:p w14:paraId="7690F84C" w14:textId="77777777" w:rsidR="0028446F" w:rsidRPr="00DF3804" w:rsidRDefault="0028446F" w:rsidP="004716F8">
            <w:pPr>
              <w:spacing w:after="0" w:line="240" w:lineRule="auto"/>
              <w:jc w:val="left"/>
              <w:rPr>
                <w:rFonts w:ascii="Liberation Serif" w:hAnsi="Liberation Serif" w:cs="Liberation Serif"/>
              </w:rPr>
            </w:pPr>
            <w:r w:rsidRPr="00DF3804">
              <w:rPr>
                <w:rFonts w:ascii="Liberation Serif" w:hAnsi="Liberation Serif" w:cs="Liberation Serif"/>
              </w:rPr>
              <w:t>Drei Seiten</w:t>
            </w:r>
          </w:p>
        </w:tc>
        <w:tc>
          <w:tcPr>
            <w:tcW w:w="1575" w:type="dxa"/>
            <w:tcBorders>
              <w:top w:val="single" w:sz="4" w:space="0" w:color="auto"/>
              <w:left w:val="single" w:sz="4" w:space="0" w:color="auto"/>
              <w:bottom w:val="single" w:sz="4" w:space="0" w:color="auto"/>
              <w:right w:val="single" w:sz="4" w:space="0" w:color="auto"/>
            </w:tcBorders>
            <w:vAlign w:val="center"/>
            <w:hideMark/>
          </w:tcPr>
          <w:p w14:paraId="32926F13" w14:textId="77777777" w:rsidR="0028446F" w:rsidRPr="00DF3804" w:rsidRDefault="0028446F" w:rsidP="004716F8">
            <w:pPr>
              <w:spacing w:after="0" w:line="240" w:lineRule="auto"/>
              <w:jc w:val="left"/>
              <w:rPr>
                <w:rFonts w:ascii="Liberation Serif" w:hAnsi="Liberation Serif" w:cs="Liberation Serif"/>
              </w:rPr>
            </w:pPr>
            <w:r w:rsidRPr="00DF3804">
              <w:rPr>
                <w:rFonts w:ascii="Liberation Serif" w:hAnsi="Liberation Serif" w:cs="Liberation Serif"/>
              </w:rPr>
              <w:t>Winkel</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6BC024C" w14:textId="77777777" w:rsidR="0028446F" w:rsidRPr="00DF3804" w:rsidRDefault="0028446F" w:rsidP="004716F8">
            <w:pPr>
              <w:spacing w:after="0" w:line="240" w:lineRule="auto"/>
              <w:jc w:val="left"/>
              <w:rPr>
                <w:rFonts w:ascii="Liberation Serif" w:hAnsi="Liberation Serif" w:cs="Liberation Serif"/>
              </w:rPr>
            </w:pPr>
            <w:r w:rsidRPr="00DF3804">
              <w:rPr>
                <w:rFonts w:ascii="Liberation Serif" w:hAnsi="Liberation Serif" w:cs="Liberation Serif"/>
              </w:rPr>
              <w:t>Kosinussatz</w:t>
            </w:r>
          </w:p>
        </w:tc>
      </w:tr>
      <w:tr w:rsidR="0028446F" w:rsidRPr="00CE5398" w14:paraId="4068C835" w14:textId="77777777" w:rsidTr="004716F8">
        <w:trPr>
          <w:cantSplit/>
          <w:trHeight w:val="624"/>
        </w:trPr>
        <w:tc>
          <w:tcPr>
            <w:tcW w:w="2928" w:type="dxa"/>
            <w:vMerge w:val="restart"/>
            <w:tcBorders>
              <w:top w:val="single" w:sz="4" w:space="0" w:color="auto"/>
              <w:left w:val="single" w:sz="4" w:space="0" w:color="auto"/>
              <w:bottom w:val="single" w:sz="4" w:space="0" w:color="auto"/>
              <w:right w:val="single" w:sz="4" w:space="0" w:color="auto"/>
            </w:tcBorders>
            <w:vAlign w:val="center"/>
            <w:hideMark/>
          </w:tcPr>
          <w:p w14:paraId="4DCD4E15" w14:textId="77777777" w:rsidR="0028446F" w:rsidRPr="00DF3804" w:rsidRDefault="0028446F" w:rsidP="004716F8">
            <w:pPr>
              <w:spacing w:after="0" w:line="240" w:lineRule="auto"/>
              <w:jc w:val="left"/>
              <w:rPr>
                <w:rFonts w:ascii="Liberation Serif" w:hAnsi="Liberation Serif" w:cs="Liberation Serif"/>
              </w:rPr>
            </w:pPr>
            <w:r w:rsidRPr="00DF3804">
              <w:rPr>
                <w:rFonts w:ascii="Liberation Serif" w:hAnsi="Liberation Serif" w:cs="Liberation Serif"/>
              </w:rPr>
              <w:t>Zwei Seiten und der eingeschlossene Winkel</w:t>
            </w:r>
          </w:p>
        </w:tc>
        <w:tc>
          <w:tcPr>
            <w:tcW w:w="1575" w:type="dxa"/>
            <w:tcBorders>
              <w:top w:val="single" w:sz="4" w:space="0" w:color="auto"/>
              <w:left w:val="single" w:sz="4" w:space="0" w:color="auto"/>
              <w:bottom w:val="single" w:sz="4" w:space="0" w:color="auto"/>
              <w:right w:val="single" w:sz="4" w:space="0" w:color="auto"/>
            </w:tcBorders>
            <w:vAlign w:val="center"/>
            <w:hideMark/>
          </w:tcPr>
          <w:p w14:paraId="58395EFC" w14:textId="77777777" w:rsidR="0028446F" w:rsidRPr="00DF3804" w:rsidRDefault="0028446F" w:rsidP="004716F8">
            <w:pPr>
              <w:spacing w:after="0" w:line="240" w:lineRule="auto"/>
              <w:jc w:val="left"/>
              <w:rPr>
                <w:rFonts w:ascii="Liberation Serif" w:hAnsi="Liberation Serif" w:cs="Liberation Serif"/>
              </w:rPr>
            </w:pPr>
            <w:r w:rsidRPr="00DF3804">
              <w:rPr>
                <w:rFonts w:ascii="Liberation Serif" w:hAnsi="Liberation Serif" w:cs="Liberation Serif"/>
              </w:rPr>
              <w:t>Winkel</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BFDBDD8" w14:textId="60F06DA3" w:rsidR="0028446F" w:rsidRPr="00DF3804" w:rsidRDefault="0028446F" w:rsidP="004716F8">
            <w:pPr>
              <w:spacing w:after="0" w:line="240" w:lineRule="auto"/>
              <w:jc w:val="left"/>
              <w:rPr>
                <w:rFonts w:ascii="Liberation Serif" w:hAnsi="Liberation Serif" w:cs="Liberation Serif"/>
              </w:rPr>
            </w:pPr>
            <w:r w:rsidRPr="00DF3804">
              <w:rPr>
                <w:rFonts w:ascii="Liberation Serif" w:hAnsi="Liberation Serif" w:cs="Liberation Serif"/>
              </w:rPr>
              <w:t>Sinussatz zusammen mit dem Innenwinkelsummensatz</w:t>
            </w:r>
          </w:p>
        </w:tc>
      </w:tr>
      <w:tr w:rsidR="0028446F" w:rsidRPr="00CE5398" w14:paraId="75813494" w14:textId="77777777" w:rsidTr="004716F8">
        <w:trPr>
          <w:cantSplit/>
          <w:trHeight w:val="624"/>
        </w:trPr>
        <w:tc>
          <w:tcPr>
            <w:tcW w:w="2928" w:type="dxa"/>
            <w:vMerge/>
            <w:tcBorders>
              <w:top w:val="single" w:sz="4" w:space="0" w:color="auto"/>
              <w:left w:val="single" w:sz="4" w:space="0" w:color="auto"/>
              <w:bottom w:val="single" w:sz="4" w:space="0" w:color="auto"/>
              <w:right w:val="single" w:sz="4" w:space="0" w:color="auto"/>
            </w:tcBorders>
            <w:vAlign w:val="center"/>
            <w:hideMark/>
          </w:tcPr>
          <w:p w14:paraId="0ED570B3" w14:textId="77777777" w:rsidR="0028446F" w:rsidRPr="00DF3804" w:rsidRDefault="0028446F" w:rsidP="004716F8">
            <w:pPr>
              <w:spacing w:after="0" w:line="240" w:lineRule="auto"/>
              <w:jc w:val="left"/>
              <w:rPr>
                <w:rFonts w:ascii="Liberation Serif" w:hAnsi="Liberation Serif" w:cs="Liberation Serif"/>
              </w:rPr>
            </w:pPr>
          </w:p>
        </w:tc>
        <w:tc>
          <w:tcPr>
            <w:tcW w:w="1575" w:type="dxa"/>
            <w:tcBorders>
              <w:top w:val="single" w:sz="4" w:space="0" w:color="auto"/>
              <w:left w:val="single" w:sz="4" w:space="0" w:color="auto"/>
              <w:bottom w:val="single" w:sz="4" w:space="0" w:color="auto"/>
              <w:right w:val="single" w:sz="4" w:space="0" w:color="auto"/>
            </w:tcBorders>
            <w:vAlign w:val="center"/>
            <w:hideMark/>
          </w:tcPr>
          <w:p w14:paraId="2D513588" w14:textId="77777777" w:rsidR="0028446F" w:rsidRPr="00DF3804" w:rsidRDefault="0028446F" w:rsidP="004716F8">
            <w:pPr>
              <w:spacing w:after="0" w:line="240" w:lineRule="auto"/>
              <w:jc w:val="left"/>
              <w:rPr>
                <w:rFonts w:ascii="Liberation Serif" w:hAnsi="Liberation Serif" w:cs="Liberation Serif"/>
              </w:rPr>
            </w:pPr>
            <w:r w:rsidRPr="00DF3804">
              <w:rPr>
                <w:rFonts w:ascii="Liberation Serif" w:hAnsi="Liberation Serif" w:cs="Liberation Serif"/>
              </w:rPr>
              <w:t>3. Seite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F7F6638" w14:textId="77777777" w:rsidR="0028446F" w:rsidRPr="00DF3804" w:rsidRDefault="0028446F" w:rsidP="004716F8">
            <w:pPr>
              <w:spacing w:after="0" w:line="240" w:lineRule="auto"/>
              <w:jc w:val="left"/>
              <w:rPr>
                <w:rFonts w:ascii="Liberation Serif" w:hAnsi="Liberation Serif" w:cs="Liberation Serif"/>
              </w:rPr>
            </w:pPr>
            <w:r w:rsidRPr="00DF3804">
              <w:rPr>
                <w:rFonts w:ascii="Liberation Serif" w:hAnsi="Liberation Serif" w:cs="Liberation Serif"/>
              </w:rPr>
              <w:t>Kosinussatz</w:t>
            </w:r>
          </w:p>
        </w:tc>
      </w:tr>
    </w:tbl>
    <w:p w14:paraId="78CB017B" w14:textId="77777777" w:rsidR="0028446F" w:rsidRDefault="0028446F">
      <w:pPr>
        <w:spacing w:after="0" w:line="240" w:lineRule="auto"/>
        <w:jc w:val="left"/>
      </w:pPr>
    </w:p>
    <w:p w14:paraId="1F04C54B" w14:textId="571410A9" w:rsidR="00EC7DCD" w:rsidRPr="00DF3804" w:rsidRDefault="0028446F" w:rsidP="00DF3804">
      <w:pPr>
        <w:rPr>
          <w:rFonts w:eastAsia="Calibri"/>
        </w:rPr>
      </w:pPr>
      <w:r>
        <w:rPr>
          <w:rFonts w:eastAsia="Calibri"/>
          <w:lang w:eastAsia="en-US"/>
        </w:rPr>
        <w:t>Die weiteren Fälle der Dreiecksberechnung</w:t>
      </w:r>
      <w:r w:rsidR="00FB2914">
        <w:rPr>
          <w:rFonts w:eastAsia="Calibri"/>
          <w:lang w:eastAsia="en-US"/>
        </w:rPr>
        <w:t>en</w:t>
      </w:r>
      <w:r>
        <w:rPr>
          <w:rFonts w:eastAsia="Calibri"/>
          <w:lang w:eastAsia="en-US"/>
        </w:rPr>
        <w:t xml:space="preserve"> können allein mit dem</w:t>
      </w:r>
      <w:r w:rsidR="006F1D5D">
        <w:rPr>
          <w:rFonts w:eastAsia="Calibri"/>
          <w:lang w:eastAsia="en-US"/>
        </w:rPr>
        <w:t xml:space="preserve"> </w:t>
      </w:r>
      <w:r>
        <w:rPr>
          <w:rFonts w:eastAsia="Calibri"/>
          <w:lang w:eastAsia="en-US"/>
        </w:rPr>
        <w:t>Sinussatz bewältigt werden.</w:t>
      </w:r>
    </w:p>
    <w:p w14:paraId="1511A098" w14:textId="77777777" w:rsidR="0028446F" w:rsidRDefault="0028446F">
      <w:pPr>
        <w:spacing w:after="0" w:line="240" w:lineRule="auto"/>
        <w:jc w:val="left"/>
        <w:rPr>
          <w:rFonts w:eastAsia="Calibri"/>
          <w:lang w:eastAsia="en-US"/>
        </w:rPr>
      </w:pPr>
    </w:p>
    <w:p w14:paraId="604AB298" w14:textId="77777777" w:rsidR="00FC4D8F" w:rsidRDefault="00FC4D8F">
      <w:pPr>
        <w:spacing w:after="0" w:line="240" w:lineRule="auto"/>
        <w:jc w:val="left"/>
        <w:rPr>
          <w:rFonts w:eastAsia="Calibri"/>
          <w:lang w:eastAsia="en-US"/>
        </w:rPr>
      </w:pPr>
    </w:p>
    <w:p w14:paraId="2CB26715" w14:textId="77777777" w:rsidR="0028446F" w:rsidRDefault="0028446F">
      <w:pPr>
        <w:spacing w:after="0" w:line="240" w:lineRule="auto"/>
        <w:jc w:val="left"/>
        <w:rPr>
          <w:rFonts w:eastAsia="Calibri"/>
          <w:lang w:eastAsia="en-US"/>
        </w:rPr>
        <w:sectPr w:rsidR="0028446F" w:rsidSect="008D6961">
          <w:pgSz w:w="11900" w:h="16840"/>
          <w:pgMar w:top="1701" w:right="1418" w:bottom="1134" w:left="1418" w:header="709" w:footer="709" w:gutter="0"/>
          <w:cols w:space="708"/>
          <w:docGrid w:linePitch="360"/>
        </w:sectPr>
      </w:pPr>
    </w:p>
    <w:p w14:paraId="53295FC1" w14:textId="29E9ECEC" w:rsidR="00EC7DCD" w:rsidRPr="00FC4D8F" w:rsidRDefault="00EC7DCD" w:rsidP="00526049">
      <w:pPr>
        <w:pStyle w:val="berschrift2"/>
      </w:pPr>
      <w:r w:rsidRPr="00FC4D8F">
        <w:lastRenderedPageBreak/>
        <w:t>4. Unterrichtseinheit</w:t>
      </w:r>
      <w:r w:rsidR="00FC4D8F">
        <w:t xml:space="preserve"> (</w:t>
      </w:r>
      <w:r w:rsidR="006F1D5D">
        <w:t xml:space="preserve">Möglichkeit zur </w:t>
      </w:r>
      <w:r w:rsidR="00FC4D8F">
        <w:t>Vertiefung)</w:t>
      </w:r>
    </w:p>
    <w:p w14:paraId="754B41C2" w14:textId="77777777" w:rsidR="004A54F8" w:rsidRPr="00DF3804" w:rsidRDefault="004A54F8" w:rsidP="00DF3804">
      <w:r w:rsidRPr="00FC4D8F">
        <w:t>Die Verallgemeinerung des Satzes von Pythagoras durch Thabit ibn Qurra</w:t>
      </w:r>
    </w:p>
    <w:p w14:paraId="632696BA" w14:textId="77777777" w:rsidR="00EC7DCD" w:rsidRPr="00BB47BD" w:rsidRDefault="004A54F8" w:rsidP="00FC4D8F">
      <w:pPr>
        <w:pStyle w:val="Tafel1"/>
        <w:rPr>
          <w:rFonts w:ascii="Arial" w:hAnsi="Arial"/>
        </w:rPr>
      </w:pPr>
      <w:r>
        <w:rPr>
          <w:rFonts w:ascii="Arial" w:hAnsi="Arial"/>
        </w:rPr>
        <w:t>Der Satz</w:t>
      </w:r>
      <w:r w:rsidR="00EC7DCD" w:rsidRPr="00BB47BD">
        <w:rPr>
          <w:rFonts w:ascii="Arial" w:hAnsi="Arial"/>
        </w:rPr>
        <w:t xml:space="preserve"> </w:t>
      </w:r>
      <w:r>
        <w:rPr>
          <w:rFonts w:ascii="Arial" w:hAnsi="Arial"/>
        </w:rPr>
        <w:t>von</w:t>
      </w:r>
      <w:r w:rsidR="00EC7DCD" w:rsidRPr="00BB47BD">
        <w:rPr>
          <w:rFonts w:ascii="Arial" w:hAnsi="Arial"/>
        </w:rPr>
        <w:t xml:space="preserve"> Thabit ibn Qurra (ثابت بن قرة)</w:t>
      </w:r>
    </w:p>
    <w:p w14:paraId="5A714319" w14:textId="487EED73" w:rsidR="00EC7DCD" w:rsidRPr="00BB47BD" w:rsidRDefault="00EC7DCD" w:rsidP="00C61823">
      <w:pPr>
        <w:pStyle w:val="Tafel1"/>
        <w:rPr>
          <w:rFonts w:ascii="Arial" w:hAnsi="Arial"/>
          <w:i/>
        </w:rPr>
      </w:pPr>
      <w:r w:rsidRPr="00BB47BD">
        <w:rPr>
          <w:rFonts w:ascii="Arial" w:hAnsi="Arial"/>
        </w:rPr>
        <w:t xml:space="preserve">Liegen die Punkte S und T so auf der Strecke </w:t>
      </w:r>
      <w:r w:rsidR="00E5779E" w:rsidRPr="00025957">
        <w:rPr>
          <w:position w:val="-4"/>
        </w:rPr>
        <w:object w:dxaOrig="400" w:dyaOrig="320" w14:anchorId="5ABEC1EF">
          <v:shape id="_x0000_i1335" type="#_x0000_t75" style="width:19.65pt;height:16.35pt" o:ole="">
            <v:imagedata r:id="rId113" o:title=""/>
          </v:shape>
          <o:OLEObject Type="Embed" ProgID="Equation.DSMT4" ShapeID="_x0000_i1335" DrawAspect="Content" ObjectID="_1641714633" r:id="rId114"/>
        </w:object>
      </w:r>
      <w:r w:rsidRPr="00BB47BD">
        <w:rPr>
          <w:rFonts w:ascii="Arial" w:hAnsi="Arial"/>
        </w:rPr>
        <w:t xml:space="preserve">, dass die Dreiecke ACS und CBT ähnlich zu ABC sind, dann ist die Summe der Inhalte der Quadrate über </w:t>
      </w:r>
      <w:r w:rsidR="00E5779E" w:rsidRPr="00E5779E">
        <w:rPr>
          <w:position w:val="-6"/>
        </w:rPr>
        <w:object w:dxaOrig="420" w:dyaOrig="340" w14:anchorId="13468F53">
          <v:shape id="_x0000_i1340" type="#_x0000_t75" style="width:21.25pt;height:17.2pt" o:ole="">
            <v:imagedata r:id="rId115" o:title=""/>
          </v:shape>
          <o:OLEObject Type="Embed" ProgID="Equation.DSMT4" ShapeID="_x0000_i1340" DrawAspect="Content" ObjectID="_1641714634" r:id="rId116"/>
        </w:object>
      </w:r>
      <w:r w:rsidRPr="00BB47BD">
        <w:rPr>
          <w:rFonts w:ascii="Arial" w:hAnsi="Arial"/>
        </w:rPr>
        <w:t xml:space="preserve"> und </w:t>
      </w:r>
      <w:r w:rsidR="00E5779E" w:rsidRPr="00E5779E">
        <w:rPr>
          <w:position w:val="-6"/>
        </w:rPr>
        <w:object w:dxaOrig="400" w:dyaOrig="340" w14:anchorId="7741EF33">
          <v:shape id="_x0000_i1345" type="#_x0000_t75" style="width:19.65pt;height:17.2pt" o:ole="">
            <v:imagedata r:id="rId117" o:title=""/>
          </v:shape>
          <o:OLEObject Type="Embed" ProgID="Equation.DSMT4" ShapeID="_x0000_i1345" DrawAspect="Content" ObjectID="_1641714635" r:id="rId118"/>
        </w:object>
      </w:r>
      <w:r w:rsidRPr="00BB47BD">
        <w:rPr>
          <w:rFonts w:ascii="Arial" w:hAnsi="Arial"/>
        </w:rPr>
        <w:t xml:space="preserve"> gleich der Summe der über </w:t>
      </w:r>
      <w:r w:rsidR="00E5779E" w:rsidRPr="00E5779E">
        <w:rPr>
          <w:position w:val="-6"/>
        </w:rPr>
        <w:object w:dxaOrig="380" w:dyaOrig="340" w14:anchorId="45B5AEF1">
          <v:shape id="_x0000_i1350" type="#_x0000_t75" style="width:18.8pt;height:17.2pt" o:ole="">
            <v:imagedata r:id="rId119" o:title=""/>
          </v:shape>
          <o:OLEObject Type="Embed" ProgID="Equation.DSMT4" ShapeID="_x0000_i1350" DrawAspect="Content" ObjectID="_1641714636" r:id="rId120"/>
        </w:object>
      </w:r>
      <w:r w:rsidRPr="00BB47BD">
        <w:rPr>
          <w:rFonts w:ascii="Arial" w:hAnsi="Arial"/>
        </w:rPr>
        <w:t xml:space="preserve"> und </w:t>
      </w:r>
      <w:r w:rsidR="00E5779E" w:rsidRPr="00025957">
        <w:rPr>
          <w:position w:val="-4"/>
        </w:rPr>
        <w:object w:dxaOrig="340" w:dyaOrig="320" w14:anchorId="6CE421B7">
          <v:shape id="_x0000_i1355" type="#_x0000_t75" style="width:17.2pt;height:16.35pt" o:ole="">
            <v:imagedata r:id="rId121" o:title=""/>
          </v:shape>
          <o:OLEObject Type="Embed" ProgID="Equation.DSMT4" ShapeID="_x0000_i1355" DrawAspect="Content" ObjectID="_1641714637" r:id="rId122"/>
        </w:object>
      </w:r>
      <w:r w:rsidRPr="00BB47BD">
        <w:rPr>
          <w:rFonts w:ascii="Arial" w:hAnsi="Arial"/>
        </w:rPr>
        <w:t xml:space="preserve"> errichteten Teilrechtecke im Quadrat über </w:t>
      </w:r>
      <w:r w:rsidR="00E5779E" w:rsidRPr="00025957">
        <w:rPr>
          <w:position w:val="-4"/>
        </w:rPr>
        <w:object w:dxaOrig="400" w:dyaOrig="320" w14:anchorId="77B22AB3">
          <v:shape id="_x0000_i1360" type="#_x0000_t75" style="width:19.65pt;height:16.35pt" o:ole="">
            <v:imagedata r:id="rId123" o:title=""/>
          </v:shape>
          <o:OLEObject Type="Embed" ProgID="Equation.DSMT4" ShapeID="_x0000_i1360" DrawAspect="Content" ObjectID="_1641714638" r:id="rId124"/>
        </w:object>
      </w:r>
      <w:r w:rsidRPr="00BB47BD">
        <w:rPr>
          <w:rFonts w:ascii="Arial" w:hAnsi="Arial"/>
        </w:rPr>
        <w:t>.</w:t>
      </w:r>
    </w:p>
    <w:p w14:paraId="4627F4A4" w14:textId="73AB9465" w:rsidR="00EC7DCD" w:rsidRPr="00BB47BD" w:rsidRDefault="00DF3804" w:rsidP="00FB2914">
      <w:pPr>
        <w:pStyle w:val="berschrift3"/>
        <w:spacing w:before="240"/>
      </w:pPr>
      <w:r>
        <w:t>Einstieg</w:t>
      </w:r>
    </w:p>
    <w:p w14:paraId="05E11A43" w14:textId="12033A05" w:rsidR="00EC7DCD" w:rsidRPr="00DF3804" w:rsidRDefault="00EC7DCD" w:rsidP="00DF3804">
      <w:r w:rsidRPr="00BB47BD">
        <w:t>Die Lernenden sehen in der Figur aus der GeoGebra-</w:t>
      </w:r>
      <w:r w:rsidRPr="008A1F1C">
        <w:t xml:space="preserve">Datei </w:t>
      </w:r>
      <w:r w:rsidR="004716F8" w:rsidRPr="008A1F1C">
        <w:t>(</w:t>
      </w:r>
      <w:r w:rsidR="008A1F1C" w:rsidRPr="008A1F1C">
        <w:t>Kosinussatz_</w:t>
      </w:r>
      <w:r w:rsidR="005C17F6">
        <w:t>-_Ibn_</w:t>
      </w:r>
      <w:r w:rsidR="008A1F1C" w:rsidRPr="008A1F1C">
        <w:t>Qurra</w:t>
      </w:r>
      <w:r w:rsidR="004716F8" w:rsidRPr="008A1F1C">
        <w:t xml:space="preserve">.gbb) </w:t>
      </w:r>
      <w:r w:rsidRPr="008A1F1C">
        <w:t>erneut, dass</w:t>
      </w:r>
      <w:r w:rsidRPr="00BB47BD">
        <w:t xml:space="preserve"> </w:t>
      </w:r>
      <w:r w:rsidR="00E5779E" w:rsidRPr="00E5779E">
        <w:rPr>
          <w:position w:val="-6"/>
        </w:rPr>
        <w:object w:dxaOrig="1160" w:dyaOrig="320" w14:anchorId="1223F448">
          <v:shape id="_x0000_i1365" type="#_x0000_t75" style="width:58.1pt;height:16.35pt" o:ole="">
            <v:imagedata r:id="rId125" o:title=""/>
          </v:shape>
          <o:OLEObject Type="Embed" ProgID="Equation.DSMT4" ShapeID="_x0000_i1365" DrawAspect="Content" ObjectID="_1641714639" r:id="rId126"/>
        </w:object>
      </w:r>
      <w:r w:rsidRPr="00BB47BD">
        <w:t xml:space="preserve"> für stumpfe Winkel </w:t>
      </w:r>
      <w:r w:rsidR="00E5779E" w:rsidRPr="00E5779E">
        <w:rPr>
          <w:position w:val="-10"/>
        </w:rPr>
        <w:object w:dxaOrig="200" w:dyaOrig="260" w14:anchorId="2BC5D9CA">
          <v:shape id="_x0000_i1370" type="#_x0000_t75" style="width:9.8pt;height:13.1pt" o:ole="">
            <v:imagedata r:id="rId127" o:title=""/>
          </v:shape>
          <o:OLEObject Type="Embed" ProgID="Equation.DSMT4" ShapeID="_x0000_i1370" DrawAspect="Content" ObjectID="_1641714640" r:id="rId128"/>
        </w:object>
      </w:r>
      <w:r w:rsidRPr="00BB47BD">
        <w:t xml:space="preserve"> gilt und dass der Unterschied hier anhand der mittleren Fläche sichtbar wird. Sie erkennen ggf.</w:t>
      </w:r>
      <w:r w:rsidR="00C61823">
        <w:t xml:space="preserve"> auch</w:t>
      </w:r>
      <w:r w:rsidRPr="00BB47BD">
        <w:t xml:space="preserve">, dass dabei der </w:t>
      </w:r>
      <w:r w:rsidRPr="00BB47BD">
        <w:rPr>
          <w:i/>
        </w:rPr>
        <w:t xml:space="preserve">Kathetensatz </w:t>
      </w:r>
      <w:r w:rsidRPr="00BB47BD">
        <w:t xml:space="preserve">eine Verallgemeinerung erfährt. </w:t>
      </w:r>
    </w:p>
    <w:p w14:paraId="27B93849" w14:textId="461B8444" w:rsidR="00EC7DCD" w:rsidRPr="00BB47BD" w:rsidRDefault="006D5EFE" w:rsidP="00FC4D8F">
      <w:pPr>
        <w:keepNext/>
        <w:jc w:val="center"/>
      </w:pPr>
      <w:r>
        <w:rPr>
          <w:noProof/>
          <w:lang w:eastAsia="de-DE"/>
        </w:rPr>
        <mc:AlternateContent>
          <mc:Choice Requires="wpg">
            <w:drawing>
              <wp:inline distT="0" distB="0" distL="0" distR="0" wp14:anchorId="465730DC" wp14:editId="27D233D7">
                <wp:extent cx="4740910" cy="2291715"/>
                <wp:effectExtent l="0" t="0" r="0" b="0"/>
                <wp:docPr id="2" name="Gruppieren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910" cy="2291715"/>
                          <a:chOff x="0" y="0"/>
                          <a:chExt cx="47408" cy="22917"/>
                        </a:xfrm>
                      </wpg:grpSpPr>
                      <wps:wsp>
                        <wps:cNvPr id="3" name="Textfeld 20"/>
                        <wps:cNvSpPr txBox="1">
                          <a:spLocks noChangeArrowheads="1"/>
                        </wps:cNvSpPr>
                        <wps:spPr bwMode="auto">
                          <a:xfrm>
                            <a:off x="27311" y="20187"/>
                            <a:ext cx="2009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969AFF" w14:textId="1523B92C" w:rsidR="00477262" w:rsidRDefault="00477262" w:rsidP="00EC7DCD">
                              <w:r w:rsidRPr="00E5734D">
                                <w:t>©</w:t>
                              </w:r>
                              <w:r>
                                <w:t xml:space="preserve"> </w:t>
                              </w:r>
                              <w:r w:rsidRPr="00E5734D">
                                <w:t>Andreas Strick (Ausschnitt)</w:t>
                              </w:r>
                            </w:p>
                          </w:txbxContent>
                        </wps:txbx>
                        <wps:bodyPr rot="0" vert="horz" wrap="none" lIns="91440" tIns="45720" rIns="91440" bIns="45720" anchor="t" anchorCtr="0" upright="1">
                          <a:noAutofit/>
                        </wps:bodyPr>
                      </wps:wsp>
                      <wpg:grpSp>
                        <wpg:cNvPr id="5" name="Gruppieren 19"/>
                        <wpg:cNvGrpSpPr>
                          <a:grpSpLocks/>
                        </wpg:cNvGrpSpPr>
                        <wpg:grpSpPr bwMode="auto">
                          <a:xfrm>
                            <a:off x="0" y="0"/>
                            <a:ext cx="43459" cy="22885"/>
                            <a:chOff x="0" y="-2228"/>
                            <a:chExt cx="43461" cy="22890"/>
                          </a:xfrm>
                        </wpg:grpSpPr>
                        <pic:pic xmlns:pic="http://schemas.openxmlformats.org/drawingml/2006/picture">
                          <pic:nvPicPr>
                            <pic:cNvPr id="6" name="Bild 43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228"/>
                              <a:ext cx="21969" cy="2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Bild 613"/>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28025" y="-947"/>
                              <a:ext cx="15436" cy="1887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465730DC" id="Gruppieren 21" o:spid="_x0000_s1038" style="width:373.3pt;height:180.45pt;mso-position-horizontal-relative:char;mso-position-vertical-relative:line" coordsize="47408,2291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">
                <v:shape id="Textfeld 20" o:spid="_x0000_s1039" type="#_x0000_t202" style="position:absolute;left:27311;top:20187;width:20097;height:2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w8xAAAANoAAAAPAAAAZHJzL2Rvd25yZXYueG1sRI/dagIx&#10;FITvC75DOEJvimbbg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KRUzDzEAAAA2gAAAA8A&#10;AAAAAAAAAAAAAAAABwIAAGRycy9kb3ducmV2LnhtbFBLBQYAAAAAAwADALcAAAD4AgAAAAA=&#10;" filled="f" stroked="f" strokeweight=".5pt">
                  <v:textbox>
                    <w:txbxContent>
                      <w:p w14:paraId="65969AFF" w14:textId="1523B92C" w:rsidR="00477262" w:rsidRDefault="00477262" w:rsidP="00EC7DCD">
                        <w:r w:rsidRPr="00E5734D">
                          <w:t>©</w:t>
                        </w:r>
                        <w:r>
                          <w:t xml:space="preserve"> </w:t>
                        </w:r>
                        <w:r w:rsidRPr="00E5734D">
                          <w:t>Andreas Strick (Ausschnitt)</w:t>
                        </w:r>
                      </w:p>
                    </w:txbxContent>
                  </v:textbox>
                </v:shape>
                <v:group id="Gruppieren 19" o:spid="_x0000_s1040" style="position:absolute;width:43459;height:22885" coordorigin=",-2228" coordsize="43461,2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Bild 437" o:spid="_x0000_s1041" type="#_x0000_t75" style="position:absolute;top:-2228;width:21969;height:2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">
                    <v:imagedata r:id="rId28" o:title=""/>
                    <v:path arrowok="t"/>
                  </v:shape>
                  <v:shape id="Bild 613" o:spid="_x0000_s1042" type="#_x0000_t75" style="position:absolute;left:28025;top:-947;width:15436;height:1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">
                    <v:imagedata r:id="rId130" o:title=""/>
                    <v:path arrowok="t"/>
                  </v:shape>
                </v:group>
                <w10:anchorlock/>
              </v:group>
            </w:pict>
          </mc:Fallback>
        </mc:AlternateContent>
      </w:r>
    </w:p>
    <w:p w14:paraId="07B107FD" w14:textId="5EBE7831" w:rsidR="00EC7DCD" w:rsidRPr="00BB47BD" w:rsidRDefault="00EC7DCD" w:rsidP="00250B69">
      <w:pPr>
        <w:pStyle w:val="Beschriftung"/>
      </w:pPr>
      <w:r w:rsidRPr="00BB47BD">
        <w:t xml:space="preserve">Abbildung </w:t>
      </w:r>
      <w:r w:rsidR="008F54ED">
        <w:t>4</w:t>
      </w:r>
      <w:r w:rsidRPr="00BB47BD">
        <w:t>: Beweisfigur zum Satz von Thabit ibn Qurra</w:t>
      </w:r>
      <w:r w:rsidR="00E5734D">
        <w:t xml:space="preserve"> </w:t>
      </w:r>
      <w:r w:rsidR="00E5734D">
        <w:fldChar w:fldCharType="begin"/>
      </w:r>
      <w:r w:rsidR="007E5AC9">
        <w:instrText>ADDIN CITAVI.PLACEHOLDER 74d42075-7993-4534-88b2-4b3b33e7efd1 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bmFjaCBTdHJpY2ssIDIwMTIpPC9UZXh0Pg0KICAgIDwvVGV4dFVuaXQ+DQogIDwvVGV4dFVuaXRzPg0KPC9QbGFjZWhvbGRlcj4=</w:instrText>
      </w:r>
      <w:r w:rsidR="00E5734D">
        <w:fldChar w:fldCharType="separate"/>
      </w:r>
      <w:bookmarkStart w:id="11" w:name="_CTVP00174d420757993453488b24b3b33e7efd1"/>
      <w:r w:rsidR="00A8771B">
        <w:t>(nach Strick, 2012)</w:t>
      </w:r>
      <w:bookmarkEnd w:id="11"/>
      <w:r w:rsidR="00E5734D">
        <w:fldChar w:fldCharType="end"/>
      </w:r>
      <w:r w:rsidRPr="00BB47BD">
        <w:t>.</w:t>
      </w:r>
    </w:p>
    <w:p w14:paraId="2D8C229E" w14:textId="0CE1FA9C" w:rsidR="00EC7DCD" w:rsidRPr="00BB47BD" w:rsidRDefault="00EC7DCD" w:rsidP="00FC4D8F">
      <w:pPr>
        <w:pStyle w:val="berschrift3"/>
      </w:pPr>
      <w:r w:rsidRPr="00BB47BD">
        <w:t>E</w:t>
      </w:r>
      <w:r w:rsidR="00DF3804">
        <w:t>rarbeitung</w:t>
      </w:r>
    </w:p>
    <w:p w14:paraId="7418D998" w14:textId="77777777" w:rsidR="00FB2808" w:rsidRDefault="00EC7DCD" w:rsidP="00FB2808">
      <w:pPr>
        <w:spacing w:line="288" w:lineRule="auto"/>
      </w:pPr>
      <w:r w:rsidRPr="00BB47BD">
        <w:t xml:space="preserve">Die Lernenden </w:t>
      </w:r>
      <w:r w:rsidR="00C61823">
        <w:t>sollen</w:t>
      </w:r>
      <w:r w:rsidRPr="00BB47BD">
        <w:t xml:space="preserve"> anhand der GeoGebra-Datei </w:t>
      </w:r>
      <w:r w:rsidR="00C61823">
        <w:t xml:space="preserve">die Aussagen des Satzes </w:t>
      </w:r>
      <w:r w:rsidR="008C2944">
        <w:t xml:space="preserve">überprüfen und rechnerisch </w:t>
      </w:r>
      <w:r w:rsidR="00C61823">
        <w:t>bestätigen</w:t>
      </w:r>
      <w:r w:rsidRPr="00BB47BD">
        <w:t xml:space="preserve">. </w:t>
      </w:r>
      <w:r w:rsidR="00C61823">
        <w:t xml:space="preserve">Dies bedeutet, den Begriff der Ähnlichkeit </w:t>
      </w:r>
      <w:r w:rsidR="00AF0B51">
        <w:t xml:space="preserve">in Gleichungen </w:t>
      </w:r>
      <w:r w:rsidR="00C61823">
        <w:t xml:space="preserve">zu übersetzen. </w:t>
      </w:r>
      <w:r w:rsidR="00AF0B51">
        <w:t xml:space="preserve">Bei der Erkundung </w:t>
      </w:r>
      <w:r w:rsidR="00FB2808">
        <w:t xml:space="preserve">und </w:t>
      </w:r>
      <w:r w:rsidR="008C2944">
        <w:t xml:space="preserve">der </w:t>
      </w:r>
      <w:r w:rsidR="00D91B06">
        <w:t>rechnerischen Beschreibung</w:t>
      </w:r>
      <w:r w:rsidR="00FB2808">
        <w:t xml:space="preserve"> </w:t>
      </w:r>
      <w:r w:rsidR="00AF0B51">
        <w:t xml:space="preserve">werden die Phasen des Beweisprozesses wiederholt. </w:t>
      </w:r>
    </w:p>
    <w:p w14:paraId="78608005" w14:textId="77777777" w:rsidR="00EC7DCD" w:rsidRDefault="00C61823" w:rsidP="00AF0B51">
      <w:pPr>
        <w:spacing w:line="288" w:lineRule="auto"/>
      </w:pPr>
      <w:r>
        <w:t>Zur Vereinfachung wird</w:t>
      </w:r>
      <w:r w:rsidR="00EC7DCD" w:rsidRPr="00BB47BD">
        <w:t xml:space="preserve"> ein stumpfer Winkel </w:t>
      </w:r>
      <w:r w:rsidR="00EC7DCD" w:rsidRPr="00BB47BD">
        <w:sym w:font="Symbol" w:char="F067"/>
      </w:r>
      <w:r w:rsidR="00EC7DCD" w:rsidRPr="00BB47BD">
        <w:t xml:space="preserve"> untersucht. Die Lernenden können sich aber innerhalb gewisser Grenzen auch ein Bild machen, wie die Idee im spitzwinkligen Fall funktioniert</w:t>
      </w:r>
      <w:r w:rsidR="00AF0B51">
        <w:t>.</w:t>
      </w:r>
    </w:p>
    <w:p w14:paraId="291C3DEC" w14:textId="77777777" w:rsidR="00FB2808" w:rsidRPr="00BB47BD" w:rsidRDefault="00FB2808" w:rsidP="00D91B06">
      <w:pPr>
        <w:pStyle w:val="berschrift3"/>
      </w:pPr>
      <w:r w:rsidRPr="00BB47BD">
        <w:t>Ziel der Sicherung</w:t>
      </w:r>
    </w:p>
    <w:p w14:paraId="3B80552F" w14:textId="67C1E1BD" w:rsidR="00EC7DCD" w:rsidRPr="00DF3804" w:rsidRDefault="00D91B06" w:rsidP="00DF3804">
      <w:pPr>
        <w:pStyle w:val="Listenabsatz"/>
        <w:numPr>
          <w:ilvl w:val="0"/>
          <w:numId w:val="34"/>
        </w:numPr>
      </w:pPr>
      <w:r w:rsidRPr="00BB47BD">
        <w:t>Die Lernenden</w:t>
      </w:r>
      <w:r w:rsidR="00EC7DCD" w:rsidRPr="00BB47BD">
        <w:t xml:space="preserve"> </w:t>
      </w:r>
      <w:r w:rsidR="00D04EF5">
        <w:t>ziehen aus der</w:t>
      </w:r>
      <w:r w:rsidR="00EC7DCD" w:rsidRPr="00BB47BD">
        <w:t xml:space="preserve"> </w:t>
      </w:r>
      <w:r w:rsidR="00EC7DCD" w:rsidRPr="00DF3804">
        <w:rPr>
          <w:i/>
        </w:rPr>
        <w:t>Ähnlichkeit</w:t>
      </w:r>
      <w:r w:rsidR="00D04EF5">
        <w:t xml:space="preserve"> der beiden</w:t>
      </w:r>
      <w:r w:rsidRPr="00BB47BD">
        <w:t xml:space="preserve"> Dreiecke ACS und CBT</w:t>
      </w:r>
      <w:r>
        <w:t xml:space="preserve"> </w:t>
      </w:r>
      <w:r w:rsidR="00AF0B51">
        <w:t>mit dem Dreieck ABC</w:t>
      </w:r>
      <w:r w:rsidR="00D04EF5">
        <w:t xml:space="preserve"> Schlussfolgerungen für die Winkel und die Proportionen der Seiten. Sie erhalten dabei die Gleichungen:    </w:t>
      </w:r>
      <w:r w:rsidR="00E5779E" w:rsidRPr="00E5779E">
        <w:rPr>
          <w:position w:val="-24"/>
        </w:rPr>
        <w:object w:dxaOrig="820" w:dyaOrig="660" w14:anchorId="5EF42CA4">
          <v:shape id="_x0000_i1375" type="#_x0000_t75" style="width:40.9pt;height:32.75pt" o:ole="">
            <v:imagedata r:id="rId131" o:title=""/>
          </v:shape>
          <o:OLEObject Type="Embed" ProgID="Equation.DSMT4" ShapeID="_x0000_i1375" DrawAspect="Content" ObjectID="_1641714641" r:id="rId132"/>
        </w:object>
      </w:r>
      <w:r w:rsidR="00AF0B51" w:rsidRPr="00BB47BD">
        <w:t xml:space="preserve"> </w:t>
      </w:r>
      <w:r>
        <w:t xml:space="preserve"> </w:t>
      </w:r>
      <w:r w:rsidR="00AF0B51" w:rsidRPr="00BB47BD">
        <w:t>und</w:t>
      </w:r>
      <w:r>
        <w:t xml:space="preserve"> </w:t>
      </w:r>
      <w:r w:rsidR="00AF0B51" w:rsidRPr="00BB47BD">
        <w:t xml:space="preserve"> </w:t>
      </w:r>
      <w:r w:rsidR="00E5779E" w:rsidRPr="00E5779E">
        <w:rPr>
          <w:position w:val="-24"/>
        </w:rPr>
        <w:object w:dxaOrig="800" w:dyaOrig="660" w14:anchorId="47483698">
          <v:shape id="_x0000_i1380" type="#_x0000_t75" style="width:40.1pt;height:32.75pt" o:ole="">
            <v:imagedata r:id="rId133" o:title=""/>
          </v:shape>
          <o:OLEObject Type="Embed" ProgID="Equation.DSMT4" ShapeID="_x0000_i1380" DrawAspect="Content" ObjectID="_1641714642" r:id="rId134"/>
        </w:object>
      </w:r>
      <w:r w:rsidR="00AF0B51">
        <w:t>.</w:t>
      </w:r>
    </w:p>
    <w:p w14:paraId="4550CCBB" w14:textId="3E8EBD03" w:rsidR="008C2944" w:rsidRPr="00BB47BD" w:rsidRDefault="00D91B06" w:rsidP="00DF3804">
      <w:pPr>
        <w:pStyle w:val="Listenabsatz"/>
        <w:numPr>
          <w:ilvl w:val="0"/>
          <w:numId w:val="34"/>
        </w:numPr>
      </w:pPr>
      <w:r>
        <w:lastRenderedPageBreak/>
        <w:t>Sie berechnen damit die Flächen</w:t>
      </w:r>
      <w:r w:rsidR="008C2944" w:rsidRPr="00BB47BD">
        <w:t xml:space="preserve"> </w:t>
      </w:r>
      <w:r w:rsidR="00E5779E" w:rsidRPr="00E5779E">
        <w:rPr>
          <w:position w:val="-6"/>
        </w:rPr>
        <w:object w:dxaOrig="1040" w:dyaOrig="340" w14:anchorId="13793BC4">
          <v:shape id="_x0000_i1385" type="#_x0000_t75" style="width:52.35pt;height:17.2pt" o:ole="">
            <v:imagedata r:id="rId135" o:title=""/>
          </v:shape>
          <o:OLEObject Type="Embed" ProgID="Equation.DSMT4" ShapeID="_x0000_i1385" DrawAspect="Content" ObjectID="_1641714643" r:id="rId136"/>
        </w:object>
      </w:r>
      <w:r w:rsidR="008C2944" w:rsidRPr="00BB47BD">
        <w:t xml:space="preserve"> und </w:t>
      </w:r>
      <w:r w:rsidR="00E5779E" w:rsidRPr="00E5779E">
        <w:rPr>
          <w:position w:val="-6"/>
        </w:rPr>
        <w:object w:dxaOrig="1020" w:dyaOrig="340" w14:anchorId="680AC567">
          <v:shape id="_x0000_i1390" type="#_x0000_t75" style="width:50.75pt;height:17.2pt" o:ole="">
            <v:imagedata r:id="rId137" o:title=""/>
          </v:shape>
          <o:OLEObject Type="Embed" ProgID="Equation.DSMT4" ShapeID="_x0000_i1390" DrawAspect="Content" ObjectID="_1641714644" r:id="rId138"/>
        </w:object>
      </w:r>
      <w:r w:rsidR="008C2944" w:rsidRPr="00BB47BD">
        <w:t xml:space="preserve"> </w:t>
      </w:r>
      <w:r>
        <w:t>und folgern daraus</w:t>
      </w:r>
      <w:r w:rsidR="008C2944" w:rsidRPr="00BB47BD">
        <w:t xml:space="preserve"> </w:t>
      </w:r>
      <w:r w:rsidR="00E5779E" w:rsidRPr="00E5779E">
        <w:rPr>
          <w:position w:val="-18"/>
        </w:rPr>
        <w:object w:dxaOrig="2180" w:dyaOrig="480" w14:anchorId="554D996F">
          <v:shape id="_x0000_i1395" type="#_x0000_t75" style="width:108.8pt;height:23.75pt" o:ole="">
            <v:imagedata r:id="rId139" o:title=""/>
          </v:shape>
          <o:OLEObject Type="Embed" ProgID="Equation.DSMT4" ShapeID="_x0000_i1395" DrawAspect="Content" ObjectID="_1641714645" r:id="rId140"/>
        </w:object>
      </w:r>
      <w:r>
        <w:t>.</w:t>
      </w:r>
      <w:r w:rsidR="00D04EF5">
        <w:t xml:space="preserve"> Sie vergleichen das Ergebnis mit </w:t>
      </w:r>
      <w:r w:rsidR="00E5779E" w:rsidRPr="00E5779E">
        <w:rPr>
          <w:position w:val="-6"/>
        </w:rPr>
        <w:object w:dxaOrig="260" w:dyaOrig="320" w14:anchorId="5E7BABEF">
          <v:shape id="_x0000_i1400" type="#_x0000_t75" style="width:13.1pt;height:16.35pt" o:ole="">
            <v:imagedata r:id="rId141" o:title=""/>
          </v:shape>
          <o:OLEObject Type="Embed" ProgID="Equation.DSMT4" ShapeID="_x0000_i1400" DrawAspect="Content" ObjectID="_1641714646" r:id="rId142"/>
        </w:object>
      </w:r>
      <w:r w:rsidR="00D04EF5">
        <w:rPr>
          <w:rFonts w:eastAsia="Calibri"/>
          <w:lang w:eastAsia="en-US"/>
        </w:rPr>
        <w:t>.</w:t>
      </w:r>
    </w:p>
    <w:p w14:paraId="47CB07E9" w14:textId="3988E1A3" w:rsidR="00EC7DCD" w:rsidRPr="00BB47BD" w:rsidRDefault="00AF0B51" w:rsidP="00DF3804">
      <w:pPr>
        <w:pStyle w:val="Listenabsatz"/>
        <w:numPr>
          <w:ilvl w:val="0"/>
          <w:numId w:val="34"/>
        </w:numPr>
      </w:pPr>
      <w:r>
        <w:t>In einer möglichen Vertiefungsaufgabe</w:t>
      </w:r>
      <w:r w:rsidR="00EC7DCD" w:rsidRPr="00BB47BD">
        <w:t xml:space="preserve"> identifizieren </w:t>
      </w:r>
      <w:r>
        <w:t xml:space="preserve">sie </w:t>
      </w:r>
      <w:r w:rsidR="00EC7DCD" w:rsidRPr="00BB47BD">
        <w:t xml:space="preserve">ein gleichschenkliges Dreieck CST mit Basiswinkel </w:t>
      </w:r>
      <w:r w:rsidR="00E5779E" w:rsidRPr="00E5779E">
        <w:rPr>
          <w:position w:val="-10"/>
        </w:rPr>
        <w:object w:dxaOrig="840" w:dyaOrig="320" w14:anchorId="446CD78D">
          <v:shape id="_x0000_i1405" type="#_x0000_t75" style="width:41.75pt;height:16.35pt" o:ole="">
            <v:imagedata r:id="rId143" o:title=""/>
          </v:shape>
          <o:OLEObject Type="Embed" ProgID="Equation.DSMT4" ShapeID="_x0000_i1405" DrawAspect="Content" ObjectID="_1641714647" r:id="rId144"/>
        </w:object>
      </w:r>
      <w:r w:rsidR="00EC7DCD" w:rsidRPr="00BB47BD">
        <w:t xml:space="preserve"> im stumpfwinkligen bzw. </w:t>
      </w:r>
      <w:r w:rsidR="00EC7DCD" w:rsidRPr="00BB47BD">
        <w:sym w:font="Symbol" w:char="F067"/>
      </w:r>
      <w:r w:rsidR="00EC7DCD" w:rsidRPr="00BB47BD">
        <w:t xml:space="preserve"> im spitzwinkeligen Fall und stellen fest, dass das Dreieck CST dann und nur dann verschwindet, wenn der Winkel </w:t>
      </w:r>
      <w:r w:rsidR="00EC7DCD" w:rsidRPr="00BB47BD">
        <w:rPr>
          <w:i/>
        </w:rPr>
        <w:sym w:font="Symbol" w:char="F067"/>
      </w:r>
      <w:r>
        <w:rPr>
          <w:i/>
        </w:rPr>
        <w:t xml:space="preserve"> </w:t>
      </w:r>
      <w:r w:rsidR="00EC7DCD" w:rsidRPr="00BB47BD">
        <w:rPr>
          <w:i/>
        </w:rPr>
        <w:t xml:space="preserve"> </w:t>
      </w:r>
      <w:r w:rsidR="00EC7DCD" w:rsidRPr="00BB47BD">
        <w:t xml:space="preserve">genau 90° beträgt. </w:t>
      </w:r>
    </w:p>
    <w:p w14:paraId="52FB57A6" w14:textId="38F94174" w:rsidR="00EC7DCD" w:rsidRPr="00BB47BD" w:rsidRDefault="005C17F6" w:rsidP="00D91B06">
      <w:pPr>
        <w:pStyle w:val="berschrift3"/>
      </w:pPr>
      <w:r>
        <w:t>Mögliche Vertiefungen</w:t>
      </w:r>
    </w:p>
    <w:p w14:paraId="0F5E6BA0" w14:textId="5B0644E3" w:rsidR="00937128" w:rsidRPr="00DF3804" w:rsidRDefault="00AF0B51" w:rsidP="00DF3804">
      <w:r>
        <w:t xml:space="preserve">Die nennerfrei formulierten Ähnlichkeitsbeziehungen </w:t>
      </w:r>
      <w:r w:rsidR="00E5779E" w:rsidRPr="00E5779E">
        <w:rPr>
          <w:position w:val="-6"/>
        </w:rPr>
        <w:object w:dxaOrig="1040" w:dyaOrig="340" w14:anchorId="095D05A5">
          <v:shape id="_x0000_i1410" type="#_x0000_t75" style="width:52.35pt;height:17.2pt" o:ole="">
            <v:imagedata r:id="rId145" o:title=""/>
          </v:shape>
          <o:OLEObject Type="Embed" ProgID="Equation.DSMT4" ShapeID="_x0000_i1410" DrawAspect="Content" ObjectID="_1641714648" r:id="rId146"/>
        </w:object>
      </w:r>
      <w:r w:rsidR="00EC7DCD" w:rsidRPr="00BB47BD">
        <w:t xml:space="preserve"> und </w:t>
      </w:r>
      <w:r w:rsidR="00E5779E" w:rsidRPr="00E5779E">
        <w:rPr>
          <w:position w:val="-6"/>
        </w:rPr>
        <w:object w:dxaOrig="1020" w:dyaOrig="340" w14:anchorId="4891C417">
          <v:shape id="_x0000_i1415" type="#_x0000_t75" style="width:50.75pt;height:17.2pt" o:ole="">
            <v:imagedata r:id="rId147" o:title=""/>
          </v:shape>
          <o:OLEObject Type="Embed" ProgID="Equation.DSMT4" ShapeID="_x0000_i1415" DrawAspect="Content" ObjectID="_1641714649" r:id="rId148"/>
        </w:object>
      </w:r>
      <w:r>
        <w:t xml:space="preserve"> werden </w:t>
      </w:r>
      <w:r w:rsidR="00EC7DCD" w:rsidRPr="00BB47BD">
        <w:t xml:space="preserve">als Verallgemeinerung des </w:t>
      </w:r>
      <w:r w:rsidR="00EC7DCD" w:rsidRPr="00AF0B51">
        <w:rPr>
          <w:i/>
        </w:rPr>
        <w:t>Kathetensatzes</w:t>
      </w:r>
      <w:r w:rsidR="00EC7DCD" w:rsidRPr="00BB47BD">
        <w:t xml:space="preserve"> gedeutet.</w:t>
      </w:r>
    </w:p>
    <w:p w14:paraId="34539751" w14:textId="77777777" w:rsidR="00EC7DCD" w:rsidRPr="00DF3804" w:rsidRDefault="00AF0B51" w:rsidP="00DF3804">
      <w:r>
        <w:t>Der</w:t>
      </w:r>
      <w:r w:rsidR="00EC7DCD" w:rsidRPr="00BB47BD">
        <w:t xml:space="preserve"> Kosinussatzes</w:t>
      </w:r>
      <w:r>
        <w:t xml:space="preserve"> kann als Beweispuzzle </w:t>
      </w:r>
      <w:r w:rsidR="00D91B06">
        <w:t xml:space="preserve">wie folgt </w:t>
      </w:r>
      <w:r>
        <w:t xml:space="preserve">hergeleitet werden. </w:t>
      </w:r>
    </w:p>
    <w:p w14:paraId="05E0CF21" w14:textId="4A754411" w:rsidR="00C9276D" w:rsidRDefault="00937128" w:rsidP="00A25030">
      <w:pPr>
        <w:pStyle w:val="Listenabsatz"/>
        <w:numPr>
          <w:ilvl w:val="0"/>
          <w:numId w:val="35"/>
        </w:numPr>
      </w:pPr>
      <w:r w:rsidRPr="00BB47BD">
        <w:t xml:space="preserve">Die Ähnlichkeit </w:t>
      </w:r>
      <w:r w:rsidR="00E13CFE">
        <w:t>von</w:t>
      </w:r>
      <w:r w:rsidRPr="00BB47BD">
        <w:t xml:space="preserve"> AC</w:t>
      </w:r>
      <w:r>
        <w:t>S</w:t>
      </w:r>
      <w:r w:rsidRPr="00BB47BD">
        <w:t xml:space="preserve"> zu ABC impliziert, dass </w:t>
      </w:r>
      <w:r w:rsidR="00E5779E" w:rsidRPr="00E5779E">
        <w:rPr>
          <w:position w:val="-24"/>
        </w:rPr>
        <w:object w:dxaOrig="820" w:dyaOrig="660" w14:anchorId="6CE1E8C9">
          <v:shape id="_x0000_i1420" type="#_x0000_t75" style="width:40.9pt;height:32.75pt" o:ole="">
            <v:imagedata r:id="rId149" o:title=""/>
          </v:shape>
          <o:OLEObject Type="Embed" ProgID="Equation.DSMT4" ShapeID="_x0000_i1420" DrawAspect="Content" ObjectID="_1641714650" r:id="rId150"/>
        </w:object>
      </w:r>
      <w:r w:rsidRPr="00BB47BD">
        <w:t xml:space="preserve"> </w:t>
      </w:r>
      <w:r>
        <w:t xml:space="preserve">und </w:t>
      </w:r>
      <w:r w:rsidR="00E13CFE" w:rsidRPr="00E13CFE">
        <w:t>damit</w:t>
      </w:r>
      <w:r w:rsidR="00E13CFE">
        <w:t xml:space="preserve"> </w:t>
      </w:r>
      <w:r w:rsidR="00E5779E" w:rsidRPr="00E5779E">
        <w:rPr>
          <w:position w:val="-6"/>
        </w:rPr>
        <w:object w:dxaOrig="1200" w:dyaOrig="340" w14:anchorId="77D22552">
          <v:shape id="_x0000_i1425" type="#_x0000_t75" style="width:59.75pt;height:17.2pt" o:ole="">
            <v:imagedata r:id="rId151" o:title=""/>
          </v:shape>
          <o:OLEObject Type="Embed" ProgID="Equation.DSMT4" ShapeID="_x0000_i1425" DrawAspect="Content" ObjectID="_1641714651" r:id="rId152"/>
        </w:object>
      </w:r>
      <w:r w:rsidR="00E13CFE">
        <w:t>.</w:t>
      </w:r>
    </w:p>
    <w:p w14:paraId="1C76CA28" w14:textId="6B419CA8" w:rsidR="00C9276D" w:rsidRDefault="00C9276D" w:rsidP="00A25030">
      <w:pPr>
        <w:pStyle w:val="Listenabsatz"/>
        <w:numPr>
          <w:ilvl w:val="0"/>
          <w:numId w:val="35"/>
        </w:numPr>
      </w:pPr>
      <w:r w:rsidRPr="00196049">
        <w:rPr>
          <w:rFonts w:eastAsia="Calibri"/>
          <w:lang w:eastAsia="en-US"/>
        </w:rPr>
        <w:t xml:space="preserve">Die Definition des Kosinus kann auf </w:t>
      </w:r>
      <w:r>
        <w:rPr>
          <w:rFonts w:eastAsia="Calibri"/>
          <w:lang w:eastAsia="en-US"/>
        </w:rPr>
        <w:t>STC</w:t>
      </w:r>
      <w:r w:rsidRPr="00196049">
        <w:rPr>
          <w:rFonts w:eastAsia="Calibri"/>
          <w:lang w:eastAsia="en-US"/>
        </w:rPr>
        <w:t xml:space="preserve"> </w:t>
      </w:r>
      <w:r>
        <w:rPr>
          <w:rFonts w:eastAsia="Calibri"/>
          <w:lang w:eastAsia="en-US"/>
        </w:rPr>
        <w:t xml:space="preserve">mit Basiswinkel </w:t>
      </w:r>
      <w:r w:rsidR="00E5779E" w:rsidRPr="00E5779E">
        <w:rPr>
          <w:position w:val="-10"/>
        </w:rPr>
        <w:object w:dxaOrig="840" w:dyaOrig="320" w14:anchorId="359FF9C9">
          <v:shape id="_x0000_i1430" type="#_x0000_t75" style="width:41.75pt;height:16.35pt" o:ole="">
            <v:imagedata r:id="rId153" o:title=""/>
          </v:shape>
          <o:OLEObject Type="Embed" ProgID="Equation.DSMT4" ShapeID="_x0000_i1430" DrawAspect="Content" ObjectID="_1641714652" r:id="rId154"/>
        </w:object>
      </w:r>
      <w:r w:rsidR="00D91B06">
        <w:t xml:space="preserve"> </w:t>
      </w:r>
      <w:r w:rsidRPr="00196049">
        <w:rPr>
          <w:rFonts w:eastAsia="Calibri"/>
          <w:lang w:eastAsia="en-US"/>
        </w:rPr>
        <w:t xml:space="preserve">angewandt werden: </w:t>
      </w:r>
      <w:r>
        <w:rPr>
          <w:rFonts w:eastAsia="Calibri"/>
          <w:lang w:eastAsia="en-US"/>
        </w:rPr>
        <w:t xml:space="preserve">    </w:t>
      </w:r>
      <w:r w:rsidR="00E5779E" w:rsidRPr="00E5779E">
        <w:rPr>
          <w:position w:val="-10"/>
        </w:rPr>
        <w:object w:dxaOrig="2500" w:dyaOrig="380" w14:anchorId="457E3744">
          <v:shape id="_x0000_i1435" type="#_x0000_t75" style="width:125.2pt;height:18.8pt" o:ole="">
            <v:imagedata r:id="rId155" o:title=""/>
          </v:shape>
          <o:OLEObject Type="Embed" ProgID="Equation.DSMT4" ShapeID="_x0000_i1435" DrawAspect="Content" ObjectID="_1641714653" r:id="rId156"/>
        </w:object>
      </w:r>
      <w:r w:rsidR="00E13CFE">
        <w:t>.</w:t>
      </w:r>
    </w:p>
    <w:p w14:paraId="1436179B" w14:textId="1586B7AC" w:rsidR="00C9276D" w:rsidRPr="00A25030" w:rsidRDefault="00E5779E" w:rsidP="00A25030">
      <w:pPr>
        <w:pStyle w:val="Listenabsatz"/>
        <w:numPr>
          <w:ilvl w:val="0"/>
          <w:numId w:val="35"/>
        </w:numPr>
      </w:pPr>
      <w:r w:rsidRPr="00E5779E">
        <w:rPr>
          <w:position w:val="-6"/>
        </w:rPr>
        <w:object w:dxaOrig="260" w:dyaOrig="320" w14:anchorId="7B006C7F">
          <v:shape id="_x0000_i1440" type="#_x0000_t75" style="width:13.1pt;height:16.35pt" o:ole="">
            <v:imagedata r:id="rId157" o:title=""/>
          </v:shape>
          <o:OLEObject Type="Embed" ProgID="Equation.DSMT4" ShapeID="_x0000_i1440" DrawAspect="Content" ObjectID="_1641714654" r:id="rId158"/>
        </w:object>
      </w:r>
      <w:r w:rsidR="00C9276D" w:rsidRPr="00A25030">
        <w:t xml:space="preserve"> wird bestimmt, indem die Strecke c in drei Abschnitte aufgeteilt wird, die mithilfe der Ähnlichkeitsbeziehungen berechnet werden: </w:t>
      </w:r>
    </w:p>
    <w:p w14:paraId="7A345C30" w14:textId="790F6389" w:rsidR="00C9276D" w:rsidRPr="00A25030" w:rsidRDefault="00E5779E" w:rsidP="00A25030">
      <w:pPr>
        <w:pStyle w:val="Listenabsatz"/>
        <w:numPr>
          <w:ilvl w:val="0"/>
          <w:numId w:val="35"/>
        </w:numPr>
      </w:pPr>
      <w:r w:rsidRPr="00E5779E">
        <w:rPr>
          <w:position w:val="-18"/>
        </w:rPr>
        <w:object w:dxaOrig="6039" w:dyaOrig="480" w14:anchorId="552E88B9">
          <v:shape id="_x0000_i1445" type="#_x0000_t75" style="width:301.9pt;height:23.75pt" o:ole="">
            <v:imagedata r:id="rId159" o:title=""/>
          </v:shape>
          <o:OLEObject Type="Embed" ProgID="Equation.DSMT4" ShapeID="_x0000_i1445" DrawAspect="Content" ObjectID="_1641714655" r:id="rId160"/>
        </w:object>
      </w:r>
      <w:r w:rsidR="00E13CFE">
        <w:t>.</w:t>
      </w:r>
    </w:p>
    <w:p w14:paraId="45C19732" w14:textId="08530399" w:rsidR="00E13CFE" w:rsidRPr="00C9276D" w:rsidRDefault="00E13CFE" w:rsidP="00A25030">
      <w:pPr>
        <w:pStyle w:val="Listenabsatz"/>
        <w:numPr>
          <w:ilvl w:val="0"/>
          <w:numId w:val="35"/>
        </w:numPr>
      </w:pPr>
      <w:r w:rsidRPr="00A25030">
        <w:t xml:space="preserve">Im mittleren Summanden kann man die Variablen gemäß der Systematik </w:t>
      </w:r>
      <w:r w:rsidR="00E5779E" w:rsidRPr="00E5779E">
        <w:rPr>
          <w:position w:val="-6"/>
        </w:rPr>
        <w:object w:dxaOrig="1700" w:dyaOrig="340" w14:anchorId="7E6A6BEA">
          <v:shape id="_x0000_i1450" type="#_x0000_t75" style="width:85.1pt;height:17.2pt" o:ole="">
            <v:imagedata r:id="rId161" o:title=""/>
          </v:shape>
          <o:OLEObject Type="Embed" ProgID="Equation.DSMT4" ShapeID="_x0000_i1450" DrawAspect="Content" ObjectID="_1641714656" r:id="rId162"/>
        </w:object>
      </w:r>
      <w:r w:rsidRPr="00A25030">
        <w:t xml:space="preserve"> eliminieren:       </w:t>
      </w:r>
      <w:r w:rsidR="00E5779E" w:rsidRPr="00E5779E">
        <w:rPr>
          <w:position w:val="-10"/>
        </w:rPr>
        <w:object w:dxaOrig="4420" w:dyaOrig="380" w14:anchorId="7C037BFF">
          <v:shape id="_x0000_i1455" type="#_x0000_t75" style="width:220.9pt;height:18.8pt" o:ole="">
            <v:imagedata r:id="rId163" o:title=""/>
          </v:shape>
          <o:OLEObject Type="Embed" ProgID="Equation.DSMT4" ShapeID="_x0000_i1455" DrawAspect="Content" ObjectID="_1641714657" r:id="rId164"/>
        </w:object>
      </w:r>
      <w:r>
        <w:t>.</w:t>
      </w:r>
    </w:p>
    <w:p w14:paraId="2ED23973" w14:textId="6F963094" w:rsidR="00937128" w:rsidRPr="00C777C5" w:rsidRDefault="00EC7DCD" w:rsidP="00A25030">
      <w:pPr>
        <w:pStyle w:val="Listenabsatz"/>
        <w:numPr>
          <w:ilvl w:val="0"/>
          <w:numId w:val="35"/>
        </w:numPr>
      </w:pPr>
      <w:r w:rsidRPr="00E13CFE">
        <w:t>Der Fall eines spitzen Winkel</w:t>
      </w:r>
      <w:r w:rsidR="00D91B06">
        <w:t>s</w:t>
      </w:r>
      <w:r w:rsidRPr="00E13CFE">
        <w:t xml:space="preserve"> </w:t>
      </w:r>
      <w:r w:rsidR="00E13CFE">
        <w:t xml:space="preserve">ist </w:t>
      </w:r>
      <w:r w:rsidRPr="00E13CFE">
        <w:t>et</w:t>
      </w:r>
      <w:r w:rsidR="00D91B06">
        <w:t xml:space="preserve">was einfacher einzusehen, da </w:t>
      </w:r>
      <w:r w:rsidRPr="00E13CFE">
        <w:t>dann gilt:</w:t>
      </w:r>
      <w:r w:rsidR="00E5779E" w:rsidRPr="00E5779E">
        <w:rPr>
          <w:position w:val="-18"/>
        </w:rPr>
        <w:object w:dxaOrig="5020" w:dyaOrig="480" w14:anchorId="2AAA9AEC">
          <v:shape id="_x0000_i1460" type="#_x0000_t75" style="width:251.2pt;height:23.75pt" o:ole="">
            <v:imagedata r:id="rId165" o:title=""/>
          </v:shape>
          <o:OLEObject Type="Embed" ProgID="Equation.DSMT4" ShapeID="_x0000_i1460" DrawAspect="Content" ObjectID="_1641714658" r:id="rId166"/>
        </w:object>
      </w:r>
      <w:r w:rsidRPr="00A25030">
        <w:t>.</w:t>
      </w:r>
      <w:r w:rsidR="00E13CFE" w:rsidRPr="00A25030">
        <w:t xml:space="preserve"> </w:t>
      </w:r>
    </w:p>
    <w:p w14:paraId="51F2B3EA" w14:textId="2DD75444" w:rsidR="00C777C5" w:rsidRPr="00A25030" w:rsidRDefault="00C777C5" w:rsidP="00A25030">
      <w:r>
        <w:t xml:space="preserve">Somit folgt der Kosinussatz: </w:t>
      </w:r>
      <w:r w:rsidR="00E5779E" w:rsidRPr="00E5779E">
        <w:rPr>
          <w:position w:val="-10"/>
        </w:rPr>
        <w:object w:dxaOrig="2480" w:dyaOrig="360" w14:anchorId="328B8078">
          <v:shape id="_x0000_i1465" type="#_x0000_t75" style="width:124.35pt;height:18pt" o:ole="">
            <v:imagedata r:id="rId167" o:title=""/>
          </v:shape>
          <o:OLEObject Type="Embed" ProgID="Equation.DSMT4" ShapeID="_x0000_i1465" DrawAspect="Content" ObjectID="_1641714659" r:id="rId168"/>
        </w:object>
      </w:r>
      <w:r>
        <w:t xml:space="preserve">. </w:t>
      </w:r>
    </w:p>
    <w:p w14:paraId="66ECE841" w14:textId="77777777" w:rsidR="00EC7DCD" w:rsidRDefault="00EC7DCD">
      <w:pPr>
        <w:spacing w:after="0" w:line="240" w:lineRule="auto"/>
        <w:jc w:val="left"/>
        <w:rPr>
          <w:rFonts w:eastAsia="Calibri"/>
          <w:b/>
          <w:lang w:eastAsia="en-US"/>
        </w:rPr>
      </w:pPr>
    </w:p>
    <w:p w14:paraId="2996F40F" w14:textId="77777777" w:rsidR="00EC7DCD" w:rsidRDefault="00EC7DCD">
      <w:pPr>
        <w:spacing w:after="0" w:line="240" w:lineRule="auto"/>
        <w:jc w:val="left"/>
        <w:rPr>
          <w:rFonts w:eastAsia="Calibri"/>
          <w:b/>
          <w:lang w:eastAsia="en-US"/>
        </w:rPr>
        <w:sectPr w:rsidR="00EC7DCD" w:rsidSect="008D6961">
          <w:pgSz w:w="11900" w:h="16840"/>
          <w:pgMar w:top="1701" w:right="1418" w:bottom="1134" w:left="1418" w:header="709" w:footer="709" w:gutter="0"/>
          <w:cols w:space="708"/>
          <w:docGrid w:linePitch="360"/>
        </w:sectPr>
      </w:pP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firstRow="1" w:lastRow="0" w:firstColumn="1" w:lastColumn="0" w:noHBand="0" w:noVBand="0"/>
      </w:tblPr>
      <w:tblGrid>
        <w:gridCol w:w="2229"/>
        <w:gridCol w:w="2231"/>
        <w:gridCol w:w="2229"/>
        <w:gridCol w:w="2231"/>
      </w:tblGrid>
      <w:tr w:rsidR="007E5AC9" w:rsidRPr="00657A3E" w14:paraId="33F9FD8F" w14:textId="77777777" w:rsidTr="007E5AC9">
        <w:trPr>
          <w:trHeight w:val="233"/>
        </w:trPr>
        <w:tc>
          <w:tcPr>
            <w:tcW w:w="2229" w:type="dxa"/>
            <w:shd w:val="clear" w:color="auto" w:fill="auto"/>
            <w:vAlign w:val="center"/>
          </w:tcPr>
          <w:p w14:paraId="4883E17B" w14:textId="4C2A0BDE" w:rsidR="007E5AC9" w:rsidRPr="00657A3E" w:rsidRDefault="007E5AC9" w:rsidP="00477262">
            <w:pPr>
              <w:pStyle w:val="Orientierungsleiste"/>
              <w:rPr>
                <w:sz w:val="18"/>
                <w:szCs w:val="18"/>
              </w:rPr>
            </w:pPr>
            <w:r w:rsidRPr="00657A3E">
              <w:rPr>
                <w:sz w:val="18"/>
                <w:szCs w:val="18"/>
              </w:rPr>
              <w:lastRenderedPageBreak/>
              <w:br w:type="page"/>
              <w:t>Kurzbeschreibung</w:t>
            </w:r>
          </w:p>
        </w:tc>
        <w:tc>
          <w:tcPr>
            <w:tcW w:w="2231" w:type="dxa"/>
            <w:shd w:val="clear" w:color="auto" w:fill="auto"/>
            <w:vAlign w:val="center"/>
          </w:tcPr>
          <w:p w14:paraId="066E199B" w14:textId="7E1A6DAD" w:rsidR="007E5AC9" w:rsidRPr="00657A3E" w:rsidRDefault="007E5AC9" w:rsidP="00477262">
            <w:pPr>
              <w:pStyle w:val="Orientierungsleiste"/>
              <w:rPr>
                <w:sz w:val="18"/>
                <w:szCs w:val="18"/>
              </w:rPr>
            </w:pPr>
            <w:r w:rsidRPr="00657A3E">
              <w:rPr>
                <w:sz w:val="18"/>
                <w:szCs w:val="18"/>
              </w:rPr>
              <w:t>Didaktische Hinweise</w:t>
            </w:r>
          </w:p>
        </w:tc>
        <w:tc>
          <w:tcPr>
            <w:tcW w:w="2229" w:type="dxa"/>
            <w:shd w:val="clear" w:color="auto" w:fill="auto"/>
            <w:vAlign w:val="center"/>
          </w:tcPr>
          <w:p w14:paraId="48D914B1" w14:textId="3D206C0F" w:rsidR="007E5AC9" w:rsidRPr="00657A3E" w:rsidRDefault="007E5AC9" w:rsidP="00477262">
            <w:pPr>
              <w:pStyle w:val="Orientierungsleiste"/>
              <w:rPr>
                <w:sz w:val="18"/>
                <w:szCs w:val="18"/>
              </w:rPr>
            </w:pPr>
            <w:r w:rsidRPr="00657A3E">
              <w:rPr>
                <w:sz w:val="18"/>
                <w:szCs w:val="18"/>
              </w:rPr>
              <w:t>Unterrichtsmaterial</w:t>
            </w:r>
          </w:p>
        </w:tc>
        <w:tc>
          <w:tcPr>
            <w:tcW w:w="2231" w:type="dxa"/>
            <w:shd w:val="clear" w:color="auto" w:fill="000000" w:themeFill="text1"/>
            <w:vAlign w:val="center"/>
          </w:tcPr>
          <w:p w14:paraId="4AFBABC8" w14:textId="4917AF2F" w:rsidR="007E5AC9" w:rsidRPr="00657A3E" w:rsidRDefault="007E5AC9" w:rsidP="00477262">
            <w:pPr>
              <w:pStyle w:val="Orientierungsleiste"/>
              <w:rPr>
                <w:sz w:val="18"/>
                <w:szCs w:val="18"/>
              </w:rPr>
            </w:pPr>
            <w:r>
              <w:rPr>
                <w:sz w:val="18"/>
                <w:szCs w:val="18"/>
              </w:rPr>
              <w:t>Literatur</w:t>
            </w:r>
          </w:p>
        </w:tc>
      </w:tr>
    </w:tbl>
    <w:p w14:paraId="587FC98E" w14:textId="6EFEA3C8" w:rsidR="005C17F6" w:rsidRDefault="002326ED" w:rsidP="005C17F6">
      <w:pPr>
        <w:pStyle w:val="CitaviBibliographyHeading"/>
        <w:rPr>
          <w:iCs/>
          <w:sz w:val="26"/>
          <w:szCs w:val="26"/>
        </w:rPr>
      </w:pPr>
      <w:r>
        <w:rPr>
          <w:iCs/>
          <w:sz w:val="26"/>
          <w:szCs w:val="26"/>
        </w:rPr>
        <w:fldChar w:fldCharType="begin"/>
      </w:r>
      <w:r w:rsidR="005C17F6">
        <w:instrText>ADDIN CITAVI.BIBLIOGRAPHY 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</w:instrText>
      </w:r>
      <w:r>
        <w:rPr>
          <w:iCs/>
          <w:sz w:val="26"/>
          <w:szCs w:val="26"/>
        </w:rPr>
        <w:fldChar w:fldCharType="separate"/>
      </w:r>
      <w:bookmarkStart w:id="12" w:name="_CTVBIBLIOGRAPHY1"/>
      <w:bookmarkEnd w:id="12"/>
      <w:r w:rsidR="005C17F6">
        <w:rPr>
          <w:iCs/>
          <w:sz w:val="26"/>
          <w:szCs w:val="26"/>
        </w:rPr>
        <w:t>Literaturverzeichnis</w:t>
      </w:r>
    </w:p>
    <w:p w14:paraId="4FA75161" w14:textId="77777777" w:rsidR="005C17F6" w:rsidRDefault="005C17F6" w:rsidP="005C17F6">
      <w:pPr>
        <w:pStyle w:val="CitaviBibliographyEntry"/>
      </w:pPr>
      <w:bookmarkStart w:id="13" w:name="_CTVL0018a168b3515834d04b29305cd969d2bd6"/>
      <w:r>
        <w:t>Elschenbroich, Hans-Jürge</w:t>
      </w:r>
      <w:bookmarkStart w:id="14" w:name="_GoBack"/>
      <w:bookmarkEnd w:id="14"/>
      <w:r>
        <w:t xml:space="preserve">n (2002). Visuell-dynamisches Beweisen. </w:t>
      </w:r>
      <w:bookmarkEnd w:id="13"/>
      <w:r w:rsidRPr="005C17F6">
        <w:rPr>
          <w:i/>
        </w:rPr>
        <w:t xml:space="preserve">Mathematik lehren </w:t>
      </w:r>
      <w:r w:rsidRPr="005C17F6">
        <w:t>(110), 56-59.</w:t>
      </w:r>
    </w:p>
    <w:p w14:paraId="3AE6A2DA" w14:textId="77777777" w:rsidR="005C17F6" w:rsidRDefault="005C17F6" w:rsidP="005C17F6">
      <w:pPr>
        <w:pStyle w:val="CitaviBibliographyEntry"/>
      </w:pPr>
      <w:bookmarkStart w:id="15" w:name="_CTVL0016836ffee068e407a90b3982150d6e724"/>
      <w:r>
        <w:t xml:space="preserve">Heske, Henning (2002). Methodische Überlegungen zum Umgang mit Beweisen. </w:t>
      </w:r>
      <w:bookmarkEnd w:id="15"/>
      <w:r w:rsidRPr="005C17F6">
        <w:rPr>
          <w:i/>
        </w:rPr>
        <w:t xml:space="preserve">Mathematik lehren </w:t>
      </w:r>
      <w:r w:rsidRPr="005C17F6">
        <w:t>(110), 52-55.</w:t>
      </w:r>
    </w:p>
    <w:p w14:paraId="02592993" w14:textId="77777777" w:rsidR="005C17F6" w:rsidRDefault="005C17F6" w:rsidP="005C17F6">
      <w:pPr>
        <w:pStyle w:val="CitaviBibliographyEntry"/>
      </w:pPr>
      <w:bookmarkStart w:id="16" w:name="_CTVL001d634b5d7f4c6421d88befe59058b2866"/>
      <w:r>
        <w:t xml:space="preserve">Lambert, Anselm &amp; Bank, Marie-Christine von der (2019). Pythagoras forever. Inspiration zur Exploration. </w:t>
      </w:r>
      <w:bookmarkEnd w:id="16"/>
      <w:r w:rsidRPr="005C17F6">
        <w:rPr>
          <w:i/>
        </w:rPr>
        <w:t xml:space="preserve">Mathematik lehren, 37 </w:t>
      </w:r>
      <w:r w:rsidRPr="005C17F6">
        <w:t>(216), 2-8.</w:t>
      </w:r>
    </w:p>
    <w:p w14:paraId="772B69C3" w14:textId="77777777" w:rsidR="005C17F6" w:rsidRDefault="005C17F6" w:rsidP="005C17F6">
      <w:pPr>
        <w:pStyle w:val="CitaviBibliographyEntry"/>
      </w:pPr>
      <w:bookmarkStart w:id="17" w:name="_CTVL001a3d6b1878f6d40889ce70c5c43614f0a"/>
      <w:r>
        <w:t xml:space="preserve">Ministerium für Schule und Bildung des Landes Nordrhein-Westfalen (2019). </w:t>
      </w:r>
      <w:bookmarkEnd w:id="17"/>
      <w:r w:rsidRPr="005C17F6">
        <w:rPr>
          <w:i/>
        </w:rPr>
        <w:t xml:space="preserve">Kernlehrplan für die Sekundarstufe I, Gymnasium in Nordrhein-Westfalen. Mathematik </w:t>
      </w:r>
      <w:r w:rsidRPr="005C17F6">
        <w:t>(Sekundarstufe l - Gymnasium, Richtlinien und Lehrpläne, Bd. 3401). Frechen: Ritterbach-Verlag.</w:t>
      </w:r>
    </w:p>
    <w:p w14:paraId="752640CE" w14:textId="77777777" w:rsidR="005C17F6" w:rsidRDefault="005C17F6" w:rsidP="005C17F6">
      <w:pPr>
        <w:pStyle w:val="CitaviBibliographyEntry"/>
      </w:pPr>
      <w:bookmarkStart w:id="18" w:name="_CTVL0013de95c32d5f74fd586a2321ecfa0d1ff"/>
      <w:r>
        <w:t xml:space="preserve">Strick, Heinz Klaus (Spektrum, Hrsg.) (2012). </w:t>
      </w:r>
      <w:bookmarkEnd w:id="18"/>
      <w:r w:rsidRPr="005C17F6">
        <w:rPr>
          <w:i/>
        </w:rPr>
        <w:t>Thabit Ibn Qurra</w:t>
      </w:r>
      <w:r w:rsidRPr="005C17F6">
        <w:t>. Verfügbar unter https://​www.spektrum.de​/​wissen/​thabit-ibn-qurra-836-901/​1151915 [14.01.2020].</w:t>
      </w:r>
    </w:p>
    <w:p w14:paraId="4BD31FB8" w14:textId="77777777" w:rsidR="005C17F6" w:rsidRDefault="005C17F6" w:rsidP="005C17F6">
      <w:pPr>
        <w:pStyle w:val="CitaviBibliographyEntry"/>
      </w:pPr>
      <w:bookmarkStart w:id="19" w:name="_CTVL001135b4eb5344c4f61b63d74fb12e9beb4"/>
      <w:r>
        <w:t xml:space="preserve">Ufer, Stefan &amp; Heinze, Aiso (2009). …mehr als nur die Lösung formulieren. Phasen des geometrischen Beweisprozesses aufzeigen. </w:t>
      </w:r>
      <w:bookmarkEnd w:id="19"/>
      <w:r w:rsidRPr="005C17F6">
        <w:rPr>
          <w:i/>
        </w:rPr>
        <w:t xml:space="preserve">Mathematik lehren </w:t>
      </w:r>
      <w:r w:rsidRPr="005C17F6">
        <w:t>(155), 43-49.</w:t>
      </w:r>
    </w:p>
    <w:p w14:paraId="3521C0C0" w14:textId="6405C13D" w:rsidR="002326ED" w:rsidRDefault="002326ED" w:rsidP="005C17F6">
      <w:pPr>
        <w:pStyle w:val="CitaviBibliographyEntry"/>
      </w:pPr>
      <w:r>
        <w:fldChar w:fldCharType="end"/>
      </w:r>
    </w:p>
    <w:sectPr w:rsidR="002326ED" w:rsidSect="008D6961">
      <w:pgSz w:w="11900" w:h="16840"/>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8718D" w14:textId="77777777" w:rsidR="002409A0" w:rsidRDefault="002409A0" w:rsidP="00FE5C77">
      <w:r>
        <w:separator/>
      </w:r>
    </w:p>
  </w:endnote>
  <w:endnote w:type="continuationSeparator" w:id="0">
    <w:p w14:paraId="292E9F28" w14:textId="77777777" w:rsidR="002409A0" w:rsidRDefault="002409A0" w:rsidP="00FE5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4E751" w14:textId="482EE158" w:rsidR="00477262" w:rsidRPr="00277980" w:rsidRDefault="00477262" w:rsidP="00277980">
    <w:pPr>
      <w:pStyle w:val="Fuzeile"/>
    </w:pPr>
    <w:r w:rsidRPr="00277980">
      <w:tab/>
      <w:t>QUA-LiS NRW</w:t>
    </w:r>
    <w:r w:rsidRPr="00277980">
      <w:tab/>
      <w:t xml:space="preserve">Seite </w:t>
    </w:r>
    <w:r w:rsidRPr="00277980">
      <w:fldChar w:fldCharType="begin"/>
    </w:r>
    <w:r w:rsidRPr="00277980">
      <w:instrText xml:space="preserve"> PAGE   \* MERGEFORMAT </w:instrText>
    </w:r>
    <w:r w:rsidRPr="00277980">
      <w:fldChar w:fldCharType="separate"/>
    </w:r>
    <w:r w:rsidR="008F54ED">
      <w:rPr>
        <w:noProof/>
      </w:rPr>
      <w:t>12</w:t>
    </w:r>
    <w:r w:rsidRPr="00277980">
      <w:fldChar w:fldCharType="end"/>
    </w:r>
    <w:r w:rsidRPr="00277980">
      <w:t xml:space="preserve"> von </w:t>
    </w:r>
    <w:r w:rsidR="008F54ED">
      <w:fldChar w:fldCharType="begin"/>
    </w:r>
    <w:r w:rsidR="008F54ED">
      <w:instrText xml:space="preserve"> NUMPAGES   \* MERGEFORMAT </w:instrText>
    </w:r>
    <w:r w:rsidR="008F54ED">
      <w:fldChar w:fldCharType="separate"/>
    </w:r>
    <w:r w:rsidR="008F54ED">
      <w:rPr>
        <w:noProof/>
      </w:rPr>
      <w:t>12</w:t>
    </w:r>
    <w:r w:rsidR="008F54E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6EDBF" w14:textId="77777777" w:rsidR="002409A0" w:rsidRDefault="002409A0" w:rsidP="00FE5C77">
      <w:r>
        <w:separator/>
      </w:r>
    </w:p>
  </w:footnote>
  <w:footnote w:type="continuationSeparator" w:id="0">
    <w:p w14:paraId="4EB8685D" w14:textId="77777777" w:rsidR="002409A0" w:rsidRDefault="002409A0" w:rsidP="00FE5C77">
      <w:r>
        <w:continuationSeparator/>
      </w:r>
    </w:p>
  </w:footnote>
  <w:footnote w:id="1">
    <w:p w14:paraId="3C38E649" w14:textId="56834328" w:rsidR="00477262" w:rsidRPr="00DF3804" w:rsidRDefault="00477262" w:rsidP="00DF3804">
      <w:pPr>
        <w:pStyle w:val="Funotentext"/>
      </w:pPr>
      <w:r w:rsidRPr="0065119E">
        <w:rPr>
          <w:rStyle w:val="Funotenzeichen"/>
          <w:szCs w:val="22"/>
        </w:rPr>
        <w:footnoteRef/>
      </w:r>
      <w:r w:rsidRPr="0065119E">
        <w:t xml:space="preserve"> GeoGebra ist eine dynamische Mathematiksoftware für Schülerinnen und Schüler aller Altersstufen. Weitergehende Informationen unter https://www.geogebra.org/</w:t>
      </w:r>
      <w:r>
        <w:t>.</w:t>
      </w:r>
    </w:p>
  </w:footnote>
  <w:footnote w:id="2">
    <w:p w14:paraId="74213521" w14:textId="27BABCA2" w:rsidR="00477262" w:rsidRPr="00DF3804" w:rsidRDefault="00477262" w:rsidP="00DF3804">
      <w:pPr>
        <w:pStyle w:val="Funotentext"/>
      </w:pPr>
      <w:r w:rsidRPr="0012250D">
        <w:rPr>
          <w:rStyle w:val="Funotenzeichen"/>
          <w:rFonts w:cs="Times New Roman"/>
          <w:szCs w:val="22"/>
        </w:rPr>
        <w:footnoteRef/>
      </w:r>
      <w:r w:rsidRPr="0012250D">
        <w:t xml:space="preserve"> Die Abweichung vom rechtwinkligen Fall kann durch die wertgleichen Terme </w:t>
      </w:r>
      <w:r w:rsidR="00E5779E" w:rsidRPr="00E5779E">
        <w:rPr>
          <w:position w:val="-6"/>
        </w:rPr>
        <w:object w:dxaOrig="1140" w:dyaOrig="320" w14:anchorId="09E5E5FF">
          <v:shape id="_x0000_i1470" type="#_x0000_t75" style="width:57.25pt;height:16.35pt" o:ole="">
            <v:imagedata r:id="rId1" o:title=""/>
          </v:shape>
          <o:OLEObject Type="Embed" ProgID="Equation.DSMT4" ShapeID="_x0000_i1470" DrawAspect="Content" ObjectID="_1641714660" r:id="rId2"/>
        </w:object>
      </w:r>
      <w:r w:rsidRPr="0012250D">
        <w:t xml:space="preserve"> </w:t>
      </w:r>
      <w:r w:rsidR="00E5779E" w:rsidRPr="00E5779E">
        <w:rPr>
          <w:position w:val="-10"/>
        </w:rPr>
        <w:object w:dxaOrig="1860" w:dyaOrig="360" w14:anchorId="78FFDABA">
          <v:shape id="_x0000_i1475" type="#_x0000_t75" style="width:93.25pt;height:18pt" o:ole="">
            <v:imagedata r:id="rId3" o:title=""/>
          </v:shape>
          <o:OLEObject Type="Embed" ProgID="Equation.DSMT4" ShapeID="_x0000_i1475" DrawAspect="Content" ObjectID="_1641714661" r:id="rId4"/>
        </w:object>
      </w:r>
      <w:r w:rsidRPr="0012250D">
        <w:rPr>
          <w:rFonts w:eastAsia="Calibri"/>
          <w:lang w:eastAsia="en-US"/>
        </w:rPr>
        <w:t>beschrieben werden. Im rechtwinkligen Fall sind sie gemäß dem Satz des Pythagoras bzw</w:t>
      </w:r>
      <w:r>
        <w:rPr>
          <w:rFonts w:eastAsia="Calibri"/>
          <w:lang w:eastAsia="en-US"/>
        </w:rPr>
        <w:t>. dem</w:t>
      </w:r>
      <w:r w:rsidRPr="0012250D">
        <w:rPr>
          <w:rFonts w:eastAsia="Calibri"/>
          <w:lang w:eastAsia="en-US"/>
        </w:rPr>
        <w:t xml:space="preserve"> </w:t>
      </w:r>
      <w:r w:rsidRPr="008A1F1C">
        <w:rPr>
          <w:iCs/>
        </w:rPr>
        <w:t>Höhensatz</w:t>
      </w:r>
      <w:r w:rsidRPr="008A1F1C">
        <w:rPr>
          <w:rFonts w:eastAsia="Calibri"/>
          <w:iCs/>
          <w:lang w:eastAsia="en-US"/>
        </w:rPr>
        <w:t xml:space="preserve"> </w:t>
      </w:r>
      <w:r w:rsidRPr="0012250D">
        <w:rPr>
          <w:rFonts w:eastAsia="Calibri"/>
          <w:lang w:eastAsia="en-US"/>
        </w:rPr>
        <w:t>gleich 0.</w:t>
      </w:r>
    </w:p>
  </w:footnote>
  <w:footnote w:id="3">
    <w:p w14:paraId="39002195" w14:textId="5F2E8175" w:rsidR="00477262" w:rsidRPr="00DF3804" w:rsidRDefault="00477262" w:rsidP="00DF3804">
      <w:pPr>
        <w:pStyle w:val="Funotentext"/>
      </w:pPr>
      <w:r w:rsidRPr="0065119E">
        <w:rPr>
          <w:rStyle w:val="Funotenzeichen"/>
          <w:rFonts w:cs="Times New Roman"/>
          <w:szCs w:val="22"/>
        </w:rPr>
        <w:footnoteRef/>
      </w:r>
      <w:r w:rsidRPr="0065119E">
        <w:t xml:space="preserve"> </w:t>
      </w:r>
      <w:r w:rsidRPr="007A2488">
        <w:t>Kernlehrplan Gymnasium SI Mathematik</w:t>
      </w:r>
      <w:r>
        <w:t>, MSB, 2019,</w:t>
      </w:r>
      <w:r w:rsidRPr="0065119E">
        <w:t xml:space="preserve"> S.20: </w:t>
      </w:r>
      <w:r>
        <w:t>„</w:t>
      </w:r>
      <w:r w:rsidRPr="0065119E">
        <w:rPr>
          <w:rFonts w:eastAsia="Calibri"/>
          <w:lang w:eastAsia="en-US"/>
        </w:rPr>
        <w:t>(Pro-5) nutzen heuristische Strategien [...]</w:t>
      </w:r>
      <w:r>
        <w:rPr>
          <w:rFonts w:eastAsia="Calibri"/>
          <w:lang w:eastAsia="en-US"/>
        </w:rPr>
        <w:t>“</w:t>
      </w:r>
    </w:p>
  </w:footnote>
  <w:footnote w:id="4">
    <w:p w14:paraId="55152EDD" w14:textId="4AA30482" w:rsidR="00477262" w:rsidRPr="00DF3804" w:rsidRDefault="00477262" w:rsidP="00DF3804">
      <w:pPr>
        <w:pStyle w:val="Funotentext"/>
      </w:pPr>
      <w:r w:rsidRPr="0065119E">
        <w:rPr>
          <w:rStyle w:val="Funotenzeichen"/>
          <w:rFonts w:cs="Times New Roman"/>
          <w:szCs w:val="22"/>
        </w:rPr>
        <w:footnoteRef/>
      </w:r>
      <w:r w:rsidRPr="0065119E">
        <w:t xml:space="preserve"> </w:t>
      </w:r>
      <w:r>
        <w:t>Ebd.:</w:t>
      </w:r>
      <w:r w:rsidRPr="0065119E">
        <w:t xml:space="preserve"> </w:t>
      </w:r>
      <w:r>
        <w:t>„</w:t>
      </w:r>
      <w:r w:rsidRPr="0065119E">
        <w:t>(Pro-4) wählen geeignete Begriffe, Zusammenhänge, Verfahren, Medien und Werkzeuge zur Problemlösung aus</w:t>
      </w:r>
      <w:r>
        <w:t>“</w:t>
      </w:r>
    </w:p>
  </w:footnote>
  <w:footnote w:id="5">
    <w:p w14:paraId="28B3B70B" w14:textId="02789D63" w:rsidR="00477262" w:rsidRPr="0065119E" w:rsidRDefault="00477262" w:rsidP="00DF3804">
      <w:pPr>
        <w:pStyle w:val="Funotentext"/>
      </w:pPr>
      <w:r w:rsidRPr="0065119E">
        <w:rPr>
          <w:rStyle w:val="Funotenzeichen"/>
          <w:rFonts w:cs="Times New Roman"/>
          <w:szCs w:val="22"/>
        </w:rPr>
        <w:footnoteRef/>
      </w:r>
      <w:r w:rsidRPr="0065119E">
        <w:t xml:space="preserve"> </w:t>
      </w:r>
      <w:r>
        <w:t>Ebd.:</w:t>
      </w:r>
      <w:r w:rsidRPr="0065119E">
        <w:t xml:space="preserve"> </w:t>
      </w:r>
      <w:r>
        <w:t>„</w:t>
      </w:r>
      <w:r w:rsidRPr="0065119E">
        <w:t>(Pro-6) entwickeln Ideen für mögliche Lösungswege, planen Vorgehensweisen zur Lösung eines Problems und führen Lösungspläne zielgerichtet aus</w:t>
      </w:r>
      <w:r>
        <w:t>“</w:t>
      </w:r>
    </w:p>
  </w:footnote>
  <w:footnote w:id="6">
    <w:p w14:paraId="1181E3E9" w14:textId="0D9006E8" w:rsidR="00477262" w:rsidRPr="00DF3804" w:rsidRDefault="00477262" w:rsidP="00DF3804">
      <w:pPr>
        <w:pStyle w:val="Funotentext"/>
      </w:pPr>
      <w:r w:rsidRPr="0065119E">
        <w:rPr>
          <w:rStyle w:val="Funotenzeichen"/>
          <w:rFonts w:cs="Times New Roman"/>
          <w:szCs w:val="22"/>
        </w:rPr>
        <w:footnoteRef/>
      </w:r>
      <w:r w:rsidRPr="0065119E">
        <w:t xml:space="preserve"> </w:t>
      </w:r>
      <w:r>
        <w:t>Ebd.:</w:t>
      </w:r>
      <w:r w:rsidRPr="0065119E">
        <w:t xml:space="preserve"> </w:t>
      </w:r>
      <w:r>
        <w:t>„</w:t>
      </w:r>
      <w:r w:rsidRPr="0065119E">
        <w:t>(Pro-10) benennen zugrundeliegende heuristischen Strategien und Prinzipien und übertragen diese begründet auf andere Problemstellungen</w:t>
      </w:r>
      <w:r>
        <w:t>“</w:t>
      </w:r>
    </w:p>
  </w:footnote>
  <w:footnote w:id="7">
    <w:p w14:paraId="3F111CFD" w14:textId="351E080A" w:rsidR="00477262" w:rsidRPr="00DF3804" w:rsidRDefault="00477262" w:rsidP="00DF3804">
      <w:pPr>
        <w:pStyle w:val="Funotentext"/>
      </w:pPr>
      <w:r w:rsidRPr="0065119E">
        <w:rPr>
          <w:rStyle w:val="Funotenzeichen"/>
          <w:rFonts w:cs="Times New Roman"/>
          <w:szCs w:val="22"/>
        </w:rPr>
        <w:footnoteRef/>
      </w:r>
      <w:r w:rsidRPr="0065119E">
        <w:t xml:space="preserve"> </w:t>
      </w:r>
      <w:r>
        <w:t xml:space="preserve">A.a.O., </w:t>
      </w:r>
      <w:r w:rsidRPr="0065119E">
        <w:t xml:space="preserve">S.21: </w:t>
      </w:r>
      <w:r>
        <w:t>„</w:t>
      </w:r>
      <w:r w:rsidRPr="0065119E">
        <w:t>(Arg-8) erläutern vorgegebene Argumentationen und Beweise hinsichtlich ihrer logischen Struktur [...]</w:t>
      </w:r>
      <w:r>
        <w:t>“</w:t>
      </w:r>
    </w:p>
  </w:footnote>
  <w:footnote w:id="8">
    <w:p w14:paraId="2E76BD20" w14:textId="1288DF56" w:rsidR="006F1D5D" w:rsidRDefault="006F1D5D">
      <w:pPr>
        <w:pStyle w:val="Funotentext"/>
      </w:pPr>
      <w:r>
        <w:rPr>
          <w:rStyle w:val="Funotenzeichen"/>
        </w:rPr>
        <w:footnoteRef/>
      </w:r>
      <w:r>
        <w:t xml:space="preserve"> Der Sinussatz ist nicht obligatorisch durch den KLP vorgegeben.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F1F76" w14:textId="0DC42264" w:rsidR="00477262" w:rsidRPr="00277980" w:rsidRDefault="00477262" w:rsidP="00277980">
    <w:pPr>
      <w:pStyle w:val="Kopfzeile1"/>
      <w:tabs>
        <w:tab w:val="clear" w:pos="4536"/>
      </w:tabs>
    </w:pPr>
    <w:r>
      <w:t>SILP Gym.</w:t>
    </w:r>
    <w:r w:rsidRPr="00277980">
      <w:t xml:space="preserve"> SI – Mathematik</w:t>
    </w:r>
    <w:r>
      <w:tab/>
    </w:r>
    <w:sdt>
      <w:sdtPr>
        <w:alias w:val="Titel"/>
        <w:tag w:val=""/>
        <w:id w:val="-15475598"/>
        <w:placeholder>
          <w:docPart w:val="9485EA71C18E46799DE5DAA09DF55218"/>
        </w:placeholder>
        <w:dataBinding w:prefixMappings="xmlns:ns0='http://purl.org/dc/elements/1.1/' xmlns:ns1='http://schemas.openxmlformats.org/package/2006/metadata/core-properties' " w:xpath="/ns1:coreProperties[1]/ns0:title[1]" w:storeItemID="{6C3C8BC8-F283-45AE-878A-BAB7291924A1}"/>
        <w:text/>
      </w:sdtPr>
      <w:sdtEndPr/>
      <w:sdtContent>
        <w:r w:rsidRPr="00277980">
          <w:t>10.4 Pythagoras auch für beliebige Dreiecke? – Der Kosinussatz</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090E39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0983DD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ABF42A8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A79EF33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5762BE5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B0430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41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7AB39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5CC51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E76BF7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D00314"/>
    <w:multiLevelType w:val="hybridMultilevel"/>
    <w:tmpl w:val="6B8EBDC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F223E3B"/>
    <w:multiLevelType w:val="hybridMultilevel"/>
    <w:tmpl w:val="61AA26E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0ED02C9"/>
    <w:multiLevelType w:val="hybridMultilevel"/>
    <w:tmpl w:val="2444CBE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51B5141"/>
    <w:multiLevelType w:val="hybridMultilevel"/>
    <w:tmpl w:val="00029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7BB1E2E"/>
    <w:multiLevelType w:val="hybridMultilevel"/>
    <w:tmpl w:val="EF2E5A2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9C25ECA"/>
    <w:multiLevelType w:val="hybridMultilevel"/>
    <w:tmpl w:val="7A34B8CC"/>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B814B6D"/>
    <w:multiLevelType w:val="multilevel"/>
    <w:tmpl w:val="928EBF0E"/>
    <w:lvl w:ilvl="0">
      <w:start w:val="1"/>
      <w:numFmt w:val="bullet"/>
      <w:lvlText w:val=""/>
      <w:lvlJc w:val="left"/>
      <w:pPr>
        <w:ind w:left="720" w:hanging="360"/>
      </w:pPr>
      <w:rPr>
        <w:rFonts w:ascii="Symbol" w:hAnsi="Symbol" w:cs="Symbol" w:hint="default"/>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235E0E91"/>
    <w:multiLevelType w:val="multilevel"/>
    <w:tmpl w:val="ADB48386"/>
    <w:lvl w:ilvl="0">
      <w:start w:val="1"/>
      <w:numFmt w:val="bullet"/>
      <w:pStyle w:val="bersichtsraster-Aufzhlung"/>
      <w:lvlText w:val=""/>
      <w:lvlJc w:val="left"/>
      <w:pPr>
        <w:ind w:left="720" w:hanging="360"/>
      </w:pPr>
      <w:rPr>
        <w:rFonts w:ascii="Symbol" w:hAnsi="Symbol" w:cs="Symbol" w:hint="default"/>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25740AE5"/>
    <w:multiLevelType w:val="hybridMultilevel"/>
    <w:tmpl w:val="CC8E042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737284F"/>
    <w:multiLevelType w:val="hybridMultilevel"/>
    <w:tmpl w:val="43C8D192"/>
    <w:lvl w:ilvl="0" w:tplc="C6A419F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0D87859"/>
    <w:multiLevelType w:val="hybridMultilevel"/>
    <w:tmpl w:val="70AAC922"/>
    <w:lvl w:ilvl="0" w:tplc="04070011">
      <w:start w:val="1"/>
      <w:numFmt w:val="decimal"/>
      <w:pStyle w:val="Liste-Kompetenz-Numm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2470B95"/>
    <w:multiLevelType w:val="hybridMultilevel"/>
    <w:tmpl w:val="2C58781A"/>
    <w:lvl w:ilvl="0" w:tplc="57782D3C">
      <w:start w:val="1"/>
      <w:numFmt w:val="low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650576F"/>
    <w:multiLevelType w:val="hybridMultilevel"/>
    <w:tmpl w:val="CC8E042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FCE0A28"/>
    <w:multiLevelType w:val="hybridMultilevel"/>
    <w:tmpl w:val="3E5EE5E8"/>
    <w:lvl w:ilvl="0" w:tplc="BF5839D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1C56930"/>
    <w:multiLevelType w:val="hybridMultilevel"/>
    <w:tmpl w:val="239C935C"/>
    <w:lvl w:ilvl="0" w:tplc="57782D3C">
      <w:start w:val="1"/>
      <w:numFmt w:val="low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03542A1"/>
    <w:multiLevelType w:val="hybridMultilevel"/>
    <w:tmpl w:val="95B0F394"/>
    <w:lvl w:ilvl="0" w:tplc="04070015">
      <w:start w:val="1"/>
      <w:numFmt w:val="decimal"/>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26" w15:restartNumberingAfterBreak="0">
    <w:nsid w:val="5A966F6C"/>
    <w:multiLevelType w:val="hybridMultilevel"/>
    <w:tmpl w:val="239C935C"/>
    <w:lvl w:ilvl="0" w:tplc="57782D3C">
      <w:start w:val="1"/>
      <w:numFmt w:val="low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FA034FB"/>
    <w:multiLevelType w:val="hybridMultilevel"/>
    <w:tmpl w:val="7C80B1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10E68CF"/>
    <w:multiLevelType w:val="hybridMultilevel"/>
    <w:tmpl w:val="39B2CAA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6A32E83"/>
    <w:multiLevelType w:val="hybridMultilevel"/>
    <w:tmpl w:val="35B861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76235B3"/>
    <w:multiLevelType w:val="hybridMultilevel"/>
    <w:tmpl w:val="A1C467FC"/>
    <w:lvl w:ilvl="0" w:tplc="7936AF6C">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A282030"/>
    <w:multiLevelType w:val="multilevel"/>
    <w:tmpl w:val="1FB0E5F0"/>
    <w:lvl w:ilvl="0">
      <w:start w:val="1"/>
      <w:numFmt w:val="bullet"/>
      <w:lvlText w:val=""/>
      <w:lvlJc w:val="left"/>
      <w:pPr>
        <w:ind w:left="720" w:hanging="360"/>
      </w:pPr>
      <w:rPr>
        <w:rFonts w:ascii="Symbol" w:hAnsi="Symbol" w:cs="Symbol" w:hint="default"/>
        <w:color w:val="00000A"/>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7E722DC1"/>
    <w:multiLevelType w:val="hybridMultilevel"/>
    <w:tmpl w:val="1360C3A0"/>
    <w:lvl w:ilvl="0" w:tplc="0407001B">
      <w:start w:val="1"/>
      <w:numFmt w:val="lowerRoman"/>
      <w:lvlText w:val="%1."/>
      <w:lvlJc w:val="right"/>
      <w:pPr>
        <w:ind w:left="2096" w:hanging="360"/>
      </w:pPr>
    </w:lvl>
    <w:lvl w:ilvl="1" w:tplc="04070019" w:tentative="1">
      <w:start w:val="1"/>
      <w:numFmt w:val="lowerLetter"/>
      <w:lvlText w:val="%2."/>
      <w:lvlJc w:val="left"/>
      <w:pPr>
        <w:ind w:left="2816" w:hanging="360"/>
      </w:pPr>
    </w:lvl>
    <w:lvl w:ilvl="2" w:tplc="0407001B" w:tentative="1">
      <w:start w:val="1"/>
      <w:numFmt w:val="lowerRoman"/>
      <w:lvlText w:val="%3."/>
      <w:lvlJc w:val="right"/>
      <w:pPr>
        <w:ind w:left="3536" w:hanging="180"/>
      </w:pPr>
    </w:lvl>
    <w:lvl w:ilvl="3" w:tplc="0407000F" w:tentative="1">
      <w:start w:val="1"/>
      <w:numFmt w:val="decimal"/>
      <w:lvlText w:val="%4."/>
      <w:lvlJc w:val="left"/>
      <w:pPr>
        <w:ind w:left="4256" w:hanging="360"/>
      </w:pPr>
    </w:lvl>
    <w:lvl w:ilvl="4" w:tplc="04070019" w:tentative="1">
      <w:start w:val="1"/>
      <w:numFmt w:val="lowerLetter"/>
      <w:lvlText w:val="%5."/>
      <w:lvlJc w:val="left"/>
      <w:pPr>
        <w:ind w:left="4976" w:hanging="360"/>
      </w:pPr>
    </w:lvl>
    <w:lvl w:ilvl="5" w:tplc="0407001B" w:tentative="1">
      <w:start w:val="1"/>
      <w:numFmt w:val="lowerRoman"/>
      <w:lvlText w:val="%6."/>
      <w:lvlJc w:val="right"/>
      <w:pPr>
        <w:ind w:left="5696" w:hanging="180"/>
      </w:pPr>
    </w:lvl>
    <w:lvl w:ilvl="6" w:tplc="0407000F" w:tentative="1">
      <w:start w:val="1"/>
      <w:numFmt w:val="decimal"/>
      <w:lvlText w:val="%7."/>
      <w:lvlJc w:val="left"/>
      <w:pPr>
        <w:ind w:left="6416" w:hanging="360"/>
      </w:pPr>
    </w:lvl>
    <w:lvl w:ilvl="7" w:tplc="04070019" w:tentative="1">
      <w:start w:val="1"/>
      <w:numFmt w:val="lowerLetter"/>
      <w:lvlText w:val="%8."/>
      <w:lvlJc w:val="left"/>
      <w:pPr>
        <w:ind w:left="7136" w:hanging="360"/>
      </w:pPr>
    </w:lvl>
    <w:lvl w:ilvl="8" w:tplc="0407001B" w:tentative="1">
      <w:start w:val="1"/>
      <w:numFmt w:val="lowerRoman"/>
      <w:lvlText w:val="%9."/>
      <w:lvlJc w:val="right"/>
      <w:pPr>
        <w:ind w:left="7856" w:hanging="180"/>
      </w:pPr>
    </w:lvl>
  </w:abstractNum>
  <w:num w:numId="1">
    <w:abstractNumId w:val="12"/>
  </w:num>
  <w:num w:numId="2">
    <w:abstractNumId w:val="11"/>
  </w:num>
  <w:num w:numId="3">
    <w:abstractNumId w:val="20"/>
  </w:num>
  <w:num w:numId="4">
    <w:abstractNumId w:val="24"/>
  </w:num>
  <w:num w:numId="5">
    <w:abstractNumId w:val="16"/>
  </w:num>
  <w:num w:numId="6">
    <w:abstractNumId w:val="31"/>
  </w:num>
  <w:num w:numId="7">
    <w:abstractNumId w:val="13"/>
  </w:num>
  <w:num w:numId="8">
    <w:abstractNumId w:val="10"/>
  </w:num>
  <w:num w:numId="9">
    <w:abstractNumId w:val="15"/>
  </w:num>
  <w:num w:numId="10">
    <w:abstractNumId w:val="26"/>
  </w:num>
  <w:num w:numId="11">
    <w:abstractNumId w:val="9"/>
  </w:num>
  <w:num w:numId="12">
    <w:abstractNumId w:val="7"/>
  </w:num>
  <w:num w:numId="13">
    <w:abstractNumId w:val="6"/>
  </w:num>
  <w:num w:numId="14">
    <w:abstractNumId w:val="5"/>
  </w:num>
  <w:num w:numId="15">
    <w:abstractNumId w:val="4"/>
  </w:num>
  <w:num w:numId="16">
    <w:abstractNumId w:val="23"/>
  </w:num>
  <w:num w:numId="17">
    <w:abstractNumId w:val="30"/>
  </w:num>
  <w:num w:numId="18">
    <w:abstractNumId w:val="32"/>
  </w:num>
  <w:num w:numId="19">
    <w:abstractNumId w:val="22"/>
  </w:num>
  <w:num w:numId="20">
    <w:abstractNumId w:val="0"/>
  </w:num>
  <w:num w:numId="21">
    <w:abstractNumId w:val="1"/>
  </w:num>
  <w:num w:numId="22">
    <w:abstractNumId w:val="2"/>
  </w:num>
  <w:num w:numId="23">
    <w:abstractNumId w:val="3"/>
  </w:num>
  <w:num w:numId="24">
    <w:abstractNumId w:val="8"/>
  </w:num>
  <w:num w:numId="25">
    <w:abstractNumId w:val="30"/>
  </w:num>
  <w:num w:numId="26">
    <w:abstractNumId w:val="17"/>
  </w:num>
  <w:num w:numId="27">
    <w:abstractNumId w:val="28"/>
  </w:num>
  <w:num w:numId="28">
    <w:abstractNumId w:val="30"/>
  </w:num>
  <w:num w:numId="29">
    <w:abstractNumId w:val="17"/>
  </w:num>
  <w:num w:numId="30">
    <w:abstractNumId w:val="25"/>
  </w:num>
  <w:num w:numId="31">
    <w:abstractNumId w:val="19"/>
  </w:num>
  <w:num w:numId="32">
    <w:abstractNumId w:val="27"/>
  </w:num>
  <w:num w:numId="33">
    <w:abstractNumId w:val="21"/>
  </w:num>
  <w:num w:numId="34">
    <w:abstractNumId w:val="14"/>
  </w:num>
  <w:num w:numId="35">
    <w:abstractNumId w:val="18"/>
  </w:num>
  <w:num w:numId="36">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916"/>
    <w:rsid w:val="00006962"/>
    <w:rsid w:val="00014EF6"/>
    <w:rsid w:val="00021529"/>
    <w:rsid w:val="00023B47"/>
    <w:rsid w:val="00031AAC"/>
    <w:rsid w:val="0004062E"/>
    <w:rsid w:val="00045DBB"/>
    <w:rsid w:val="00045FFB"/>
    <w:rsid w:val="00046769"/>
    <w:rsid w:val="0005141C"/>
    <w:rsid w:val="00064D41"/>
    <w:rsid w:val="00087E7D"/>
    <w:rsid w:val="00091D86"/>
    <w:rsid w:val="0009215A"/>
    <w:rsid w:val="000A14DC"/>
    <w:rsid w:val="000B6CD2"/>
    <w:rsid w:val="000C03A8"/>
    <w:rsid w:val="000C46C7"/>
    <w:rsid w:val="000D34BD"/>
    <w:rsid w:val="000D6D56"/>
    <w:rsid w:val="000E1B10"/>
    <w:rsid w:val="000E6E3C"/>
    <w:rsid w:val="00114D56"/>
    <w:rsid w:val="00121E48"/>
    <w:rsid w:val="0012250D"/>
    <w:rsid w:val="0012475A"/>
    <w:rsid w:val="0012661A"/>
    <w:rsid w:val="00141735"/>
    <w:rsid w:val="00142AD5"/>
    <w:rsid w:val="00146C50"/>
    <w:rsid w:val="00146D01"/>
    <w:rsid w:val="00147211"/>
    <w:rsid w:val="00152517"/>
    <w:rsid w:val="0016125B"/>
    <w:rsid w:val="00162E0F"/>
    <w:rsid w:val="00166DC0"/>
    <w:rsid w:val="00170813"/>
    <w:rsid w:val="001874A1"/>
    <w:rsid w:val="00192FFB"/>
    <w:rsid w:val="00196049"/>
    <w:rsid w:val="001A4F06"/>
    <w:rsid w:val="001A5D3D"/>
    <w:rsid w:val="001A7652"/>
    <w:rsid w:val="001B045C"/>
    <w:rsid w:val="001B472F"/>
    <w:rsid w:val="001C672D"/>
    <w:rsid w:val="001D00B7"/>
    <w:rsid w:val="001D308A"/>
    <w:rsid w:val="001D437F"/>
    <w:rsid w:val="001E012B"/>
    <w:rsid w:val="001E161E"/>
    <w:rsid w:val="001E1B8C"/>
    <w:rsid w:val="001E5432"/>
    <w:rsid w:val="00203965"/>
    <w:rsid w:val="002041A2"/>
    <w:rsid w:val="002041D8"/>
    <w:rsid w:val="002060AE"/>
    <w:rsid w:val="00212506"/>
    <w:rsid w:val="00217CD2"/>
    <w:rsid w:val="00221C14"/>
    <w:rsid w:val="00224709"/>
    <w:rsid w:val="002326ED"/>
    <w:rsid w:val="002409A0"/>
    <w:rsid w:val="00242650"/>
    <w:rsid w:val="00250B69"/>
    <w:rsid w:val="00271781"/>
    <w:rsid w:val="0027602B"/>
    <w:rsid w:val="0027642C"/>
    <w:rsid w:val="00277980"/>
    <w:rsid w:val="002808AD"/>
    <w:rsid w:val="002824EB"/>
    <w:rsid w:val="0028446F"/>
    <w:rsid w:val="00292362"/>
    <w:rsid w:val="00293E67"/>
    <w:rsid w:val="0029565F"/>
    <w:rsid w:val="002A0392"/>
    <w:rsid w:val="002B4A7F"/>
    <w:rsid w:val="002C534C"/>
    <w:rsid w:val="002D6BFF"/>
    <w:rsid w:val="002E4169"/>
    <w:rsid w:val="002E4664"/>
    <w:rsid w:val="002F1507"/>
    <w:rsid w:val="002F7200"/>
    <w:rsid w:val="003021EB"/>
    <w:rsid w:val="003052FC"/>
    <w:rsid w:val="0030707E"/>
    <w:rsid w:val="00314102"/>
    <w:rsid w:val="00316277"/>
    <w:rsid w:val="00323179"/>
    <w:rsid w:val="00324B54"/>
    <w:rsid w:val="003256C1"/>
    <w:rsid w:val="00344B09"/>
    <w:rsid w:val="003460E8"/>
    <w:rsid w:val="0035099D"/>
    <w:rsid w:val="003559C4"/>
    <w:rsid w:val="00363A01"/>
    <w:rsid w:val="003A1A06"/>
    <w:rsid w:val="003A1F67"/>
    <w:rsid w:val="003B5D80"/>
    <w:rsid w:val="003C543D"/>
    <w:rsid w:val="003C5776"/>
    <w:rsid w:val="003D0BFD"/>
    <w:rsid w:val="003E6571"/>
    <w:rsid w:val="003F18D4"/>
    <w:rsid w:val="003F1CF9"/>
    <w:rsid w:val="003F65FB"/>
    <w:rsid w:val="004000A9"/>
    <w:rsid w:val="0040126C"/>
    <w:rsid w:val="004149D5"/>
    <w:rsid w:val="004207DA"/>
    <w:rsid w:val="00421207"/>
    <w:rsid w:val="00422EA8"/>
    <w:rsid w:val="0042698F"/>
    <w:rsid w:val="00430C1E"/>
    <w:rsid w:val="00445F52"/>
    <w:rsid w:val="00446C56"/>
    <w:rsid w:val="00450A17"/>
    <w:rsid w:val="00455EEA"/>
    <w:rsid w:val="00464BE7"/>
    <w:rsid w:val="004716F8"/>
    <w:rsid w:val="00477262"/>
    <w:rsid w:val="004821FD"/>
    <w:rsid w:val="00483608"/>
    <w:rsid w:val="004979F6"/>
    <w:rsid w:val="004A54F8"/>
    <w:rsid w:val="004D1F5F"/>
    <w:rsid w:val="004D4795"/>
    <w:rsid w:val="004E1F59"/>
    <w:rsid w:val="004E67CB"/>
    <w:rsid w:val="004F792F"/>
    <w:rsid w:val="00500FAE"/>
    <w:rsid w:val="00505FC2"/>
    <w:rsid w:val="00513FC4"/>
    <w:rsid w:val="00520677"/>
    <w:rsid w:val="005248F5"/>
    <w:rsid w:val="00526049"/>
    <w:rsid w:val="00530764"/>
    <w:rsid w:val="00530930"/>
    <w:rsid w:val="00531FC3"/>
    <w:rsid w:val="0053591C"/>
    <w:rsid w:val="005504AF"/>
    <w:rsid w:val="00551872"/>
    <w:rsid w:val="00554E9C"/>
    <w:rsid w:val="00557CF1"/>
    <w:rsid w:val="00571854"/>
    <w:rsid w:val="005919C3"/>
    <w:rsid w:val="00592303"/>
    <w:rsid w:val="005A188D"/>
    <w:rsid w:val="005A560D"/>
    <w:rsid w:val="005C17F6"/>
    <w:rsid w:val="005C7B1D"/>
    <w:rsid w:val="005D42AC"/>
    <w:rsid w:val="005E675F"/>
    <w:rsid w:val="005F731A"/>
    <w:rsid w:val="00632C57"/>
    <w:rsid w:val="00636829"/>
    <w:rsid w:val="00636E67"/>
    <w:rsid w:val="00647324"/>
    <w:rsid w:val="0065119E"/>
    <w:rsid w:val="00652254"/>
    <w:rsid w:val="00652A4B"/>
    <w:rsid w:val="006567D2"/>
    <w:rsid w:val="00657A3E"/>
    <w:rsid w:val="00691558"/>
    <w:rsid w:val="00695194"/>
    <w:rsid w:val="006A1D21"/>
    <w:rsid w:val="006A1F13"/>
    <w:rsid w:val="006A55D9"/>
    <w:rsid w:val="006B2030"/>
    <w:rsid w:val="006B5A69"/>
    <w:rsid w:val="006B64CB"/>
    <w:rsid w:val="006C078C"/>
    <w:rsid w:val="006D5EFE"/>
    <w:rsid w:val="006E7AEE"/>
    <w:rsid w:val="006F0EBA"/>
    <w:rsid w:val="006F1D5D"/>
    <w:rsid w:val="006F3649"/>
    <w:rsid w:val="00706576"/>
    <w:rsid w:val="00706E98"/>
    <w:rsid w:val="00722885"/>
    <w:rsid w:val="007257DF"/>
    <w:rsid w:val="00740F31"/>
    <w:rsid w:val="00741FA7"/>
    <w:rsid w:val="00744F16"/>
    <w:rsid w:val="0075699F"/>
    <w:rsid w:val="00761E8B"/>
    <w:rsid w:val="00772F4F"/>
    <w:rsid w:val="00776A51"/>
    <w:rsid w:val="007929A4"/>
    <w:rsid w:val="00794CD1"/>
    <w:rsid w:val="007A2488"/>
    <w:rsid w:val="007B483E"/>
    <w:rsid w:val="007C0411"/>
    <w:rsid w:val="007C11A9"/>
    <w:rsid w:val="007C7BE2"/>
    <w:rsid w:val="007E5989"/>
    <w:rsid w:val="007E5AC9"/>
    <w:rsid w:val="007E7C14"/>
    <w:rsid w:val="007F02A7"/>
    <w:rsid w:val="007F6A3B"/>
    <w:rsid w:val="0081736C"/>
    <w:rsid w:val="008205C5"/>
    <w:rsid w:val="008237BE"/>
    <w:rsid w:val="0082775B"/>
    <w:rsid w:val="00835662"/>
    <w:rsid w:val="00842ACE"/>
    <w:rsid w:val="00847846"/>
    <w:rsid w:val="008549D4"/>
    <w:rsid w:val="00856092"/>
    <w:rsid w:val="00860E40"/>
    <w:rsid w:val="00867290"/>
    <w:rsid w:val="00870C5D"/>
    <w:rsid w:val="008717D4"/>
    <w:rsid w:val="00875308"/>
    <w:rsid w:val="00876271"/>
    <w:rsid w:val="0088339C"/>
    <w:rsid w:val="008A1F1C"/>
    <w:rsid w:val="008A2282"/>
    <w:rsid w:val="008B4385"/>
    <w:rsid w:val="008B69D6"/>
    <w:rsid w:val="008C105D"/>
    <w:rsid w:val="008C26B2"/>
    <w:rsid w:val="008C2944"/>
    <w:rsid w:val="008C6909"/>
    <w:rsid w:val="008D32A8"/>
    <w:rsid w:val="008D4CC0"/>
    <w:rsid w:val="008D6961"/>
    <w:rsid w:val="008E5315"/>
    <w:rsid w:val="008F2C7C"/>
    <w:rsid w:val="008F51B4"/>
    <w:rsid w:val="008F54ED"/>
    <w:rsid w:val="008F76B9"/>
    <w:rsid w:val="00912B62"/>
    <w:rsid w:val="00912EB3"/>
    <w:rsid w:val="00914D02"/>
    <w:rsid w:val="00927875"/>
    <w:rsid w:val="00931DE3"/>
    <w:rsid w:val="00937128"/>
    <w:rsid w:val="00944074"/>
    <w:rsid w:val="00945E00"/>
    <w:rsid w:val="00946348"/>
    <w:rsid w:val="00953F2D"/>
    <w:rsid w:val="0095619C"/>
    <w:rsid w:val="00962778"/>
    <w:rsid w:val="00977120"/>
    <w:rsid w:val="009812AE"/>
    <w:rsid w:val="00985163"/>
    <w:rsid w:val="00986D1E"/>
    <w:rsid w:val="009B1143"/>
    <w:rsid w:val="009B301E"/>
    <w:rsid w:val="009C54E4"/>
    <w:rsid w:val="009D2DE4"/>
    <w:rsid w:val="009F2B23"/>
    <w:rsid w:val="00A13E22"/>
    <w:rsid w:val="00A239A6"/>
    <w:rsid w:val="00A25030"/>
    <w:rsid w:val="00A25789"/>
    <w:rsid w:val="00A4234C"/>
    <w:rsid w:val="00A43F5A"/>
    <w:rsid w:val="00A516AD"/>
    <w:rsid w:val="00A64CD2"/>
    <w:rsid w:val="00A65280"/>
    <w:rsid w:val="00A676E5"/>
    <w:rsid w:val="00A71F1D"/>
    <w:rsid w:val="00A808DB"/>
    <w:rsid w:val="00A8771B"/>
    <w:rsid w:val="00AA0161"/>
    <w:rsid w:val="00AA0A40"/>
    <w:rsid w:val="00AB38EF"/>
    <w:rsid w:val="00AB3C1F"/>
    <w:rsid w:val="00AC4B4F"/>
    <w:rsid w:val="00AC557D"/>
    <w:rsid w:val="00AD1400"/>
    <w:rsid w:val="00AD2BC7"/>
    <w:rsid w:val="00AE74B5"/>
    <w:rsid w:val="00AF0B51"/>
    <w:rsid w:val="00B00225"/>
    <w:rsid w:val="00B0715E"/>
    <w:rsid w:val="00B14185"/>
    <w:rsid w:val="00B26623"/>
    <w:rsid w:val="00B3084B"/>
    <w:rsid w:val="00B3472C"/>
    <w:rsid w:val="00B35F7E"/>
    <w:rsid w:val="00B37BE2"/>
    <w:rsid w:val="00B45512"/>
    <w:rsid w:val="00B5523D"/>
    <w:rsid w:val="00B6383F"/>
    <w:rsid w:val="00B72C65"/>
    <w:rsid w:val="00B75957"/>
    <w:rsid w:val="00B92078"/>
    <w:rsid w:val="00BA1C15"/>
    <w:rsid w:val="00BB0F74"/>
    <w:rsid w:val="00BB2E56"/>
    <w:rsid w:val="00BB47BD"/>
    <w:rsid w:val="00BC05A6"/>
    <w:rsid w:val="00BC38F7"/>
    <w:rsid w:val="00BC62F1"/>
    <w:rsid w:val="00BD2251"/>
    <w:rsid w:val="00BD3050"/>
    <w:rsid w:val="00BD5873"/>
    <w:rsid w:val="00BD61B0"/>
    <w:rsid w:val="00BE0E2B"/>
    <w:rsid w:val="00BE7578"/>
    <w:rsid w:val="00BE788D"/>
    <w:rsid w:val="00BE7B0D"/>
    <w:rsid w:val="00BF19B1"/>
    <w:rsid w:val="00BF2471"/>
    <w:rsid w:val="00BF3C81"/>
    <w:rsid w:val="00C07AAA"/>
    <w:rsid w:val="00C12C99"/>
    <w:rsid w:val="00C25D1F"/>
    <w:rsid w:val="00C27F14"/>
    <w:rsid w:val="00C308A9"/>
    <w:rsid w:val="00C31704"/>
    <w:rsid w:val="00C449C6"/>
    <w:rsid w:val="00C573F2"/>
    <w:rsid w:val="00C61823"/>
    <w:rsid w:val="00C62532"/>
    <w:rsid w:val="00C67AE9"/>
    <w:rsid w:val="00C74FDC"/>
    <w:rsid w:val="00C777C5"/>
    <w:rsid w:val="00C8529E"/>
    <w:rsid w:val="00C9276D"/>
    <w:rsid w:val="00C95042"/>
    <w:rsid w:val="00CA0374"/>
    <w:rsid w:val="00CA0BBE"/>
    <w:rsid w:val="00CA6FB6"/>
    <w:rsid w:val="00CB046E"/>
    <w:rsid w:val="00CB3493"/>
    <w:rsid w:val="00CB727E"/>
    <w:rsid w:val="00CC086C"/>
    <w:rsid w:val="00CC1AF7"/>
    <w:rsid w:val="00CD1D76"/>
    <w:rsid w:val="00CD4D9B"/>
    <w:rsid w:val="00CD7982"/>
    <w:rsid w:val="00CD7CD5"/>
    <w:rsid w:val="00CE2815"/>
    <w:rsid w:val="00CE5398"/>
    <w:rsid w:val="00CE6249"/>
    <w:rsid w:val="00CF5ABA"/>
    <w:rsid w:val="00CF5DC6"/>
    <w:rsid w:val="00CF6792"/>
    <w:rsid w:val="00D04EF5"/>
    <w:rsid w:val="00D05AD5"/>
    <w:rsid w:val="00D157A7"/>
    <w:rsid w:val="00D158CF"/>
    <w:rsid w:val="00D20D0C"/>
    <w:rsid w:val="00D243B0"/>
    <w:rsid w:val="00D24A8B"/>
    <w:rsid w:val="00D3567D"/>
    <w:rsid w:val="00D37FAB"/>
    <w:rsid w:val="00D50694"/>
    <w:rsid w:val="00D51CBC"/>
    <w:rsid w:val="00D55C0D"/>
    <w:rsid w:val="00D62F28"/>
    <w:rsid w:val="00D63252"/>
    <w:rsid w:val="00D77714"/>
    <w:rsid w:val="00D91B06"/>
    <w:rsid w:val="00D93A38"/>
    <w:rsid w:val="00DA0DB9"/>
    <w:rsid w:val="00DB28C0"/>
    <w:rsid w:val="00DB45CF"/>
    <w:rsid w:val="00DB4A83"/>
    <w:rsid w:val="00DB5E36"/>
    <w:rsid w:val="00DC3650"/>
    <w:rsid w:val="00DD12DA"/>
    <w:rsid w:val="00DD4417"/>
    <w:rsid w:val="00DE4B09"/>
    <w:rsid w:val="00DE6A9E"/>
    <w:rsid w:val="00DF3804"/>
    <w:rsid w:val="00E00F58"/>
    <w:rsid w:val="00E0201E"/>
    <w:rsid w:val="00E05954"/>
    <w:rsid w:val="00E13916"/>
    <w:rsid w:val="00E13CFE"/>
    <w:rsid w:val="00E32D2D"/>
    <w:rsid w:val="00E332B9"/>
    <w:rsid w:val="00E46887"/>
    <w:rsid w:val="00E5202E"/>
    <w:rsid w:val="00E53240"/>
    <w:rsid w:val="00E5734D"/>
    <w:rsid w:val="00E5779E"/>
    <w:rsid w:val="00E57F3F"/>
    <w:rsid w:val="00E67E39"/>
    <w:rsid w:val="00E73644"/>
    <w:rsid w:val="00E76DF8"/>
    <w:rsid w:val="00E83DF4"/>
    <w:rsid w:val="00E867F8"/>
    <w:rsid w:val="00E928AB"/>
    <w:rsid w:val="00E9383D"/>
    <w:rsid w:val="00E961D6"/>
    <w:rsid w:val="00EA7A91"/>
    <w:rsid w:val="00EC19DF"/>
    <w:rsid w:val="00EC7098"/>
    <w:rsid w:val="00EC7DCD"/>
    <w:rsid w:val="00ED4C7A"/>
    <w:rsid w:val="00EE0DF8"/>
    <w:rsid w:val="00EE7220"/>
    <w:rsid w:val="00EF6EB4"/>
    <w:rsid w:val="00F0274B"/>
    <w:rsid w:val="00F23D9A"/>
    <w:rsid w:val="00F24A49"/>
    <w:rsid w:val="00F3333F"/>
    <w:rsid w:val="00F37558"/>
    <w:rsid w:val="00F37DEA"/>
    <w:rsid w:val="00F40A31"/>
    <w:rsid w:val="00F51EF0"/>
    <w:rsid w:val="00F542D2"/>
    <w:rsid w:val="00F60D1C"/>
    <w:rsid w:val="00F640AA"/>
    <w:rsid w:val="00F8471E"/>
    <w:rsid w:val="00F867E3"/>
    <w:rsid w:val="00F9141B"/>
    <w:rsid w:val="00F960B4"/>
    <w:rsid w:val="00FB2808"/>
    <w:rsid w:val="00FB2914"/>
    <w:rsid w:val="00FB485E"/>
    <w:rsid w:val="00FC4D8F"/>
    <w:rsid w:val="00FC78F2"/>
    <w:rsid w:val="00FE5C77"/>
    <w:rsid w:val="00FE6363"/>
    <w:rsid w:val="00FE69FD"/>
    <w:rsid w:val="00FF1F1E"/>
    <w:rsid w:val="00FF61F6"/>
    <w:rsid w:val="00FF70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60F5DCF"/>
  <w15:docId w15:val="{052EE4D7-870C-4C8A-99B0-D2781317F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F3804"/>
    <w:pPr>
      <w:spacing w:after="120" w:line="300" w:lineRule="auto"/>
      <w:jc w:val="both"/>
    </w:pPr>
    <w:rPr>
      <w:rFonts w:ascii="Arial" w:hAnsi="Arial" w:cs="Arial"/>
      <w:sz w:val="22"/>
      <w:szCs w:val="24"/>
      <w:lang w:eastAsia="zh-CN"/>
    </w:rPr>
  </w:style>
  <w:style w:type="paragraph" w:styleId="berschrift1">
    <w:name w:val="heading 1"/>
    <w:basedOn w:val="Standard"/>
    <w:next w:val="Standard"/>
    <w:link w:val="berschrift1Zchn"/>
    <w:uiPriority w:val="9"/>
    <w:qFormat/>
    <w:rsid w:val="006D5EFE"/>
    <w:pPr>
      <w:spacing w:before="100" w:beforeAutospacing="1"/>
      <w:outlineLvl w:val="0"/>
    </w:pPr>
    <w:rPr>
      <w:rFonts w:asciiTheme="majorHAnsi" w:hAnsiTheme="majorHAnsi"/>
      <w:b/>
      <w:sz w:val="28"/>
    </w:rPr>
  </w:style>
  <w:style w:type="paragraph" w:styleId="berschrift2">
    <w:name w:val="heading 2"/>
    <w:basedOn w:val="Standard"/>
    <w:next w:val="Standard"/>
    <w:link w:val="berschrift2Zchn"/>
    <w:uiPriority w:val="9"/>
    <w:unhideWhenUsed/>
    <w:qFormat/>
    <w:rsid w:val="00526049"/>
    <w:pPr>
      <w:keepNext/>
      <w:autoSpaceDE w:val="0"/>
      <w:autoSpaceDN w:val="0"/>
      <w:adjustRightInd w:val="0"/>
      <w:outlineLvl w:val="1"/>
    </w:pPr>
    <w:rPr>
      <w:b/>
      <w:szCs w:val="22"/>
      <w:lang w:eastAsia="de-DE"/>
    </w:rPr>
  </w:style>
  <w:style w:type="paragraph" w:styleId="berschrift3">
    <w:name w:val="heading 3"/>
    <w:basedOn w:val="Standard"/>
    <w:next w:val="Standard"/>
    <w:link w:val="berschrift3Zchn"/>
    <w:uiPriority w:val="9"/>
    <w:unhideWhenUsed/>
    <w:qFormat/>
    <w:rsid w:val="006D5EFE"/>
    <w:pPr>
      <w:keepNext/>
      <w:autoSpaceDE w:val="0"/>
      <w:autoSpaceDN w:val="0"/>
      <w:adjustRightInd w:val="0"/>
      <w:spacing w:before="120"/>
      <w:outlineLvl w:val="2"/>
    </w:pPr>
    <w:rPr>
      <w:b/>
      <w:i/>
      <w:szCs w:val="22"/>
      <w:lang w:eastAsia="de-DE"/>
    </w:rPr>
  </w:style>
  <w:style w:type="paragraph" w:styleId="berschrift4">
    <w:name w:val="heading 4"/>
    <w:basedOn w:val="Standard"/>
    <w:next w:val="Standard"/>
    <w:link w:val="berschrift4Zchn"/>
    <w:uiPriority w:val="9"/>
    <w:unhideWhenUsed/>
    <w:qFormat/>
    <w:rsid w:val="00250B69"/>
    <w:pPr>
      <w:keepNext/>
      <w:keepLines/>
      <w:spacing w:before="40" w:line="288" w:lineRule="auto"/>
      <w:outlineLvl w:val="3"/>
    </w:pPr>
    <w:rPr>
      <w:rFonts w:eastAsiaTheme="majorEastAsia"/>
      <w:i/>
      <w:iCs/>
      <w:szCs w:val="22"/>
      <w:u w:val="single"/>
    </w:rPr>
  </w:style>
  <w:style w:type="paragraph" w:styleId="berschrift5">
    <w:name w:val="heading 5"/>
    <w:basedOn w:val="Standard"/>
    <w:next w:val="Standard"/>
    <w:link w:val="berschrift5Zchn"/>
    <w:uiPriority w:val="9"/>
    <w:unhideWhenUsed/>
    <w:qFormat/>
    <w:rsid w:val="006D5EFE"/>
    <w:pPr>
      <w:keepNext/>
      <w:keepLines/>
      <w:spacing w:before="40"/>
      <w:outlineLvl w:val="4"/>
    </w:pPr>
    <w:rPr>
      <w:rFonts w:asciiTheme="majorHAnsi" w:eastAsiaTheme="majorEastAsia" w:hAnsiTheme="majorHAnsi" w:cstheme="majorBidi"/>
      <w:color w:val="365F91" w:themeColor="accent1" w:themeShade="BF"/>
      <w:sz w:val="24"/>
    </w:rPr>
  </w:style>
  <w:style w:type="paragraph" w:styleId="berschrift6">
    <w:name w:val="heading 6"/>
    <w:basedOn w:val="Standard"/>
    <w:next w:val="Standard"/>
    <w:link w:val="berschrift6Zchn"/>
    <w:uiPriority w:val="9"/>
    <w:unhideWhenUsed/>
    <w:qFormat/>
    <w:rsid w:val="006D5EFE"/>
    <w:pPr>
      <w:keepNext/>
      <w:keepLines/>
      <w:spacing w:before="40"/>
      <w:outlineLvl w:val="5"/>
    </w:pPr>
    <w:rPr>
      <w:rFonts w:asciiTheme="majorHAnsi" w:eastAsiaTheme="majorEastAsia" w:hAnsiTheme="majorHAnsi" w:cstheme="majorBidi"/>
      <w:color w:val="243F60" w:themeColor="accent1" w:themeShade="7F"/>
      <w:sz w:val="24"/>
    </w:rPr>
  </w:style>
  <w:style w:type="paragraph" w:styleId="berschrift7">
    <w:name w:val="heading 7"/>
    <w:basedOn w:val="Standard"/>
    <w:next w:val="Standard"/>
    <w:link w:val="berschrift7Zchn"/>
    <w:uiPriority w:val="9"/>
    <w:semiHidden/>
    <w:unhideWhenUsed/>
    <w:qFormat/>
    <w:rsid w:val="006D5EFE"/>
    <w:pPr>
      <w:keepNext/>
      <w:keepLines/>
      <w:spacing w:before="40"/>
      <w:outlineLvl w:val="6"/>
    </w:pPr>
    <w:rPr>
      <w:rFonts w:asciiTheme="majorHAnsi" w:eastAsiaTheme="majorEastAsia" w:hAnsiTheme="majorHAnsi" w:cstheme="majorBidi"/>
      <w:i/>
      <w:iCs/>
      <w:color w:val="243F60" w:themeColor="accent1" w:themeShade="7F"/>
      <w:sz w:val="24"/>
    </w:rPr>
  </w:style>
  <w:style w:type="paragraph" w:styleId="berschrift8">
    <w:name w:val="heading 8"/>
    <w:basedOn w:val="Standard"/>
    <w:next w:val="Standard"/>
    <w:link w:val="berschrift8Zchn"/>
    <w:uiPriority w:val="9"/>
    <w:semiHidden/>
    <w:unhideWhenUsed/>
    <w:qFormat/>
    <w:rsid w:val="006D5EF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D5EF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uiPriority w:val="9"/>
    <w:rsid w:val="006D5EFE"/>
    <w:rPr>
      <w:rFonts w:asciiTheme="majorHAnsi" w:eastAsiaTheme="majorEastAsia" w:hAnsiTheme="majorHAnsi" w:cstheme="majorBidi"/>
      <w:color w:val="365F91" w:themeColor="accent1" w:themeShade="BF"/>
      <w:sz w:val="24"/>
      <w:szCs w:val="24"/>
      <w:lang w:eastAsia="zh-CN"/>
    </w:rPr>
  </w:style>
  <w:style w:type="paragraph" w:customStyle="1" w:styleId="Empfehlungen">
    <w:name w:val="Empfehlungen"/>
    <w:basedOn w:val="Standard"/>
    <w:link w:val="EmpfehlungenZchn"/>
    <w:rsid w:val="00224709"/>
    <w:rPr>
      <w:i/>
    </w:rPr>
  </w:style>
  <w:style w:type="character" w:customStyle="1" w:styleId="EmpfehlungenZchn">
    <w:name w:val="Empfehlungen Zchn"/>
    <w:link w:val="Empfehlungen"/>
    <w:rsid w:val="00224709"/>
    <w:rPr>
      <w:rFonts w:ascii="Arial" w:hAnsi="Arial" w:cs="Arial"/>
      <w:i/>
      <w:sz w:val="22"/>
      <w:szCs w:val="22"/>
    </w:rPr>
  </w:style>
  <w:style w:type="paragraph" w:styleId="Funotentext">
    <w:name w:val="footnote text"/>
    <w:basedOn w:val="Standard"/>
    <w:link w:val="FunotentextZchn"/>
    <w:uiPriority w:val="99"/>
    <w:semiHidden/>
    <w:rsid w:val="00DF3804"/>
    <w:pPr>
      <w:spacing w:after="0" w:line="240" w:lineRule="auto"/>
      <w:jc w:val="left"/>
    </w:pPr>
    <w:rPr>
      <w:sz w:val="20"/>
    </w:rPr>
  </w:style>
  <w:style w:type="character" w:customStyle="1" w:styleId="FunotentextZchn">
    <w:name w:val="Fußnotentext Zchn"/>
    <w:basedOn w:val="Absatz-Standardschriftart"/>
    <w:link w:val="Funotentext"/>
    <w:uiPriority w:val="99"/>
    <w:semiHidden/>
    <w:rsid w:val="00DF3804"/>
    <w:rPr>
      <w:rFonts w:ascii="Arial" w:hAnsi="Arial" w:cs="Arial"/>
      <w:szCs w:val="24"/>
      <w:lang w:eastAsia="zh-CN"/>
    </w:rPr>
  </w:style>
  <w:style w:type="character" w:styleId="Funotenzeichen">
    <w:name w:val="footnote reference"/>
    <w:basedOn w:val="Absatz-Standardschriftart"/>
    <w:uiPriority w:val="99"/>
    <w:semiHidden/>
    <w:rsid w:val="00EF6EB4"/>
    <w:rPr>
      <w:sz w:val="22"/>
      <w:szCs w:val="24"/>
      <w:vertAlign w:val="superscript"/>
    </w:rPr>
  </w:style>
  <w:style w:type="paragraph" w:styleId="Kopfzeile">
    <w:name w:val="header"/>
    <w:basedOn w:val="Standard"/>
    <w:link w:val="KopfzeileZchn"/>
    <w:unhideWhenUsed/>
    <w:rsid w:val="00277980"/>
    <w:pPr>
      <w:tabs>
        <w:tab w:val="center" w:pos="4536"/>
        <w:tab w:val="right" w:pos="9072"/>
      </w:tabs>
    </w:pPr>
    <w:rPr>
      <w:sz w:val="18"/>
    </w:rPr>
  </w:style>
  <w:style w:type="character" w:customStyle="1" w:styleId="KopfzeileZchn">
    <w:name w:val="Kopfzeile Zchn"/>
    <w:basedOn w:val="Absatz-Standardschriftart"/>
    <w:link w:val="Kopfzeile"/>
    <w:rsid w:val="00277980"/>
    <w:rPr>
      <w:rFonts w:ascii="Arial" w:hAnsi="Arial" w:cs="Arial"/>
      <w:sz w:val="18"/>
      <w:szCs w:val="24"/>
      <w:lang w:eastAsia="zh-CN"/>
    </w:rPr>
  </w:style>
  <w:style w:type="paragraph" w:styleId="Fuzeile">
    <w:name w:val="footer"/>
    <w:basedOn w:val="Standard"/>
    <w:link w:val="FuzeileZchn"/>
    <w:uiPriority w:val="99"/>
    <w:unhideWhenUsed/>
    <w:rsid w:val="00277980"/>
    <w:pPr>
      <w:tabs>
        <w:tab w:val="center" w:pos="4536"/>
        <w:tab w:val="right" w:pos="9072"/>
      </w:tabs>
    </w:pPr>
    <w:rPr>
      <w:sz w:val="18"/>
    </w:rPr>
  </w:style>
  <w:style w:type="character" w:customStyle="1" w:styleId="FuzeileZchn">
    <w:name w:val="Fußzeile Zchn"/>
    <w:basedOn w:val="Absatz-Standardschriftart"/>
    <w:link w:val="Fuzeile"/>
    <w:uiPriority w:val="99"/>
    <w:rsid w:val="00277980"/>
    <w:rPr>
      <w:rFonts w:ascii="Arial" w:hAnsi="Arial" w:cs="Arial"/>
      <w:sz w:val="18"/>
      <w:szCs w:val="24"/>
      <w:lang w:eastAsia="zh-CN"/>
    </w:rPr>
  </w:style>
  <w:style w:type="table" w:styleId="Tabellenraster">
    <w:name w:val="Table Grid"/>
    <w:basedOn w:val="NormaleTabelle"/>
    <w:rsid w:val="00D35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FB485E"/>
    <w:pPr>
      <w:spacing w:before="100" w:beforeAutospacing="1" w:after="100" w:afterAutospacing="1"/>
      <w:jc w:val="left"/>
    </w:pPr>
    <w:rPr>
      <w:rFonts w:ascii="Times" w:eastAsiaTheme="minorEastAsia" w:hAnsi="Times"/>
      <w:sz w:val="20"/>
    </w:rPr>
  </w:style>
  <w:style w:type="character" w:styleId="Seitenzahl">
    <w:name w:val="page number"/>
    <w:basedOn w:val="Absatz-Standardschriftart"/>
    <w:uiPriority w:val="99"/>
    <w:semiHidden/>
    <w:unhideWhenUsed/>
    <w:rsid w:val="00557CF1"/>
  </w:style>
  <w:style w:type="paragraph" w:styleId="Listenabsatz">
    <w:name w:val="List Paragraph"/>
    <w:basedOn w:val="Standard"/>
    <w:uiPriority w:val="34"/>
    <w:qFormat/>
    <w:rsid w:val="006D5EFE"/>
    <w:pPr>
      <w:ind w:left="720"/>
      <w:contextualSpacing/>
    </w:pPr>
  </w:style>
  <w:style w:type="paragraph" w:customStyle="1" w:styleId="Kurzbeschreibung">
    <w:name w:val="Kurzbeschreibung"/>
    <w:basedOn w:val="Standard"/>
    <w:link w:val="KurzbeschreibungZchn"/>
    <w:qFormat/>
    <w:rsid w:val="006D5EFE"/>
    <w:pPr>
      <w:spacing w:after="80" w:line="264" w:lineRule="auto"/>
    </w:pPr>
    <w:rPr>
      <w:rFonts w:ascii="Tms Rmn" w:hAnsi="Tms Rmn"/>
      <w:szCs w:val="22"/>
      <w:lang w:eastAsia="de-DE"/>
    </w:rPr>
  </w:style>
  <w:style w:type="character" w:customStyle="1" w:styleId="KurzbeschreibungZchn">
    <w:name w:val="Kurzbeschreibung Zchn"/>
    <w:link w:val="Kurzbeschreibung"/>
    <w:qFormat/>
    <w:rsid w:val="006D5EFE"/>
    <w:rPr>
      <w:rFonts w:cs="Arial"/>
      <w:sz w:val="22"/>
      <w:szCs w:val="22"/>
    </w:rPr>
  </w:style>
  <w:style w:type="paragraph" w:customStyle="1" w:styleId="Kopfzeile1">
    <w:name w:val="Kopfzeile1"/>
    <w:basedOn w:val="Kopfzeile"/>
    <w:link w:val="Kopfzeile1Zchn"/>
    <w:qFormat/>
    <w:rsid w:val="00277980"/>
  </w:style>
  <w:style w:type="character" w:customStyle="1" w:styleId="Kopfzeile1Zchn">
    <w:name w:val="Kopfzeile1 Zchn"/>
    <w:link w:val="Kopfzeile1"/>
    <w:rsid w:val="00277980"/>
    <w:rPr>
      <w:rFonts w:ascii="Arial" w:hAnsi="Arial" w:cs="Arial"/>
      <w:sz w:val="18"/>
      <w:szCs w:val="24"/>
      <w:lang w:eastAsia="zh-CN"/>
    </w:rPr>
  </w:style>
  <w:style w:type="paragraph" w:customStyle="1" w:styleId="Kopfzeile2">
    <w:name w:val="Kopfzeile2"/>
    <w:basedOn w:val="Kopfzeile"/>
    <w:link w:val="Kopfzeile2Zchn"/>
    <w:rsid w:val="00224709"/>
    <w:pPr>
      <w:spacing w:after="0" w:line="240" w:lineRule="auto"/>
    </w:pPr>
    <w:rPr>
      <w:i/>
      <w:sz w:val="24"/>
      <w:szCs w:val="20"/>
    </w:rPr>
  </w:style>
  <w:style w:type="character" w:customStyle="1" w:styleId="Kopfzeile2Zchn">
    <w:name w:val="Kopfzeile2 Zchn"/>
    <w:link w:val="Kopfzeile2"/>
    <w:rsid w:val="00224709"/>
    <w:rPr>
      <w:rFonts w:ascii="Arial" w:hAnsi="Arial" w:cs="Arial"/>
      <w:i/>
      <w:sz w:val="24"/>
    </w:rPr>
  </w:style>
  <w:style w:type="paragraph" w:customStyle="1" w:styleId="Autor">
    <w:name w:val="Autor"/>
    <w:basedOn w:val="Standard"/>
    <w:link w:val="AutorZchn"/>
    <w:rsid w:val="00224709"/>
    <w:pPr>
      <w:spacing w:after="0" w:line="240" w:lineRule="auto"/>
    </w:pPr>
  </w:style>
  <w:style w:type="character" w:customStyle="1" w:styleId="AutorZchn">
    <w:name w:val="Autor Zchn"/>
    <w:link w:val="Autor"/>
    <w:rsid w:val="00224709"/>
    <w:rPr>
      <w:rFonts w:ascii="Arial" w:hAnsi="Arial" w:cs="Arial"/>
      <w:sz w:val="22"/>
      <w:szCs w:val="22"/>
    </w:rPr>
  </w:style>
  <w:style w:type="paragraph" w:customStyle="1" w:styleId="Aufgabe1">
    <w:name w:val="Aufgabe1"/>
    <w:basedOn w:val="Standard"/>
    <w:link w:val="Aufgabe1Zchn"/>
    <w:rsid w:val="00146C50"/>
    <w:pPr>
      <w:tabs>
        <w:tab w:val="left" w:pos="426"/>
      </w:tabs>
      <w:spacing w:line="240" w:lineRule="auto"/>
      <w:ind w:left="425" w:hanging="425"/>
      <w:jc w:val="left"/>
    </w:pPr>
    <w:rPr>
      <w:i/>
    </w:rPr>
  </w:style>
  <w:style w:type="character" w:customStyle="1" w:styleId="Aufgabe1Zchn">
    <w:name w:val="Aufgabe1 Zchn"/>
    <w:link w:val="Aufgabe1"/>
    <w:rsid w:val="00146C50"/>
    <w:rPr>
      <w:rFonts w:ascii="Arial" w:hAnsi="Arial" w:cs="Arial"/>
      <w:i/>
      <w:sz w:val="22"/>
      <w:szCs w:val="22"/>
    </w:rPr>
  </w:style>
  <w:style w:type="paragraph" w:customStyle="1" w:styleId="Aufgabe2">
    <w:name w:val="Aufgabe2"/>
    <w:basedOn w:val="Aufgabe1"/>
    <w:link w:val="Aufgabe2Zchn"/>
    <w:rsid w:val="00146C50"/>
    <w:pPr>
      <w:tabs>
        <w:tab w:val="clear" w:pos="426"/>
      </w:tabs>
      <w:ind w:left="0" w:firstLine="0"/>
    </w:pPr>
  </w:style>
  <w:style w:type="character" w:customStyle="1" w:styleId="Aufgabe2Zchn">
    <w:name w:val="Aufgabe2 Zchn"/>
    <w:basedOn w:val="Aufgabe1Zchn"/>
    <w:link w:val="Aufgabe2"/>
    <w:rsid w:val="00146C50"/>
    <w:rPr>
      <w:rFonts w:ascii="Arial" w:hAnsi="Arial" w:cs="Arial"/>
      <w:i/>
      <w:sz w:val="22"/>
      <w:szCs w:val="22"/>
    </w:rPr>
  </w:style>
  <w:style w:type="paragraph" w:customStyle="1" w:styleId="Tafel1">
    <w:name w:val="Tafel1"/>
    <w:basedOn w:val="Standard"/>
    <w:link w:val="Tafel1Zchn"/>
    <w:qFormat/>
    <w:rsid w:val="006D5EFE"/>
    <w:pPr>
      <w:pBdr>
        <w:top w:val="single" w:sz="4" w:space="1" w:color="auto"/>
        <w:left w:val="single" w:sz="4" w:space="4" w:color="auto"/>
        <w:bottom w:val="single" w:sz="4" w:space="1" w:color="auto"/>
        <w:right w:val="single" w:sz="4" w:space="4" w:color="auto"/>
      </w:pBdr>
      <w:spacing w:after="100"/>
    </w:pPr>
    <w:rPr>
      <w:rFonts w:ascii="Liberation Serif" w:hAnsi="Liberation Serif"/>
      <w:szCs w:val="22"/>
      <w:lang w:eastAsia="de-DE"/>
    </w:rPr>
  </w:style>
  <w:style w:type="character" w:customStyle="1" w:styleId="Tafel1Zchn">
    <w:name w:val="Tafel1 Zchn"/>
    <w:basedOn w:val="Absatz-Standardschriftart"/>
    <w:link w:val="Tafel1"/>
    <w:rsid w:val="006D5EFE"/>
    <w:rPr>
      <w:rFonts w:ascii="Liberation Serif" w:hAnsi="Liberation Serif" w:cs="Arial"/>
      <w:sz w:val="22"/>
      <w:szCs w:val="22"/>
    </w:rPr>
  </w:style>
  <w:style w:type="paragraph" w:customStyle="1" w:styleId="Literatur">
    <w:name w:val="Literatur"/>
    <w:basedOn w:val="Aufgabe-AnweisungAufzhlung"/>
    <w:link w:val="LiteraturZchn"/>
    <w:rsid w:val="007929A4"/>
    <w:rPr>
      <w:i w:val="0"/>
    </w:rPr>
  </w:style>
  <w:style w:type="character" w:customStyle="1" w:styleId="LiteraturZchn">
    <w:name w:val="Literatur Zchn"/>
    <w:basedOn w:val="Aufgabe-AnweisungAufzhlungZchn"/>
    <w:link w:val="Literatur"/>
    <w:rsid w:val="007929A4"/>
    <w:rPr>
      <w:rFonts w:ascii="Liberation Serif" w:hAnsi="Liberation Serif" w:cs="Arial"/>
      <w:sz w:val="22"/>
      <w:szCs w:val="22"/>
    </w:rPr>
  </w:style>
  <w:style w:type="paragraph" w:customStyle="1" w:styleId="Tafel2">
    <w:name w:val="Tafel2"/>
    <w:basedOn w:val="Standard"/>
    <w:link w:val="Tafel2Zchn"/>
    <w:qFormat/>
    <w:rsid w:val="006D5EFE"/>
    <w:pPr>
      <w:pBdr>
        <w:top w:val="single" w:sz="4" w:space="1" w:color="auto"/>
        <w:left w:val="single" w:sz="4" w:space="4" w:color="auto"/>
        <w:bottom w:val="single" w:sz="4" w:space="1" w:color="auto"/>
        <w:right w:val="single" w:sz="4" w:space="4" w:color="auto"/>
      </w:pBdr>
      <w:tabs>
        <w:tab w:val="left" w:pos="426"/>
      </w:tabs>
      <w:ind w:left="425" w:hanging="425"/>
      <w:jc w:val="left"/>
    </w:pPr>
    <w:rPr>
      <w:rFonts w:ascii="Liberation Serif" w:hAnsi="Liberation Serif"/>
      <w:i/>
      <w:szCs w:val="22"/>
      <w:lang w:eastAsia="de-DE"/>
    </w:rPr>
  </w:style>
  <w:style w:type="character" w:customStyle="1" w:styleId="Tafel2Zchn">
    <w:name w:val="Tafel2 Zchn"/>
    <w:basedOn w:val="Absatz-Standardschriftart"/>
    <w:link w:val="Tafel2"/>
    <w:rsid w:val="006D5EFE"/>
    <w:rPr>
      <w:rFonts w:ascii="Liberation Serif" w:hAnsi="Liberation Serif" w:cs="Arial"/>
      <w:i/>
      <w:sz w:val="22"/>
      <w:szCs w:val="22"/>
    </w:rPr>
  </w:style>
  <w:style w:type="paragraph" w:customStyle="1" w:styleId="Diagnosebogen1">
    <w:name w:val="Diagnosebogen1"/>
    <w:basedOn w:val="Standard"/>
    <w:link w:val="Diagnosebogen1Zchn"/>
    <w:rsid w:val="00224709"/>
    <w:pPr>
      <w:spacing w:after="0" w:line="240" w:lineRule="auto"/>
      <w:jc w:val="left"/>
    </w:pPr>
  </w:style>
  <w:style w:type="character" w:customStyle="1" w:styleId="Diagnosebogen1Zchn">
    <w:name w:val="Diagnosebogen1 Zchn"/>
    <w:link w:val="Diagnosebogen1"/>
    <w:rsid w:val="00224709"/>
    <w:rPr>
      <w:rFonts w:ascii="Arial" w:hAnsi="Arial" w:cs="Arial"/>
      <w:sz w:val="22"/>
      <w:szCs w:val="22"/>
    </w:rPr>
  </w:style>
  <w:style w:type="paragraph" w:customStyle="1" w:styleId="Aufgabe3">
    <w:name w:val="Aufgabe3"/>
    <w:basedOn w:val="Aufgabe-Info"/>
    <w:link w:val="Aufgabe3Zchn"/>
    <w:rsid w:val="00224709"/>
    <w:pPr>
      <w:spacing w:before="120" w:after="240" w:line="276" w:lineRule="auto"/>
      <w:contextualSpacing/>
    </w:pPr>
    <w:rPr>
      <w:rFonts w:ascii="Arial" w:hAnsi="Arial"/>
    </w:rPr>
  </w:style>
  <w:style w:type="character" w:customStyle="1" w:styleId="Aufgabe3Zchn">
    <w:name w:val="Aufgabe3 Zchn"/>
    <w:link w:val="Aufgabe3"/>
    <w:rsid w:val="00224709"/>
    <w:rPr>
      <w:rFonts w:ascii="Arial" w:hAnsi="Arial" w:cs="Arial"/>
      <w:sz w:val="22"/>
      <w:szCs w:val="22"/>
    </w:rPr>
  </w:style>
  <w:style w:type="character" w:customStyle="1" w:styleId="berschrift1Zchn">
    <w:name w:val="Überschrift 1 Zchn"/>
    <w:basedOn w:val="Absatz-Standardschriftart"/>
    <w:link w:val="berschrift1"/>
    <w:uiPriority w:val="9"/>
    <w:rsid w:val="006D5EFE"/>
    <w:rPr>
      <w:rFonts w:asciiTheme="majorHAnsi" w:hAnsiTheme="majorHAnsi" w:cs="Arial"/>
      <w:b/>
      <w:sz w:val="28"/>
      <w:szCs w:val="24"/>
      <w:lang w:eastAsia="zh-CN"/>
    </w:rPr>
  </w:style>
  <w:style w:type="character" w:customStyle="1" w:styleId="berschrift2Zchn">
    <w:name w:val="Überschrift 2 Zchn"/>
    <w:basedOn w:val="Absatz-Standardschriftart"/>
    <w:link w:val="berschrift2"/>
    <w:uiPriority w:val="9"/>
    <w:rsid w:val="00526049"/>
    <w:rPr>
      <w:rFonts w:ascii="Arial" w:hAnsi="Arial" w:cs="Arial"/>
      <w:b/>
      <w:sz w:val="22"/>
      <w:szCs w:val="22"/>
    </w:rPr>
  </w:style>
  <w:style w:type="character" w:customStyle="1" w:styleId="berschrift3Zchn">
    <w:name w:val="Überschrift 3 Zchn"/>
    <w:basedOn w:val="Absatz-Standardschriftart"/>
    <w:link w:val="berschrift3"/>
    <w:uiPriority w:val="9"/>
    <w:rsid w:val="006D5EFE"/>
    <w:rPr>
      <w:rFonts w:ascii="Arial" w:hAnsi="Arial" w:cs="Arial"/>
      <w:b/>
      <w:i/>
      <w:sz w:val="22"/>
      <w:szCs w:val="22"/>
    </w:rPr>
  </w:style>
  <w:style w:type="character" w:customStyle="1" w:styleId="berschrift4Zchn">
    <w:name w:val="Überschrift 4 Zchn"/>
    <w:basedOn w:val="Absatz-Standardschriftart"/>
    <w:link w:val="berschrift4"/>
    <w:uiPriority w:val="9"/>
    <w:rsid w:val="00250B69"/>
    <w:rPr>
      <w:rFonts w:ascii="Arial" w:eastAsiaTheme="majorEastAsia" w:hAnsi="Arial" w:cs="Arial"/>
      <w:i/>
      <w:iCs/>
      <w:sz w:val="22"/>
      <w:szCs w:val="22"/>
      <w:u w:val="single"/>
      <w:lang w:eastAsia="zh-CN"/>
    </w:rPr>
  </w:style>
  <w:style w:type="character" w:customStyle="1" w:styleId="berschrift6Zchn">
    <w:name w:val="Überschrift 6 Zchn"/>
    <w:basedOn w:val="Absatz-Standardschriftart"/>
    <w:link w:val="berschrift6"/>
    <w:uiPriority w:val="9"/>
    <w:rsid w:val="006D5EFE"/>
    <w:rPr>
      <w:rFonts w:asciiTheme="majorHAnsi" w:eastAsiaTheme="majorEastAsia" w:hAnsiTheme="majorHAnsi" w:cstheme="majorBidi"/>
      <w:color w:val="243F60" w:themeColor="accent1" w:themeShade="7F"/>
      <w:sz w:val="24"/>
      <w:szCs w:val="24"/>
      <w:lang w:eastAsia="zh-CN"/>
    </w:rPr>
  </w:style>
  <w:style w:type="paragraph" w:styleId="Beschriftung">
    <w:name w:val="caption"/>
    <w:basedOn w:val="Standard"/>
    <w:next w:val="Standard"/>
    <w:uiPriority w:val="35"/>
    <w:unhideWhenUsed/>
    <w:qFormat/>
    <w:rsid w:val="00250B69"/>
    <w:rPr>
      <w:i/>
      <w:sz w:val="20"/>
    </w:rPr>
  </w:style>
  <w:style w:type="character" w:styleId="Hervorhebung">
    <w:name w:val="Emphasis"/>
    <w:uiPriority w:val="20"/>
    <w:qFormat/>
    <w:rsid w:val="00224709"/>
    <w:rPr>
      <w:i/>
      <w:iCs/>
    </w:rPr>
  </w:style>
  <w:style w:type="character" w:styleId="SchwacheHervorhebung">
    <w:name w:val="Subtle Emphasis"/>
    <w:uiPriority w:val="19"/>
    <w:qFormat/>
    <w:rsid w:val="006D5EFE"/>
    <w:rPr>
      <w:i/>
      <w:iCs/>
      <w:color w:val="808080"/>
    </w:rPr>
  </w:style>
  <w:style w:type="paragraph" w:styleId="Inhaltsverzeichnisberschrift">
    <w:name w:val="TOC Heading"/>
    <w:basedOn w:val="berschrift1"/>
    <w:next w:val="Standard"/>
    <w:uiPriority w:val="39"/>
    <w:semiHidden/>
    <w:unhideWhenUsed/>
    <w:qFormat/>
    <w:rsid w:val="00224709"/>
    <w:pPr>
      <w:keepNext/>
      <w:keepLines/>
      <w:spacing w:before="240" w:beforeAutospacing="0" w:after="0"/>
      <w:outlineLvl w:val="9"/>
    </w:pPr>
    <w:rPr>
      <w:rFonts w:eastAsiaTheme="majorEastAsia" w:cstheme="majorBidi"/>
      <w:b w:val="0"/>
      <w:color w:val="365F91" w:themeColor="accent1" w:themeShade="BF"/>
      <w:sz w:val="32"/>
      <w:szCs w:val="32"/>
    </w:rPr>
  </w:style>
  <w:style w:type="paragraph" w:styleId="Titel">
    <w:name w:val="Title"/>
    <w:basedOn w:val="Standard"/>
    <w:next w:val="Standard"/>
    <w:link w:val="TitelZchn"/>
    <w:uiPriority w:val="10"/>
    <w:qFormat/>
    <w:rsid w:val="006D5EFE"/>
    <w:pPr>
      <w:spacing w:before="240" w:after="60" w:line="276" w:lineRule="auto"/>
      <w:jc w:val="left"/>
      <w:outlineLvl w:val="0"/>
    </w:pPr>
    <w:rPr>
      <w:rFonts w:asciiTheme="majorHAnsi" w:eastAsiaTheme="majorEastAsia" w:hAnsiTheme="majorHAnsi" w:cstheme="majorBidi"/>
      <w:b/>
      <w:bCs/>
      <w:kern w:val="2"/>
      <w:sz w:val="32"/>
      <w:szCs w:val="32"/>
      <w:lang w:eastAsia="de-DE"/>
    </w:rPr>
  </w:style>
  <w:style w:type="character" w:customStyle="1" w:styleId="TitelZchn">
    <w:name w:val="Titel Zchn"/>
    <w:basedOn w:val="Absatz-Standardschriftart"/>
    <w:link w:val="Titel"/>
    <w:uiPriority w:val="10"/>
    <w:qFormat/>
    <w:rsid w:val="006D5EFE"/>
    <w:rPr>
      <w:rFonts w:asciiTheme="majorHAnsi" w:eastAsiaTheme="majorEastAsia" w:hAnsiTheme="majorHAnsi" w:cstheme="majorBidi"/>
      <w:b/>
      <w:bCs/>
      <w:kern w:val="2"/>
      <w:sz w:val="32"/>
      <w:szCs w:val="32"/>
    </w:rPr>
  </w:style>
  <w:style w:type="paragraph" w:customStyle="1" w:styleId="Orientierungsleiste">
    <w:name w:val="Orientierungsleiste"/>
    <w:basedOn w:val="Standard"/>
    <w:link w:val="OrientierungsleisteZchn"/>
    <w:rsid w:val="00C67AE9"/>
    <w:pPr>
      <w:keepNext/>
      <w:keepLines/>
      <w:pageBreakBefore/>
      <w:spacing w:before="120" w:line="240" w:lineRule="auto"/>
      <w:jc w:val="center"/>
    </w:pPr>
    <w:rPr>
      <w:sz w:val="20"/>
      <w:szCs w:val="20"/>
    </w:rPr>
  </w:style>
  <w:style w:type="character" w:styleId="Hyperlink">
    <w:name w:val="Hyperlink"/>
    <w:basedOn w:val="Absatz-Standardschriftart"/>
    <w:uiPriority w:val="99"/>
    <w:unhideWhenUsed/>
    <w:rsid w:val="00C67AE9"/>
    <w:rPr>
      <w:color w:val="auto"/>
      <w:u w:val="none"/>
    </w:rPr>
  </w:style>
  <w:style w:type="character" w:customStyle="1" w:styleId="OrientierungsleisteZchn">
    <w:name w:val="Orientierungsleiste Zchn"/>
    <w:basedOn w:val="Absatz-Standardschriftart"/>
    <w:link w:val="Orientierungsleiste"/>
    <w:rsid w:val="00C67AE9"/>
    <w:rPr>
      <w:rFonts w:ascii="Arial" w:hAnsi="Arial" w:cs="Arial"/>
    </w:rPr>
  </w:style>
  <w:style w:type="character" w:styleId="Platzhaltertext">
    <w:name w:val="Placeholder Text"/>
    <w:basedOn w:val="Absatz-Standardschriftart"/>
    <w:uiPriority w:val="99"/>
    <w:semiHidden/>
    <w:rsid w:val="00B3084B"/>
    <w:rPr>
      <w:color w:val="808080"/>
    </w:rPr>
  </w:style>
  <w:style w:type="paragraph" w:styleId="Sprechblasentext">
    <w:name w:val="Balloon Text"/>
    <w:basedOn w:val="Standard"/>
    <w:link w:val="SprechblasentextZchn"/>
    <w:uiPriority w:val="99"/>
    <w:semiHidden/>
    <w:unhideWhenUsed/>
    <w:rsid w:val="00B308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084B"/>
    <w:rPr>
      <w:rFonts w:ascii="Tahoma" w:hAnsi="Tahoma" w:cs="Tahoma"/>
      <w:sz w:val="16"/>
      <w:szCs w:val="16"/>
    </w:rPr>
  </w:style>
  <w:style w:type="character" w:styleId="IntensiveHervorhebung">
    <w:name w:val="Intense Emphasis"/>
    <w:basedOn w:val="Absatz-Standardschriftart"/>
    <w:uiPriority w:val="21"/>
    <w:qFormat/>
    <w:rsid w:val="00CE2815"/>
    <w:rPr>
      <w:i/>
      <w:iCs/>
      <w:color w:val="4F81BD" w:themeColor="accent1"/>
    </w:rPr>
  </w:style>
  <w:style w:type="paragraph" w:customStyle="1" w:styleId="Aufgabe-AnweisungAufzhlung">
    <w:name w:val="Aufgabe - Anweisung Aufzählung"/>
    <w:basedOn w:val="Aufgabe-Anweisung"/>
    <w:link w:val="Aufgabe-AnweisungAufzhlungZchn"/>
    <w:rsid w:val="00224709"/>
    <w:pPr>
      <w:tabs>
        <w:tab w:val="left" w:pos="426"/>
      </w:tabs>
      <w:spacing w:after="120"/>
      <w:ind w:left="425" w:hanging="425"/>
    </w:pPr>
  </w:style>
  <w:style w:type="character" w:customStyle="1" w:styleId="Aufgabe-AnweisungAufzhlungZchn">
    <w:name w:val="Aufgabe - Anweisung Aufzählung Zchn"/>
    <w:link w:val="Aufgabe-AnweisungAufzhlung"/>
    <w:rsid w:val="00224709"/>
    <w:rPr>
      <w:rFonts w:ascii="Arial" w:hAnsi="Arial" w:cs="Arial"/>
      <w:sz w:val="22"/>
      <w:szCs w:val="22"/>
    </w:rPr>
  </w:style>
  <w:style w:type="paragraph" w:customStyle="1" w:styleId="Aufgabe-Info">
    <w:name w:val="Aufgabe - Info"/>
    <w:link w:val="Aufgabe-InfoZchn"/>
    <w:rsid w:val="00224709"/>
    <w:pPr>
      <w:spacing w:after="100" w:line="300" w:lineRule="auto"/>
    </w:pPr>
    <w:rPr>
      <w:rFonts w:ascii="Liberation Serif" w:hAnsi="Liberation Serif" w:cs="Arial"/>
      <w:sz w:val="22"/>
      <w:szCs w:val="22"/>
    </w:rPr>
  </w:style>
  <w:style w:type="character" w:customStyle="1" w:styleId="Aufgabe-InfoZchn">
    <w:name w:val="Aufgabe - Info Zchn"/>
    <w:link w:val="Aufgabe-Info"/>
    <w:rsid w:val="00224709"/>
    <w:rPr>
      <w:rFonts w:ascii="Liberation Serif" w:hAnsi="Liberation Serif" w:cs="Arial"/>
      <w:sz w:val="22"/>
      <w:szCs w:val="22"/>
    </w:rPr>
  </w:style>
  <w:style w:type="paragraph" w:customStyle="1" w:styleId="Aufgabe-Anweisung">
    <w:name w:val="Aufgabe - Anweisung"/>
    <w:basedOn w:val="Aufgabe-Info"/>
    <w:link w:val="Aufgabe-AnweisungZchn"/>
    <w:rsid w:val="00224709"/>
    <w:rPr>
      <w:i/>
    </w:rPr>
  </w:style>
  <w:style w:type="character" w:customStyle="1" w:styleId="Aufgabe-AnweisungZchn">
    <w:name w:val="Aufgabe - Anweisung Zchn"/>
    <w:link w:val="Aufgabe-Anweisung"/>
    <w:rsid w:val="00224709"/>
    <w:rPr>
      <w:rFonts w:ascii="Liberation Serif" w:hAnsi="Liberation Serif" w:cs="Arial"/>
      <w:i/>
      <w:sz w:val="22"/>
      <w:szCs w:val="22"/>
    </w:rPr>
  </w:style>
  <w:style w:type="paragraph" w:styleId="Untertitel">
    <w:name w:val="Subtitle"/>
    <w:basedOn w:val="Standard"/>
    <w:next w:val="Standard"/>
    <w:link w:val="UntertitelZchn"/>
    <w:uiPriority w:val="11"/>
    <w:qFormat/>
    <w:rsid w:val="006D5EFE"/>
    <w:pPr>
      <w:numPr>
        <w:ilvl w:val="1"/>
      </w:numPr>
      <w:spacing w:after="160"/>
    </w:pPr>
    <w:rPr>
      <w:rFonts w:asciiTheme="majorHAnsi" w:eastAsiaTheme="minorEastAsia" w:hAnsiTheme="majorHAnsi" w:cstheme="majorHAnsi"/>
      <w:color w:val="5A5A5A" w:themeColor="text1" w:themeTint="A5"/>
      <w:spacing w:val="15"/>
      <w:szCs w:val="22"/>
    </w:rPr>
  </w:style>
  <w:style w:type="character" w:customStyle="1" w:styleId="UntertitelZchn">
    <w:name w:val="Untertitel Zchn"/>
    <w:basedOn w:val="Absatz-Standardschriftart"/>
    <w:link w:val="Untertitel"/>
    <w:uiPriority w:val="11"/>
    <w:rsid w:val="006D5EFE"/>
    <w:rPr>
      <w:rFonts w:asciiTheme="majorHAnsi" w:eastAsiaTheme="minorEastAsia" w:hAnsiTheme="majorHAnsi" w:cstheme="majorHAnsi"/>
      <w:color w:val="5A5A5A" w:themeColor="text1" w:themeTint="A5"/>
      <w:spacing w:val="15"/>
      <w:sz w:val="22"/>
      <w:szCs w:val="22"/>
      <w:lang w:eastAsia="zh-CN"/>
    </w:rPr>
  </w:style>
  <w:style w:type="character" w:styleId="BesuchterLink">
    <w:name w:val="FollowedHyperlink"/>
    <w:basedOn w:val="Absatz-Standardschriftart"/>
    <w:uiPriority w:val="99"/>
    <w:semiHidden/>
    <w:unhideWhenUsed/>
    <w:rsid w:val="009812AE"/>
    <w:rPr>
      <w:color w:val="800080" w:themeColor="followedHyperlink"/>
      <w:u w:val="single"/>
    </w:rPr>
  </w:style>
  <w:style w:type="paragraph" w:customStyle="1" w:styleId="bersichtsraster-Kompetenz">
    <w:name w:val="Übersichtsraster-Kompetenz"/>
    <w:basedOn w:val="Standard"/>
    <w:link w:val="bersichtsraster-KompetenzZchn"/>
    <w:qFormat/>
    <w:rsid w:val="006D5EFE"/>
    <w:pPr>
      <w:spacing w:after="40" w:line="259" w:lineRule="auto"/>
      <w:ind w:left="170" w:hanging="170"/>
    </w:pPr>
    <w:rPr>
      <w:rFonts w:ascii="Calibri Light" w:eastAsia="Calibri" w:hAnsi="Calibri Light" w:cs="Tahoma"/>
      <w:sz w:val="20"/>
      <w:szCs w:val="20"/>
      <w:lang w:eastAsia="en-US"/>
    </w:rPr>
  </w:style>
  <w:style w:type="character" w:styleId="Kommentarzeichen">
    <w:name w:val="annotation reference"/>
    <w:basedOn w:val="Absatz-Standardschriftart"/>
    <w:uiPriority w:val="99"/>
    <w:semiHidden/>
    <w:unhideWhenUsed/>
    <w:rsid w:val="00927875"/>
    <w:rPr>
      <w:sz w:val="16"/>
      <w:szCs w:val="16"/>
    </w:rPr>
  </w:style>
  <w:style w:type="paragraph" w:styleId="Kommentartext">
    <w:name w:val="annotation text"/>
    <w:basedOn w:val="Standard"/>
    <w:link w:val="KommentartextZchn"/>
    <w:uiPriority w:val="99"/>
    <w:semiHidden/>
    <w:unhideWhenUsed/>
    <w:rsid w:val="0015251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52517"/>
    <w:rPr>
      <w:rFonts w:ascii="Arial" w:hAnsi="Arial" w:cs="Arial"/>
    </w:rPr>
  </w:style>
  <w:style w:type="paragraph" w:customStyle="1" w:styleId="bersichtsraster">
    <w:name w:val="Übersichtsraster"/>
    <w:basedOn w:val="Standard"/>
    <w:qFormat/>
    <w:rsid w:val="006D5EFE"/>
    <w:pPr>
      <w:spacing w:before="80" w:line="240" w:lineRule="auto"/>
    </w:pPr>
    <w:rPr>
      <w:rFonts w:ascii="Calibri Light" w:eastAsia="Calibri" w:hAnsi="Calibri Light" w:cs="Tahoma"/>
      <w:i/>
      <w:sz w:val="20"/>
      <w:szCs w:val="22"/>
      <w:lang w:eastAsia="de-DE"/>
    </w:rPr>
  </w:style>
  <w:style w:type="paragraph" w:customStyle="1" w:styleId="bersichtsraster-Aufzhlung">
    <w:name w:val="Übersichtsraster-Aufzählung"/>
    <w:basedOn w:val="bersichtsraster"/>
    <w:qFormat/>
    <w:rsid w:val="007E5AC9"/>
    <w:pPr>
      <w:numPr>
        <w:numId w:val="29"/>
      </w:numPr>
      <w:spacing w:before="0" w:line="259" w:lineRule="auto"/>
      <w:ind w:left="227" w:hanging="227"/>
      <w:contextualSpacing/>
    </w:pPr>
    <w:rPr>
      <w:rFonts w:eastAsiaTheme="minorHAnsi" w:cstheme="minorBidi"/>
      <w:i w:val="0"/>
      <w:lang w:eastAsia="en-US"/>
    </w:rPr>
  </w:style>
  <w:style w:type="paragraph" w:styleId="Kommentarthema">
    <w:name w:val="annotation subject"/>
    <w:basedOn w:val="Kommentartext"/>
    <w:next w:val="Kommentartext"/>
    <w:link w:val="KommentarthemaZchn"/>
    <w:uiPriority w:val="99"/>
    <w:semiHidden/>
    <w:unhideWhenUsed/>
    <w:rsid w:val="001B045C"/>
    <w:rPr>
      <w:b/>
      <w:bCs/>
    </w:rPr>
  </w:style>
  <w:style w:type="character" w:customStyle="1" w:styleId="KommentarthemaZchn">
    <w:name w:val="Kommentarthema Zchn"/>
    <w:basedOn w:val="KommentartextZchn"/>
    <w:link w:val="Kommentarthema"/>
    <w:uiPriority w:val="99"/>
    <w:semiHidden/>
    <w:rsid w:val="001B045C"/>
    <w:rPr>
      <w:rFonts w:ascii="Arial" w:hAnsi="Arial" w:cs="Arial"/>
      <w:b/>
      <w:bCs/>
    </w:rPr>
  </w:style>
  <w:style w:type="paragraph" w:styleId="Datum">
    <w:name w:val="Date"/>
    <w:basedOn w:val="Standard"/>
    <w:next w:val="Standard"/>
    <w:link w:val="DatumZchn"/>
    <w:uiPriority w:val="99"/>
    <w:unhideWhenUsed/>
    <w:rsid w:val="00D77714"/>
  </w:style>
  <w:style w:type="character" w:customStyle="1" w:styleId="DatumZchn">
    <w:name w:val="Datum Zchn"/>
    <w:basedOn w:val="Absatz-Standardschriftart"/>
    <w:link w:val="Datum"/>
    <w:uiPriority w:val="99"/>
    <w:rsid w:val="00D77714"/>
    <w:rPr>
      <w:rFonts w:cs="Arial"/>
      <w:sz w:val="22"/>
      <w:szCs w:val="22"/>
    </w:rPr>
  </w:style>
  <w:style w:type="paragraph" w:customStyle="1" w:styleId="Liste-Kompetenz-Nummer">
    <w:name w:val="Liste-Kompetenz-Nummer"/>
    <w:link w:val="Liste-Kompetenz-NummerZchn"/>
    <w:qFormat/>
    <w:rsid w:val="006D5EFE"/>
    <w:pPr>
      <w:numPr>
        <w:numId w:val="3"/>
      </w:numPr>
      <w:spacing w:after="120" w:line="276" w:lineRule="auto"/>
      <w:ind w:left="924" w:hanging="567"/>
    </w:pPr>
    <w:rPr>
      <w:rFonts w:ascii="Arial" w:eastAsia="Calibri" w:hAnsi="Arial" w:cstheme="minorBidi"/>
      <w:sz w:val="24"/>
      <w:szCs w:val="22"/>
      <w:lang w:eastAsia="en-US"/>
    </w:rPr>
  </w:style>
  <w:style w:type="character" w:customStyle="1" w:styleId="Liste-Kompetenz-NummerZchn">
    <w:name w:val="Liste-Kompetenz-Nummer Zchn"/>
    <w:basedOn w:val="Absatz-Standardschriftart"/>
    <w:link w:val="Liste-Kompetenz-Nummer"/>
    <w:rsid w:val="006D5EFE"/>
    <w:rPr>
      <w:rFonts w:ascii="Arial" w:eastAsia="Calibri" w:hAnsi="Arial" w:cstheme="minorBidi"/>
      <w:sz w:val="24"/>
      <w:szCs w:val="22"/>
      <w:lang w:eastAsia="en-US"/>
    </w:rPr>
  </w:style>
  <w:style w:type="paragraph" w:customStyle="1" w:styleId="CitaviBibliographyEntry">
    <w:name w:val="Citavi Bibliography Entry"/>
    <w:basedOn w:val="Standard"/>
    <w:link w:val="CitaviBibliographyEntryZchn"/>
    <w:rsid w:val="002326ED"/>
    <w:pPr>
      <w:tabs>
        <w:tab w:val="left" w:pos="283"/>
      </w:tabs>
      <w:ind w:left="283" w:hanging="283"/>
      <w:jc w:val="left"/>
    </w:pPr>
  </w:style>
  <w:style w:type="character" w:customStyle="1" w:styleId="CitaviBibliographyEntryZchn">
    <w:name w:val="Citavi Bibliography Entry Zchn"/>
    <w:basedOn w:val="Absatz-Standardschriftart"/>
    <w:link w:val="CitaviBibliographyEntry"/>
    <w:rsid w:val="002326ED"/>
    <w:rPr>
      <w:rFonts w:ascii="Arial" w:hAnsi="Arial" w:cs="Arial"/>
      <w:sz w:val="22"/>
      <w:szCs w:val="24"/>
      <w:lang w:eastAsia="zh-CN"/>
    </w:rPr>
  </w:style>
  <w:style w:type="paragraph" w:customStyle="1" w:styleId="CitaviBibliographyHeading">
    <w:name w:val="Citavi Bibliography Heading"/>
    <w:basedOn w:val="berschrift1"/>
    <w:link w:val="CitaviBibliographyHeadingZchn"/>
    <w:rsid w:val="002326ED"/>
    <w:pPr>
      <w:jc w:val="left"/>
    </w:pPr>
  </w:style>
  <w:style w:type="character" w:customStyle="1" w:styleId="CitaviBibliographyHeadingZchn">
    <w:name w:val="Citavi Bibliography Heading Zchn"/>
    <w:basedOn w:val="Absatz-Standardschriftart"/>
    <w:link w:val="CitaviBibliographyHeading"/>
    <w:rsid w:val="002326ED"/>
    <w:rPr>
      <w:rFonts w:asciiTheme="majorHAnsi" w:hAnsiTheme="majorHAnsi" w:cs="Arial"/>
      <w:b/>
      <w:sz w:val="28"/>
      <w:szCs w:val="24"/>
      <w:lang w:eastAsia="zh-CN"/>
    </w:rPr>
  </w:style>
  <w:style w:type="paragraph" w:customStyle="1" w:styleId="CitaviBibliographySubheading1">
    <w:name w:val="Citavi Bibliography Subheading 1"/>
    <w:basedOn w:val="berschrift2"/>
    <w:link w:val="CitaviBibliographySubheading1Zchn"/>
    <w:rsid w:val="002326ED"/>
    <w:pPr>
      <w:autoSpaceDE/>
      <w:autoSpaceDN/>
      <w:adjustRightInd/>
      <w:jc w:val="left"/>
      <w:outlineLvl w:val="9"/>
    </w:pPr>
    <w:rPr>
      <w:lang w:eastAsia="zh-CN"/>
    </w:rPr>
  </w:style>
  <w:style w:type="character" w:customStyle="1" w:styleId="CitaviBibliographySubheading1Zchn">
    <w:name w:val="Citavi Bibliography Subheading 1 Zchn"/>
    <w:basedOn w:val="Absatz-Standardschriftart"/>
    <w:link w:val="CitaviBibliographySubheading1"/>
    <w:rsid w:val="002326ED"/>
    <w:rPr>
      <w:rFonts w:ascii="Arial" w:hAnsi="Arial" w:cs="Arial"/>
      <w:b/>
      <w:sz w:val="22"/>
      <w:szCs w:val="22"/>
      <w:lang w:eastAsia="zh-CN"/>
    </w:rPr>
  </w:style>
  <w:style w:type="paragraph" w:customStyle="1" w:styleId="CitaviBibliographySubheading2">
    <w:name w:val="Citavi Bibliography Subheading 2"/>
    <w:basedOn w:val="berschrift3"/>
    <w:link w:val="CitaviBibliographySubheading2Zchn"/>
    <w:rsid w:val="002326ED"/>
    <w:pPr>
      <w:autoSpaceDE/>
      <w:autoSpaceDN/>
      <w:adjustRightInd/>
      <w:jc w:val="left"/>
      <w:outlineLvl w:val="9"/>
    </w:pPr>
    <w:rPr>
      <w:lang w:eastAsia="zh-CN"/>
    </w:rPr>
  </w:style>
  <w:style w:type="character" w:customStyle="1" w:styleId="CitaviBibliographySubheading2Zchn">
    <w:name w:val="Citavi Bibliography Subheading 2 Zchn"/>
    <w:basedOn w:val="Absatz-Standardschriftart"/>
    <w:link w:val="CitaviBibliographySubheading2"/>
    <w:rsid w:val="002326ED"/>
    <w:rPr>
      <w:rFonts w:ascii="Arial" w:hAnsi="Arial" w:cs="Arial"/>
      <w:b/>
      <w:i/>
      <w:sz w:val="22"/>
      <w:szCs w:val="22"/>
      <w:lang w:eastAsia="zh-CN"/>
    </w:rPr>
  </w:style>
  <w:style w:type="paragraph" w:customStyle="1" w:styleId="CitaviBibliographySubheading3">
    <w:name w:val="Citavi Bibliography Subheading 3"/>
    <w:basedOn w:val="berschrift4"/>
    <w:link w:val="CitaviBibliographySubheading3Zchn"/>
    <w:rsid w:val="002326ED"/>
    <w:pPr>
      <w:spacing w:line="300" w:lineRule="auto"/>
      <w:jc w:val="left"/>
      <w:outlineLvl w:val="9"/>
    </w:pPr>
  </w:style>
  <w:style w:type="character" w:customStyle="1" w:styleId="CitaviBibliographySubheading3Zchn">
    <w:name w:val="Citavi Bibliography Subheading 3 Zchn"/>
    <w:basedOn w:val="Absatz-Standardschriftart"/>
    <w:link w:val="CitaviBibliographySubheading3"/>
    <w:rsid w:val="002326ED"/>
    <w:rPr>
      <w:rFonts w:ascii="Arial" w:eastAsiaTheme="majorEastAsia" w:hAnsi="Arial" w:cs="Arial"/>
      <w:i/>
      <w:iCs/>
      <w:sz w:val="22"/>
      <w:szCs w:val="22"/>
      <w:u w:val="single"/>
      <w:lang w:eastAsia="zh-CN"/>
    </w:rPr>
  </w:style>
  <w:style w:type="paragraph" w:customStyle="1" w:styleId="CitaviBibliographySubheading4">
    <w:name w:val="Citavi Bibliography Subheading 4"/>
    <w:basedOn w:val="berschrift5"/>
    <w:link w:val="CitaviBibliographySubheading4Zchn"/>
    <w:rsid w:val="002326ED"/>
    <w:pPr>
      <w:jc w:val="left"/>
      <w:outlineLvl w:val="9"/>
    </w:pPr>
    <w:rPr>
      <w:rFonts w:ascii="Arial" w:hAnsi="Arial"/>
    </w:rPr>
  </w:style>
  <w:style w:type="character" w:customStyle="1" w:styleId="CitaviBibliographySubheading4Zchn">
    <w:name w:val="Citavi Bibliography Subheading 4 Zchn"/>
    <w:basedOn w:val="Absatz-Standardschriftart"/>
    <w:link w:val="CitaviBibliographySubheading4"/>
    <w:rsid w:val="002326ED"/>
    <w:rPr>
      <w:rFonts w:ascii="Arial" w:eastAsiaTheme="majorEastAsia" w:hAnsi="Arial" w:cstheme="majorBidi"/>
      <w:color w:val="365F91" w:themeColor="accent1" w:themeShade="BF"/>
      <w:sz w:val="24"/>
      <w:szCs w:val="24"/>
      <w:lang w:eastAsia="zh-CN"/>
    </w:rPr>
  </w:style>
  <w:style w:type="paragraph" w:customStyle="1" w:styleId="CitaviBibliographySubheading5">
    <w:name w:val="Citavi Bibliography Subheading 5"/>
    <w:basedOn w:val="berschrift6"/>
    <w:link w:val="CitaviBibliographySubheading5Zchn"/>
    <w:rsid w:val="002326ED"/>
    <w:pPr>
      <w:outlineLvl w:val="9"/>
    </w:pPr>
    <w:rPr>
      <w:rFonts w:ascii="Arial" w:hAnsi="Arial"/>
    </w:rPr>
  </w:style>
  <w:style w:type="character" w:customStyle="1" w:styleId="CitaviBibliographySubheading5Zchn">
    <w:name w:val="Citavi Bibliography Subheading 5 Zchn"/>
    <w:basedOn w:val="Absatz-Standardschriftart"/>
    <w:link w:val="CitaviBibliographySubheading5"/>
    <w:rsid w:val="002326ED"/>
    <w:rPr>
      <w:rFonts w:ascii="Arial" w:hAnsi="Arial" w:cs="Arial"/>
      <w:b/>
      <w:bCs/>
      <w:sz w:val="22"/>
      <w:szCs w:val="22"/>
      <w:lang w:eastAsia="zh-CN"/>
    </w:rPr>
  </w:style>
  <w:style w:type="paragraph" w:customStyle="1" w:styleId="CitaviBibliographySubheading6">
    <w:name w:val="Citavi Bibliography Subheading 6"/>
    <w:basedOn w:val="berschrift7"/>
    <w:link w:val="CitaviBibliographySubheading6Zchn"/>
    <w:rsid w:val="002326ED"/>
    <w:pPr>
      <w:outlineLvl w:val="9"/>
    </w:pPr>
    <w:rPr>
      <w:rFonts w:ascii="Arial" w:hAnsi="Arial"/>
    </w:rPr>
  </w:style>
  <w:style w:type="character" w:customStyle="1" w:styleId="CitaviBibliographySubheading6Zchn">
    <w:name w:val="Citavi Bibliography Subheading 6 Zchn"/>
    <w:basedOn w:val="Absatz-Standardschriftart"/>
    <w:link w:val="CitaviBibliographySubheading6"/>
    <w:rsid w:val="002326ED"/>
    <w:rPr>
      <w:rFonts w:ascii="Arial" w:eastAsiaTheme="majorEastAsia" w:hAnsi="Arial" w:cstheme="majorBidi"/>
      <w:i/>
      <w:iCs/>
      <w:color w:val="243F60" w:themeColor="accent1" w:themeShade="7F"/>
      <w:sz w:val="22"/>
      <w:szCs w:val="22"/>
      <w:lang w:eastAsia="zh-CN"/>
    </w:rPr>
  </w:style>
  <w:style w:type="character" w:customStyle="1" w:styleId="berschrift7Zchn">
    <w:name w:val="Überschrift 7 Zchn"/>
    <w:basedOn w:val="Absatz-Standardschriftart"/>
    <w:link w:val="berschrift7"/>
    <w:uiPriority w:val="9"/>
    <w:semiHidden/>
    <w:rsid w:val="006D5EFE"/>
    <w:rPr>
      <w:rFonts w:asciiTheme="majorHAnsi" w:eastAsiaTheme="majorEastAsia" w:hAnsiTheme="majorHAnsi" w:cstheme="majorBidi"/>
      <w:i/>
      <w:iCs/>
      <w:color w:val="243F60" w:themeColor="accent1" w:themeShade="7F"/>
      <w:sz w:val="24"/>
      <w:szCs w:val="24"/>
      <w:lang w:eastAsia="zh-CN"/>
    </w:rPr>
  </w:style>
  <w:style w:type="paragraph" w:customStyle="1" w:styleId="CitaviBibliographySubheading7">
    <w:name w:val="Citavi Bibliography Subheading 7"/>
    <w:basedOn w:val="berschrift8"/>
    <w:link w:val="CitaviBibliographySubheading7Zchn"/>
    <w:rsid w:val="002326ED"/>
    <w:pPr>
      <w:outlineLvl w:val="9"/>
    </w:pPr>
    <w:rPr>
      <w:rFonts w:ascii="Arial" w:hAnsi="Arial"/>
    </w:rPr>
  </w:style>
  <w:style w:type="character" w:customStyle="1" w:styleId="CitaviBibliographySubheading7Zchn">
    <w:name w:val="Citavi Bibliography Subheading 7 Zchn"/>
    <w:basedOn w:val="Absatz-Standardschriftart"/>
    <w:link w:val="CitaviBibliographySubheading7"/>
    <w:rsid w:val="002326ED"/>
    <w:rPr>
      <w:rFonts w:ascii="Arial" w:eastAsiaTheme="majorEastAsia" w:hAnsi="Arial" w:cstheme="majorBidi"/>
      <w:color w:val="272727" w:themeColor="text1" w:themeTint="D8"/>
      <w:sz w:val="21"/>
      <w:szCs w:val="21"/>
      <w:lang w:eastAsia="zh-CN"/>
    </w:rPr>
  </w:style>
  <w:style w:type="character" w:customStyle="1" w:styleId="berschrift8Zchn">
    <w:name w:val="Überschrift 8 Zchn"/>
    <w:basedOn w:val="Absatz-Standardschriftart"/>
    <w:link w:val="berschrift8"/>
    <w:uiPriority w:val="9"/>
    <w:semiHidden/>
    <w:rsid w:val="006D5EFE"/>
    <w:rPr>
      <w:rFonts w:asciiTheme="majorHAnsi" w:eastAsiaTheme="majorEastAsia" w:hAnsiTheme="majorHAnsi" w:cstheme="majorBidi"/>
      <w:color w:val="272727" w:themeColor="text1" w:themeTint="D8"/>
      <w:sz w:val="21"/>
      <w:szCs w:val="21"/>
      <w:lang w:eastAsia="zh-CN"/>
    </w:rPr>
  </w:style>
  <w:style w:type="paragraph" w:customStyle="1" w:styleId="CitaviBibliographySubheading8">
    <w:name w:val="Citavi Bibliography Subheading 8"/>
    <w:basedOn w:val="berschrift9"/>
    <w:link w:val="CitaviBibliographySubheading8Zchn"/>
    <w:rsid w:val="002326ED"/>
    <w:pPr>
      <w:outlineLvl w:val="9"/>
    </w:pPr>
    <w:rPr>
      <w:rFonts w:ascii="Arial" w:hAnsi="Arial"/>
    </w:rPr>
  </w:style>
  <w:style w:type="character" w:customStyle="1" w:styleId="CitaviBibliographySubheading8Zchn">
    <w:name w:val="Citavi Bibliography Subheading 8 Zchn"/>
    <w:basedOn w:val="Absatz-Standardschriftart"/>
    <w:link w:val="CitaviBibliographySubheading8"/>
    <w:rsid w:val="002326ED"/>
    <w:rPr>
      <w:rFonts w:ascii="Arial" w:eastAsiaTheme="majorEastAsia" w:hAnsi="Arial" w:cstheme="majorBidi"/>
      <w:i/>
      <w:iCs/>
      <w:color w:val="272727" w:themeColor="text1" w:themeTint="D8"/>
      <w:sz w:val="21"/>
      <w:szCs w:val="21"/>
      <w:lang w:eastAsia="zh-CN"/>
    </w:rPr>
  </w:style>
  <w:style w:type="character" w:customStyle="1" w:styleId="berschrift9Zchn">
    <w:name w:val="Überschrift 9 Zchn"/>
    <w:basedOn w:val="Absatz-Standardschriftart"/>
    <w:link w:val="berschrift9"/>
    <w:uiPriority w:val="9"/>
    <w:semiHidden/>
    <w:rsid w:val="006D5EFE"/>
    <w:rPr>
      <w:rFonts w:asciiTheme="majorHAnsi" w:eastAsiaTheme="majorEastAsia" w:hAnsiTheme="majorHAnsi" w:cstheme="majorBidi"/>
      <w:i/>
      <w:iCs/>
      <w:color w:val="272727" w:themeColor="text1" w:themeTint="D8"/>
      <w:sz w:val="21"/>
      <w:szCs w:val="21"/>
      <w:lang w:eastAsia="zh-CN"/>
    </w:rPr>
  </w:style>
  <w:style w:type="paragraph" w:styleId="Literaturverzeichnis">
    <w:name w:val="Bibliography"/>
    <w:basedOn w:val="Standard"/>
    <w:next w:val="Standard"/>
    <w:uiPriority w:val="37"/>
    <w:semiHidden/>
    <w:unhideWhenUsed/>
    <w:rsid w:val="00E5734D"/>
  </w:style>
  <w:style w:type="character" w:styleId="Buchtitel">
    <w:name w:val="Book Title"/>
    <w:basedOn w:val="Absatz-Standardschriftart"/>
    <w:uiPriority w:val="33"/>
    <w:qFormat/>
    <w:rsid w:val="00E5734D"/>
    <w:rPr>
      <w:b/>
      <w:bCs/>
      <w:i/>
      <w:iCs/>
      <w:spacing w:val="5"/>
    </w:rPr>
  </w:style>
  <w:style w:type="character" w:styleId="IntensiverVerweis">
    <w:name w:val="Intense Reference"/>
    <w:basedOn w:val="Absatz-Standardschriftart"/>
    <w:uiPriority w:val="32"/>
    <w:qFormat/>
    <w:rsid w:val="00E5734D"/>
    <w:rPr>
      <w:b/>
      <w:bCs/>
      <w:smallCaps/>
      <w:color w:val="4F81BD" w:themeColor="accent1"/>
      <w:spacing w:val="5"/>
    </w:rPr>
  </w:style>
  <w:style w:type="character" w:styleId="SchwacherVerweis">
    <w:name w:val="Subtle Reference"/>
    <w:basedOn w:val="Absatz-Standardschriftart"/>
    <w:uiPriority w:val="31"/>
    <w:qFormat/>
    <w:rsid w:val="00E5734D"/>
    <w:rPr>
      <w:smallCaps/>
      <w:color w:val="5A5A5A" w:themeColor="text1" w:themeTint="A5"/>
    </w:rPr>
  </w:style>
  <w:style w:type="paragraph" w:styleId="IntensivesZitat">
    <w:name w:val="Intense Quote"/>
    <w:basedOn w:val="Standard"/>
    <w:next w:val="Standard"/>
    <w:link w:val="IntensivesZitatZchn"/>
    <w:uiPriority w:val="30"/>
    <w:qFormat/>
    <w:rsid w:val="00E5734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E5734D"/>
    <w:rPr>
      <w:rFonts w:ascii="Arial" w:hAnsi="Arial" w:cs="Arial"/>
      <w:i/>
      <w:iCs/>
      <w:color w:val="4F81BD" w:themeColor="accent1"/>
      <w:sz w:val="22"/>
      <w:szCs w:val="24"/>
      <w:lang w:eastAsia="zh-CN"/>
    </w:rPr>
  </w:style>
  <w:style w:type="paragraph" w:styleId="Zitat">
    <w:name w:val="Quote"/>
    <w:basedOn w:val="Standard"/>
    <w:next w:val="Standard"/>
    <w:link w:val="ZitatZchn"/>
    <w:uiPriority w:val="29"/>
    <w:qFormat/>
    <w:rsid w:val="00E5734D"/>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5734D"/>
    <w:rPr>
      <w:rFonts w:ascii="Arial" w:hAnsi="Arial" w:cs="Arial"/>
      <w:i/>
      <w:iCs/>
      <w:color w:val="404040" w:themeColor="text1" w:themeTint="BF"/>
      <w:sz w:val="22"/>
      <w:szCs w:val="24"/>
      <w:lang w:eastAsia="zh-CN"/>
    </w:rPr>
  </w:style>
  <w:style w:type="table" w:styleId="MittlereListe1-Akzent1">
    <w:name w:val="Medium List 1 Accent 1"/>
    <w:basedOn w:val="NormaleTabelle"/>
    <w:uiPriority w:val="65"/>
    <w:semiHidden/>
    <w:unhideWhenUsed/>
    <w:rsid w:val="00E5734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semiHidden/>
    <w:unhideWhenUsed/>
    <w:rsid w:val="00E573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E5734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E573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semiHidden/>
    <w:unhideWhenUsed/>
    <w:rsid w:val="00E573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semiHidden/>
    <w:unhideWhenUsed/>
    <w:rsid w:val="00E5734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semiHidden/>
    <w:unhideWhenUsed/>
    <w:rsid w:val="00E5734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E5734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E5734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E5734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E573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E5734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E5734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E5734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E5734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E573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E5734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E5734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E5734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E5734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E5734D"/>
    <w:pPr>
      <w:jc w:val="both"/>
    </w:pPr>
    <w:rPr>
      <w:rFonts w:ascii="Arial" w:hAnsi="Arial" w:cs="Arial"/>
      <w:sz w:val="22"/>
      <w:szCs w:val="24"/>
      <w:lang w:eastAsia="zh-CN"/>
    </w:rPr>
  </w:style>
  <w:style w:type="character" w:styleId="HTMLVariable">
    <w:name w:val="HTML Variable"/>
    <w:basedOn w:val="Absatz-Standardschriftart"/>
    <w:uiPriority w:val="99"/>
    <w:semiHidden/>
    <w:unhideWhenUsed/>
    <w:rsid w:val="00E5734D"/>
    <w:rPr>
      <w:i/>
      <w:iCs/>
    </w:rPr>
  </w:style>
  <w:style w:type="character" w:styleId="HTMLSchreibmaschine">
    <w:name w:val="HTML Typewriter"/>
    <w:basedOn w:val="Absatz-Standardschriftart"/>
    <w:uiPriority w:val="99"/>
    <w:semiHidden/>
    <w:unhideWhenUsed/>
    <w:rsid w:val="00E5734D"/>
    <w:rPr>
      <w:rFonts w:ascii="Consolas" w:hAnsi="Consolas"/>
      <w:sz w:val="20"/>
      <w:szCs w:val="20"/>
    </w:rPr>
  </w:style>
  <w:style w:type="character" w:styleId="HTMLBeispiel">
    <w:name w:val="HTML Sample"/>
    <w:basedOn w:val="Absatz-Standardschriftart"/>
    <w:uiPriority w:val="99"/>
    <w:semiHidden/>
    <w:unhideWhenUsed/>
    <w:rsid w:val="00E5734D"/>
    <w:rPr>
      <w:rFonts w:ascii="Consolas" w:hAnsi="Consolas"/>
      <w:sz w:val="24"/>
      <w:szCs w:val="24"/>
    </w:rPr>
  </w:style>
  <w:style w:type="paragraph" w:styleId="HTMLVorformatiert">
    <w:name w:val="HTML Preformatted"/>
    <w:basedOn w:val="Standard"/>
    <w:link w:val="HTMLVorformatiertZchn"/>
    <w:uiPriority w:val="99"/>
    <w:semiHidden/>
    <w:unhideWhenUsed/>
    <w:rsid w:val="00E5734D"/>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E5734D"/>
    <w:rPr>
      <w:rFonts w:ascii="Consolas" w:hAnsi="Consolas" w:cs="Arial"/>
    </w:rPr>
  </w:style>
  <w:style w:type="character" w:styleId="HTMLTastatur">
    <w:name w:val="HTML Keyboard"/>
    <w:basedOn w:val="Absatz-Standardschriftart"/>
    <w:uiPriority w:val="99"/>
    <w:semiHidden/>
    <w:unhideWhenUsed/>
    <w:rsid w:val="00E5734D"/>
    <w:rPr>
      <w:rFonts w:ascii="Consolas" w:hAnsi="Consolas"/>
      <w:sz w:val="20"/>
      <w:szCs w:val="20"/>
    </w:rPr>
  </w:style>
  <w:style w:type="character" w:styleId="HTMLDefinition">
    <w:name w:val="HTML Definition"/>
    <w:basedOn w:val="Absatz-Standardschriftart"/>
    <w:uiPriority w:val="99"/>
    <w:semiHidden/>
    <w:unhideWhenUsed/>
    <w:rsid w:val="00E5734D"/>
    <w:rPr>
      <w:i/>
      <w:iCs/>
    </w:rPr>
  </w:style>
  <w:style w:type="character" w:styleId="HTMLCode">
    <w:name w:val="HTML Code"/>
    <w:basedOn w:val="Absatz-Standardschriftart"/>
    <w:uiPriority w:val="99"/>
    <w:semiHidden/>
    <w:unhideWhenUsed/>
    <w:rsid w:val="00E5734D"/>
    <w:rPr>
      <w:rFonts w:ascii="Consolas" w:hAnsi="Consolas"/>
      <w:sz w:val="20"/>
      <w:szCs w:val="20"/>
    </w:rPr>
  </w:style>
  <w:style w:type="character" w:styleId="HTMLZitat">
    <w:name w:val="HTML Cite"/>
    <w:basedOn w:val="Absatz-Standardschriftart"/>
    <w:uiPriority w:val="99"/>
    <w:semiHidden/>
    <w:unhideWhenUsed/>
    <w:rsid w:val="00E5734D"/>
    <w:rPr>
      <w:i/>
      <w:iCs/>
    </w:rPr>
  </w:style>
  <w:style w:type="paragraph" w:styleId="HTMLAdresse">
    <w:name w:val="HTML Address"/>
    <w:basedOn w:val="Standard"/>
    <w:link w:val="HTMLAdresseZchn"/>
    <w:uiPriority w:val="99"/>
    <w:semiHidden/>
    <w:unhideWhenUsed/>
    <w:rsid w:val="00E5734D"/>
    <w:pPr>
      <w:spacing w:after="0" w:line="240" w:lineRule="auto"/>
    </w:pPr>
    <w:rPr>
      <w:i/>
      <w:iCs/>
    </w:rPr>
  </w:style>
  <w:style w:type="character" w:customStyle="1" w:styleId="HTMLAdresseZchn">
    <w:name w:val="HTML Adresse Zchn"/>
    <w:basedOn w:val="Absatz-Standardschriftart"/>
    <w:link w:val="HTMLAdresse"/>
    <w:uiPriority w:val="99"/>
    <w:semiHidden/>
    <w:rsid w:val="00E5734D"/>
    <w:rPr>
      <w:rFonts w:cs="Arial"/>
      <w:i/>
      <w:iCs/>
      <w:sz w:val="22"/>
      <w:szCs w:val="22"/>
    </w:rPr>
  </w:style>
  <w:style w:type="character" w:styleId="HTMLAkronym">
    <w:name w:val="HTML Acronym"/>
    <w:basedOn w:val="Absatz-Standardschriftart"/>
    <w:uiPriority w:val="99"/>
    <w:semiHidden/>
    <w:unhideWhenUsed/>
    <w:rsid w:val="00E5734D"/>
  </w:style>
  <w:style w:type="paragraph" w:styleId="NurText">
    <w:name w:val="Plain Text"/>
    <w:basedOn w:val="Standard"/>
    <w:link w:val="NurTextZchn"/>
    <w:uiPriority w:val="99"/>
    <w:semiHidden/>
    <w:unhideWhenUsed/>
    <w:rsid w:val="00E5734D"/>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E5734D"/>
    <w:rPr>
      <w:rFonts w:ascii="Consolas" w:hAnsi="Consolas" w:cs="Arial"/>
      <w:sz w:val="21"/>
      <w:szCs w:val="21"/>
    </w:rPr>
  </w:style>
  <w:style w:type="paragraph" w:styleId="Dokumentstruktur">
    <w:name w:val="Document Map"/>
    <w:basedOn w:val="Standard"/>
    <w:link w:val="DokumentstrukturZchn"/>
    <w:uiPriority w:val="99"/>
    <w:semiHidden/>
    <w:unhideWhenUsed/>
    <w:rsid w:val="00E5734D"/>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E5734D"/>
    <w:rPr>
      <w:rFonts w:ascii="Segoe UI" w:hAnsi="Segoe UI" w:cs="Segoe UI"/>
      <w:sz w:val="16"/>
      <w:szCs w:val="16"/>
    </w:rPr>
  </w:style>
  <w:style w:type="character" w:styleId="Fett">
    <w:name w:val="Strong"/>
    <w:basedOn w:val="Absatz-Standardschriftart"/>
    <w:uiPriority w:val="22"/>
    <w:qFormat/>
    <w:rsid w:val="00E5734D"/>
    <w:rPr>
      <w:b/>
      <w:bCs/>
    </w:rPr>
  </w:style>
  <w:style w:type="paragraph" w:styleId="Blocktext">
    <w:name w:val="Block Text"/>
    <w:basedOn w:val="Standard"/>
    <w:uiPriority w:val="99"/>
    <w:semiHidden/>
    <w:unhideWhenUsed/>
    <w:rsid w:val="00E5734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Textkrper-Einzug3">
    <w:name w:val="Body Text Indent 3"/>
    <w:basedOn w:val="Standard"/>
    <w:link w:val="Textkrper-Einzug3Zchn"/>
    <w:uiPriority w:val="99"/>
    <w:semiHidden/>
    <w:unhideWhenUsed/>
    <w:rsid w:val="00E5734D"/>
    <w:pPr>
      <w:ind w:left="283"/>
    </w:pPr>
    <w:rPr>
      <w:sz w:val="16"/>
      <w:szCs w:val="16"/>
    </w:rPr>
  </w:style>
  <w:style w:type="character" w:customStyle="1" w:styleId="Textkrper-Einzug3Zchn">
    <w:name w:val="Textkörper-Einzug 3 Zchn"/>
    <w:basedOn w:val="Absatz-Standardschriftart"/>
    <w:link w:val="Textkrper-Einzug3"/>
    <w:uiPriority w:val="99"/>
    <w:semiHidden/>
    <w:rsid w:val="00E5734D"/>
    <w:rPr>
      <w:rFonts w:cs="Arial"/>
      <w:sz w:val="16"/>
      <w:szCs w:val="16"/>
    </w:rPr>
  </w:style>
  <w:style w:type="paragraph" w:styleId="Textkrper-Einzug2">
    <w:name w:val="Body Text Indent 2"/>
    <w:basedOn w:val="Standard"/>
    <w:link w:val="Textkrper-Einzug2Zchn"/>
    <w:uiPriority w:val="99"/>
    <w:semiHidden/>
    <w:unhideWhenUsed/>
    <w:rsid w:val="00E5734D"/>
    <w:pPr>
      <w:spacing w:line="480" w:lineRule="auto"/>
      <w:ind w:left="283"/>
    </w:pPr>
  </w:style>
  <w:style w:type="character" w:customStyle="1" w:styleId="Textkrper-Einzug2Zchn">
    <w:name w:val="Textkörper-Einzug 2 Zchn"/>
    <w:basedOn w:val="Absatz-Standardschriftart"/>
    <w:link w:val="Textkrper-Einzug2"/>
    <w:uiPriority w:val="99"/>
    <w:semiHidden/>
    <w:rsid w:val="00E5734D"/>
    <w:rPr>
      <w:rFonts w:cs="Arial"/>
      <w:sz w:val="22"/>
      <w:szCs w:val="22"/>
    </w:rPr>
  </w:style>
  <w:style w:type="paragraph" w:styleId="Textkrper3">
    <w:name w:val="Body Text 3"/>
    <w:basedOn w:val="Standard"/>
    <w:link w:val="Textkrper3Zchn"/>
    <w:uiPriority w:val="99"/>
    <w:semiHidden/>
    <w:unhideWhenUsed/>
    <w:rsid w:val="00E5734D"/>
    <w:rPr>
      <w:sz w:val="16"/>
      <w:szCs w:val="16"/>
    </w:rPr>
  </w:style>
  <w:style w:type="character" w:customStyle="1" w:styleId="Textkrper3Zchn">
    <w:name w:val="Textkörper 3 Zchn"/>
    <w:basedOn w:val="Absatz-Standardschriftart"/>
    <w:link w:val="Textkrper3"/>
    <w:uiPriority w:val="99"/>
    <w:semiHidden/>
    <w:rsid w:val="00E5734D"/>
    <w:rPr>
      <w:rFonts w:cs="Arial"/>
      <w:sz w:val="16"/>
      <w:szCs w:val="16"/>
    </w:rPr>
  </w:style>
  <w:style w:type="paragraph" w:styleId="Textkrper2">
    <w:name w:val="Body Text 2"/>
    <w:basedOn w:val="Standard"/>
    <w:link w:val="Textkrper2Zchn"/>
    <w:uiPriority w:val="99"/>
    <w:semiHidden/>
    <w:unhideWhenUsed/>
    <w:rsid w:val="00E5734D"/>
    <w:pPr>
      <w:spacing w:line="480" w:lineRule="auto"/>
    </w:pPr>
  </w:style>
  <w:style w:type="character" w:customStyle="1" w:styleId="Textkrper2Zchn">
    <w:name w:val="Textkörper 2 Zchn"/>
    <w:basedOn w:val="Absatz-Standardschriftart"/>
    <w:link w:val="Textkrper2"/>
    <w:uiPriority w:val="99"/>
    <w:semiHidden/>
    <w:rsid w:val="00E5734D"/>
    <w:rPr>
      <w:rFonts w:cs="Arial"/>
      <w:sz w:val="22"/>
      <w:szCs w:val="22"/>
    </w:rPr>
  </w:style>
  <w:style w:type="paragraph" w:styleId="Fu-Endnotenberschrift">
    <w:name w:val="Note Heading"/>
    <w:basedOn w:val="Standard"/>
    <w:next w:val="Standard"/>
    <w:link w:val="Fu-EndnotenberschriftZchn"/>
    <w:uiPriority w:val="99"/>
    <w:semiHidden/>
    <w:unhideWhenUsed/>
    <w:rsid w:val="00E5734D"/>
    <w:pPr>
      <w:spacing w:after="0" w:line="240" w:lineRule="auto"/>
    </w:pPr>
  </w:style>
  <w:style w:type="character" w:customStyle="1" w:styleId="Fu-EndnotenberschriftZchn">
    <w:name w:val="Fuß/-Endnotenüberschrift Zchn"/>
    <w:basedOn w:val="Absatz-Standardschriftart"/>
    <w:link w:val="Fu-Endnotenberschrift"/>
    <w:uiPriority w:val="99"/>
    <w:semiHidden/>
    <w:rsid w:val="00E5734D"/>
    <w:rPr>
      <w:rFonts w:cs="Arial"/>
      <w:sz w:val="22"/>
      <w:szCs w:val="22"/>
    </w:rPr>
  </w:style>
  <w:style w:type="paragraph" w:styleId="Textkrper-Zeileneinzug">
    <w:name w:val="Body Text Indent"/>
    <w:basedOn w:val="Standard"/>
    <w:link w:val="Textkrper-ZeileneinzugZchn"/>
    <w:uiPriority w:val="99"/>
    <w:semiHidden/>
    <w:unhideWhenUsed/>
    <w:rsid w:val="00E5734D"/>
    <w:pPr>
      <w:ind w:left="283"/>
    </w:pPr>
  </w:style>
  <w:style w:type="character" w:customStyle="1" w:styleId="Textkrper-ZeileneinzugZchn">
    <w:name w:val="Textkörper-Zeileneinzug Zchn"/>
    <w:basedOn w:val="Absatz-Standardschriftart"/>
    <w:link w:val="Textkrper-Zeileneinzug"/>
    <w:uiPriority w:val="99"/>
    <w:semiHidden/>
    <w:rsid w:val="00E5734D"/>
    <w:rPr>
      <w:rFonts w:cs="Arial"/>
      <w:sz w:val="22"/>
      <w:szCs w:val="22"/>
    </w:rPr>
  </w:style>
  <w:style w:type="paragraph" w:styleId="Textkrper-Erstzeileneinzug2">
    <w:name w:val="Body Text First Indent 2"/>
    <w:basedOn w:val="Textkrper-Zeileneinzug"/>
    <w:link w:val="Textkrper-Erstzeileneinzug2Zchn"/>
    <w:uiPriority w:val="99"/>
    <w:semiHidden/>
    <w:unhideWhenUsed/>
    <w:rsid w:val="00E5734D"/>
    <w:pPr>
      <w:spacing w:after="24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E5734D"/>
    <w:rPr>
      <w:rFonts w:cs="Arial"/>
      <w:sz w:val="22"/>
      <w:szCs w:val="22"/>
    </w:rPr>
  </w:style>
  <w:style w:type="paragraph" w:styleId="Textkrper">
    <w:name w:val="Body Text"/>
    <w:basedOn w:val="Standard"/>
    <w:link w:val="TextkrperZchn"/>
    <w:uiPriority w:val="99"/>
    <w:semiHidden/>
    <w:unhideWhenUsed/>
    <w:rsid w:val="00E5734D"/>
  </w:style>
  <w:style w:type="character" w:customStyle="1" w:styleId="TextkrperZchn">
    <w:name w:val="Textkörper Zchn"/>
    <w:basedOn w:val="Absatz-Standardschriftart"/>
    <w:link w:val="Textkrper"/>
    <w:uiPriority w:val="99"/>
    <w:semiHidden/>
    <w:rsid w:val="00E5734D"/>
    <w:rPr>
      <w:rFonts w:cs="Arial"/>
      <w:sz w:val="22"/>
      <w:szCs w:val="22"/>
    </w:rPr>
  </w:style>
  <w:style w:type="paragraph" w:styleId="Textkrper-Erstzeileneinzug">
    <w:name w:val="Body Text First Indent"/>
    <w:basedOn w:val="Textkrper"/>
    <w:link w:val="Textkrper-ErstzeileneinzugZchn"/>
    <w:uiPriority w:val="99"/>
    <w:semiHidden/>
    <w:unhideWhenUsed/>
    <w:rsid w:val="00E5734D"/>
    <w:pPr>
      <w:spacing w:after="240"/>
      <w:ind w:firstLine="360"/>
    </w:pPr>
  </w:style>
  <w:style w:type="character" w:customStyle="1" w:styleId="Textkrper-ErstzeileneinzugZchn">
    <w:name w:val="Textkörper-Erstzeileneinzug Zchn"/>
    <w:basedOn w:val="TextkrperZchn"/>
    <w:link w:val="Textkrper-Erstzeileneinzug"/>
    <w:uiPriority w:val="99"/>
    <w:semiHidden/>
    <w:rsid w:val="00E5734D"/>
    <w:rPr>
      <w:rFonts w:cs="Arial"/>
      <w:sz w:val="22"/>
      <w:szCs w:val="22"/>
    </w:rPr>
  </w:style>
  <w:style w:type="paragraph" w:styleId="Anrede">
    <w:name w:val="Salutation"/>
    <w:basedOn w:val="Standard"/>
    <w:next w:val="Standard"/>
    <w:link w:val="AnredeZchn"/>
    <w:uiPriority w:val="99"/>
    <w:semiHidden/>
    <w:unhideWhenUsed/>
    <w:rsid w:val="00E5734D"/>
  </w:style>
  <w:style w:type="character" w:customStyle="1" w:styleId="AnredeZchn">
    <w:name w:val="Anrede Zchn"/>
    <w:basedOn w:val="Absatz-Standardschriftart"/>
    <w:link w:val="Anrede"/>
    <w:uiPriority w:val="99"/>
    <w:semiHidden/>
    <w:rsid w:val="00E5734D"/>
    <w:rPr>
      <w:rFonts w:cs="Arial"/>
      <w:sz w:val="22"/>
      <w:szCs w:val="22"/>
    </w:rPr>
  </w:style>
  <w:style w:type="paragraph" w:styleId="Nachrichtenkopf">
    <w:name w:val="Message Header"/>
    <w:basedOn w:val="Standard"/>
    <w:link w:val="NachrichtenkopfZchn"/>
    <w:uiPriority w:val="99"/>
    <w:semiHidden/>
    <w:unhideWhenUsed/>
    <w:rsid w:val="00E573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sid w:val="00E5734D"/>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E5734D"/>
    <w:pPr>
      <w:ind w:left="1415"/>
      <w:contextualSpacing/>
    </w:pPr>
  </w:style>
  <w:style w:type="paragraph" w:styleId="Listenfortsetzung4">
    <w:name w:val="List Continue 4"/>
    <w:basedOn w:val="Standard"/>
    <w:uiPriority w:val="99"/>
    <w:semiHidden/>
    <w:unhideWhenUsed/>
    <w:rsid w:val="00E5734D"/>
    <w:pPr>
      <w:ind w:left="1132"/>
      <w:contextualSpacing/>
    </w:pPr>
  </w:style>
  <w:style w:type="paragraph" w:styleId="Listenfortsetzung3">
    <w:name w:val="List Continue 3"/>
    <w:basedOn w:val="Standard"/>
    <w:uiPriority w:val="99"/>
    <w:semiHidden/>
    <w:unhideWhenUsed/>
    <w:rsid w:val="00E5734D"/>
    <w:pPr>
      <w:ind w:left="849"/>
      <w:contextualSpacing/>
    </w:pPr>
  </w:style>
  <w:style w:type="paragraph" w:styleId="Listenfortsetzung2">
    <w:name w:val="List Continue 2"/>
    <w:basedOn w:val="Standard"/>
    <w:uiPriority w:val="99"/>
    <w:semiHidden/>
    <w:unhideWhenUsed/>
    <w:rsid w:val="00E5734D"/>
    <w:pPr>
      <w:ind w:left="566"/>
      <w:contextualSpacing/>
    </w:pPr>
  </w:style>
  <w:style w:type="paragraph" w:styleId="Listenfortsetzung">
    <w:name w:val="List Continue"/>
    <w:basedOn w:val="Standard"/>
    <w:uiPriority w:val="99"/>
    <w:semiHidden/>
    <w:unhideWhenUsed/>
    <w:rsid w:val="00E5734D"/>
    <w:pPr>
      <w:ind w:left="283"/>
      <w:contextualSpacing/>
    </w:pPr>
  </w:style>
  <w:style w:type="paragraph" w:styleId="Unterschrift">
    <w:name w:val="Signature"/>
    <w:basedOn w:val="Standard"/>
    <w:link w:val="UnterschriftZchn"/>
    <w:uiPriority w:val="99"/>
    <w:semiHidden/>
    <w:unhideWhenUsed/>
    <w:rsid w:val="00E5734D"/>
    <w:pPr>
      <w:spacing w:after="0" w:line="240" w:lineRule="auto"/>
      <w:ind w:left="4252"/>
    </w:pPr>
  </w:style>
  <w:style w:type="character" w:customStyle="1" w:styleId="UnterschriftZchn">
    <w:name w:val="Unterschrift Zchn"/>
    <w:basedOn w:val="Absatz-Standardschriftart"/>
    <w:link w:val="Unterschrift"/>
    <w:uiPriority w:val="99"/>
    <w:semiHidden/>
    <w:rsid w:val="00E5734D"/>
    <w:rPr>
      <w:rFonts w:cs="Arial"/>
      <w:sz w:val="22"/>
      <w:szCs w:val="22"/>
    </w:rPr>
  </w:style>
  <w:style w:type="paragraph" w:styleId="Gruformel">
    <w:name w:val="Closing"/>
    <w:basedOn w:val="Standard"/>
    <w:link w:val="GruformelZchn"/>
    <w:uiPriority w:val="99"/>
    <w:semiHidden/>
    <w:unhideWhenUsed/>
    <w:rsid w:val="00E5734D"/>
    <w:pPr>
      <w:spacing w:after="0" w:line="240" w:lineRule="auto"/>
      <w:ind w:left="4252"/>
    </w:pPr>
  </w:style>
  <w:style w:type="character" w:customStyle="1" w:styleId="GruformelZchn">
    <w:name w:val="Grußformel Zchn"/>
    <w:basedOn w:val="Absatz-Standardschriftart"/>
    <w:link w:val="Gruformel"/>
    <w:uiPriority w:val="99"/>
    <w:semiHidden/>
    <w:rsid w:val="00E5734D"/>
    <w:rPr>
      <w:rFonts w:cs="Arial"/>
      <w:sz w:val="22"/>
      <w:szCs w:val="22"/>
    </w:rPr>
  </w:style>
  <w:style w:type="paragraph" w:styleId="Listennummer5">
    <w:name w:val="List Number 5"/>
    <w:basedOn w:val="Standard"/>
    <w:uiPriority w:val="99"/>
    <w:semiHidden/>
    <w:unhideWhenUsed/>
    <w:rsid w:val="00E5734D"/>
    <w:pPr>
      <w:numPr>
        <w:numId w:val="20"/>
      </w:numPr>
      <w:contextualSpacing/>
    </w:pPr>
  </w:style>
  <w:style w:type="paragraph" w:styleId="Listennummer4">
    <w:name w:val="List Number 4"/>
    <w:basedOn w:val="Standard"/>
    <w:uiPriority w:val="99"/>
    <w:semiHidden/>
    <w:unhideWhenUsed/>
    <w:rsid w:val="00E5734D"/>
    <w:pPr>
      <w:numPr>
        <w:numId w:val="21"/>
      </w:numPr>
      <w:contextualSpacing/>
    </w:pPr>
  </w:style>
  <w:style w:type="paragraph" w:styleId="Listennummer3">
    <w:name w:val="List Number 3"/>
    <w:basedOn w:val="Standard"/>
    <w:uiPriority w:val="99"/>
    <w:semiHidden/>
    <w:unhideWhenUsed/>
    <w:rsid w:val="00E5734D"/>
    <w:pPr>
      <w:numPr>
        <w:numId w:val="22"/>
      </w:numPr>
      <w:contextualSpacing/>
    </w:pPr>
  </w:style>
  <w:style w:type="paragraph" w:styleId="Listennummer2">
    <w:name w:val="List Number 2"/>
    <w:basedOn w:val="Standard"/>
    <w:uiPriority w:val="99"/>
    <w:semiHidden/>
    <w:unhideWhenUsed/>
    <w:rsid w:val="00E5734D"/>
    <w:pPr>
      <w:numPr>
        <w:numId w:val="23"/>
      </w:numPr>
      <w:contextualSpacing/>
    </w:pPr>
  </w:style>
  <w:style w:type="paragraph" w:styleId="Aufzhlungszeichen5">
    <w:name w:val="List Bullet 5"/>
    <w:basedOn w:val="Standard"/>
    <w:uiPriority w:val="99"/>
    <w:semiHidden/>
    <w:unhideWhenUsed/>
    <w:rsid w:val="00E5734D"/>
    <w:pPr>
      <w:numPr>
        <w:numId w:val="15"/>
      </w:numPr>
      <w:contextualSpacing/>
    </w:pPr>
  </w:style>
  <w:style w:type="paragraph" w:styleId="Aufzhlungszeichen4">
    <w:name w:val="List Bullet 4"/>
    <w:basedOn w:val="Standard"/>
    <w:uiPriority w:val="99"/>
    <w:semiHidden/>
    <w:unhideWhenUsed/>
    <w:rsid w:val="00E5734D"/>
    <w:pPr>
      <w:numPr>
        <w:numId w:val="14"/>
      </w:numPr>
      <w:contextualSpacing/>
    </w:pPr>
  </w:style>
  <w:style w:type="paragraph" w:styleId="Aufzhlungszeichen3">
    <w:name w:val="List Bullet 3"/>
    <w:basedOn w:val="Standard"/>
    <w:uiPriority w:val="99"/>
    <w:semiHidden/>
    <w:unhideWhenUsed/>
    <w:rsid w:val="00E5734D"/>
    <w:pPr>
      <w:numPr>
        <w:numId w:val="13"/>
      </w:numPr>
      <w:contextualSpacing/>
    </w:pPr>
  </w:style>
  <w:style w:type="paragraph" w:styleId="Aufzhlungszeichen2">
    <w:name w:val="List Bullet 2"/>
    <w:basedOn w:val="Standard"/>
    <w:uiPriority w:val="99"/>
    <w:semiHidden/>
    <w:unhideWhenUsed/>
    <w:rsid w:val="00E5734D"/>
    <w:pPr>
      <w:numPr>
        <w:numId w:val="12"/>
      </w:numPr>
      <w:contextualSpacing/>
    </w:pPr>
  </w:style>
  <w:style w:type="paragraph" w:styleId="Liste5">
    <w:name w:val="List 5"/>
    <w:basedOn w:val="Standard"/>
    <w:uiPriority w:val="99"/>
    <w:semiHidden/>
    <w:unhideWhenUsed/>
    <w:rsid w:val="00E5734D"/>
    <w:pPr>
      <w:ind w:left="1415" w:hanging="283"/>
      <w:contextualSpacing/>
    </w:pPr>
  </w:style>
  <w:style w:type="paragraph" w:styleId="Liste4">
    <w:name w:val="List 4"/>
    <w:basedOn w:val="Standard"/>
    <w:uiPriority w:val="99"/>
    <w:semiHidden/>
    <w:unhideWhenUsed/>
    <w:rsid w:val="00E5734D"/>
    <w:pPr>
      <w:ind w:left="1132" w:hanging="283"/>
      <w:contextualSpacing/>
    </w:pPr>
  </w:style>
  <w:style w:type="paragraph" w:styleId="Liste3">
    <w:name w:val="List 3"/>
    <w:basedOn w:val="Standard"/>
    <w:uiPriority w:val="99"/>
    <w:semiHidden/>
    <w:unhideWhenUsed/>
    <w:rsid w:val="00E5734D"/>
    <w:pPr>
      <w:ind w:left="849" w:hanging="283"/>
      <w:contextualSpacing/>
    </w:pPr>
  </w:style>
  <w:style w:type="paragraph" w:styleId="Liste2">
    <w:name w:val="List 2"/>
    <w:basedOn w:val="Standard"/>
    <w:uiPriority w:val="99"/>
    <w:semiHidden/>
    <w:unhideWhenUsed/>
    <w:rsid w:val="00E5734D"/>
    <w:pPr>
      <w:ind w:left="566" w:hanging="283"/>
      <w:contextualSpacing/>
    </w:pPr>
  </w:style>
  <w:style w:type="paragraph" w:styleId="Listennummer">
    <w:name w:val="List Number"/>
    <w:basedOn w:val="Standard"/>
    <w:uiPriority w:val="99"/>
    <w:semiHidden/>
    <w:unhideWhenUsed/>
    <w:rsid w:val="00E5734D"/>
    <w:pPr>
      <w:numPr>
        <w:numId w:val="24"/>
      </w:numPr>
      <w:contextualSpacing/>
    </w:pPr>
  </w:style>
  <w:style w:type="paragraph" w:styleId="Aufzhlungszeichen">
    <w:name w:val="List Bullet"/>
    <w:basedOn w:val="Standard"/>
    <w:uiPriority w:val="99"/>
    <w:semiHidden/>
    <w:unhideWhenUsed/>
    <w:rsid w:val="00E5734D"/>
    <w:pPr>
      <w:numPr>
        <w:numId w:val="11"/>
      </w:numPr>
      <w:contextualSpacing/>
    </w:pPr>
  </w:style>
  <w:style w:type="paragraph" w:styleId="Liste">
    <w:name w:val="List"/>
    <w:basedOn w:val="Standard"/>
    <w:uiPriority w:val="99"/>
    <w:semiHidden/>
    <w:unhideWhenUsed/>
    <w:rsid w:val="00E5734D"/>
    <w:pPr>
      <w:ind w:left="283" w:hanging="283"/>
      <w:contextualSpacing/>
    </w:pPr>
  </w:style>
  <w:style w:type="paragraph" w:styleId="RGV-berschrift">
    <w:name w:val="toa heading"/>
    <w:basedOn w:val="Standard"/>
    <w:next w:val="Standard"/>
    <w:uiPriority w:val="99"/>
    <w:semiHidden/>
    <w:unhideWhenUsed/>
    <w:rsid w:val="00E5734D"/>
    <w:pPr>
      <w:spacing w:before="120"/>
    </w:pPr>
    <w:rPr>
      <w:rFonts w:asciiTheme="majorHAnsi" w:eastAsiaTheme="majorEastAsia" w:hAnsiTheme="majorHAnsi" w:cstheme="majorBidi"/>
      <w:b/>
      <w:bCs/>
      <w:sz w:val="24"/>
    </w:rPr>
  </w:style>
  <w:style w:type="paragraph" w:styleId="Makrotext">
    <w:name w:val="macro"/>
    <w:link w:val="MakrotextZchn"/>
    <w:uiPriority w:val="99"/>
    <w:semiHidden/>
    <w:unhideWhenUsed/>
    <w:rsid w:val="00E5734D"/>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360" w:lineRule="auto"/>
      <w:jc w:val="both"/>
    </w:pPr>
    <w:rPr>
      <w:rFonts w:ascii="Consolas" w:hAnsi="Consolas" w:cs="Arial"/>
    </w:rPr>
  </w:style>
  <w:style w:type="character" w:customStyle="1" w:styleId="MakrotextZchn">
    <w:name w:val="Makrotext Zchn"/>
    <w:basedOn w:val="Absatz-Standardschriftart"/>
    <w:link w:val="Makrotext"/>
    <w:uiPriority w:val="99"/>
    <w:semiHidden/>
    <w:rsid w:val="00E5734D"/>
    <w:rPr>
      <w:rFonts w:ascii="Consolas" w:hAnsi="Consolas" w:cs="Arial"/>
    </w:rPr>
  </w:style>
  <w:style w:type="paragraph" w:styleId="Rechtsgrundlagenverzeichnis">
    <w:name w:val="table of authorities"/>
    <w:basedOn w:val="Standard"/>
    <w:next w:val="Standard"/>
    <w:uiPriority w:val="99"/>
    <w:semiHidden/>
    <w:unhideWhenUsed/>
    <w:rsid w:val="00E5734D"/>
    <w:pPr>
      <w:spacing w:after="0"/>
      <w:ind w:left="220" w:hanging="220"/>
    </w:pPr>
  </w:style>
  <w:style w:type="paragraph" w:styleId="Endnotentext">
    <w:name w:val="endnote text"/>
    <w:basedOn w:val="Standard"/>
    <w:link w:val="EndnotentextZchn"/>
    <w:uiPriority w:val="99"/>
    <w:semiHidden/>
    <w:unhideWhenUsed/>
    <w:rsid w:val="00E5734D"/>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E5734D"/>
    <w:rPr>
      <w:rFonts w:cs="Arial"/>
    </w:rPr>
  </w:style>
  <w:style w:type="character" w:styleId="Endnotenzeichen">
    <w:name w:val="endnote reference"/>
    <w:basedOn w:val="Absatz-Standardschriftart"/>
    <w:uiPriority w:val="99"/>
    <w:semiHidden/>
    <w:unhideWhenUsed/>
    <w:rsid w:val="00E5734D"/>
    <w:rPr>
      <w:vertAlign w:val="superscript"/>
    </w:rPr>
  </w:style>
  <w:style w:type="character" w:styleId="Zeilennummer">
    <w:name w:val="line number"/>
    <w:basedOn w:val="Absatz-Standardschriftart"/>
    <w:uiPriority w:val="99"/>
    <w:semiHidden/>
    <w:unhideWhenUsed/>
    <w:rsid w:val="00E5734D"/>
  </w:style>
  <w:style w:type="paragraph" w:styleId="Umschlagabsenderadresse">
    <w:name w:val="envelope return"/>
    <w:basedOn w:val="Standard"/>
    <w:uiPriority w:val="99"/>
    <w:semiHidden/>
    <w:unhideWhenUsed/>
    <w:rsid w:val="00E5734D"/>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E5734D"/>
    <w:pPr>
      <w:framePr w:w="4320" w:h="2160" w:hRule="exact" w:hSpace="141" w:wrap="auto" w:hAnchor="page" w:xAlign="center" w:yAlign="bottom"/>
      <w:spacing w:after="0" w:line="240" w:lineRule="auto"/>
      <w:ind w:left="1"/>
    </w:pPr>
    <w:rPr>
      <w:rFonts w:asciiTheme="majorHAnsi" w:eastAsiaTheme="majorEastAsia" w:hAnsiTheme="majorHAnsi" w:cstheme="majorBidi"/>
      <w:sz w:val="24"/>
    </w:rPr>
  </w:style>
  <w:style w:type="paragraph" w:styleId="Abbildungsverzeichnis">
    <w:name w:val="table of figures"/>
    <w:basedOn w:val="Standard"/>
    <w:next w:val="Standard"/>
    <w:uiPriority w:val="99"/>
    <w:semiHidden/>
    <w:unhideWhenUsed/>
    <w:rsid w:val="00E5734D"/>
    <w:pPr>
      <w:spacing w:after="0"/>
    </w:pPr>
  </w:style>
  <w:style w:type="paragraph" w:styleId="Index1">
    <w:name w:val="index 1"/>
    <w:basedOn w:val="Standard"/>
    <w:next w:val="Standard"/>
    <w:autoRedefine/>
    <w:uiPriority w:val="99"/>
    <w:semiHidden/>
    <w:unhideWhenUsed/>
    <w:rsid w:val="00E5734D"/>
    <w:pPr>
      <w:spacing w:after="0" w:line="240" w:lineRule="auto"/>
      <w:ind w:left="220" w:hanging="220"/>
    </w:pPr>
  </w:style>
  <w:style w:type="paragraph" w:styleId="Indexberschrift">
    <w:name w:val="index heading"/>
    <w:basedOn w:val="Standard"/>
    <w:next w:val="Index1"/>
    <w:uiPriority w:val="99"/>
    <w:semiHidden/>
    <w:unhideWhenUsed/>
    <w:rsid w:val="00E5734D"/>
    <w:rPr>
      <w:rFonts w:asciiTheme="majorHAnsi" w:eastAsiaTheme="majorEastAsia" w:hAnsiTheme="majorHAnsi" w:cstheme="majorBidi"/>
      <w:b/>
      <w:bCs/>
    </w:rPr>
  </w:style>
  <w:style w:type="paragraph" w:styleId="Standardeinzug">
    <w:name w:val="Normal Indent"/>
    <w:basedOn w:val="Standard"/>
    <w:uiPriority w:val="99"/>
    <w:semiHidden/>
    <w:unhideWhenUsed/>
    <w:rsid w:val="00E5734D"/>
    <w:pPr>
      <w:ind w:left="708"/>
    </w:pPr>
  </w:style>
  <w:style w:type="paragraph" w:styleId="Verzeichnis9">
    <w:name w:val="toc 9"/>
    <w:basedOn w:val="Standard"/>
    <w:next w:val="Standard"/>
    <w:autoRedefine/>
    <w:uiPriority w:val="39"/>
    <w:semiHidden/>
    <w:unhideWhenUsed/>
    <w:rsid w:val="00E5734D"/>
    <w:pPr>
      <w:spacing w:after="100"/>
      <w:ind w:left="1760"/>
    </w:pPr>
  </w:style>
  <w:style w:type="paragraph" w:styleId="Verzeichnis8">
    <w:name w:val="toc 8"/>
    <w:basedOn w:val="Standard"/>
    <w:next w:val="Standard"/>
    <w:autoRedefine/>
    <w:uiPriority w:val="39"/>
    <w:semiHidden/>
    <w:unhideWhenUsed/>
    <w:rsid w:val="00E5734D"/>
    <w:pPr>
      <w:spacing w:after="100"/>
      <w:ind w:left="1540"/>
    </w:pPr>
  </w:style>
  <w:style w:type="paragraph" w:styleId="Verzeichnis7">
    <w:name w:val="toc 7"/>
    <w:basedOn w:val="Standard"/>
    <w:next w:val="Standard"/>
    <w:autoRedefine/>
    <w:uiPriority w:val="39"/>
    <w:semiHidden/>
    <w:unhideWhenUsed/>
    <w:rsid w:val="00E5734D"/>
    <w:pPr>
      <w:spacing w:after="100"/>
      <w:ind w:left="1320"/>
    </w:pPr>
  </w:style>
  <w:style w:type="paragraph" w:styleId="Verzeichnis6">
    <w:name w:val="toc 6"/>
    <w:basedOn w:val="Standard"/>
    <w:next w:val="Standard"/>
    <w:autoRedefine/>
    <w:uiPriority w:val="39"/>
    <w:semiHidden/>
    <w:unhideWhenUsed/>
    <w:rsid w:val="00E5734D"/>
    <w:pPr>
      <w:spacing w:after="100"/>
      <w:ind w:left="1100"/>
    </w:pPr>
  </w:style>
  <w:style w:type="paragraph" w:styleId="Verzeichnis5">
    <w:name w:val="toc 5"/>
    <w:basedOn w:val="Standard"/>
    <w:next w:val="Standard"/>
    <w:autoRedefine/>
    <w:uiPriority w:val="39"/>
    <w:semiHidden/>
    <w:unhideWhenUsed/>
    <w:rsid w:val="00E5734D"/>
    <w:pPr>
      <w:spacing w:after="100"/>
      <w:ind w:left="880"/>
    </w:pPr>
  </w:style>
  <w:style w:type="paragraph" w:styleId="Verzeichnis4">
    <w:name w:val="toc 4"/>
    <w:basedOn w:val="Standard"/>
    <w:next w:val="Standard"/>
    <w:autoRedefine/>
    <w:uiPriority w:val="39"/>
    <w:semiHidden/>
    <w:unhideWhenUsed/>
    <w:rsid w:val="00E5734D"/>
    <w:pPr>
      <w:spacing w:after="100"/>
      <w:ind w:left="660"/>
    </w:pPr>
  </w:style>
  <w:style w:type="paragraph" w:styleId="Verzeichnis3">
    <w:name w:val="toc 3"/>
    <w:basedOn w:val="Standard"/>
    <w:next w:val="Standard"/>
    <w:autoRedefine/>
    <w:uiPriority w:val="39"/>
    <w:semiHidden/>
    <w:unhideWhenUsed/>
    <w:rsid w:val="00E5734D"/>
    <w:pPr>
      <w:spacing w:after="100"/>
      <w:ind w:left="440"/>
    </w:pPr>
  </w:style>
  <w:style w:type="paragraph" w:styleId="Verzeichnis2">
    <w:name w:val="toc 2"/>
    <w:basedOn w:val="Standard"/>
    <w:next w:val="Standard"/>
    <w:autoRedefine/>
    <w:uiPriority w:val="39"/>
    <w:semiHidden/>
    <w:unhideWhenUsed/>
    <w:rsid w:val="00E5734D"/>
    <w:pPr>
      <w:spacing w:after="100"/>
      <w:ind w:left="220"/>
    </w:pPr>
  </w:style>
  <w:style w:type="paragraph" w:styleId="Verzeichnis1">
    <w:name w:val="toc 1"/>
    <w:basedOn w:val="Standard"/>
    <w:next w:val="Standard"/>
    <w:autoRedefine/>
    <w:uiPriority w:val="39"/>
    <w:semiHidden/>
    <w:unhideWhenUsed/>
    <w:rsid w:val="00E5734D"/>
    <w:pPr>
      <w:spacing w:after="100"/>
    </w:pPr>
  </w:style>
  <w:style w:type="paragraph" w:styleId="Index9">
    <w:name w:val="index 9"/>
    <w:basedOn w:val="Standard"/>
    <w:next w:val="Standard"/>
    <w:autoRedefine/>
    <w:uiPriority w:val="99"/>
    <w:semiHidden/>
    <w:unhideWhenUsed/>
    <w:rsid w:val="00E5734D"/>
    <w:pPr>
      <w:spacing w:after="0" w:line="240" w:lineRule="auto"/>
      <w:ind w:left="1980" w:hanging="220"/>
    </w:pPr>
  </w:style>
  <w:style w:type="paragraph" w:styleId="Index8">
    <w:name w:val="index 8"/>
    <w:basedOn w:val="Standard"/>
    <w:next w:val="Standard"/>
    <w:autoRedefine/>
    <w:uiPriority w:val="99"/>
    <w:semiHidden/>
    <w:unhideWhenUsed/>
    <w:rsid w:val="00E5734D"/>
    <w:pPr>
      <w:spacing w:after="0" w:line="240" w:lineRule="auto"/>
      <w:ind w:left="1760" w:hanging="220"/>
    </w:pPr>
  </w:style>
  <w:style w:type="paragraph" w:styleId="Index7">
    <w:name w:val="index 7"/>
    <w:basedOn w:val="Standard"/>
    <w:next w:val="Standard"/>
    <w:autoRedefine/>
    <w:uiPriority w:val="99"/>
    <w:semiHidden/>
    <w:unhideWhenUsed/>
    <w:rsid w:val="00E5734D"/>
    <w:pPr>
      <w:spacing w:after="0" w:line="240" w:lineRule="auto"/>
      <w:ind w:left="1540" w:hanging="220"/>
    </w:pPr>
  </w:style>
  <w:style w:type="paragraph" w:styleId="Index6">
    <w:name w:val="index 6"/>
    <w:basedOn w:val="Standard"/>
    <w:next w:val="Standard"/>
    <w:autoRedefine/>
    <w:uiPriority w:val="99"/>
    <w:semiHidden/>
    <w:unhideWhenUsed/>
    <w:rsid w:val="00E5734D"/>
    <w:pPr>
      <w:spacing w:after="0" w:line="240" w:lineRule="auto"/>
      <w:ind w:left="1320" w:hanging="220"/>
    </w:pPr>
  </w:style>
  <w:style w:type="paragraph" w:styleId="Index5">
    <w:name w:val="index 5"/>
    <w:basedOn w:val="Standard"/>
    <w:next w:val="Standard"/>
    <w:autoRedefine/>
    <w:uiPriority w:val="99"/>
    <w:semiHidden/>
    <w:unhideWhenUsed/>
    <w:rsid w:val="00E5734D"/>
    <w:pPr>
      <w:spacing w:after="0" w:line="240" w:lineRule="auto"/>
      <w:ind w:left="1100" w:hanging="220"/>
    </w:pPr>
  </w:style>
  <w:style w:type="paragraph" w:styleId="Index4">
    <w:name w:val="index 4"/>
    <w:basedOn w:val="Standard"/>
    <w:next w:val="Standard"/>
    <w:autoRedefine/>
    <w:uiPriority w:val="99"/>
    <w:semiHidden/>
    <w:unhideWhenUsed/>
    <w:rsid w:val="00E5734D"/>
    <w:pPr>
      <w:spacing w:after="0" w:line="240" w:lineRule="auto"/>
      <w:ind w:left="880" w:hanging="220"/>
    </w:pPr>
  </w:style>
  <w:style w:type="paragraph" w:styleId="Index3">
    <w:name w:val="index 3"/>
    <w:basedOn w:val="Standard"/>
    <w:next w:val="Standard"/>
    <w:autoRedefine/>
    <w:uiPriority w:val="99"/>
    <w:semiHidden/>
    <w:unhideWhenUsed/>
    <w:rsid w:val="00E5734D"/>
    <w:pPr>
      <w:spacing w:after="0" w:line="240" w:lineRule="auto"/>
      <w:ind w:left="660" w:hanging="220"/>
    </w:pPr>
  </w:style>
  <w:style w:type="paragraph" w:styleId="Index2">
    <w:name w:val="index 2"/>
    <w:basedOn w:val="Standard"/>
    <w:next w:val="Standard"/>
    <w:autoRedefine/>
    <w:uiPriority w:val="99"/>
    <w:semiHidden/>
    <w:unhideWhenUsed/>
    <w:rsid w:val="00E5734D"/>
    <w:pPr>
      <w:spacing w:after="0" w:line="240" w:lineRule="auto"/>
      <w:ind w:left="440" w:hanging="220"/>
    </w:pPr>
  </w:style>
  <w:style w:type="character" w:customStyle="1" w:styleId="bersichtsraster-KompetenzZchn">
    <w:name w:val="Übersichtsraster-Kompetenz Zchn"/>
    <w:basedOn w:val="Absatz-Standardschriftart"/>
    <w:link w:val="bersichtsraster-Kompetenz"/>
    <w:rsid w:val="006D5EFE"/>
    <w:rPr>
      <w:rFonts w:ascii="Calibri Light" w:eastAsia="Calibri" w:hAnsi="Calibri Light" w:cs="Tahoma"/>
      <w:lang w:eastAsia="en-US"/>
    </w:rPr>
  </w:style>
  <w:style w:type="paragraph" w:customStyle="1" w:styleId="Liste-SuS">
    <w:name w:val="Liste-SuS"/>
    <w:basedOn w:val="Standard"/>
    <w:link w:val="Liste-SuSZchn"/>
    <w:qFormat/>
    <w:rsid w:val="006D5EFE"/>
    <w:pPr>
      <w:keepNext/>
      <w:spacing w:before="120" w:line="276" w:lineRule="auto"/>
    </w:pPr>
    <w:rPr>
      <w:rFonts w:eastAsia="Calibri" w:cs="Times New Roman"/>
      <w:sz w:val="24"/>
      <w:szCs w:val="22"/>
      <w:lang w:eastAsia="en-US"/>
    </w:rPr>
  </w:style>
  <w:style w:type="character" w:customStyle="1" w:styleId="Liste-SuSZchn">
    <w:name w:val="Liste-SuS Zchn"/>
    <w:basedOn w:val="Absatz-Standardschriftart"/>
    <w:link w:val="Liste-SuS"/>
    <w:rsid w:val="006D5EFE"/>
    <w:rPr>
      <w:rFonts w:ascii="Arial" w:eastAsia="Calibri"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70640">
      <w:bodyDiv w:val="1"/>
      <w:marLeft w:val="0"/>
      <w:marRight w:val="0"/>
      <w:marTop w:val="0"/>
      <w:marBottom w:val="0"/>
      <w:divBdr>
        <w:top w:val="none" w:sz="0" w:space="0" w:color="auto"/>
        <w:left w:val="none" w:sz="0" w:space="0" w:color="auto"/>
        <w:bottom w:val="none" w:sz="0" w:space="0" w:color="auto"/>
        <w:right w:val="none" w:sz="0" w:space="0" w:color="auto"/>
      </w:divBdr>
    </w:div>
    <w:div w:id="122769505">
      <w:bodyDiv w:val="1"/>
      <w:marLeft w:val="0"/>
      <w:marRight w:val="0"/>
      <w:marTop w:val="0"/>
      <w:marBottom w:val="0"/>
      <w:divBdr>
        <w:top w:val="none" w:sz="0" w:space="0" w:color="auto"/>
        <w:left w:val="none" w:sz="0" w:space="0" w:color="auto"/>
        <w:bottom w:val="none" w:sz="0" w:space="0" w:color="auto"/>
        <w:right w:val="none" w:sz="0" w:space="0" w:color="auto"/>
      </w:divBdr>
      <w:divsChild>
        <w:div w:id="257830815">
          <w:marLeft w:val="0"/>
          <w:marRight w:val="0"/>
          <w:marTop w:val="0"/>
          <w:marBottom w:val="0"/>
          <w:divBdr>
            <w:top w:val="none" w:sz="0" w:space="0" w:color="auto"/>
            <w:left w:val="none" w:sz="0" w:space="0" w:color="auto"/>
            <w:bottom w:val="none" w:sz="0" w:space="0" w:color="auto"/>
            <w:right w:val="none" w:sz="0" w:space="0" w:color="auto"/>
          </w:divBdr>
          <w:divsChild>
            <w:div w:id="1903902928">
              <w:marLeft w:val="0"/>
              <w:marRight w:val="0"/>
              <w:marTop w:val="0"/>
              <w:marBottom w:val="0"/>
              <w:divBdr>
                <w:top w:val="none" w:sz="0" w:space="0" w:color="auto"/>
                <w:left w:val="none" w:sz="0" w:space="0" w:color="auto"/>
                <w:bottom w:val="none" w:sz="0" w:space="0" w:color="auto"/>
                <w:right w:val="none" w:sz="0" w:space="0" w:color="auto"/>
              </w:divBdr>
              <w:divsChild>
                <w:div w:id="1824806914">
                  <w:marLeft w:val="0"/>
                  <w:marRight w:val="0"/>
                  <w:marTop w:val="0"/>
                  <w:marBottom w:val="0"/>
                  <w:divBdr>
                    <w:top w:val="none" w:sz="0" w:space="0" w:color="auto"/>
                    <w:left w:val="none" w:sz="0" w:space="0" w:color="auto"/>
                    <w:bottom w:val="none" w:sz="0" w:space="0" w:color="auto"/>
                    <w:right w:val="none" w:sz="0" w:space="0" w:color="auto"/>
                  </w:divBdr>
                  <w:divsChild>
                    <w:div w:id="602307172">
                      <w:marLeft w:val="0"/>
                      <w:marRight w:val="0"/>
                      <w:marTop w:val="0"/>
                      <w:marBottom w:val="0"/>
                      <w:divBdr>
                        <w:top w:val="none" w:sz="0" w:space="0" w:color="auto"/>
                        <w:left w:val="none" w:sz="0" w:space="0" w:color="auto"/>
                        <w:bottom w:val="none" w:sz="0" w:space="0" w:color="auto"/>
                        <w:right w:val="none" w:sz="0" w:space="0" w:color="auto"/>
                      </w:divBdr>
                    </w:div>
                  </w:divsChild>
                </w:div>
                <w:div w:id="966541840">
                  <w:marLeft w:val="0"/>
                  <w:marRight w:val="0"/>
                  <w:marTop w:val="0"/>
                  <w:marBottom w:val="0"/>
                  <w:divBdr>
                    <w:top w:val="none" w:sz="0" w:space="0" w:color="auto"/>
                    <w:left w:val="none" w:sz="0" w:space="0" w:color="auto"/>
                    <w:bottom w:val="none" w:sz="0" w:space="0" w:color="auto"/>
                    <w:right w:val="none" w:sz="0" w:space="0" w:color="auto"/>
                  </w:divBdr>
                  <w:divsChild>
                    <w:div w:id="1707633596">
                      <w:marLeft w:val="0"/>
                      <w:marRight w:val="0"/>
                      <w:marTop w:val="0"/>
                      <w:marBottom w:val="0"/>
                      <w:divBdr>
                        <w:top w:val="none" w:sz="0" w:space="0" w:color="auto"/>
                        <w:left w:val="none" w:sz="0" w:space="0" w:color="auto"/>
                        <w:bottom w:val="none" w:sz="0" w:space="0" w:color="auto"/>
                        <w:right w:val="none" w:sz="0" w:space="0" w:color="auto"/>
                      </w:divBdr>
                    </w:div>
                  </w:divsChild>
                </w:div>
                <w:div w:id="38937077">
                  <w:marLeft w:val="0"/>
                  <w:marRight w:val="0"/>
                  <w:marTop w:val="0"/>
                  <w:marBottom w:val="0"/>
                  <w:divBdr>
                    <w:top w:val="none" w:sz="0" w:space="0" w:color="auto"/>
                    <w:left w:val="none" w:sz="0" w:space="0" w:color="auto"/>
                    <w:bottom w:val="none" w:sz="0" w:space="0" w:color="auto"/>
                    <w:right w:val="none" w:sz="0" w:space="0" w:color="auto"/>
                  </w:divBdr>
                  <w:divsChild>
                    <w:div w:id="42602400">
                      <w:marLeft w:val="0"/>
                      <w:marRight w:val="0"/>
                      <w:marTop w:val="0"/>
                      <w:marBottom w:val="0"/>
                      <w:divBdr>
                        <w:top w:val="none" w:sz="0" w:space="0" w:color="auto"/>
                        <w:left w:val="none" w:sz="0" w:space="0" w:color="auto"/>
                        <w:bottom w:val="none" w:sz="0" w:space="0" w:color="auto"/>
                        <w:right w:val="none" w:sz="0" w:space="0" w:color="auto"/>
                      </w:divBdr>
                    </w:div>
                  </w:divsChild>
                </w:div>
                <w:div w:id="1498377683">
                  <w:marLeft w:val="0"/>
                  <w:marRight w:val="0"/>
                  <w:marTop w:val="0"/>
                  <w:marBottom w:val="0"/>
                  <w:divBdr>
                    <w:top w:val="none" w:sz="0" w:space="0" w:color="auto"/>
                    <w:left w:val="none" w:sz="0" w:space="0" w:color="auto"/>
                    <w:bottom w:val="none" w:sz="0" w:space="0" w:color="auto"/>
                    <w:right w:val="none" w:sz="0" w:space="0" w:color="auto"/>
                  </w:divBdr>
                  <w:divsChild>
                    <w:div w:id="12969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091548">
      <w:bodyDiv w:val="1"/>
      <w:marLeft w:val="0"/>
      <w:marRight w:val="0"/>
      <w:marTop w:val="0"/>
      <w:marBottom w:val="0"/>
      <w:divBdr>
        <w:top w:val="none" w:sz="0" w:space="0" w:color="auto"/>
        <w:left w:val="none" w:sz="0" w:space="0" w:color="auto"/>
        <w:bottom w:val="none" w:sz="0" w:space="0" w:color="auto"/>
        <w:right w:val="none" w:sz="0" w:space="0" w:color="auto"/>
      </w:divBdr>
    </w:div>
    <w:div w:id="420760812">
      <w:bodyDiv w:val="1"/>
      <w:marLeft w:val="0"/>
      <w:marRight w:val="0"/>
      <w:marTop w:val="0"/>
      <w:marBottom w:val="0"/>
      <w:divBdr>
        <w:top w:val="none" w:sz="0" w:space="0" w:color="auto"/>
        <w:left w:val="none" w:sz="0" w:space="0" w:color="auto"/>
        <w:bottom w:val="none" w:sz="0" w:space="0" w:color="auto"/>
        <w:right w:val="none" w:sz="0" w:space="0" w:color="auto"/>
      </w:divBdr>
    </w:div>
    <w:div w:id="448743824">
      <w:bodyDiv w:val="1"/>
      <w:marLeft w:val="0"/>
      <w:marRight w:val="0"/>
      <w:marTop w:val="0"/>
      <w:marBottom w:val="0"/>
      <w:divBdr>
        <w:top w:val="none" w:sz="0" w:space="0" w:color="auto"/>
        <w:left w:val="none" w:sz="0" w:space="0" w:color="auto"/>
        <w:bottom w:val="none" w:sz="0" w:space="0" w:color="auto"/>
        <w:right w:val="none" w:sz="0" w:space="0" w:color="auto"/>
      </w:divBdr>
      <w:divsChild>
        <w:div w:id="174882208">
          <w:marLeft w:val="0"/>
          <w:marRight w:val="0"/>
          <w:marTop w:val="0"/>
          <w:marBottom w:val="0"/>
          <w:divBdr>
            <w:top w:val="none" w:sz="0" w:space="0" w:color="auto"/>
            <w:left w:val="none" w:sz="0" w:space="0" w:color="auto"/>
            <w:bottom w:val="none" w:sz="0" w:space="0" w:color="auto"/>
            <w:right w:val="none" w:sz="0" w:space="0" w:color="auto"/>
          </w:divBdr>
          <w:divsChild>
            <w:div w:id="1977292251">
              <w:marLeft w:val="0"/>
              <w:marRight w:val="0"/>
              <w:marTop w:val="0"/>
              <w:marBottom w:val="0"/>
              <w:divBdr>
                <w:top w:val="none" w:sz="0" w:space="0" w:color="auto"/>
                <w:left w:val="none" w:sz="0" w:space="0" w:color="auto"/>
                <w:bottom w:val="none" w:sz="0" w:space="0" w:color="auto"/>
                <w:right w:val="none" w:sz="0" w:space="0" w:color="auto"/>
              </w:divBdr>
              <w:divsChild>
                <w:div w:id="711224191">
                  <w:marLeft w:val="0"/>
                  <w:marRight w:val="0"/>
                  <w:marTop w:val="0"/>
                  <w:marBottom w:val="0"/>
                  <w:divBdr>
                    <w:top w:val="none" w:sz="0" w:space="0" w:color="auto"/>
                    <w:left w:val="none" w:sz="0" w:space="0" w:color="auto"/>
                    <w:bottom w:val="none" w:sz="0" w:space="0" w:color="auto"/>
                    <w:right w:val="none" w:sz="0" w:space="0" w:color="auto"/>
                  </w:divBdr>
                  <w:divsChild>
                    <w:div w:id="8794306">
                      <w:marLeft w:val="0"/>
                      <w:marRight w:val="0"/>
                      <w:marTop w:val="0"/>
                      <w:marBottom w:val="0"/>
                      <w:divBdr>
                        <w:top w:val="none" w:sz="0" w:space="0" w:color="auto"/>
                        <w:left w:val="none" w:sz="0" w:space="0" w:color="auto"/>
                        <w:bottom w:val="none" w:sz="0" w:space="0" w:color="auto"/>
                        <w:right w:val="none" w:sz="0" w:space="0" w:color="auto"/>
                      </w:divBdr>
                    </w:div>
                  </w:divsChild>
                </w:div>
                <w:div w:id="2140298719">
                  <w:marLeft w:val="0"/>
                  <w:marRight w:val="0"/>
                  <w:marTop w:val="0"/>
                  <w:marBottom w:val="0"/>
                  <w:divBdr>
                    <w:top w:val="none" w:sz="0" w:space="0" w:color="auto"/>
                    <w:left w:val="none" w:sz="0" w:space="0" w:color="auto"/>
                    <w:bottom w:val="none" w:sz="0" w:space="0" w:color="auto"/>
                    <w:right w:val="none" w:sz="0" w:space="0" w:color="auto"/>
                  </w:divBdr>
                  <w:divsChild>
                    <w:div w:id="448626076">
                      <w:marLeft w:val="0"/>
                      <w:marRight w:val="0"/>
                      <w:marTop w:val="0"/>
                      <w:marBottom w:val="0"/>
                      <w:divBdr>
                        <w:top w:val="none" w:sz="0" w:space="0" w:color="auto"/>
                        <w:left w:val="none" w:sz="0" w:space="0" w:color="auto"/>
                        <w:bottom w:val="none" w:sz="0" w:space="0" w:color="auto"/>
                        <w:right w:val="none" w:sz="0" w:space="0" w:color="auto"/>
                      </w:divBdr>
                    </w:div>
                  </w:divsChild>
                </w:div>
                <w:div w:id="2083985691">
                  <w:marLeft w:val="0"/>
                  <w:marRight w:val="0"/>
                  <w:marTop w:val="0"/>
                  <w:marBottom w:val="0"/>
                  <w:divBdr>
                    <w:top w:val="none" w:sz="0" w:space="0" w:color="auto"/>
                    <w:left w:val="none" w:sz="0" w:space="0" w:color="auto"/>
                    <w:bottom w:val="none" w:sz="0" w:space="0" w:color="auto"/>
                    <w:right w:val="none" w:sz="0" w:space="0" w:color="auto"/>
                  </w:divBdr>
                  <w:divsChild>
                    <w:div w:id="1743412234">
                      <w:marLeft w:val="0"/>
                      <w:marRight w:val="0"/>
                      <w:marTop w:val="0"/>
                      <w:marBottom w:val="0"/>
                      <w:divBdr>
                        <w:top w:val="none" w:sz="0" w:space="0" w:color="auto"/>
                        <w:left w:val="none" w:sz="0" w:space="0" w:color="auto"/>
                        <w:bottom w:val="none" w:sz="0" w:space="0" w:color="auto"/>
                        <w:right w:val="none" w:sz="0" w:space="0" w:color="auto"/>
                      </w:divBdr>
                    </w:div>
                  </w:divsChild>
                </w:div>
                <w:div w:id="177278927">
                  <w:marLeft w:val="0"/>
                  <w:marRight w:val="0"/>
                  <w:marTop w:val="0"/>
                  <w:marBottom w:val="0"/>
                  <w:divBdr>
                    <w:top w:val="none" w:sz="0" w:space="0" w:color="auto"/>
                    <w:left w:val="none" w:sz="0" w:space="0" w:color="auto"/>
                    <w:bottom w:val="none" w:sz="0" w:space="0" w:color="auto"/>
                    <w:right w:val="none" w:sz="0" w:space="0" w:color="auto"/>
                  </w:divBdr>
                  <w:divsChild>
                    <w:div w:id="8030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588063">
      <w:bodyDiv w:val="1"/>
      <w:marLeft w:val="0"/>
      <w:marRight w:val="0"/>
      <w:marTop w:val="0"/>
      <w:marBottom w:val="0"/>
      <w:divBdr>
        <w:top w:val="none" w:sz="0" w:space="0" w:color="auto"/>
        <w:left w:val="none" w:sz="0" w:space="0" w:color="auto"/>
        <w:bottom w:val="none" w:sz="0" w:space="0" w:color="auto"/>
        <w:right w:val="none" w:sz="0" w:space="0" w:color="auto"/>
      </w:divBdr>
    </w:div>
    <w:div w:id="687827496">
      <w:bodyDiv w:val="1"/>
      <w:marLeft w:val="0"/>
      <w:marRight w:val="0"/>
      <w:marTop w:val="0"/>
      <w:marBottom w:val="0"/>
      <w:divBdr>
        <w:top w:val="none" w:sz="0" w:space="0" w:color="auto"/>
        <w:left w:val="none" w:sz="0" w:space="0" w:color="auto"/>
        <w:bottom w:val="none" w:sz="0" w:space="0" w:color="auto"/>
        <w:right w:val="none" w:sz="0" w:space="0" w:color="auto"/>
      </w:divBdr>
      <w:divsChild>
        <w:div w:id="318534228">
          <w:marLeft w:val="0"/>
          <w:marRight w:val="0"/>
          <w:marTop w:val="0"/>
          <w:marBottom w:val="0"/>
          <w:divBdr>
            <w:top w:val="none" w:sz="0" w:space="0" w:color="auto"/>
            <w:left w:val="none" w:sz="0" w:space="0" w:color="auto"/>
            <w:bottom w:val="none" w:sz="0" w:space="0" w:color="auto"/>
            <w:right w:val="none" w:sz="0" w:space="0" w:color="auto"/>
          </w:divBdr>
          <w:divsChild>
            <w:div w:id="1350254260">
              <w:marLeft w:val="0"/>
              <w:marRight w:val="0"/>
              <w:marTop w:val="0"/>
              <w:marBottom w:val="0"/>
              <w:divBdr>
                <w:top w:val="none" w:sz="0" w:space="0" w:color="auto"/>
                <w:left w:val="none" w:sz="0" w:space="0" w:color="auto"/>
                <w:bottom w:val="none" w:sz="0" w:space="0" w:color="auto"/>
                <w:right w:val="none" w:sz="0" w:space="0" w:color="auto"/>
              </w:divBdr>
              <w:divsChild>
                <w:div w:id="2121603566">
                  <w:marLeft w:val="0"/>
                  <w:marRight w:val="0"/>
                  <w:marTop w:val="0"/>
                  <w:marBottom w:val="0"/>
                  <w:divBdr>
                    <w:top w:val="none" w:sz="0" w:space="0" w:color="auto"/>
                    <w:left w:val="none" w:sz="0" w:space="0" w:color="auto"/>
                    <w:bottom w:val="none" w:sz="0" w:space="0" w:color="auto"/>
                    <w:right w:val="none" w:sz="0" w:space="0" w:color="auto"/>
                  </w:divBdr>
                  <w:divsChild>
                    <w:div w:id="11852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31817">
      <w:bodyDiv w:val="1"/>
      <w:marLeft w:val="0"/>
      <w:marRight w:val="0"/>
      <w:marTop w:val="0"/>
      <w:marBottom w:val="0"/>
      <w:divBdr>
        <w:top w:val="none" w:sz="0" w:space="0" w:color="auto"/>
        <w:left w:val="none" w:sz="0" w:space="0" w:color="auto"/>
        <w:bottom w:val="none" w:sz="0" w:space="0" w:color="auto"/>
        <w:right w:val="none" w:sz="0" w:space="0" w:color="auto"/>
      </w:divBdr>
      <w:divsChild>
        <w:div w:id="247735734">
          <w:marLeft w:val="0"/>
          <w:marRight w:val="0"/>
          <w:marTop w:val="0"/>
          <w:marBottom w:val="0"/>
          <w:divBdr>
            <w:top w:val="none" w:sz="0" w:space="0" w:color="auto"/>
            <w:left w:val="none" w:sz="0" w:space="0" w:color="auto"/>
            <w:bottom w:val="none" w:sz="0" w:space="0" w:color="auto"/>
            <w:right w:val="none" w:sz="0" w:space="0" w:color="auto"/>
          </w:divBdr>
          <w:divsChild>
            <w:div w:id="196547415">
              <w:marLeft w:val="0"/>
              <w:marRight w:val="0"/>
              <w:marTop w:val="0"/>
              <w:marBottom w:val="0"/>
              <w:divBdr>
                <w:top w:val="none" w:sz="0" w:space="0" w:color="auto"/>
                <w:left w:val="none" w:sz="0" w:space="0" w:color="auto"/>
                <w:bottom w:val="none" w:sz="0" w:space="0" w:color="auto"/>
                <w:right w:val="none" w:sz="0" w:space="0" w:color="auto"/>
              </w:divBdr>
              <w:divsChild>
                <w:div w:id="11814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87299">
      <w:bodyDiv w:val="1"/>
      <w:marLeft w:val="0"/>
      <w:marRight w:val="0"/>
      <w:marTop w:val="0"/>
      <w:marBottom w:val="0"/>
      <w:divBdr>
        <w:top w:val="none" w:sz="0" w:space="0" w:color="auto"/>
        <w:left w:val="none" w:sz="0" w:space="0" w:color="auto"/>
        <w:bottom w:val="none" w:sz="0" w:space="0" w:color="auto"/>
        <w:right w:val="none" w:sz="0" w:space="0" w:color="auto"/>
      </w:divBdr>
    </w:div>
    <w:div w:id="1378703004">
      <w:bodyDiv w:val="1"/>
      <w:marLeft w:val="0"/>
      <w:marRight w:val="0"/>
      <w:marTop w:val="0"/>
      <w:marBottom w:val="0"/>
      <w:divBdr>
        <w:top w:val="none" w:sz="0" w:space="0" w:color="auto"/>
        <w:left w:val="none" w:sz="0" w:space="0" w:color="auto"/>
        <w:bottom w:val="none" w:sz="0" w:space="0" w:color="auto"/>
        <w:right w:val="none" w:sz="0" w:space="0" w:color="auto"/>
      </w:divBdr>
    </w:div>
    <w:div w:id="1721322462">
      <w:bodyDiv w:val="1"/>
      <w:marLeft w:val="0"/>
      <w:marRight w:val="0"/>
      <w:marTop w:val="0"/>
      <w:marBottom w:val="0"/>
      <w:divBdr>
        <w:top w:val="none" w:sz="0" w:space="0" w:color="auto"/>
        <w:left w:val="none" w:sz="0" w:space="0" w:color="auto"/>
        <w:bottom w:val="none" w:sz="0" w:space="0" w:color="auto"/>
        <w:right w:val="none" w:sz="0" w:space="0" w:color="auto"/>
      </w:divBdr>
      <w:divsChild>
        <w:div w:id="827552065">
          <w:marLeft w:val="0"/>
          <w:marRight w:val="0"/>
          <w:marTop w:val="0"/>
          <w:marBottom w:val="0"/>
          <w:divBdr>
            <w:top w:val="none" w:sz="0" w:space="0" w:color="auto"/>
            <w:left w:val="none" w:sz="0" w:space="0" w:color="auto"/>
            <w:bottom w:val="none" w:sz="0" w:space="0" w:color="auto"/>
            <w:right w:val="none" w:sz="0" w:space="0" w:color="auto"/>
          </w:divBdr>
          <w:divsChild>
            <w:div w:id="1111627845">
              <w:marLeft w:val="0"/>
              <w:marRight w:val="0"/>
              <w:marTop w:val="0"/>
              <w:marBottom w:val="0"/>
              <w:divBdr>
                <w:top w:val="none" w:sz="0" w:space="0" w:color="auto"/>
                <w:left w:val="none" w:sz="0" w:space="0" w:color="auto"/>
                <w:bottom w:val="none" w:sz="0" w:space="0" w:color="auto"/>
                <w:right w:val="none" w:sz="0" w:space="0" w:color="auto"/>
              </w:divBdr>
              <w:divsChild>
                <w:div w:id="1678580246">
                  <w:marLeft w:val="0"/>
                  <w:marRight w:val="0"/>
                  <w:marTop w:val="0"/>
                  <w:marBottom w:val="0"/>
                  <w:divBdr>
                    <w:top w:val="none" w:sz="0" w:space="0" w:color="auto"/>
                    <w:left w:val="none" w:sz="0" w:space="0" w:color="auto"/>
                    <w:bottom w:val="none" w:sz="0" w:space="0" w:color="auto"/>
                    <w:right w:val="none" w:sz="0" w:space="0" w:color="auto"/>
                  </w:divBdr>
                  <w:divsChild>
                    <w:div w:id="214022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432664">
      <w:bodyDiv w:val="1"/>
      <w:marLeft w:val="0"/>
      <w:marRight w:val="0"/>
      <w:marTop w:val="0"/>
      <w:marBottom w:val="0"/>
      <w:divBdr>
        <w:top w:val="none" w:sz="0" w:space="0" w:color="auto"/>
        <w:left w:val="none" w:sz="0" w:space="0" w:color="auto"/>
        <w:bottom w:val="none" w:sz="0" w:space="0" w:color="auto"/>
        <w:right w:val="none" w:sz="0" w:space="0" w:color="auto"/>
      </w:divBdr>
      <w:divsChild>
        <w:div w:id="106856280">
          <w:marLeft w:val="0"/>
          <w:marRight w:val="0"/>
          <w:marTop w:val="0"/>
          <w:marBottom w:val="0"/>
          <w:divBdr>
            <w:top w:val="none" w:sz="0" w:space="0" w:color="auto"/>
            <w:left w:val="none" w:sz="0" w:space="0" w:color="auto"/>
            <w:bottom w:val="none" w:sz="0" w:space="0" w:color="auto"/>
            <w:right w:val="none" w:sz="0" w:space="0" w:color="auto"/>
          </w:divBdr>
          <w:divsChild>
            <w:div w:id="93524006">
              <w:marLeft w:val="0"/>
              <w:marRight w:val="0"/>
              <w:marTop w:val="0"/>
              <w:marBottom w:val="0"/>
              <w:divBdr>
                <w:top w:val="none" w:sz="0" w:space="0" w:color="auto"/>
                <w:left w:val="none" w:sz="0" w:space="0" w:color="auto"/>
                <w:bottom w:val="none" w:sz="0" w:space="0" w:color="auto"/>
                <w:right w:val="none" w:sz="0" w:space="0" w:color="auto"/>
              </w:divBdr>
              <w:divsChild>
                <w:div w:id="15564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61.wmf"/><Relationship Id="rId21" Type="http://schemas.openxmlformats.org/officeDocument/2006/relationships/image" Target="media/image6.wmf"/><Relationship Id="rId42" Type="http://schemas.openxmlformats.org/officeDocument/2006/relationships/image" Target="media/image21.wmf"/><Relationship Id="rId47" Type="http://schemas.openxmlformats.org/officeDocument/2006/relationships/oleObject" Target="embeddings/oleObject14.bin"/><Relationship Id="rId63" Type="http://schemas.openxmlformats.org/officeDocument/2006/relationships/oleObject" Target="embeddings/oleObject24.bin"/><Relationship Id="rId68" Type="http://schemas.openxmlformats.org/officeDocument/2006/relationships/image" Target="media/image36.wmf"/><Relationship Id="rId84" Type="http://schemas.openxmlformats.org/officeDocument/2006/relationships/image" Target="media/image44.wmf"/><Relationship Id="rId89" Type="http://schemas.openxmlformats.org/officeDocument/2006/relationships/image" Target="media/image47.wmf"/><Relationship Id="rId112" Type="http://schemas.openxmlformats.org/officeDocument/2006/relationships/oleObject" Target="embeddings/oleObject48.bin"/><Relationship Id="rId133" Type="http://schemas.openxmlformats.org/officeDocument/2006/relationships/image" Target="media/image70.wmf"/><Relationship Id="rId138" Type="http://schemas.openxmlformats.org/officeDocument/2006/relationships/oleObject" Target="embeddings/oleObject60.bin"/><Relationship Id="rId154" Type="http://schemas.openxmlformats.org/officeDocument/2006/relationships/oleObject" Target="embeddings/oleObject68.bin"/><Relationship Id="rId159" Type="http://schemas.openxmlformats.org/officeDocument/2006/relationships/image" Target="media/image83.wmf"/><Relationship Id="rId170" Type="http://schemas.openxmlformats.org/officeDocument/2006/relationships/glossaryDocument" Target="glossary/document.xml"/><Relationship Id="rId16" Type="http://schemas.openxmlformats.org/officeDocument/2006/relationships/oleObject" Target="embeddings/oleObject3.bin"/><Relationship Id="rId107" Type="http://schemas.openxmlformats.org/officeDocument/2006/relationships/image" Target="media/image56.wmf"/><Relationship Id="rId11" Type="http://schemas.openxmlformats.org/officeDocument/2006/relationships/image" Target="media/image1.wmf"/><Relationship Id="rId32" Type="http://schemas.openxmlformats.org/officeDocument/2006/relationships/image" Target="media/image14.png"/><Relationship Id="rId37" Type="http://schemas.openxmlformats.org/officeDocument/2006/relationships/image" Target="media/image18.wmf"/><Relationship Id="rId53" Type="http://schemas.openxmlformats.org/officeDocument/2006/relationships/oleObject" Target="embeddings/oleObject17.bin"/><Relationship Id="rId58" Type="http://schemas.openxmlformats.org/officeDocument/2006/relationships/image" Target="media/image31.wmf"/><Relationship Id="rId74" Type="http://schemas.openxmlformats.org/officeDocument/2006/relationships/image" Target="media/image39.wmf"/><Relationship Id="rId79" Type="http://schemas.openxmlformats.org/officeDocument/2006/relationships/oleObject" Target="embeddings/oleObject32.bin"/><Relationship Id="rId102" Type="http://schemas.openxmlformats.org/officeDocument/2006/relationships/oleObject" Target="embeddings/oleObject43.bin"/><Relationship Id="rId123" Type="http://schemas.openxmlformats.org/officeDocument/2006/relationships/image" Target="media/image64.wmf"/><Relationship Id="rId128" Type="http://schemas.openxmlformats.org/officeDocument/2006/relationships/oleObject" Target="embeddings/oleObject56.bin"/><Relationship Id="rId144" Type="http://schemas.openxmlformats.org/officeDocument/2006/relationships/oleObject" Target="embeddings/oleObject63.bin"/><Relationship Id="rId149" Type="http://schemas.openxmlformats.org/officeDocument/2006/relationships/image" Target="media/image78.wmf"/><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50.wmf"/><Relationship Id="rId160" Type="http://schemas.openxmlformats.org/officeDocument/2006/relationships/oleObject" Target="embeddings/oleObject71.bin"/><Relationship Id="rId165" Type="http://schemas.openxmlformats.org/officeDocument/2006/relationships/image" Target="media/image86.wmf"/><Relationship Id="rId22" Type="http://schemas.openxmlformats.org/officeDocument/2006/relationships/oleObject" Target="embeddings/oleObject6.bin"/><Relationship Id="rId27" Type="http://schemas.openxmlformats.org/officeDocument/2006/relationships/image" Target="media/image9.png"/><Relationship Id="rId43" Type="http://schemas.openxmlformats.org/officeDocument/2006/relationships/oleObject" Target="embeddings/oleObject12.bin"/><Relationship Id="rId48" Type="http://schemas.openxmlformats.org/officeDocument/2006/relationships/image" Target="media/image24.wmf"/><Relationship Id="rId64" Type="http://schemas.openxmlformats.org/officeDocument/2006/relationships/image" Target="media/image34.wmf"/><Relationship Id="rId69" Type="http://schemas.openxmlformats.org/officeDocument/2006/relationships/oleObject" Target="embeddings/oleObject27.bin"/><Relationship Id="rId113" Type="http://schemas.openxmlformats.org/officeDocument/2006/relationships/image" Target="media/image59.wmf"/><Relationship Id="rId118" Type="http://schemas.openxmlformats.org/officeDocument/2006/relationships/oleObject" Target="embeddings/oleObject51.bin"/><Relationship Id="rId134" Type="http://schemas.openxmlformats.org/officeDocument/2006/relationships/oleObject" Target="embeddings/oleObject58.bin"/><Relationship Id="rId139" Type="http://schemas.openxmlformats.org/officeDocument/2006/relationships/image" Target="media/image73.wmf"/><Relationship Id="rId80" Type="http://schemas.openxmlformats.org/officeDocument/2006/relationships/image" Target="media/image42.wmf"/><Relationship Id="rId85" Type="http://schemas.openxmlformats.org/officeDocument/2006/relationships/oleObject" Target="embeddings/oleObject35.bin"/><Relationship Id="rId150" Type="http://schemas.openxmlformats.org/officeDocument/2006/relationships/oleObject" Target="embeddings/oleObject66.bin"/><Relationship Id="rId155" Type="http://schemas.openxmlformats.org/officeDocument/2006/relationships/image" Target="media/image81.wmf"/><Relationship Id="rId171" Type="http://schemas.openxmlformats.org/officeDocument/2006/relationships/theme" Target="theme/theme1.xml"/><Relationship Id="rId12" Type="http://schemas.openxmlformats.org/officeDocument/2006/relationships/oleObject" Target="embeddings/oleObject1.bin"/><Relationship Id="rId17" Type="http://schemas.openxmlformats.org/officeDocument/2006/relationships/image" Target="media/image4.wmf"/><Relationship Id="rId33" Type="http://schemas.openxmlformats.org/officeDocument/2006/relationships/image" Target="media/image15.png"/><Relationship Id="rId38" Type="http://schemas.openxmlformats.org/officeDocument/2006/relationships/oleObject" Target="embeddings/oleObject10.bin"/><Relationship Id="rId59" Type="http://schemas.openxmlformats.org/officeDocument/2006/relationships/oleObject" Target="embeddings/oleObject22.bin"/><Relationship Id="rId103" Type="http://schemas.openxmlformats.org/officeDocument/2006/relationships/image" Target="media/image54.w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image" Target="media/image67.emf"/><Relationship Id="rId54" Type="http://schemas.openxmlformats.org/officeDocument/2006/relationships/image" Target="media/image27.wmf"/><Relationship Id="rId70" Type="http://schemas.openxmlformats.org/officeDocument/2006/relationships/image" Target="media/image37.wmf"/><Relationship Id="rId75" Type="http://schemas.openxmlformats.org/officeDocument/2006/relationships/oleObject" Target="embeddings/oleObject30.bin"/><Relationship Id="rId91" Type="http://schemas.openxmlformats.org/officeDocument/2006/relationships/image" Target="media/image48.wmf"/><Relationship Id="rId96" Type="http://schemas.openxmlformats.org/officeDocument/2006/relationships/oleObject" Target="embeddings/oleObject40.bin"/><Relationship Id="rId140" Type="http://schemas.openxmlformats.org/officeDocument/2006/relationships/oleObject" Target="embeddings/oleObject61.bin"/><Relationship Id="rId145" Type="http://schemas.openxmlformats.org/officeDocument/2006/relationships/image" Target="media/image76.wmf"/><Relationship Id="rId161" Type="http://schemas.openxmlformats.org/officeDocument/2006/relationships/image" Target="media/image84.wmf"/><Relationship Id="rId166" Type="http://schemas.openxmlformats.org/officeDocument/2006/relationships/oleObject" Target="embeddings/oleObject7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png"/><Relationship Id="rId36" Type="http://schemas.openxmlformats.org/officeDocument/2006/relationships/oleObject" Target="embeddings/oleObject9.bin"/><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image" Target="media/image62.wmf"/><Relationship Id="rId127" Type="http://schemas.openxmlformats.org/officeDocument/2006/relationships/image" Target="media/image66.wmf"/><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2.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41.wmf"/><Relationship Id="rId81" Type="http://schemas.openxmlformats.org/officeDocument/2006/relationships/oleObject" Target="embeddings/oleObject33.bin"/><Relationship Id="rId86" Type="http://schemas.openxmlformats.org/officeDocument/2006/relationships/image" Target="media/image45.wmf"/><Relationship Id="rId94" Type="http://schemas.openxmlformats.org/officeDocument/2006/relationships/oleObject" Target="embeddings/oleObject39.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53.bin"/><Relationship Id="rId130" Type="http://schemas.openxmlformats.org/officeDocument/2006/relationships/image" Target="media/image68.emf"/><Relationship Id="rId135" Type="http://schemas.openxmlformats.org/officeDocument/2006/relationships/image" Target="media/image71.wmf"/><Relationship Id="rId143" Type="http://schemas.openxmlformats.org/officeDocument/2006/relationships/image" Target="media/image75.wmf"/><Relationship Id="rId148" Type="http://schemas.openxmlformats.org/officeDocument/2006/relationships/oleObject" Target="embeddings/oleObject65.bin"/><Relationship Id="rId151" Type="http://schemas.openxmlformats.org/officeDocument/2006/relationships/image" Target="media/image79.wmf"/><Relationship Id="rId156" Type="http://schemas.openxmlformats.org/officeDocument/2006/relationships/oleObject" Target="embeddings/oleObject69.bin"/><Relationship Id="rId164" Type="http://schemas.openxmlformats.org/officeDocument/2006/relationships/oleObject" Target="embeddings/oleObject73.bin"/><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9.png"/><Relationship Id="rId109" Type="http://schemas.openxmlformats.org/officeDocument/2006/relationships/image" Target="media/image57.wmf"/><Relationship Id="rId34" Type="http://schemas.openxmlformats.org/officeDocument/2006/relationships/image" Target="media/image16.png"/><Relationship Id="rId50" Type="http://schemas.openxmlformats.org/officeDocument/2006/relationships/image" Target="media/image25.wmf"/><Relationship Id="rId55" Type="http://schemas.openxmlformats.org/officeDocument/2006/relationships/oleObject" Target="embeddings/oleObject18.bin"/><Relationship Id="rId76" Type="http://schemas.openxmlformats.org/officeDocument/2006/relationships/image" Target="media/image40.wmf"/><Relationship Id="rId97" Type="http://schemas.openxmlformats.org/officeDocument/2006/relationships/image" Target="media/image51.w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65.wmf"/><Relationship Id="rId141" Type="http://schemas.openxmlformats.org/officeDocument/2006/relationships/image" Target="media/image74.wmf"/><Relationship Id="rId146" Type="http://schemas.openxmlformats.org/officeDocument/2006/relationships/oleObject" Target="embeddings/oleObject64.bin"/><Relationship Id="rId167" Type="http://schemas.openxmlformats.org/officeDocument/2006/relationships/image" Target="media/image87.w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oleObject" Target="embeddings/oleObject38.bin"/><Relationship Id="rId162" Type="http://schemas.openxmlformats.org/officeDocument/2006/relationships/oleObject" Target="embeddings/oleObject72.bin"/><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oleObject" Target="embeddings/oleObject7.bin"/><Relationship Id="rId40" Type="http://schemas.openxmlformats.org/officeDocument/2006/relationships/image" Target="media/image20.wmf"/><Relationship Id="rId45" Type="http://schemas.openxmlformats.org/officeDocument/2006/relationships/oleObject" Target="embeddings/oleObject13.bin"/><Relationship Id="rId66" Type="http://schemas.openxmlformats.org/officeDocument/2006/relationships/image" Target="media/image35.wmf"/><Relationship Id="rId87" Type="http://schemas.openxmlformats.org/officeDocument/2006/relationships/oleObject" Target="embeddings/oleObject36.bin"/><Relationship Id="rId110" Type="http://schemas.openxmlformats.org/officeDocument/2006/relationships/oleObject" Target="embeddings/oleObject47.bin"/><Relationship Id="rId115" Type="http://schemas.openxmlformats.org/officeDocument/2006/relationships/image" Target="media/image60.wmf"/><Relationship Id="rId131" Type="http://schemas.openxmlformats.org/officeDocument/2006/relationships/image" Target="media/image69.wmf"/><Relationship Id="rId136" Type="http://schemas.openxmlformats.org/officeDocument/2006/relationships/oleObject" Target="embeddings/oleObject59.bin"/><Relationship Id="rId157" Type="http://schemas.openxmlformats.org/officeDocument/2006/relationships/image" Target="media/image82.wmf"/><Relationship Id="rId61" Type="http://schemas.openxmlformats.org/officeDocument/2006/relationships/oleObject" Target="embeddings/oleObject23.bin"/><Relationship Id="rId82" Type="http://schemas.openxmlformats.org/officeDocument/2006/relationships/image" Target="media/image43.wmf"/><Relationship Id="rId152" Type="http://schemas.openxmlformats.org/officeDocument/2006/relationships/oleObject" Target="embeddings/oleObject67.bin"/><Relationship Id="rId19" Type="http://schemas.openxmlformats.org/officeDocument/2006/relationships/image" Target="media/image5.wmf"/><Relationship Id="rId14" Type="http://schemas.openxmlformats.org/officeDocument/2006/relationships/oleObject" Target="embeddings/oleObject2.bin"/><Relationship Id="rId30" Type="http://schemas.openxmlformats.org/officeDocument/2006/relationships/image" Target="media/image12.png"/><Relationship Id="rId35" Type="http://schemas.openxmlformats.org/officeDocument/2006/relationships/image" Target="media/image17.wmf"/><Relationship Id="rId56" Type="http://schemas.openxmlformats.org/officeDocument/2006/relationships/image" Target="media/image28.wmf"/><Relationship Id="rId77" Type="http://schemas.openxmlformats.org/officeDocument/2006/relationships/oleObject" Target="embeddings/oleObject31.bin"/><Relationship Id="rId100" Type="http://schemas.openxmlformats.org/officeDocument/2006/relationships/oleObject" Target="embeddings/oleObject42.bin"/><Relationship Id="rId105" Type="http://schemas.openxmlformats.org/officeDocument/2006/relationships/image" Target="media/image55.wmf"/><Relationship Id="rId126" Type="http://schemas.openxmlformats.org/officeDocument/2006/relationships/oleObject" Target="embeddings/oleObject55.bin"/><Relationship Id="rId147" Type="http://schemas.openxmlformats.org/officeDocument/2006/relationships/image" Target="media/image77.wmf"/><Relationship Id="rId168" Type="http://schemas.openxmlformats.org/officeDocument/2006/relationships/oleObject" Target="embeddings/oleObject75.bin"/><Relationship Id="rId8" Type="http://schemas.openxmlformats.org/officeDocument/2006/relationships/hyperlink" Target="file:///C:\Users\denishusemann\Downloads\Testergebn" TargetMode="External"/><Relationship Id="rId51" Type="http://schemas.openxmlformats.org/officeDocument/2006/relationships/oleObject" Target="embeddings/oleObject16.bin"/><Relationship Id="rId72" Type="http://schemas.openxmlformats.org/officeDocument/2006/relationships/image" Target="media/image38.wmf"/><Relationship Id="rId93" Type="http://schemas.openxmlformats.org/officeDocument/2006/relationships/image" Target="media/image49.wmf"/><Relationship Id="rId98" Type="http://schemas.openxmlformats.org/officeDocument/2006/relationships/oleObject" Target="embeddings/oleObject41.bin"/><Relationship Id="rId121" Type="http://schemas.openxmlformats.org/officeDocument/2006/relationships/image" Target="media/image63.wmf"/><Relationship Id="rId142" Type="http://schemas.openxmlformats.org/officeDocument/2006/relationships/oleObject" Target="embeddings/oleObject62.bin"/><Relationship Id="rId163" Type="http://schemas.openxmlformats.org/officeDocument/2006/relationships/image" Target="media/image85.wmf"/><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image" Target="media/image23.wmf"/><Relationship Id="rId67" Type="http://schemas.openxmlformats.org/officeDocument/2006/relationships/oleObject" Target="embeddings/oleObject26.bin"/><Relationship Id="rId116" Type="http://schemas.openxmlformats.org/officeDocument/2006/relationships/oleObject" Target="embeddings/oleObject50.bin"/><Relationship Id="rId137" Type="http://schemas.openxmlformats.org/officeDocument/2006/relationships/image" Target="media/image72.wmf"/><Relationship Id="rId158" Type="http://schemas.openxmlformats.org/officeDocument/2006/relationships/oleObject" Target="embeddings/oleObject70.bin"/><Relationship Id="rId20" Type="http://schemas.openxmlformats.org/officeDocument/2006/relationships/oleObject" Target="embeddings/oleObject5.bin"/><Relationship Id="rId41" Type="http://schemas.openxmlformats.org/officeDocument/2006/relationships/oleObject" Target="embeddings/oleObject11.bin"/><Relationship Id="rId62" Type="http://schemas.openxmlformats.org/officeDocument/2006/relationships/image" Target="media/image33.wmf"/><Relationship Id="rId83" Type="http://schemas.openxmlformats.org/officeDocument/2006/relationships/oleObject" Target="embeddings/oleObject34.bin"/><Relationship Id="rId88" Type="http://schemas.openxmlformats.org/officeDocument/2006/relationships/image" Target="media/image46.png"/><Relationship Id="rId111" Type="http://schemas.openxmlformats.org/officeDocument/2006/relationships/image" Target="media/image58.wmf"/><Relationship Id="rId132" Type="http://schemas.openxmlformats.org/officeDocument/2006/relationships/oleObject" Target="embeddings/oleObject57.bin"/><Relationship Id="rId153" Type="http://schemas.openxmlformats.org/officeDocument/2006/relationships/image" Target="media/image80.wmf"/></Relationships>
</file>

<file path=word/_rels/footnotes.xml.rels><?xml version="1.0" encoding="UTF-8" standalone="yes"?>
<Relationships xmlns="http://schemas.openxmlformats.org/package/2006/relationships"><Relationship Id="rId3" Type="http://schemas.openxmlformats.org/officeDocument/2006/relationships/image" Target="media/image30.wmf"/><Relationship Id="rId2" Type="http://schemas.openxmlformats.org/officeDocument/2006/relationships/oleObject" Target="embeddings/oleObject20.bin"/><Relationship Id="rId1" Type="http://schemas.openxmlformats.org/officeDocument/2006/relationships/image" Target="media/image29.wmf"/><Relationship Id="rId4" Type="http://schemas.openxmlformats.org/officeDocument/2006/relationships/oleObject" Target="embeddings/oleObject2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tte\Desktop\KLP_Mathe\todo\M_n.xx_Kurztitel_yyyy-mm-d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6DE471D79A4188B660E8BD412FC0C3"/>
        <w:category>
          <w:name w:val="Allgemein"/>
          <w:gallery w:val="placeholder"/>
        </w:category>
        <w:types>
          <w:type w:val="bbPlcHdr"/>
        </w:types>
        <w:behaviors>
          <w:behavior w:val="content"/>
        </w:behaviors>
        <w:guid w:val="{922B0D0D-B98D-4CD6-BEA7-19431F39F865}"/>
      </w:docPartPr>
      <w:docPartBody>
        <w:p w:rsidR="006154CF" w:rsidRDefault="006154CF">
          <w:r w:rsidRPr="00876A72">
            <w:rPr>
              <w:rStyle w:val="Platzhaltertext"/>
            </w:rPr>
            <w:t>[Titel]</w:t>
          </w:r>
        </w:p>
      </w:docPartBody>
    </w:docPart>
    <w:docPart>
      <w:docPartPr>
        <w:name w:val="9485EA71C18E46799DE5DAA09DF55218"/>
        <w:category>
          <w:name w:val="Allgemein"/>
          <w:gallery w:val="placeholder"/>
        </w:category>
        <w:types>
          <w:type w:val="bbPlcHdr"/>
        </w:types>
        <w:behaviors>
          <w:behavior w:val="content"/>
        </w:behaviors>
        <w:guid w:val="{05AE46CD-04C9-426E-85C9-2064B8832629}"/>
      </w:docPartPr>
      <w:docPartBody>
        <w:p w:rsidR="006154CF" w:rsidRDefault="006154CF" w:rsidP="006154CF">
          <w:pPr>
            <w:pStyle w:val="9485EA71C18E46799DE5DAA09DF55218"/>
          </w:pPr>
          <w:r w:rsidRPr="001620B6">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4CF"/>
    <w:rsid w:val="006154CF"/>
    <w:rsid w:val="00E827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154CF"/>
    <w:rPr>
      <w:color w:val="808080"/>
    </w:rPr>
  </w:style>
  <w:style w:type="paragraph" w:customStyle="1" w:styleId="9485EA71C18E46799DE5DAA09DF55218">
    <w:name w:val="9485EA71C18E46799DE5DAA09DF55218"/>
    <w:rsid w:val="006154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301E9-DA6B-420D-A73B-96B98AB12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M_n.xx_Kurztitel_yyyy-mm-dd.dotx</Template>
  <TotalTime>0</TotalTime>
  <Pages>12</Pages>
  <Words>6129</Words>
  <Characters>38617</Characters>
  <Application>Microsoft Office Word</Application>
  <DocSecurity>0</DocSecurity>
  <Lines>321</Lines>
  <Paragraphs>89</Paragraphs>
  <ScaleCrop>false</ScaleCrop>
  <HeadingPairs>
    <vt:vector size="2" baseType="variant">
      <vt:variant>
        <vt:lpstr>Titel</vt:lpstr>
      </vt:variant>
      <vt:variant>
        <vt:i4>1</vt:i4>
      </vt:variant>
    </vt:vector>
  </HeadingPairs>
  <TitlesOfParts>
    <vt:vector size="1" baseType="lpstr">
      <vt:lpstr>10.4 Pythagoras auch für beliebige Dreiecke? – Der Kosinussatz</vt:lpstr>
    </vt:vector>
  </TitlesOfParts>
  <Company>MSB NRW und QUA-LiS.NRW</Company>
  <LinksUpToDate>false</LinksUpToDate>
  <CharactersWithSpaces>44657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 Pythagoras auch für beliebige Dreiecke? – Der Kosinussatz</dc:title>
  <cp:keywords>Silp; KLP Mathematik; Lehrplannavigator; Geometrie; Satz des Pythagoras;Argumentieren; Beweisen;Entdeckendes Lernen; dynimsche Geometrie; Digitalisierung</cp:keywords>
  <cp:revision>4</cp:revision>
  <cp:lastPrinted>2020-01-13T09:05:00Z</cp:lastPrinted>
  <dcterms:created xsi:type="dcterms:W3CDTF">2020-01-28T08:49:00Z</dcterms:created>
  <dcterms:modified xsi:type="dcterms:W3CDTF">2020-01-28T09:55:00Z</dcterms:modified>
  <cp:category>KLP, Lehrplannavigator, Mathematik, Gymnasium</cp:category>
  <cp:contentStatus>Entwurf</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Q:\Projekte\SINUS\Grundlagenliteratur\Sinus-Phase5\Sinus-Phase5.ctv5</vt:lpwstr>
  </property>
  <property fmtid="{D5CDD505-2E9C-101B-9397-08002B2CF9AE}" pid="3" name="CitaviDocumentProperty_7">
    <vt:lpwstr>Sinus-Phase5</vt:lpwstr>
  </property>
  <property fmtid="{D5CDD505-2E9C-101B-9397-08002B2CF9AE}" pid="4" name="CitaviDocumentProperty_0">
    <vt:lpwstr>aacc821d-2de0-4809-83c8-3811a156d53c</vt:lpwstr>
  </property>
  <property fmtid="{D5CDD505-2E9C-101B-9397-08002B2CF9AE}" pid="5" name="CitaviDocumentProperty_1">
    <vt:lpwstr>5.7.1.0</vt:lpwstr>
  </property>
  <property fmtid="{D5CDD505-2E9C-101B-9397-08002B2CF9AE}" pid="6" name="CitaviDocumentProperty_6">
    <vt:lpwstr>False</vt:lpwstr>
  </property>
  <property fmtid="{D5CDD505-2E9C-101B-9397-08002B2CF9AE}" pid="7" name="MTWinEqns">
    <vt:bool>true</vt:bool>
  </property>
</Properties>
</file>