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74F1" w:rsidRPr="00AE7736" w:rsidRDefault="00EF2FC1" w:rsidP="00EF2FC1">
      <w:pPr>
        <w:pStyle w:val="berschrift1"/>
        <w:tabs>
          <w:tab w:val="clear" w:pos="567"/>
        </w:tabs>
        <w:spacing w:after="480" w:line="276" w:lineRule="auto"/>
        <w:ind w:left="0" w:firstLine="0"/>
        <w:rPr>
          <w:rFonts w:ascii="Arial" w:hAnsi="Arial" w:cs="Arial"/>
          <w:sz w:val="28"/>
          <w:szCs w:val="28"/>
        </w:rPr>
      </w:pPr>
      <w:bookmarkStart w:id="0" w:name="_GoBack"/>
      <w:bookmarkEnd w:id="0"/>
      <w:r w:rsidRPr="00217D16">
        <w:rPr>
          <w:rFonts w:ascii="Arial" w:hAnsi="Arial" w:cs="Arial"/>
          <w:sz w:val="28"/>
          <w:szCs w:val="28"/>
        </w:rPr>
        <w:t xml:space="preserve">Versuch </w:t>
      </w:r>
      <w:r w:rsidR="00217D16" w:rsidRPr="00217D16">
        <w:rPr>
          <w:rFonts w:ascii="Arial" w:hAnsi="Arial" w:cs="Arial"/>
          <w:sz w:val="28"/>
          <w:szCs w:val="28"/>
        </w:rPr>
        <w:t>9</w:t>
      </w:r>
      <w:r w:rsidRPr="00217D16">
        <w:rPr>
          <w:rFonts w:ascii="Arial" w:hAnsi="Arial" w:cs="Arial"/>
          <w:sz w:val="28"/>
          <w:szCs w:val="28"/>
        </w:rPr>
        <w:t xml:space="preserve">: Schwingende </w:t>
      </w:r>
      <w:r w:rsidRPr="00AE7736">
        <w:rPr>
          <w:rFonts w:ascii="Arial" w:hAnsi="Arial" w:cs="Arial"/>
          <w:sz w:val="28"/>
          <w:szCs w:val="28"/>
        </w:rPr>
        <w:t>Leiterschaukel</w:t>
      </w:r>
      <w:r w:rsidR="00DF74F1" w:rsidRPr="00AE7736">
        <w:rPr>
          <w:rFonts w:ascii="Arial" w:hAnsi="Arial" w:cs="Arial"/>
          <w:sz w:val="28"/>
          <w:szCs w:val="28"/>
        </w:rPr>
        <w:t xml:space="preserve"> im Magnetfeld </w:t>
      </w:r>
    </w:p>
    <w:p w:rsidR="001117BF" w:rsidRDefault="007F16AE" w:rsidP="003603A4">
      <w:pPr>
        <w:spacing w:after="240" w:line="276" w:lineRule="auto"/>
        <w:ind w:left="425" w:hanging="425"/>
        <w:jc w:val="left"/>
        <w:rPr>
          <w:rFonts w:cs="Arial"/>
          <w:b/>
          <w:szCs w:val="24"/>
        </w:rPr>
      </w:pPr>
      <w:r>
        <w:rPr>
          <w:rFonts w:cs="Arial"/>
          <w:b/>
          <w:szCs w:val="24"/>
        </w:rPr>
        <w:t>1</w:t>
      </w:r>
      <w:r w:rsidR="001117BF">
        <w:rPr>
          <w:rFonts w:cs="Arial"/>
          <w:b/>
          <w:szCs w:val="24"/>
        </w:rPr>
        <w:t>.</w:t>
      </w:r>
      <w:r w:rsidR="001117BF">
        <w:rPr>
          <w:rFonts w:cs="Arial"/>
          <w:b/>
          <w:szCs w:val="24"/>
        </w:rPr>
        <w:tab/>
        <w:t xml:space="preserve">Einordnung in den KLP </w:t>
      </w:r>
      <w:r>
        <w:rPr>
          <w:rFonts w:cs="Arial"/>
          <w:b/>
          <w:szCs w:val="24"/>
        </w:rPr>
        <w:t>sowie</w:t>
      </w:r>
      <w:r w:rsidR="001117BF">
        <w:rPr>
          <w:rFonts w:cs="Arial"/>
          <w:b/>
          <w:szCs w:val="24"/>
        </w:rPr>
        <w:t xml:space="preserve"> den schulinternen Lehrplan:</w:t>
      </w:r>
    </w:p>
    <w:p w:rsidR="00DA2373" w:rsidRPr="0079227B" w:rsidRDefault="00DA2373" w:rsidP="00DA2373">
      <w:pPr>
        <w:keepNext/>
        <w:spacing w:before="60" w:after="120"/>
        <w:ind w:firstLine="425"/>
        <w:jc w:val="left"/>
        <w:rPr>
          <w:rFonts w:cs="Arial"/>
          <w:sz w:val="22"/>
          <w:szCs w:val="22"/>
        </w:rPr>
      </w:pPr>
      <w:r w:rsidRPr="0079227B">
        <w:rPr>
          <w:rFonts w:cs="Arial"/>
          <w:sz w:val="22"/>
          <w:szCs w:val="22"/>
        </w:rPr>
        <w:t>Kompetenzen gemäß KLP:</w:t>
      </w:r>
    </w:p>
    <w:p w:rsidR="00DA2373" w:rsidRDefault="00DA2373" w:rsidP="00DA2373">
      <w:pPr>
        <w:spacing w:after="120" w:line="276" w:lineRule="auto"/>
        <w:ind w:left="425" w:hanging="425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ab/>
        <w:t>Die Schülerinnen und Schüler…</w:t>
      </w:r>
    </w:p>
    <w:p w:rsidR="00DA2373" w:rsidRDefault="00DA2373" w:rsidP="00DA2373">
      <w:pPr>
        <w:spacing w:after="120" w:line="276" w:lineRule="auto"/>
        <w:ind w:left="426" w:hanging="426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ab/>
        <w:t xml:space="preserve">... </w:t>
      </w:r>
      <w:r w:rsidR="00C36BED">
        <w:rPr>
          <w:rFonts w:cs="Arial"/>
          <w:sz w:val="22"/>
          <w:szCs w:val="22"/>
        </w:rPr>
        <w:t xml:space="preserve"> </w:t>
      </w:r>
      <w:r w:rsidRPr="00DA2373">
        <w:rPr>
          <w:rFonts w:cs="Arial"/>
          <w:sz w:val="22"/>
          <w:szCs w:val="22"/>
        </w:rPr>
        <w:t>erläutern am Beispiel der Leiterschaukel das Auftreten einer Induktionsspannung durch die Wirkung der Lorentzkraft auf bewegte Ladungsträger (UF1, E6),</w:t>
      </w:r>
    </w:p>
    <w:p w:rsidR="00DA2373" w:rsidRDefault="00DA2373" w:rsidP="00DA2373">
      <w:pPr>
        <w:spacing w:after="120" w:line="276" w:lineRule="auto"/>
        <w:ind w:left="426" w:hanging="426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ab/>
        <w:t xml:space="preserve">... </w:t>
      </w:r>
      <w:r w:rsidR="00C36BED">
        <w:rPr>
          <w:rFonts w:cs="Arial"/>
          <w:sz w:val="22"/>
          <w:szCs w:val="22"/>
        </w:rPr>
        <w:t xml:space="preserve"> </w:t>
      </w:r>
      <w:r w:rsidRPr="00DA2373">
        <w:rPr>
          <w:rFonts w:cs="Arial"/>
          <w:sz w:val="22"/>
          <w:szCs w:val="22"/>
        </w:rPr>
        <w:t>definieren die Spannung als Verhältnis von Energie und Ladung und bestimmen damit Energien bei elektrischen Leitungsvorgängen (UF2),</w:t>
      </w:r>
    </w:p>
    <w:p w:rsidR="00DA2373" w:rsidRDefault="00C36BED" w:rsidP="00DA2373">
      <w:pPr>
        <w:spacing w:after="120" w:line="276" w:lineRule="auto"/>
        <w:ind w:left="426" w:hanging="426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ab/>
      </w:r>
      <w:r w:rsidR="00DA2373">
        <w:rPr>
          <w:rFonts w:cs="Arial"/>
          <w:sz w:val="22"/>
          <w:szCs w:val="22"/>
        </w:rPr>
        <w:t xml:space="preserve">... </w:t>
      </w:r>
      <w:r w:rsidR="00DA2373" w:rsidRPr="00DA2373">
        <w:rPr>
          <w:rFonts w:cs="Arial"/>
          <w:sz w:val="22"/>
          <w:szCs w:val="22"/>
        </w:rPr>
        <w:t>bestimmen die relative Orientierung von Bewegungsrichtung eines Ladungsträgers, Mag</w:t>
      </w:r>
      <w:r>
        <w:rPr>
          <w:rFonts w:cs="Arial"/>
          <w:sz w:val="22"/>
          <w:szCs w:val="22"/>
        </w:rPr>
        <w:t>-</w:t>
      </w:r>
      <w:proofErr w:type="spellStart"/>
      <w:r w:rsidR="00DA2373" w:rsidRPr="00DA2373">
        <w:rPr>
          <w:rFonts w:cs="Arial"/>
          <w:sz w:val="22"/>
          <w:szCs w:val="22"/>
        </w:rPr>
        <w:t>netfeldrichtung</w:t>
      </w:r>
      <w:proofErr w:type="spellEnd"/>
      <w:r w:rsidR="00DA2373" w:rsidRPr="00DA2373">
        <w:rPr>
          <w:rFonts w:cs="Arial"/>
          <w:sz w:val="22"/>
          <w:szCs w:val="22"/>
        </w:rPr>
        <w:t xml:space="preserve"> und resultierender Kraftwirkung mithilfe ein</w:t>
      </w:r>
      <w:r w:rsidR="00DA2373">
        <w:rPr>
          <w:rFonts w:cs="Arial"/>
          <w:sz w:val="22"/>
          <w:szCs w:val="22"/>
        </w:rPr>
        <w:t>er Drei-Finger-Regel (UF2, E6),</w:t>
      </w:r>
    </w:p>
    <w:p w:rsidR="00DA2373" w:rsidRDefault="00DA2373" w:rsidP="00DA2373">
      <w:pPr>
        <w:spacing w:after="120" w:line="276" w:lineRule="auto"/>
        <w:ind w:left="426" w:hanging="426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ab/>
        <w:t xml:space="preserve">... </w:t>
      </w:r>
      <w:r w:rsidRPr="00DA2373">
        <w:rPr>
          <w:rFonts w:cs="Arial"/>
          <w:sz w:val="22"/>
          <w:szCs w:val="22"/>
        </w:rPr>
        <w:t>werten Messdaten, die mit einem Oszilloskop bzw. mit einem Messwerterfassungssy</w:t>
      </w:r>
      <w:r w:rsidRPr="00DA2373">
        <w:rPr>
          <w:rFonts w:cs="Arial"/>
          <w:sz w:val="22"/>
          <w:szCs w:val="22"/>
        </w:rPr>
        <w:t>s</w:t>
      </w:r>
      <w:r w:rsidRPr="00DA2373">
        <w:rPr>
          <w:rFonts w:cs="Arial"/>
          <w:sz w:val="22"/>
          <w:szCs w:val="22"/>
        </w:rPr>
        <w:t>tem gewonnen wurden, im Hinblick auf Zeiten, Frequen</w:t>
      </w:r>
      <w:r w:rsidR="00904E88">
        <w:rPr>
          <w:rFonts w:cs="Arial"/>
          <w:sz w:val="22"/>
          <w:szCs w:val="22"/>
        </w:rPr>
        <w:t>zen und Spannungen aus (E2, E5),</w:t>
      </w:r>
    </w:p>
    <w:p w:rsidR="00DA2373" w:rsidRDefault="00DA2373" w:rsidP="00DA2373">
      <w:pPr>
        <w:spacing w:after="120" w:line="276" w:lineRule="auto"/>
        <w:ind w:left="426" w:hanging="426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ab/>
        <w:t xml:space="preserve">... </w:t>
      </w:r>
      <w:r w:rsidRPr="00DA2373">
        <w:rPr>
          <w:rFonts w:cs="Arial"/>
          <w:sz w:val="22"/>
          <w:szCs w:val="22"/>
        </w:rPr>
        <w:t>erläutern adressatenbezogen Zielsetzungen, Aufbauten und Ergebnisse von Experime</w:t>
      </w:r>
      <w:r w:rsidRPr="00DA2373">
        <w:rPr>
          <w:rFonts w:cs="Arial"/>
          <w:sz w:val="22"/>
          <w:szCs w:val="22"/>
        </w:rPr>
        <w:t>n</w:t>
      </w:r>
      <w:r w:rsidRPr="00DA2373">
        <w:rPr>
          <w:rFonts w:cs="Arial"/>
          <w:sz w:val="22"/>
          <w:szCs w:val="22"/>
        </w:rPr>
        <w:t>ten im Bereich der Elektrodynamik jeweils sprachlich angemessen und verständlich (K3),</w:t>
      </w:r>
    </w:p>
    <w:p w:rsidR="00DA2373" w:rsidRDefault="00DA2373" w:rsidP="0079227B">
      <w:pPr>
        <w:spacing w:after="360" w:line="276" w:lineRule="auto"/>
        <w:ind w:left="425" w:hanging="425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ab/>
        <w:t xml:space="preserve">... </w:t>
      </w:r>
      <w:r w:rsidRPr="00DA2373">
        <w:rPr>
          <w:rFonts w:cs="Arial"/>
          <w:sz w:val="22"/>
          <w:szCs w:val="22"/>
        </w:rPr>
        <w:t xml:space="preserve">führen Induktionserscheinungen an einer Leiterschleife auf die beiden grundlegenden Ursachen </w:t>
      </w:r>
      <w:r w:rsidR="00187240">
        <w:rPr>
          <w:rFonts w:cs="Arial"/>
          <w:sz w:val="22"/>
          <w:szCs w:val="22"/>
        </w:rPr>
        <w:t>(</w:t>
      </w:r>
      <w:r w:rsidRPr="00DA2373">
        <w:rPr>
          <w:rFonts w:cs="Arial"/>
          <w:sz w:val="22"/>
          <w:szCs w:val="22"/>
        </w:rPr>
        <w:t>„zeit</w:t>
      </w:r>
      <w:r w:rsidRPr="00DA2373">
        <w:rPr>
          <w:rFonts w:cs="Arial"/>
          <w:sz w:val="22"/>
          <w:szCs w:val="22"/>
        </w:rPr>
        <w:softHyphen/>
        <w:t>lich veränderliches Magnetfeld“</w:t>
      </w:r>
      <w:r w:rsidR="00187240">
        <w:rPr>
          <w:rFonts w:cs="Arial"/>
          <w:sz w:val="22"/>
          <w:szCs w:val="22"/>
        </w:rPr>
        <w:t>)</w:t>
      </w:r>
      <w:r w:rsidRPr="00DA2373">
        <w:rPr>
          <w:rFonts w:cs="Arial"/>
          <w:sz w:val="22"/>
          <w:szCs w:val="22"/>
        </w:rPr>
        <w:t xml:space="preserve"> bzw. „zeitlich veränderliche (effek</w:t>
      </w:r>
      <w:r>
        <w:rPr>
          <w:rFonts w:cs="Arial"/>
          <w:sz w:val="22"/>
          <w:szCs w:val="22"/>
        </w:rPr>
        <w:t>tive) Fl</w:t>
      </w:r>
      <w:r>
        <w:rPr>
          <w:rFonts w:cs="Arial"/>
          <w:sz w:val="22"/>
          <w:szCs w:val="22"/>
        </w:rPr>
        <w:t>ä</w:t>
      </w:r>
      <w:r>
        <w:rPr>
          <w:rFonts w:cs="Arial"/>
          <w:sz w:val="22"/>
          <w:szCs w:val="22"/>
        </w:rPr>
        <w:t>che“ zurück (UF3, UF4).</w:t>
      </w:r>
    </w:p>
    <w:p w:rsidR="0079227B" w:rsidRPr="0079227B" w:rsidRDefault="0079227B" w:rsidP="007C33FC">
      <w:pPr>
        <w:spacing w:after="480" w:line="276" w:lineRule="auto"/>
        <w:ind w:left="425" w:hanging="425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ab/>
        <w:t xml:space="preserve">Auf der Basis der vorgenannten Kompetenzerwartungen und in Anlehnung an das bereits veröffentlichte </w:t>
      </w:r>
      <w:r w:rsidRPr="0079227B">
        <w:rPr>
          <w:rFonts w:cs="Arial"/>
          <w:sz w:val="22"/>
          <w:szCs w:val="22"/>
        </w:rPr>
        <w:t xml:space="preserve">Beispiel </w:t>
      </w:r>
      <w:r>
        <w:rPr>
          <w:rFonts w:cs="Arial"/>
          <w:sz w:val="22"/>
          <w:szCs w:val="22"/>
        </w:rPr>
        <w:t>eines</w:t>
      </w:r>
      <w:r w:rsidRPr="0079227B">
        <w:rPr>
          <w:rFonts w:cs="Arial"/>
          <w:sz w:val="22"/>
          <w:szCs w:val="22"/>
        </w:rPr>
        <w:t xml:space="preserve"> schulinternen Lehrplan</w:t>
      </w:r>
      <w:r>
        <w:rPr>
          <w:rFonts w:cs="Arial"/>
          <w:sz w:val="22"/>
          <w:szCs w:val="22"/>
        </w:rPr>
        <w:t>s (siehe S. 25) kann der gemäß KLP obligatorische „Leiterschaukelversuch“ z. B. wie nachfolgend dargestellt unterrichtlich u</w:t>
      </w:r>
      <w:r>
        <w:rPr>
          <w:rFonts w:cs="Arial"/>
          <w:sz w:val="22"/>
          <w:szCs w:val="22"/>
        </w:rPr>
        <w:t>m</w:t>
      </w:r>
      <w:r>
        <w:rPr>
          <w:rFonts w:cs="Arial"/>
          <w:sz w:val="22"/>
          <w:szCs w:val="22"/>
        </w:rPr>
        <w:t>gesetzt werden.</w:t>
      </w:r>
    </w:p>
    <w:p w:rsidR="00951065" w:rsidRPr="00AE7736" w:rsidRDefault="007F16AE" w:rsidP="005B3732">
      <w:pPr>
        <w:spacing w:after="120" w:line="276" w:lineRule="auto"/>
        <w:ind w:left="426" w:hanging="426"/>
        <w:jc w:val="left"/>
        <w:rPr>
          <w:rFonts w:cs="Arial"/>
          <w:b/>
          <w:szCs w:val="24"/>
        </w:rPr>
      </w:pPr>
      <w:r>
        <w:rPr>
          <w:rFonts w:cs="Arial"/>
          <w:b/>
          <w:szCs w:val="24"/>
        </w:rPr>
        <w:t>2</w:t>
      </w:r>
      <w:r w:rsidR="005B3732">
        <w:rPr>
          <w:rFonts w:cs="Arial"/>
          <w:b/>
          <w:szCs w:val="24"/>
        </w:rPr>
        <w:t>.</w:t>
      </w:r>
      <w:r w:rsidR="005B3732">
        <w:rPr>
          <w:rFonts w:cs="Arial"/>
          <w:b/>
          <w:szCs w:val="24"/>
        </w:rPr>
        <w:tab/>
      </w:r>
      <w:r w:rsidR="00951065" w:rsidRPr="00AE7736">
        <w:rPr>
          <w:rFonts w:cs="Arial"/>
          <w:b/>
          <w:szCs w:val="24"/>
        </w:rPr>
        <w:t xml:space="preserve">Versuchsidee und geplanter unterrichtlicher Gedankengang: </w:t>
      </w:r>
    </w:p>
    <w:p w:rsidR="00AE7736" w:rsidRPr="004A2D9D" w:rsidRDefault="00A57072" w:rsidP="00C41F8B">
      <w:pPr>
        <w:spacing w:after="120" w:line="276" w:lineRule="auto"/>
        <w:ind w:left="709" w:hanging="283"/>
        <w:jc w:val="left"/>
        <w:rPr>
          <w:rFonts w:cs="Arial"/>
          <w:sz w:val="22"/>
          <w:szCs w:val="22"/>
        </w:rPr>
      </w:pPr>
      <w:r w:rsidRPr="004A2D9D">
        <w:rPr>
          <w:rFonts w:cs="Arial"/>
          <w:sz w:val="22"/>
          <w:szCs w:val="22"/>
        </w:rPr>
        <w:t>a)</w:t>
      </w:r>
      <w:r w:rsidRPr="004A2D9D">
        <w:rPr>
          <w:rFonts w:cs="Arial"/>
          <w:sz w:val="22"/>
          <w:szCs w:val="22"/>
        </w:rPr>
        <w:tab/>
      </w:r>
      <w:r w:rsidR="001E1CA8">
        <w:rPr>
          <w:rFonts w:cs="Arial"/>
          <w:sz w:val="22"/>
          <w:szCs w:val="22"/>
        </w:rPr>
        <w:t>Die</w:t>
      </w:r>
      <w:r w:rsidR="00951065" w:rsidRPr="004A2D9D">
        <w:rPr>
          <w:rFonts w:cs="Arial"/>
          <w:sz w:val="22"/>
          <w:szCs w:val="22"/>
        </w:rPr>
        <w:t xml:space="preserve"> Leiterschaukel </w:t>
      </w:r>
      <w:r w:rsidR="00ED7D5F" w:rsidRPr="004A2D9D">
        <w:rPr>
          <w:rFonts w:cs="Arial"/>
          <w:sz w:val="22"/>
          <w:szCs w:val="22"/>
        </w:rPr>
        <w:t>(gemäß Abbildung 1</w:t>
      </w:r>
      <w:r w:rsidR="009C004D">
        <w:rPr>
          <w:rFonts w:cs="Arial"/>
          <w:sz w:val="22"/>
          <w:szCs w:val="22"/>
        </w:rPr>
        <w:t xml:space="preserve"> </w:t>
      </w:r>
      <w:r w:rsidR="00D53326">
        <w:rPr>
          <w:rFonts w:cs="Arial"/>
          <w:sz w:val="22"/>
          <w:szCs w:val="22"/>
        </w:rPr>
        <w:t>bzw.</w:t>
      </w:r>
      <w:r w:rsidR="009C004D">
        <w:rPr>
          <w:rFonts w:cs="Arial"/>
          <w:sz w:val="22"/>
          <w:szCs w:val="22"/>
        </w:rPr>
        <w:t xml:space="preserve"> 3</w:t>
      </w:r>
      <w:r w:rsidR="00ED7D5F" w:rsidRPr="004A2D9D">
        <w:rPr>
          <w:rFonts w:cs="Arial"/>
          <w:sz w:val="22"/>
          <w:szCs w:val="22"/>
        </w:rPr>
        <w:t xml:space="preserve">) </w:t>
      </w:r>
      <w:r w:rsidR="001E1CA8">
        <w:rPr>
          <w:rFonts w:cs="Arial"/>
          <w:sz w:val="22"/>
          <w:szCs w:val="22"/>
        </w:rPr>
        <w:t xml:space="preserve">schwingt </w:t>
      </w:r>
      <w:r w:rsidR="00951065" w:rsidRPr="004A2D9D">
        <w:rPr>
          <w:rFonts w:cs="Arial"/>
          <w:sz w:val="22"/>
          <w:szCs w:val="22"/>
        </w:rPr>
        <w:t>im Magnetfeld eines Hufeisen</w:t>
      </w:r>
      <w:r w:rsidR="00C41F8B">
        <w:rPr>
          <w:rFonts w:cs="Arial"/>
          <w:sz w:val="22"/>
          <w:szCs w:val="22"/>
        </w:rPr>
        <w:t>-</w:t>
      </w:r>
      <w:r w:rsidR="00951065" w:rsidRPr="004A2D9D">
        <w:rPr>
          <w:rFonts w:cs="Arial"/>
          <w:sz w:val="22"/>
          <w:szCs w:val="22"/>
        </w:rPr>
        <w:t xml:space="preserve">magneten. Es wird festgestellt, dass an den Enden der Leiterschaukel eine </w:t>
      </w:r>
      <w:r w:rsidR="00ED7D5F" w:rsidRPr="004A2D9D">
        <w:rPr>
          <w:rFonts w:cs="Arial"/>
          <w:sz w:val="22"/>
          <w:szCs w:val="22"/>
        </w:rPr>
        <w:t>(</w:t>
      </w:r>
      <w:r w:rsidR="00951065" w:rsidRPr="004A2D9D">
        <w:rPr>
          <w:rFonts w:cs="Arial"/>
          <w:sz w:val="22"/>
          <w:szCs w:val="22"/>
        </w:rPr>
        <w:t>Induktions</w:t>
      </w:r>
      <w:r w:rsidR="00ED7D5F" w:rsidRPr="004A2D9D">
        <w:rPr>
          <w:rFonts w:cs="Arial"/>
          <w:sz w:val="22"/>
          <w:szCs w:val="22"/>
        </w:rPr>
        <w:t xml:space="preserve">-) </w:t>
      </w:r>
      <w:r w:rsidR="00ED7D5F" w:rsidRPr="0022210C">
        <w:rPr>
          <w:rFonts w:cs="Arial"/>
          <w:b/>
          <w:i/>
          <w:sz w:val="22"/>
          <w:szCs w:val="22"/>
          <w:u w:val="single"/>
        </w:rPr>
        <w:t>S</w:t>
      </w:r>
      <w:r w:rsidR="00951065" w:rsidRPr="0022210C">
        <w:rPr>
          <w:rFonts w:cs="Arial"/>
          <w:b/>
          <w:i/>
          <w:sz w:val="22"/>
          <w:szCs w:val="22"/>
          <w:u w:val="single"/>
        </w:rPr>
        <w:t>pannung</w:t>
      </w:r>
      <w:r w:rsidR="00ED7D5F" w:rsidRPr="004A2D9D">
        <w:rPr>
          <w:rFonts w:cs="Arial"/>
          <w:sz w:val="22"/>
          <w:szCs w:val="22"/>
        </w:rPr>
        <w:t xml:space="preserve"> entste</w:t>
      </w:r>
      <w:r w:rsidR="00C41F8B">
        <w:rPr>
          <w:rFonts w:cs="Arial"/>
          <w:sz w:val="22"/>
          <w:szCs w:val="22"/>
        </w:rPr>
        <w:t xml:space="preserve">ht, welche dem Augenschein nach </w:t>
      </w:r>
      <w:r w:rsidR="008127D3" w:rsidRPr="004A2D9D">
        <w:rPr>
          <w:rFonts w:cs="Arial"/>
          <w:sz w:val="22"/>
          <w:szCs w:val="22"/>
        </w:rPr>
        <w:t xml:space="preserve">einen </w:t>
      </w:r>
      <w:r w:rsidR="008127D3" w:rsidRPr="0022210C">
        <w:rPr>
          <w:rFonts w:cs="Arial"/>
          <w:b/>
          <w:i/>
          <w:sz w:val="22"/>
          <w:szCs w:val="22"/>
          <w:u w:val="single"/>
        </w:rPr>
        <w:t>sinus</w:t>
      </w:r>
      <w:r w:rsidR="008127D3" w:rsidRPr="004A2D9D">
        <w:rPr>
          <w:rFonts w:cs="Arial"/>
          <w:sz w:val="22"/>
          <w:szCs w:val="22"/>
        </w:rPr>
        <w:t>förmigen Verlauf hat</w:t>
      </w:r>
      <w:r w:rsidR="0035042B" w:rsidRPr="004A2D9D">
        <w:rPr>
          <w:rFonts w:cs="Arial"/>
          <w:sz w:val="22"/>
          <w:szCs w:val="22"/>
        </w:rPr>
        <w:t>, wobei die Signalstärke</w:t>
      </w:r>
      <w:r w:rsidR="00154649" w:rsidRPr="004A2D9D">
        <w:rPr>
          <w:rFonts w:cs="Arial"/>
          <w:sz w:val="22"/>
          <w:szCs w:val="22"/>
        </w:rPr>
        <w:t xml:space="preserve"> bei längerer Aufzeichnungsdauer offensichtlich </w:t>
      </w:r>
      <w:r w:rsidR="0035042B" w:rsidRPr="004A2D9D">
        <w:rPr>
          <w:rFonts w:cs="Arial"/>
          <w:sz w:val="22"/>
          <w:szCs w:val="22"/>
        </w:rPr>
        <w:t xml:space="preserve">abnimmt </w:t>
      </w:r>
      <w:r w:rsidRPr="004A2D9D">
        <w:rPr>
          <w:rFonts w:cs="Arial"/>
          <w:sz w:val="22"/>
          <w:szCs w:val="22"/>
        </w:rPr>
        <w:t>(s</w:t>
      </w:r>
      <w:r w:rsidR="00154649" w:rsidRPr="004A2D9D">
        <w:rPr>
          <w:rFonts w:cs="Arial"/>
          <w:sz w:val="22"/>
          <w:szCs w:val="22"/>
        </w:rPr>
        <w:t>iehe Oszillogramme in Abbildung 2</w:t>
      </w:r>
      <w:r w:rsidR="009C004D">
        <w:rPr>
          <w:rFonts w:cs="Arial"/>
          <w:sz w:val="22"/>
          <w:szCs w:val="22"/>
        </w:rPr>
        <w:t xml:space="preserve"> </w:t>
      </w:r>
      <w:r w:rsidR="00D53326">
        <w:rPr>
          <w:rFonts w:cs="Arial"/>
          <w:sz w:val="22"/>
          <w:szCs w:val="22"/>
        </w:rPr>
        <w:t>bzw.</w:t>
      </w:r>
      <w:r w:rsidR="009C004D">
        <w:rPr>
          <w:rFonts w:cs="Arial"/>
          <w:sz w:val="22"/>
          <w:szCs w:val="22"/>
        </w:rPr>
        <w:t xml:space="preserve"> 4</w:t>
      </w:r>
      <w:r w:rsidRPr="004A2D9D">
        <w:rPr>
          <w:rFonts w:cs="Arial"/>
          <w:sz w:val="22"/>
          <w:szCs w:val="22"/>
        </w:rPr>
        <w:t>)</w:t>
      </w:r>
      <w:r w:rsidR="008127D3" w:rsidRPr="004A2D9D">
        <w:rPr>
          <w:rFonts w:cs="Arial"/>
          <w:sz w:val="22"/>
          <w:szCs w:val="22"/>
        </w:rPr>
        <w:t xml:space="preserve">. </w:t>
      </w:r>
    </w:p>
    <w:p w:rsidR="0035042B" w:rsidRPr="004A2D9D" w:rsidRDefault="0035042B" w:rsidP="00C41F8B">
      <w:pPr>
        <w:spacing w:after="120" w:line="276" w:lineRule="auto"/>
        <w:ind w:left="709" w:hanging="283"/>
        <w:jc w:val="left"/>
        <w:rPr>
          <w:rFonts w:cs="Arial"/>
          <w:sz w:val="22"/>
          <w:szCs w:val="22"/>
        </w:rPr>
      </w:pPr>
      <w:r w:rsidRPr="004A2D9D">
        <w:rPr>
          <w:rFonts w:cs="Arial"/>
          <w:sz w:val="22"/>
          <w:szCs w:val="22"/>
        </w:rPr>
        <w:t>b)</w:t>
      </w:r>
      <w:r w:rsidRPr="004A2D9D">
        <w:rPr>
          <w:rFonts w:cs="Arial"/>
          <w:sz w:val="22"/>
          <w:szCs w:val="22"/>
        </w:rPr>
        <w:tab/>
        <w:t>Die Bedingungen</w:t>
      </w:r>
      <w:r w:rsidR="001E1CA8">
        <w:rPr>
          <w:rFonts w:cs="Arial"/>
          <w:sz w:val="22"/>
          <w:szCs w:val="22"/>
        </w:rPr>
        <w:t>,</w:t>
      </w:r>
      <w:r w:rsidRPr="004A2D9D">
        <w:rPr>
          <w:rFonts w:cs="Arial"/>
          <w:sz w:val="22"/>
          <w:szCs w:val="22"/>
        </w:rPr>
        <w:t xml:space="preserve"> unter denen eine Induktions</w:t>
      </w:r>
      <w:r w:rsidRPr="0022210C">
        <w:rPr>
          <w:rFonts w:cs="Arial"/>
          <w:b/>
          <w:i/>
          <w:sz w:val="22"/>
          <w:szCs w:val="22"/>
          <w:u w:val="single"/>
        </w:rPr>
        <w:t>spannung</w:t>
      </w:r>
      <w:r w:rsidRPr="004A2D9D">
        <w:rPr>
          <w:rFonts w:cs="Arial"/>
          <w:sz w:val="22"/>
          <w:szCs w:val="22"/>
        </w:rPr>
        <w:t xml:space="preserve"> auftritt, werden durch ang</w:t>
      </w:r>
      <w:r w:rsidRPr="004A2D9D">
        <w:rPr>
          <w:rFonts w:cs="Arial"/>
          <w:sz w:val="22"/>
          <w:szCs w:val="22"/>
        </w:rPr>
        <w:t>e</w:t>
      </w:r>
      <w:r w:rsidRPr="004A2D9D">
        <w:rPr>
          <w:rFonts w:cs="Arial"/>
          <w:sz w:val="22"/>
          <w:szCs w:val="22"/>
        </w:rPr>
        <w:t>messene</w:t>
      </w:r>
      <w:r w:rsidR="00D53326">
        <w:rPr>
          <w:rFonts w:cs="Arial"/>
          <w:sz w:val="22"/>
          <w:szCs w:val="22"/>
        </w:rPr>
        <w:t xml:space="preserve"> Versuchsvariationen </w:t>
      </w:r>
      <w:r w:rsidR="001E1CA8">
        <w:rPr>
          <w:rFonts w:cs="Arial"/>
          <w:sz w:val="22"/>
          <w:szCs w:val="22"/>
        </w:rPr>
        <w:t>ermittel</w:t>
      </w:r>
      <w:r w:rsidR="00D53326">
        <w:rPr>
          <w:rFonts w:cs="Arial"/>
          <w:sz w:val="22"/>
          <w:szCs w:val="22"/>
        </w:rPr>
        <w:t>t (Abbildung 5)</w:t>
      </w:r>
      <w:r w:rsidR="001E1CA8">
        <w:rPr>
          <w:rFonts w:cs="Arial"/>
          <w:sz w:val="22"/>
          <w:szCs w:val="22"/>
        </w:rPr>
        <w:t>.</w:t>
      </w:r>
      <w:r w:rsidRPr="004A2D9D">
        <w:rPr>
          <w:rFonts w:cs="Arial"/>
          <w:sz w:val="22"/>
          <w:szCs w:val="22"/>
        </w:rPr>
        <w:t xml:space="preserve"> </w:t>
      </w:r>
      <w:r w:rsidR="001E1CA8">
        <w:rPr>
          <w:rFonts w:cs="Arial"/>
          <w:sz w:val="22"/>
          <w:szCs w:val="22"/>
        </w:rPr>
        <w:t>Dazu</w:t>
      </w:r>
      <w:r w:rsidRPr="004A2D9D">
        <w:rPr>
          <w:rFonts w:cs="Arial"/>
          <w:sz w:val="22"/>
          <w:szCs w:val="22"/>
        </w:rPr>
        <w:t xml:space="preserve"> werden die Leiterschaukel bzw. der Leiter z. B. von Hand schneller oder langsamer bewegt. Es wird </w:t>
      </w:r>
      <w:r w:rsidR="001E1CA8">
        <w:rPr>
          <w:rFonts w:cs="Arial"/>
          <w:sz w:val="22"/>
          <w:szCs w:val="22"/>
        </w:rPr>
        <w:t>(unter and</w:t>
      </w:r>
      <w:r w:rsidR="001E1CA8">
        <w:rPr>
          <w:rFonts w:cs="Arial"/>
          <w:sz w:val="22"/>
          <w:szCs w:val="22"/>
        </w:rPr>
        <w:t>e</w:t>
      </w:r>
      <w:r w:rsidR="001E1CA8">
        <w:rPr>
          <w:rFonts w:cs="Arial"/>
          <w:sz w:val="22"/>
          <w:szCs w:val="22"/>
        </w:rPr>
        <w:t xml:space="preserve">rem) </w:t>
      </w:r>
      <w:r w:rsidRPr="004A2D9D">
        <w:rPr>
          <w:rFonts w:cs="Arial"/>
          <w:sz w:val="22"/>
          <w:szCs w:val="22"/>
        </w:rPr>
        <w:t>festgestellt, dass eine Induktions</w:t>
      </w:r>
      <w:r w:rsidRPr="0022210C">
        <w:rPr>
          <w:rFonts w:cs="Arial"/>
          <w:b/>
          <w:i/>
          <w:sz w:val="22"/>
          <w:szCs w:val="22"/>
          <w:u w:val="single"/>
        </w:rPr>
        <w:t>spannung</w:t>
      </w:r>
      <w:r w:rsidRPr="004A2D9D">
        <w:rPr>
          <w:rFonts w:cs="Arial"/>
          <w:sz w:val="22"/>
          <w:szCs w:val="22"/>
        </w:rPr>
        <w:t xml:space="preserve"> genau dann auftritt, wenn sich der Le</w:t>
      </w:r>
      <w:r w:rsidRPr="004A2D9D">
        <w:rPr>
          <w:rFonts w:cs="Arial"/>
          <w:sz w:val="22"/>
          <w:szCs w:val="22"/>
        </w:rPr>
        <w:t>i</w:t>
      </w:r>
      <w:r w:rsidR="007F16AE">
        <w:rPr>
          <w:rFonts w:cs="Arial"/>
          <w:sz w:val="22"/>
          <w:szCs w:val="22"/>
        </w:rPr>
        <w:t>ter so durch das</w:t>
      </w:r>
      <w:r w:rsidR="00D53326">
        <w:rPr>
          <w:rFonts w:cs="Arial"/>
          <w:sz w:val="22"/>
          <w:szCs w:val="22"/>
        </w:rPr>
        <w:t xml:space="preserve"> Magnetfeld</w:t>
      </w:r>
      <w:r w:rsidRPr="004A2D9D">
        <w:rPr>
          <w:rFonts w:cs="Arial"/>
          <w:sz w:val="22"/>
          <w:szCs w:val="22"/>
        </w:rPr>
        <w:t xml:space="preserve"> bewegt</w:t>
      </w:r>
      <w:r w:rsidR="00D56F72">
        <w:rPr>
          <w:rFonts w:cs="Arial"/>
          <w:sz w:val="22"/>
          <w:szCs w:val="22"/>
        </w:rPr>
        <w:t>(!)</w:t>
      </w:r>
      <w:r w:rsidRPr="004A2D9D">
        <w:rPr>
          <w:rFonts w:cs="Arial"/>
          <w:sz w:val="22"/>
          <w:szCs w:val="22"/>
        </w:rPr>
        <w:t>, dass der Geschwindigkeitsvektor senk</w:t>
      </w:r>
      <w:r w:rsidR="00D53326">
        <w:rPr>
          <w:rFonts w:cs="Arial"/>
          <w:sz w:val="22"/>
          <w:szCs w:val="22"/>
        </w:rPr>
        <w:t>recht (z</w:t>
      </w:r>
      <w:r w:rsidR="00D53326">
        <w:rPr>
          <w:rFonts w:cs="Arial"/>
          <w:sz w:val="22"/>
          <w:szCs w:val="22"/>
        </w:rPr>
        <w:t>u</w:t>
      </w:r>
      <w:r w:rsidR="00D53326">
        <w:rPr>
          <w:rFonts w:cs="Arial"/>
          <w:sz w:val="22"/>
          <w:szCs w:val="22"/>
        </w:rPr>
        <w:t>mindest aber nicht par</w:t>
      </w:r>
      <w:r w:rsidRPr="004A2D9D">
        <w:rPr>
          <w:rFonts w:cs="Arial"/>
          <w:sz w:val="22"/>
          <w:szCs w:val="22"/>
        </w:rPr>
        <w:t xml:space="preserve">allel) zum </w:t>
      </w:r>
      <w:r w:rsidRPr="00806038">
        <w:rPr>
          <w:rFonts w:cs="Arial"/>
          <w:b/>
          <w:i/>
          <w:sz w:val="22"/>
          <w:szCs w:val="22"/>
          <w:u w:val="single"/>
        </w:rPr>
        <w:t xml:space="preserve">Vektor </w:t>
      </w:r>
      <w:r w:rsidR="0022210C" w:rsidRPr="00806038">
        <w:rPr>
          <w:rFonts w:cs="Arial"/>
          <w:position w:val="-4"/>
          <w:sz w:val="22"/>
          <w:szCs w:val="22"/>
          <w:u w:val="single"/>
        </w:rPr>
        <w:object w:dxaOrig="240" w:dyaOrig="31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.9pt;height:16.9pt" o:ole="">
            <v:imagedata r:id="rId8" o:title=""/>
          </v:shape>
          <o:OLEObject Type="Embed" ProgID="Equation.3" ShapeID="_x0000_i1025" DrawAspect="Content" ObjectID="_1532330416" r:id="rId9"/>
        </w:object>
      </w:r>
      <w:r w:rsidR="0022210C" w:rsidRPr="00806038">
        <w:rPr>
          <w:rFonts w:cs="Arial"/>
          <w:sz w:val="22"/>
          <w:szCs w:val="22"/>
          <w:u w:val="single"/>
        </w:rPr>
        <w:t xml:space="preserve"> </w:t>
      </w:r>
      <w:r w:rsidRPr="00806038">
        <w:rPr>
          <w:rFonts w:cs="Arial"/>
          <w:b/>
          <w:i/>
          <w:sz w:val="22"/>
          <w:szCs w:val="22"/>
          <w:u w:val="single"/>
        </w:rPr>
        <w:t>der magnetischen Feldstärke</w:t>
      </w:r>
      <w:r w:rsidRPr="004A2D9D">
        <w:rPr>
          <w:rFonts w:cs="Arial"/>
          <w:sz w:val="22"/>
          <w:szCs w:val="22"/>
        </w:rPr>
        <w:t xml:space="preserve"> verläuft.</w:t>
      </w:r>
    </w:p>
    <w:p w:rsidR="00063F89" w:rsidRPr="004A2D9D" w:rsidRDefault="0035042B" w:rsidP="004223D4">
      <w:pPr>
        <w:spacing w:after="120" w:line="276" w:lineRule="auto"/>
        <w:ind w:left="709" w:hanging="283"/>
        <w:jc w:val="left"/>
        <w:rPr>
          <w:rFonts w:cs="Arial"/>
          <w:sz w:val="22"/>
          <w:szCs w:val="22"/>
        </w:rPr>
      </w:pPr>
      <w:r>
        <w:rPr>
          <w:rFonts w:cs="Arial"/>
          <w:szCs w:val="24"/>
        </w:rPr>
        <w:t>c)</w:t>
      </w:r>
      <w:r w:rsidRPr="004A2D9D">
        <w:rPr>
          <w:rFonts w:cs="Arial"/>
          <w:sz w:val="22"/>
          <w:szCs w:val="22"/>
        </w:rPr>
        <w:tab/>
        <w:t>Die Beziehung für die Induktions</w:t>
      </w:r>
      <w:r w:rsidRPr="0022210C">
        <w:rPr>
          <w:rFonts w:cs="Arial"/>
          <w:b/>
          <w:i/>
          <w:sz w:val="22"/>
          <w:szCs w:val="22"/>
          <w:u w:val="single"/>
        </w:rPr>
        <w:t>spannung</w:t>
      </w:r>
      <w:r w:rsidRPr="004A2D9D">
        <w:rPr>
          <w:rFonts w:cs="Arial"/>
          <w:sz w:val="22"/>
          <w:szCs w:val="22"/>
        </w:rPr>
        <w:t xml:space="preserve">, welche an den Enden eines Leiters </w:t>
      </w:r>
      <w:r w:rsidR="00063F89" w:rsidRPr="004A2D9D">
        <w:rPr>
          <w:rFonts w:cs="Arial"/>
          <w:sz w:val="22"/>
          <w:szCs w:val="22"/>
        </w:rPr>
        <w:t>auftrit</w:t>
      </w:r>
      <w:r w:rsidR="000B78D3" w:rsidRPr="004A2D9D">
        <w:rPr>
          <w:rFonts w:cs="Arial"/>
          <w:sz w:val="22"/>
          <w:szCs w:val="22"/>
        </w:rPr>
        <w:t xml:space="preserve">t, wenn sich dieser mit der konstanten Geschwindigkeit </w:t>
      </w:r>
      <w:r w:rsidR="00CD1B74">
        <w:rPr>
          <w:rFonts w:cs="Arial"/>
          <w:position w:val="-6"/>
          <w:sz w:val="22"/>
          <w:szCs w:val="22"/>
        </w:rPr>
        <w:object w:dxaOrig="192" w:dyaOrig="288">
          <v:shape id="_x0000_i1026" type="#_x0000_t75" style="width:11.25pt;height:13.15pt" o:ole="">
            <v:imagedata r:id="rId10" o:title=""/>
          </v:shape>
          <o:OLEObject Type="Embed" ProgID="Equation.3" ShapeID="_x0000_i1026" DrawAspect="Content" ObjectID="_1532330417" r:id="rId11"/>
        </w:object>
      </w:r>
      <w:r w:rsidR="000B78D3" w:rsidRPr="004A2D9D">
        <w:rPr>
          <w:rFonts w:cs="Arial"/>
          <w:sz w:val="22"/>
          <w:szCs w:val="22"/>
        </w:rPr>
        <w:t xml:space="preserve"> </w:t>
      </w:r>
      <w:r w:rsidR="00D56F72">
        <w:rPr>
          <w:rFonts w:cs="Arial"/>
          <w:sz w:val="22"/>
          <w:szCs w:val="22"/>
        </w:rPr>
        <w:t xml:space="preserve">gerade </w:t>
      </w:r>
      <w:r w:rsidR="000B78D3" w:rsidRPr="004A2D9D">
        <w:rPr>
          <w:rFonts w:cs="Arial"/>
          <w:sz w:val="22"/>
          <w:szCs w:val="22"/>
        </w:rPr>
        <w:t xml:space="preserve">so durch ein </w:t>
      </w:r>
      <w:r w:rsidR="000B78D3" w:rsidRPr="00806038">
        <w:rPr>
          <w:rFonts w:cs="Arial"/>
          <w:b/>
          <w:i/>
          <w:sz w:val="22"/>
          <w:szCs w:val="22"/>
          <w:u w:val="single"/>
        </w:rPr>
        <w:t>homog</w:t>
      </w:r>
      <w:r w:rsidR="000B78D3" w:rsidRPr="00806038">
        <w:rPr>
          <w:rFonts w:cs="Arial"/>
          <w:b/>
          <w:i/>
          <w:sz w:val="22"/>
          <w:szCs w:val="22"/>
          <w:u w:val="single"/>
        </w:rPr>
        <w:t>e</w:t>
      </w:r>
      <w:r w:rsidR="000B78D3" w:rsidRPr="00806038">
        <w:rPr>
          <w:rFonts w:cs="Arial"/>
          <w:b/>
          <w:i/>
          <w:sz w:val="22"/>
          <w:szCs w:val="22"/>
          <w:u w:val="single"/>
        </w:rPr>
        <w:t xml:space="preserve">nes Magnetfeld der Stärke </w:t>
      </w:r>
      <w:r w:rsidR="0022210C" w:rsidRPr="00806038">
        <w:rPr>
          <w:rFonts w:cs="Arial"/>
          <w:b/>
          <w:i/>
          <w:position w:val="-4"/>
          <w:sz w:val="22"/>
          <w:szCs w:val="22"/>
        </w:rPr>
        <w:object w:dxaOrig="240" w:dyaOrig="312">
          <v:shape id="_x0000_i1027" type="#_x0000_t75" style="width:11.9pt;height:16.9pt" o:ole="">
            <v:imagedata r:id="rId8" o:title=""/>
          </v:shape>
          <o:OLEObject Type="Embed" ProgID="Equation.3" ShapeID="_x0000_i1027" DrawAspect="Content" ObjectID="_1532330418" r:id="rId12"/>
        </w:object>
      </w:r>
      <w:r w:rsidR="000B78D3" w:rsidRPr="004A2D9D">
        <w:rPr>
          <w:rFonts w:cs="Arial"/>
          <w:sz w:val="22"/>
          <w:szCs w:val="22"/>
        </w:rPr>
        <w:t xml:space="preserve"> bewegt, dass die Leiterlängsachse, der Geschwindi</w:t>
      </w:r>
      <w:r w:rsidR="000B78D3" w:rsidRPr="004A2D9D">
        <w:rPr>
          <w:rFonts w:cs="Arial"/>
          <w:sz w:val="22"/>
          <w:szCs w:val="22"/>
        </w:rPr>
        <w:t>g</w:t>
      </w:r>
      <w:r w:rsidR="000B78D3" w:rsidRPr="004A2D9D">
        <w:rPr>
          <w:rFonts w:cs="Arial"/>
          <w:sz w:val="22"/>
          <w:szCs w:val="22"/>
        </w:rPr>
        <w:t xml:space="preserve">keitsvektor und der </w:t>
      </w:r>
      <w:r w:rsidR="000B78D3" w:rsidRPr="0022210C">
        <w:rPr>
          <w:rFonts w:cs="Arial"/>
          <w:b/>
          <w:i/>
          <w:sz w:val="22"/>
          <w:szCs w:val="22"/>
          <w:u w:val="single"/>
        </w:rPr>
        <w:t>Vektor der magnetischen Feldstärke</w:t>
      </w:r>
      <w:r w:rsidR="000B78D3" w:rsidRPr="004A2D9D">
        <w:rPr>
          <w:rFonts w:cs="Arial"/>
          <w:sz w:val="22"/>
          <w:szCs w:val="22"/>
        </w:rPr>
        <w:t xml:space="preserve"> jeweils paarweise senkrecht zueinander stehen,</w:t>
      </w:r>
      <w:r w:rsidRPr="004A2D9D">
        <w:rPr>
          <w:rFonts w:cs="Arial"/>
          <w:sz w:val="22"/>
          <w:szCs w:val="22"/>
        </w:rPr>
        <w:t xml:space="preserve"> wird </w:t>
      </w:r>
      <w:r w:rsidR="00B72DC3">
        <w:rPr>
          <w:rFonts w:cs="Arial"/>
          <w:sz w:val="22"/>
          <w:szCs w:val="22"/>
        </w:rPr>
        <w:t>mit Hilfe eines Kraftansatzes</w:t>
      </w:r>
      <w:r w:rsidR="00D56F72">
        <w:rPr>
          <w:rFonts w:cs="Arial"/>
          <w:sz w:val="22"/>
          <w:szCs w:val="22"/>
        </w:rPr>
        <w:t xml:space="preserve"> </w:t>
      </w:r>
      <w:r w:rsidR="0022210C" w:rsidRPr="00806038">
        <w:rPr>
          <w:rFonts w:cs="Arial"/>
          <w:b/>
          <w:i/>
          <w:sz w:val="22"/>
          <w:szCs w:val="22"/>
          <w:u w:val="single"/>
        </w:rPr>
        <w:t>(Lorentzkraft)</w:t>
      </w:r>
      <w:r w:rsidR="0022210C">
        <w:rPr>
          <w:rFonts w:cs="Arial"/>
          <w:sz w:val="22"/>
          <w:szCs w:val="22"/>
        </w:rPr>
        <w:t xml:space="preserve"> </w:t>
      </w:r>
      <w:r w:rsidR="00D56F72">
        <w:rPr>
          <w:rFonts w:cs="Arial"/>
          <w:sz w:val="22"/>
          <w:szCs w:val="22"/>
        </w:rPr>
        <w:t>sowie unter Ve</w:t>
      </w:r>
      <w:r w:rsidR="00D56F72">
        <w:rPr>
          <w:rFonts w:cs="Arial"/>
          <w:sz w:val="22"/>
          <w:szCs w:val="22"/>
        </w:rPr>
        <w:t>r</w:t>
      </w:r>
      <w:r w:rsidR="00D56F72">
        <w:rPr>
          <w:rFonts w:cs="Arial"/>
          <w:sz w:val="22"/>
          <w:szCs w:val="22"/>
        </w:rPr>
        <w:t xml:space="preserve">wendung einer </w:t>
      </w:r>
      <w:r w:rsidR="00D56F72" w:rsidRPr="00806038">
        <w:rPr>
          <w:rFonts w:cs="Arial"/>
          <w:b/>
          <w:i/>
          <w:sz w:val="22"/>
          <w:szCs w:val="22"/>
          <w:u w:val="single"/>
        </w:rPr>
        <w:t>Drei-Finger-Regel</w:t>
      </w:r>
      <w:r w:rsidR="00B72DC3" w:rsidRPr="004A2D9D">
        <w:rPr>
          <w:rFonts w:cs="Arial"/>
          <w:sz w:val="22"/>
          <w:szCs w:val="22"/>
        </w:rPr>
        <w:t xml:space="preserve">) </w:t>
      </w:r>
      <w:r w:rsidRPr="004A2D9D">
        <w:rPr>
          <w:rFonts w:cs="Arial"/>
          <w:sz w:val="22"/>
          <w:szCs w:val="22"/>
        </w:rPr>
        <w:t xml:space="preserve">deduktiv hergeleitet </w:t>
      </w:r>
      <w:r w:rsidR="00B72DC3">
        <w:rPr>
          <w:rFonts w:cs="Arial"/>
          <w:sz w:val="22"/>
          <w:szCs w:val="22"/>
        </w:rPr>
        <w:t>(Abbildungen 6 und 7)</w:t>
      </w:r>
      <w:r w:rsidR="00CC3320">
        <w:rPr>
          <w:rFonts w:cs="Arial"/>
          <w:sz w:val="22"/>
          <w:szCs w:val="22"/>
        </w:rPr>
        <w:t>.</w:t>
      </w:r>
    </w:p>
    <w:p w:rsidR="0035042B" w:rsidRPr="004A2D9D" w:rsidRDefault="00063F89" w:rsidP="004223D4">
      <w:pPr>
        <w:spacing w:after="360" w:line="276" w:lineRule="auto"/>
        <w:ind w:left="709" w:hanging="283"/>
        <w:jc w:val="left"/>
        <w:rPr>
          <w:rFonts w:cs="Arial"/>
          <w:sz w:val="22"/>
          <w:szCs w:val="22"/>
        </w:rPr>
      </w:pPr>
      <w:r w:rsidRPr="004A2D9D">
        <w:rPr>
          <w:rFonts w:cs="Arial"/>
          <w:sz w:val="22"/>
          <w:szCs w:val="22"/>
        </w:rPr>
        <w:lastRenderedPageBreak/>
        <w:t>d)</w:t>
      </w:r>
      <w:r w:rsidRPr="004A2D9D">
        <w:rPr>
          <w:rFonts w:cs="Arial"/>
          <w:sz w:val="22"/>
          <w:szCs w:val="22"/>
        </w:rPr>
        <w:tab/>
      </w:r>
      <w:r w:rsidR="00E31922">
        <w:rPr>
          <w:rFonts w:cs="Arial"/>
          <w:sz w:val="22"/>
          <w:szCs w:val="22"/>
        </w:rPr>
        <w:t xml:space="preserve">Optional: </w:t>
      </w:r>
      <w:r w:rsidR="000B78D3" w:rsidRPr="004A2D9D">
        <w:rPr>
          <w:rFonts w:cs="Arial"/>
          <w:sz w:val="22"/>
          <w:szCs w:val="22"/>
        </w:rPr>
        <w:t xml:space="preserve">Die deduktiv hergeleitete Beziehung wird </w:t>
      </w:r>
      <w:r w:rsidR="0035042B" w:rsidRPr="004A2D9D">
        <w:rPr>
          <w:rFonts w:cs="Arial"/>
          <w:sz w:val="22"/>
          <w:szCs w:val="22"/>
        </w:rPr>
        <w:t>experimentell über</w:t>
      </w:r>
      <w:r w:rsidR="000B78D3" w:rsidRPr="004A2D9D">
        <w:rPr>
          <w:rFonts w:cs="Arial"/>
          <w:sz w:val="22"/>
          <w:szCs w:val="22"/>
        </w:rPr>
        <w:t>prüft. D</w:t>
      </w:r>
      <w:r w:rsidR="0035042B" w:rsidRPr="004A2D9D">
        <w:rPr>
          <w:rFonts w:cs="Arial"/>
          <w:sz w:val="22"/>
          <w:szCs w:val="22"/>
        </w:rPr>
        <w:t xml:space="preserve">azu muss die Leiterschaukel </w:t>
      </w:r>
      <w:r w:rsidR="00CC3320">
        <w:rPr>
          <w:rFonts w:cs="Arial"/>
          <w:sz w:val="22"/>
          <w:szCs w:val="22"/>
        </w:rPr>
        <w:t>wie in Abbildung 8</w:t>
      </w:r>
      <w:r w:rsidR="000B78D3" w:rsidRPr="004A2D9D">
        <w:rPr>
          <w:rFonts w:cs="Arial"/>
          <w:sz w:val="22"/>
          <w:szCs w:val="22"/>
        </w:rPr>
        <w:t xml:space="preserve"> dargestellt </w:t>
      </w:r>
      <w:r w:rsidR="0035042B" w:rsidRPr="004A2D9D">
        <w:rPr>
          <w:rFonts w:cs="Arial"/>
          <w:sz w:val="22"/>
          <w:szCs w:val="22"/>
        </w:rPr>
        <w:t xml:space="preserve">in einem homogenen Magnetfeld (z. B. </w:t>
      </w:r>
      <w:r w:rsidR="00CC3320">
        <w:rPr>
          <w:rFonts w:cs="Arial"/>
          <w:sz w:val="22"/>
          <w:szCs w:val="22"/>
        </w:rPr>
        <w:t>im Feld e</w:t>
      </w:r>
      <w:r w:rsidR="0035042B" w:rsidRPr="004A2D9D">
        <w:rPr>
          <w:rFonts w:cs="Arial"/>
          <w:sz w:val="22"/>
          <w:szCs w:val="22"/>
        </w:rPr>
        <w:t>ine</w:t>
      </w:r>
      <w:r w:rsidR="00CC3320">
        <w:rPr>
          <w:rFonts w:cs="Arial"/>
          <w:sz w:val="22"/>
          <w:szCs w:val="22"/>
        </w:rPr>
        <w:t>s</w:t>
      </w:r>
      <w:r w:rsidR="0035042B" w:rsidRPr="004A2D9D">
        <w:rPr>
          <w:rFonts w:cs="Arial"/>
          <w:sz w:val="22"/>
          <w:szCs w:val="22"/>
        </w:rPr>
        <w:t xml:space="preserve"> </w:t>
      </w:r>
      <w:proofErr w:type="spellStart"/>
      <w:r w:rsidR="0035042B" w:rsidRPr="004A2D9D">
        <w:rPr>
          <w:rFonts w:cs="Arial"/>
          <w:sz w:val="22"/>
          <w:szCs w:val="22"/>
        </w:rPr>
        <w:t>Helmholtzspule</w:t>
      </w:r>
      <w:r w:rsidR="00CC3320">
        <w:rPr>
          <w:rFonts w:cs="Arial"/>
          <w:sz w:val="22"/>
          <w:szCs w:val="22"/>
        </w:rPr>
        <w:t>npaares</w:t>
      </w:r>
      <w:proofErr w:type="spellEnd"/>
      <w:r w:rsidR="0035042B" w:rsidRPr="004A2D9D">
        <w:rPr>
          <w:rFonts w:cs="Arial"/>
          <w:sz w:val="22"/>
          <w:szCs w:val="22"/>
        </w:rPr>
        <w:t>) sch</w:t>
      </w:r>
      <w:r w:rsidRPr="004A2D9D">
        <w:rPr>
          <w:rFonts w:cs="Arial"/>
          <w:sz w:val="22"/>
          <w:szCs w:val="22"/>
        </w:rPr>
        <w:t>wingen.</w:t>
      </w:r>
    </w:p>
    <w:p w:rsidR="005B3732" w:rsidRPr="005B3732" w:rsidRDefault="00A403A1" w:rsidP="005B3732">
      <w:pPr>
        <w:spacing w:after="120" w:line="276" w:lineRule="auto"/>
        <w:ind w:left="425" w:hanging="425"/>
        <w:jc w:val="left"/>
        <w:rPr>
          <w:rFonts w:cs="Arial"/>
          <w:b/>
          <w:szCs w:val="24"/>
        </w:rPr>
      </w:pPr>
      <w:r>
        <w:rPr>
          <w:rFonts w:cs="Arial"/>
          <w:b/>
          <w:szCs w:val="24"/>
        </w:rPr>
        <w:t>3</w:t>
      </w:r>
      <w:r w:rsidR="005B3732" w:rsidRPr="005B3732">
        <w:rPr>
          <w:rFonts w:cs="Arial"/>
          <w:b/>
          <w:szCs w:val="24"/>
        </w:rPr>
        <w:t>.</w:t>
      </w:r>
      <w:r w:rsidR="005B3732" w:rsidRPr="005B3732">
        <w:rPr>
          <w:rFonts w:cs="Arial"/>
          <w:b/>
          <w:szCs w:val="24"/>
        </w:rPr>
        <w:tab/>
      </w:r>
      <w:r w:rsidR="005B3732" w:rsidRPr="005B3732">
        <w:rPr>
          <w:rFonts w:cs="Arial"/>
          <w:b/>
        </w:rPr>
        <w:t>Erforderliche Geräte:</w:t>
      </w:r>
    </w:p>
    <w:p w:rsidR="005B3732" w:rsidRPr="004A2D9D" w:rsidRDefault="005B3732" w:rsidP="00EC7ADF">
      <w:pPr>
        <w:pStyle w:val="Listenabsatz"/>
        <w:numPr>
          <w:ilvl w:val="0"/>
          <w:numId w:val="3"/>
        </w:numPr>
        <w:ind w:left="709" w:hanging="283"/>
        <w:jc w:val="left"/>
        <w:rPr>
          <w:rFonts w:cs="Arial"/>
          <w:sz w:val="22"/>
          <w:szCs w:val="22"/>
        </w:rPr>
      </w:pPr>
      <w:r w:rsidRPr="004A2D9D">
        <w:rPr>
          <w:rFonts w:cs="Arial"/>
          <w:sz w:val="22"/>
          <w:szCs w:val="22"/>
        </w:rPr>
        <w:t>großer Hufeisenmagnet (möglichst mit Klemmhalter zur Befestigung am Stativ)</w:t>
      </w:r>
    </w:p>
    <w:p w:rsidR="005B3732" w:rsidRPr="004A2D9D" w:rsidRDefault="005B3732" w:rsidP="00EC7ADF">
      <w:pPr>
        <w:pStyle w:val="Listenabsatz"/>
        <w:numPr>
          <w:ilvl w:val="0"/>
          <w:numId w:val="3"/>
        </w:numPr>
        <w:ind w:left="709" w:hanging="283"/>
        <w:jc w:val="left"/>
        <w:rPr>
          <w:rFonts w:cs="Arial"/>
          <w:sz w:val="22"/>
          <w:szCs w:val="22"/>
        </w:rPr>
      </w:pPr>
      <w:r w:rsidRPr="004A2D9D">
        <w:rPr>
          <w:rFonts w:cs="Arial"/>
          <w:sz w:val="22"/>
          <w:szCs w:val="22"/>
        </w:rPr>
        <w:t>L</w:t>
      </w:r>
      <w:r w:rsidRPr="004A2D9D">
        <w:rPr>
          <w:rFonts w:cs="Arial"/>
          <w:spacing w:val="-2"/>
          <w:sz w:val="22"/>
          <w:szCs w:val="22"/>
        </w:rPr>
        <w:t xml:space="preserve">eiterschaukel (z. B. nicht ferromagnetischer Metallstab, 10  bis 15 cm Länge, </w:t>
      </w:r>
      <w:r w:rsidRPr="004A2D9D">
        <w:rPr>
          <w:rFonts w:cs="Arial"/>
          <w:spacing w:val="-2"/>
          <w:sz w:val="22"/>
          <w:szCs w:val="22"/>
        </w:rPr>
        <w:br/>
        <w:t>3 bis 5 mm</w:t>
      </w:r>
      <w:r w:rsidRPr="004A2D9D">
        <w:rPr>
          <w:rFonts w:cs="Arial"/>
          <w:sz w:val="22"/>
          <w:szCs w:val="22"/>
        </w:rPr>
        <w:t xml:space="preserve"> Durchmesser sowie 2 x ca. 75 cm dünnes hochflexibles Kabel)</w:t>
      </w:r>
    </w:p>
    <w:p w:rsidR="005B3732" w:rsidRPr="004A2D9D" w:rsidRDefault="005B3732" w:rsidP="00EC7ADF">
      <w:pPr>
        <w:pStyle w:val="Listenabsatz"/>
        <w:numPr>
          <w:ilvl w:val="0"/>
          <w:numId w:val="3"/>
        </w:numPr>
        <w:ind w:left="709" w:hanging="283"/>
        <w:jc w:val="left"/>
        <w:rPr>
          <w:rFonts w:cs="Arial"/>
          <w:sz w:val="22"/>
          <w:szCs w:val="22"/>
        </w:rPr>
      </w:pPr>
      <w:r w:rsidRPr="004A2D9D">
        <w:rPr>
          <w:rFonts w:cs="Arial"/>
          <w:sz w:val="22"/>
          <w:szCs w:val="22"/>
        </w:rPr>
        <w:t>Mikrovoltverstärker</w:t>
      </w:r>
    </w:p>
    <w:p w:rsidR="00BF5398" w:rsidRPr="004A2D9D" w:rsidRDefault="005B3732" w:rsidP="00EC7ADF">
      <w:pPr>
        <w:pStyle w:val="Listenabsatz"/>
        <w:numPr>
          <w:ilvl w:val="0"/>
          <w:numId w:val="3"/>
        </w:numPr>
        <w:ind w:left="709" w:hanging="283"/>
        <w:jc w:val="left"/>
        <w:rPr>
          <w:rFonts w:cs="Arial"/>
          <w:sz w:val="22"/>
          <w:szCs w:val="22"/>
        </w:rPr>
      </w:pPr>
      <w:r w:rsidRPr="004A2D9D">
        <w:rPr>
          <w:rFonts w:cs="Arial"/>
          <w:sz w:val="22"/>
          <w:szCs w:val="22"/>
        </w:rPr>
        <w:t xml:space="preserve">Digitalspeicheroszilloskop oder </w:t>
      </w:r>
      <w:r w:rsidRPr="004A2D9D">
        <w:rPr>
          <w:rFonts w:cs="Arial"/>
          <w:i/>
          <w:sz w:val="22"/>
          <w:szCs w:val="22"/>
        </w:rPr>
        <w:t>t</w:t>
      </w:r>
      <w:r w:rsidRPr="004A2D9D">
        <w:rPr>
          <w:rFonts w:cs="Arial"/>
          <w:sz w:val="22"/>
          <w:szCs w:val="22"/>
        </w:rPr>
        <w:t>-</w:t>
      </w:r>
      <w:r w:rsidRPr="004A2D9D">
        <w:rPr>
          <w:rFonts w:cs="Arial"/>
          <w:i/>
          <w:sz w:val="22"/>
          <w:szCs w:val="22"/>
        </w:rPr>
        <w:t>y</w:t>
      </w:r>
      <w:r w:rsidRPr="004A2D9D">
        <w:rPr>
          <w:rFonts w:cs="Arial"/>
          <w:sz w:val="22"/>
          <w:szCs w:val="22"/>
        </w:rPr>
        <w:t xml:space="preserve">-Schreiber bzw. </w:t>
      </w:r>
      <w:r w:rsidR="00BF5398" w:rsidRPr="004A2D9D">
        <w:rPr>
          <w:rFonts w:cs="Arial"/>
          <w:sz w:val="22"/>
          <w:szCs w:val="22"/>
        </w:rPr>
        <w:br/>
      </w:r>
      <w:r w:rsidRPr="004A2D9D">
        <w:rPr>
          <w:rFonts w:cs="Arial"/>
          <w:sz w:val="22"/>
          <w:szCs w:val="22"/>
        </w:rPr>
        <w:t>Messwerterfassungssystem</w:t>
      </w:r>
      <w:r w:rsidR="00BF5398" w:rsidRPr="004A2D9D">
        <w:rPr>
          <w:rFonts w:cs="Arial"/>
          <w:sz w:val="22"/>
          <w:szCs w:val="22"/>
        </w:rPr>
        <w:t xml:space="preserve"> (z. B. auch GTR mit entsprechendem Interface)</w:t>
      </w:r>
    </w:p>
    <w:p w:rsidR="00BF5398" w:rsidRPr="004A2D9D" w:rsidRDefault="005B3732" w:rsidP="00EC7ADF">
      <w:pPr>
        <w:pStyle w:val="Listenabsatz"/>
        <w:numPr>
          <w:ilvl w:val="0"/>
          <w:numId w:val="3"/>
        </w:numPr>
        <w:ind w:left="709" w:hanging="283"/>
        <w:jc w:val="left"/>
        <w:rPr>
          <w:rFonts w:cs="Arial"/>
          <w:sz w:val="22"/>
          <w:szCs w:val="22"/>
        </w:rPr>
      </w:pPr>
      <w:r w:rsidRPr="004A2D9D">
        <w:rPr>
          <w:rFonts w:cs="Arial"/>
          <w:sz w:val="22"/>
          <w:szCs w:val="22"/>
        </w:rPr>
        <w:t>Stativmaterial</w:t>
      </w:r>
    </w:p>
    <w:p w:rsidR="00BF5398" w:rsidRPr="004A2D9D" w:rsidRDefault="005B3732" w:rsidP="00EC7ADF">
      <w:pPr>
        <w:pStyle w:val="Listenabsatz"/>
        <w:numPr>
          <w:ilvl w:val="0"/>
          <w:numId w:val="3"/>
        </w:numPr>
        <w:ind w:left="709" w:hanging="283"/>
        <w:jc w:val="left"/>
        <w:rPr>
          <w:rFonts w:cs="Arial"/>
          <w:sz w:val="22"/>
          <w:szCs w:val="22"/>
        </w:rPr>
      </w:pPr>
      <w:r w:rsidRPr="004A2D9D">
        <w:rPr>
          <w:rFonts w:cs="Arial"/>
          <w:sz w:val="22"/>
          <w:szCs w:val="22"/>
        </w:rPr>
        <w:t>2 Klemmstecker sowie eine „Isolierstativstange“</w:t>
      </w:r>
    </w:p>
    <w:p w:rsidR="00BF5398" w:rsidRPr="004A2D9D" w:rsidRDefault="005B3732" w:rsidP="00EC7ADF">
      <w:pPr>
        <w:pStyle w:val="Listenabsatz"/>
        <w:numPr>
          <w:ilvl w:val="0"/>
          <w:numId w:val="3"/>
        </w:numPr>
        <w:spacing w:after="120"/>
        <w:ind w:left="709" w:hanging="283"/>
        <w:contextualSpacing w:val="0"/>
        <w:jc w:val="left"/>
        <w:rPr>
          <w:rFonts w:cs="Arial"/>
          <w:sz w:val="22"/>
          <w:szCs w:val="22"/>
        </w:rPr>
      </w:pPr>
      <w:r w:rsidRPr="004A2D9D">
        <w:rPr>
          <w:rFonts w:cs="Arial"/>
          <w:sz w:val="22"/>
          <w:szCs w:val="22"/>
        </w:rPr>
        <w:t>diverse Experimentierkabel</w:t>
      </w:r>
    </w:p>
    <w:p w:rsidR="00BF5398" w:rsidRPr="00DD3F23" w:rsidRDefault="00BF5398" w:rsidP="00EC7ADF">
      <w:pPr>
        <w:pStyle w:val="Listenabsatz"/>
        <w:spacing w:before="120"/>
        <w:ind w:left="709" w:hanging="283"/>
        <w:contextualSpacing w:val="0"/>
        <w:jc w:val="left"/>
        <w:rPr>
          <w:rFonts w:cs="Arial"/>
          <w:b/>
          <w:sz w:val="22"/>
          <w:szCs w:val="22"/>
        </w:rPr>
      </w:pPr>
      <w:r w:rsidRPr="00DD3F23">
        <w:rPr>
          <w:rFonts w:cs="Arial"/>
          <w:b/>
          <w:sz w:val="22"/>
          <w:szCs w:val="22"/>
        </w:rPr>
        <w:t xml:space="preserve">zusätzlich für das </w:t>
      </w:r>
      <w:r w:rsidR="00E31922">
        <w:rPr>
          <w:rFonts w:cs="Arial"/>
          <w:b/>
          <w:sz w:val="22"/>
          <w:szCs w:val="22"/>
        </w:rPr>
        <w:t xml:space="preserve">(optionale) </w:t>
      </w:r>
      <w:r w:rsidR="002240B7">
        <w:rPr>
          <w:rFonts w:cs="Arial"/>
          <w:b/>
          <w:sz w:val="22"/>
          <w:szCs w:val="22"/>
        </w:rPr>
        <w:t>Bestätigungsexperiment gemäß 2</w:t>
      </w:r>
      <w:r w:rsidRPr="00DD3F23">
        <w:rPr>
          <w:rFonts w:cs="Arial"/>
          <w:b/>
          <w:sz w:val="22"/>
          <w:szCs w:val="22"/>
        </w:rPr>
        <w:t xml:space="preserve"> d:</w:t>
      </w:r>
    </w:p>
    <w:p w:rsidR="00BF5398" w:rsidRPr="004A2D9D" w:rsidRDefault="005B3732" w:rsidP="00DD3F23">
      <w:pPr>
        <w:pStyle w:val="Listenabsatz"/>
        <w:numPr>
          <w:ilvl w:val="0"/>
          <w:numId w:val="3"/>
        </w:numPr>
        <w:spacing w:after="360"/>
        <w:ind w:left="709" w:hanging="284"/>
        <w:jc w:val="left"/>
        <w:rPr>
          <w:rFonts w:cs="Arial"/>
          <w:sz w:val="22"/>
          <w:szCs w:val="22"/>
        </w:rPr>
      </w:pPr>
      <w:proofErr w:type="spellStart"/>
      <w:r w:rsidRPr="004A2D9D">
        <w:rPr>
          <w:rFonts w:cs="Arial"/>
          <w:sz w:val="22"/>
          <w:szCs w:val="22"/>
        </w:rPr>
        <w:t>Helmholtzspulenpaar</w:t>
      </w:r>
      <w:proofErr w:type="spellEnd"/>
    </w:p>
    <w:p w:rsidR="005B3732" w:rsidRDefault="005B3732" w:rsidP="00EC7ADF">
      <w:pPr>
        <w:pStyle w:val="Listenabsatz"/>
        <w:numPr>
          <w:ilvl w:val="0"/>
          <w:numId w:val="3"/>
        </w:numPr>
        <w:ind w:left="709" w:hanging="283"/>
        <w:jc w:val="left"/>
        <w:rPr>
          <w:rFonts w:cs="Arial"/>
          <w:sz w:val="22"/>
          <w:szCs w:val="22"/>
        </w:rPr>
      </w:pPr>
      <w:r w:rsidRPr="004A2D9D">
        <w:rPr>
          <w:rFonts w:cs="Arial"/>
          <w:sz w:val="22"/>
          <w:szCs w:val="22"/>
        </w:rPr>
        <w:t xml:space="preserve">regelbare </w:t>
      </w:r>
      <w:proofErr w:type="spellStart"/>
      <w:r w:rsidRPr="001C2C82">
        <w:rPr>
          <w:rFonts w:cs="Arial"/>
          <w:b/>
          <w:sz w:val="22"/>
          <w:szCs w:val="22"/>
          <w:u w:val="single"/>
        </w:rPr>
        <w:t>Konstant</w:t>
      </w:r>
      <w:r w:rsidRPr="004A2D9D">
        <w:rPr>
          <w:rFonts w:cs="Arial"/>
          <w:sz w:val="22"/>
          <w:szCs w:val="22"/>
        </w:rPr>
        <w:t>stromquelle</w:t>
      </w:r>
      <w:proofErr w:type="spellEnd"/>
      <w:r w:rsidRPr="004A2D9D">
        <w:rPr>
          <w:rFonts w:cs="Arial"/>
          <w:sz w:val="22"/>
          <w:szCs w:val="22"/>
        </w:rPr>
        <w:t xml:space="preserve"> </w:t>
      </w:r>
      <w:r w:rsidR="00BF5398" w:rsidRPr="004A2D9D">
        <w:rPr>
          <w:rFonts w:cs="Arial"/>
          <w:sz w:val="22"/>
          <w:szCs w:val="22"/>
        </w:rPr>
        <w:t>(</w:t>
      </w:r>
      <w:r w:rsidR="002A6A62">
        <w:rPr>
          <w:rFonts w:cs="Arial"/>
          <w:sz w:val="22"/>
          <w:szCs w:val="22"/>
        </w:rPr>
        <w:t xml:space="preserve">ca. 20 V / </w:t>
      </w:r>
      <w:r w:rsidR="001C2C82">
        <w:rPr>
          <w:rFonts w:cs="Arial"/>
          <w:sz w:val="22"/>
          <w:szCs w:val="22"/>
        </w:rPr>
        <w:t>2,5</w:t>
      </w:r>
      <w:r w:rsidRPr="004A2D9D">
        <w:rPr>
          <w:rFonts w:cs="Arial"/>
          <w:sz w:val="22"/>
          <w:szCs w:val="22"/>
        </w:rPr>
        <w:t xml:space="preserve"> A</w:t>
      </w:r>
      <w:r w:rsidR="00BF5398" w:rsidRPr="004A2D9D">
        <w:rPr>
          <w:rFonts w:cs="Arial"/>
          <w:sz w:val="22"/>
          <w:szCs w:val="22"/>
        </w:rPr>
        <w:t>)</w:t>
      </w:r>
    </w:p>
    <w:p w:rsidR="00BF531E" w:rsidRPr="00D56F72" w:rsidRDefault="00BF531E" w:rsidP="00BF531E">
      <w:pPr>
        <w:pStyle w:val="Listenabsatz"/>
        <w:numPr>
          <w:ilvl w:val="0"/>
          <w:numId w:val="3"/>
        </w:numPr>
        <w:spacing w:after="360"/>
        <w:ind w:left="709" w:hanging="284"/>
        <w:jc w:val="left"/>
        <w:rPr>
          <w:rFonts w:cs="Arial"/>
          <w:szCs w:val="24"/>
        </w:rPr>
      </w:pPr>
      <w:r w:rsidRPr="004A2D9D">
        <w:rPr>
          <w:rFonts w:cs="Arial"/>
          <w:sz w:val="22"/>
          <w:szCs w:val="22"/>
        </w:rPr>
        <w:t>Befestigungsmaterial</w:t>
      </w:r>
    </w:p>
    <w:p w:rsidR="00BF531E" w:rsidRPr="00A449C2" w:rsidRDefault="00BF531E" w:rsidP="00BF531E">
      <w:pPr>
        <w:pStyle w:val="Listenabsatz"/>
        <w:spacing w:before="120" w:after="120"/>
        <w:ind w:left="709"/>
        <w:jc w:val="left"/>
        <w:rPr>
          <w:rFonts w:ascii="Times New Roman" w:hAnsi="Times New Roman"/>
          <w:i/>
          <w:szCs w:val="24"/>
        </w:rPr>
      </w:pPr>
      <w:r w:rsidRPr="00A449C2">
        <w:rPr>
          <w:rFonts w:ascii="Times New Roman" w:hAnsi="Times New Roman"/>
          <w:i/>
          <w:szCs w:val="24"/>
        </w:rPr>
        <w:t>weiterhin wünschenswert:</w:t>
      </w:r>
    </w:p>
    <w:p w:rsidR="00BF531E" w:rsidRPr="004A2D9D" w:rsidRDefault="00BF531E" w:rsidP="00EC7ADF">
      <w:pPr>
        <w:pStyle w:val="Listenabsatz"/>
        <w:numPr>
          <w:ilvl w:val="0"/>
          <w:numId w:val="3"/>
        </w:numPr>
        <w:ind w:left="709" w:hanging="283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große, flache Kupferdrahtspule (siehe </w:t>
      </w:r>
      <w:r w:rsidRPr="00090436">
        <w:rPr>
          <w:rFonts w:cs="Arial"/>
          <w:sz w:val="22"/>
          <w:szCs w:val="22"/>
        </w:rPr>
        <w:t>Abbildung 9)</w:t>
      </w:r>
    </w:p>
    <w:p w:rsidR="00D56F72" w:rsidRPr="00D56F72" w:rsidRDefault="00D56F72" w:rsidP="00DD3F23">
      <w:pPr>
        <w:pStyle w:val="Listenabsatz"/>
        <w:numPr>
          <w:ilvl w:val="0"/>
          <w:numId w:val="3"/>
        </w:numPr>
        <w:spacing w:after="360"/>
        <w:ind w:left="709" w:hanging="284"/>
        <w:jc w:val="left"/>
        <w:rPr>
          <w:rFonts w:cs="Arial"/>
          <w:szCs w:val="24"/>
        </w:rPr>
      </w:pPr>
      <w:r>
        <w:rPr>
          <w:rFonts w:cs="Arial"/>
          <w:sz w:val="22"/>
          <w:szCs w:val="22"/>
        </w:rPr>
        <w:t>Hallsonde</w:t>
      </w:r>
    </w:p>
    <w:p w:rsidR="00D56F72" w:rsidRPr="00DD3F23" w:rsidRDefault="00D56F72" w:rsidP="004C7848">
      <w:pPr>
        <w:pStyle w:val="Listenabsatz"/>
        <w:numPr>
          <w:ilvl w:val="0"/>
          <w:numId w:val="3"/>
        </w:numPr>
        <w:spacing w:after="440"/>
        <w:ind w:left="709" w:hanging="284"/>
        <w:contextualSpacing w:val="0"/>
        <w:jc w:val="left"/>
        <w:rPr>
          <w:rFonts w:cs="Arial"/>
          <w:szCs w:val="24"/>
        </w:rPr>
      </w:pPr>
      <w:r>
        <w:rPr>
          <w:rFonts w:cs="Arial"/>
          <w:sz w:val="22"/>
          <w:szCs w:val="22"/>
        </w:rPr>
        <w:t>Bewegungsmesswandler</w:t>
      </w:r>
    </w:p>
    <w:p w:rsidR="00B04E86" w:rsidRPr="005B3732" w:rsidRDefault="00A403A1" w:rsidP="004C7848">
      <w:pPr>
        <w:spacing w:before="120" w:after="200" w:line="276" w:lineRule="auto"/>
        <w:ind w:left="425" w:hanging="425"/>
        <w:jc w:val="left"/>
        <w:rPr>
          <w:rFonts w:cs="Arial"/>
          <w:b/>
          <w:szCs w:val="24"/>
        </w:rPr>
      </w:pPr>
      <w:r>
        <w:rPr>
          <w:rFonts w:cs="Arial"/>
          <w:b/>
          <w:szCs w:val="24"/>
        </w:rPr>
        <w:t>4</w:t>
      </w:r>
      <w:r w:rsidR="00B04E86" w:rsidRPr="005B3732">
        <w:rPr>
          <w:rFonts w:cs="Arial"/>
          <w:b/>
          <w:szCs w:val="24"/>
        </w:rPr>
        <w:t>.</w:t>
      </w:r>
      <w:r w:rsidR="00B04E86" w:rsidRPr="005B3732">
        <w:rPr>
          <w:rFonts w:cs="Arial"/>
          <w:b/>
          <w:szCs w:val="24"/>
        </w:rPr>
        <w:tab/>
      </w:r>
      <w:r w:rsidR="00B04E86">
        <w:rPr>
          <w:rFonts w:cs="Arial"/>
          <w:b/>
          <w:szCs w:val="24"/>
        </w:rPr>
        <w:t>Aufbau</w:t>
      </w:r>
      <w:r w:rsidR="00DF62D7">
        <w:rPr>
          <w:rFonts w:cs="Arial"/>
          <w:b/>
          <w:szCs w:val="24"/>
        </w:rPr>
        <w:t>- und Versuchs</w:t>
      </w:r>
      <w:r w:rsidR="00B04E86">
        <w:rPr>
          <w:rFonts w:cs="Arial"/>
          <w:b/>
          <w:szCs w:val="24"/>
        </w:rPr>
        <w:t>hinweise</w:t>
      </w:r>
      <w:r w:rsidR="00B04E86" w:rsidRPr="005B3732">
        <w:rPr>
          <w:rFonts w:cs="Arial"/>
          <w:b/>
        </w:rPr>
        <w:t>:</w:t>
      </w:r>
    </w:p>
    <w:p w:rsidR="003603A4" w:rsidRDefault="00A57072" w:rsidP="003603A4">
      <w:pPr>
        <w:spacing w:after="120" w:line="276" w:lineRule="auto"/>
        <w:ind w:left="426"/>
        <w:jc w:val="left"/>
        <w:rPr>
          <w:rFonts w:cs="Arial"/>
          <w:szCs w:val="24"/>
        </w:rPr>
      </w:pPr>
      <w:r>
        <w:rPr>
          <w:rFonts w:cs="Arial"/>
          <w:noProof/>
          <w:szCs w:val="24"/>
        </w:rPr>
        <mc:AlternateContent>
          <mc:Choice Requires="wpc">
            <w:drawing>
              <wp:inline distT="0" distB="0" distL="0" distR="0" wp14:anchorId="3D223207" wp14:editId="63E61553">
                <wp:extent cx="5586046" cy="4501661"/>
                <wp:effectExtent l="0" t="19050" r="0" b="0"/>
                <wp:docPr id="56" name="Zeichenbereich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57" name="Grafik 57" descr="C:\Users\Dietmar Bellardts\Documents\Physik _ Fachberatung\Kernlehrplan SII\Navigatormaterial\Elektrodynamik\Leiterschaukelversuch\Ablage\089.JPG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71" y="1"/>
                            <a:ext cx="3350499" cy="4466492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59" name="Textfeld 59"/>
                        <wps:cNvSpPr txBox="1"/>
                        <wps:spPr>
                          <a:xfrm>
                            <a:off x="3631146" y="1"/>
                            <a:ext cx="1920240" cy="446063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17D16" w:rsidRPr="00DF62D7" w:rsidRDefault="00217D16" w:rsidP="004C7848">
                              <w:pPr>
                                <w:spacing w:after="120"/>
                                <w:jc w:val="left"/>
                                <w:rPr>
                                  <w:rFonts w:cs="Arial"/>
                                  <w:b/>
                                  <w:sz w:val="22"/>
                                  <w:szCs w:val="22"/>
                                </w:rPr>
                              </w:pPr>
                              <w:r w:rsidRPr="00DF62D7">
                                <w:rPr>
                                  <w:b/>
                                  <w:sz w:val="22"/>
                                  <w:szCs w:val="22"/>
                                </w:rPr>
                                <w:t>Abbildung 1</w:t>
                              </w:r>
                              <w:r w:rsidRPr="00DF62D7">
                                <w:rPr>
                                  <w:rFonts w:cs="Arial"/>
                                  <w:b/>
                                  <w:sz w:val="22"/>
                                  <w:szCs w:val="22"/>
                                </w:rPr>
                                <w:t xml:space="preserve">: </w:t>
                              </w:r>
                              <w:r>
                                <w:rPr>
                                  <w:rFonts w:cs="Arial"/>
                                  <w:b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cs="Arial"/>
                                  <w:b/>
                                  <w:sz w:val="22"/>
                                  <w:szCs w:val="22"/>
                                </w:rPr>
                                <w:br/>
                              </w:r>
                              <w:r w:rsidRPr="00DF62D7">
                                <w:rPr>
                                  <w:rFonts w:cs="Arial"/>
                                  <w:b/>
                                  <w:sz w:val="22"/>
                                  <w:szCs w:val="22"/>
                                </w:rPr>
                                <w:t>Leiterschaukel im Hufe</w:t>
                              </w:r>
                              <w:r w:rsidRPr="00DF62D7">
                                <w:rPr>
                                  <w:rFonts w:cs="Arial"/>
                                  <w:b/>
                                  <w:sz w:val="22"/>
                                  <w:szCs w:val="22"/>
                                </w:rPr>
                                <w:t>i</w:t>
                              </w:r>
                              <w:r w:rsidRPr="00DF62D7">
                                <w:rPr>
                                  <w:rFonts w:cs="Arial"/>
                                  <w:b/>
                                  <w:sz w:val="22"/>
                                  <w:szCs w:val="22"/>
                                </w:rPr>
                                <w:t>senmagnetfeld</w:t>
                              </w:r>
                            </w:p>
                            <w:p w:rsidR="00217D16" w:rsidRDefault="00217D16" w:rsidP="00A47379">
                              <w:pPr>
                                <w:spacing w:line="276" w:lineRule="auto"/>
                                <w:jc w:val="left"/>
                              </w:pPr>
                              <w:r w:rsidRPr="00ED1B70">
                                <w:rPr>
                                  <w:rFonts w:cs="Arial"/>
                                  <w:sz w:val="22"/>
                                  <w:szCs w:val="22"/>
                                </w:rPr>
                                <w:t>Die Leiterschaukel kann leicht aus einem dünnen (nicht ferromagnetischen) Me</w:t>
                              </w:r>
                              <w:r>
                                <w:rPr>
                                  <w:rFonts w:cs="Arial"/>
                                  <w:sz w:val="22"/>
                                  <w:szCs w:val="22"/>
                                </w:rPr>
                                <w:t>tallstab von 10 bis 15 cm Länge und ca. 3 bis 5 </w:t>
                              </w:r>
                              <w:r w:rsidRPr="00ED1B70">
                                <w:rPr>
                                  <w:rFonts w:cs="Arial"/>
                                  <w:sz w:val="22"/>
                                  <w:szCs w:val="22"/>
                                </w:rPr>
                                <w:t>mm Durchmesser sowie zwei ca. 75 cm langen und möglichst dünnen sowie sehr flexiblen Kabeln he</w:t>
                              </w:r>
                              <w:r w:rsidRPr="00ED1B70">
                                <w:rPr>
                                  <w:rFonts w:cs="Arial"/>
                                  <w:sz w:val="22"/>
                                  <w:szCs w:val="22"/>
                                </w:rPr>
                                <w:t>r</w:t>
                              </w:r>
                              <w:r w:rsidRPr="00ED1B70">
                                <w:rPr>
                                  <w:rFonts w:cs="Arial"/>
                                  <w:sz w:val="22"/>
                                  <w:szCs w:val="22"/>
                                </w:rPr>
                                <w:t>gestellt werden. Mit diesen Werten und einer Zeita</w:t>
                              </w:r>
                              <w:r w:rsidRPr="00ED1B70">
                                <w:rPr>
                                  <w:rFonts w:cs="Arial"/>
                                  <w:sz w:val="22"/>
                                  <w:szCs w:val="22"/>
                                </w:rPr>
                                <w:t>b</w:t>
                              </w:r>
                              <w:r>
                                <w:rPr>
                                  <w:rFonts w:cs="Arial"/>
                                  <w:sz w:val="22"/>
                                  <w:szCs w:val="22"/>
                                </w:rPr>
                                <w:t>lenkung von etwa</w:t>
                              </w:r>
                              <w:r w:rsidRPr="00ED1B70">
                                <w:rPr>
                                  <w:rFonts w:cs="Arial"/>
                                  <w:sz w:val="22"/>
                                  <w:szCs w:val="22"/>
                                </w:rPr>
                                <w:t xml:space="preserve"> 0,5 s/cm sowie einer Verstärkung von 2 V/cm (und einer Vo</w:t>
                              </w:r>
                              <w:r w:rsidRPr="00ED1B70">
                                <w:rPr>
                                  <w:rFonts w:cs="Arial"/>
                                  <w:sz w:val="22"/>
                                  <w:szCs w:val="22"/>
                                </w:rPr>
                                <w:t>r</w:t>
                              </w:r>
                              <w:r w:rsidRPr="00ED1B70">
                                <w:rPr>
                                  <w:rFonts w:cs="Arial"/>
                                  <w:sz w:val="22"/>
                                  <w:szCs w:val="22"/>
                                </w:rPr>
                                <w:t>ver</w:t>
                              </w:r>
                              <w:r>
                                <w:rPr>
                                  <w:rFonts w:cs="Arial"/>
                                  <w:sz w:val="22"/>
                                  <w:szCs w:val="22"/>
                                </w:rPr>
                                <w:t xml:space="preserve">stärkung von 10 000) sollte </w:t>
                              </w:r>
                              <w:r w:rsidRPr="00ED1B70">
                                <w:rPr>
                                  <w:rFonts w:cs="Arial"/>
                                  <w:sz w:val="22"/>
                                  <w:szCs w:val="22"/>
                                </w:rPr>
                                <w:t xml:space="preserve">sich </w:t>
                              </w:r>
                              <w:r>
                                <w:rPr>
                                  <w:rFonts w:cs="Arial"/>
                                  <w:sz w:val="22"/>
                                  <w:szCs w:val="22"/>
                                </w:rPr>
                                <w:t xml:space="preserve">leicht </w:t>
                              </w:r>
                              <w:proofErr w:type="gramStart"/>
                              <w:r>
                                <w:rPr>
                                  <w:rFonts w:cs="Arial"/>
                                  <w:sz w:val="22"/>
                                  <w:szCs w:val="22"/>
                                </w:rPr>
                                <w:t>ein</w:t>
                              </w:r>
                              <w:proofErr w:type="gramEnd"/>
                              <w:r>
                                <w:rPr>
                                  <w:rFonts w:cs="Arial"/>
                                  <w:sz w:val="22"/>
                                  <w:szCs w:val="22"/>
                                </w:rPr>
                                <w:t xml:space="preserve"> Zeit - </w:t>
                              </w:r>
                              <w:proofErr w:type="spellStart"/>
                              <w:r>
                                <w:rPr>
                                  <w:rFonts w:cs="Arial"/>
                                  <w:sz w:val="22"/>
                                  <w:szCs w:val="22"/>
                                </w:rPr>
                                <w:t>Spannungs</w:t>
                              </w:r>
                              <w:proofErr w:type="spellEnd"/>
                              <w:r>
                                <w:rPr>
                                  <w:rFonts w:cs="Arial"/>
                                  <w:sz w:val="22"/>
                                  <w:szCs w:val="22"/>
                                </w:rPr>
                                <w:t xml:space="preserve"> - Diagramm aufzeichnen lassen, dass dem Diagramm in Abbi</w:t>
                              </w:r>
                              <w:r>
                                <w:rPr>
                                  <w:rFonts w:cs="Arial"/>
                                  <w:sz w:val="22"/>
                                  <w:szCs w:val="22"/>
                                </w:rPr>
                                <w:t>l</w:t>
                              </w:r>
                              <w:r>
                                <w:rPr>
                                  <w:rFonts w:cs="Arial"/>
                                  <w:sz w:val="22"/>
                                  <w:szCs w:val="22"/>
                                </w:rPr>
                                <w:t>dung 2 entspricht.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Zeichenbereich 56" o:spid="_x0000_s1026" editas="canvas" style="width:439.85pt;height:354.45pt;mso-position-horizontal-relative:char;mso-position-vertical-relative:line" coordsize="55854,450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">
                <v:shape id="_x0000_s1027" type="#_x0000_t75" style="position:absolute;width:55854;height:45015;visibility:visible;mso-wrap-style:square">
                  <v:fill o:detectmouseclick="t"/>
                  <v:path o:connecttype="none"/>
                </v:shape>
                <v:shape id="Grafik 57" o:spid="_x0000_s1028" type="#_x0000_t75" style="position:absolute;left:469;width:33505;height:44664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zCdDCAAAA2wAAAA8AAABkcnMvZG93bnJldi54bWxEj0FrwkAUhO9C/8PyCr3pJoWqja4iVkGw&#10;B03F8yP7zAazb0N21fjvXaHgcZiZb5jpvLO1uFLrK8cK0kECgrhwuuJSweFv3R+D8AFZY+2YFNzJ&#10;w3z21ptipt2N93TNQykihH2GCkwITSalLwxZ9APXEEfv5FqLIcq2lLrFW4TbWn4myVBarDguGGxo&#10;aag45xerIJjf+w/zdvW94+ZYHoo0P59SpT7eu8UERKAuvML/7Y1W8DWC55f4A+Ts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cwnQwgAAANsAAAAPAAAAAAAAAAAAAAAAAJ8C&#10;AABkcnMvZG93bnJldi54bWxQSwUGAAAAAAQABAD3AAAAjgMAAAAA&#10;" stroked="t" strokecolor="black [3213]" strokeweight="1pt">
                  <v:imagedata r:id="rId14" o:title="089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59" o:spid="_x0000_s1029" type="#_x0000_t202" style="position:absolute;left:36311;width:19202;height:446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d7P8IA&#10;AADbAAAADwAAAGRycy9kb3ducmV2LnhtbESPQUsDMRSE74L/ITzBm80qKNu12aVKWwRPVvH82Lwm&#10;oZuXJUm3239vBMHjMDPfMKtu9oOYKCYXWMH9ogJB3Aft2Cj4+tze1SBSRtY4BCYFF0rQtddXK2x0&#10;OPMHTftsRIFwalCBzXlspEy9JY9pEUbi4h1C9JiLjEbqiOcC94N8qKon6dFxWbA40qul/rg/eQWb&#10;F7M0fY3Rbmrt3DR/H97NTqnbm3n9DCLTnP/Df+03reBxCb9fyg+Q7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B3s/wgAAANsAAAAPAAAAAAAAAAAAAAAAAJgCAABkcnMvZG93&#10;bnJldi54bWxQSwUGAAAAAAQABAD1AAAAhwMAAAAA&#10;" fillcolor="white [3201]" strokeweight=".5pt">
                  <v:textbox>
                    <w:txbxContent>
                      <w:p w:rsidR="00217D16" w:rsidRPr="00DF62D7" w:rsidRDefault="00217D16" w:rsidP="004C7848">
                        <w:pPr>
                          <w:spacing w:after="120"/>
                          <w:jc w:val="left"/>
                          <w:rPr>
                            <w:rFonts w:cs="Arial"/>
                            <w:b/>
                            <w:sz w:val="22"/>
                            <w:szCs w:val="22"/>
                          </w:rPr>
                        </w:pPr>
                        <w:r w:rsidRPr="00DF62D7">
                          <w:rPr>
                            <w:b/>
                            <w:sz w:val="22"/>
                            <w:szCs w:val="22"/>
                          </w:rPr>
                          <w:t>Abbildung 1</w:t>
                        </w:r>
                        <w:r w:rsidRPr="00DF62D7">
                          <w:rPr>
                            <w:rFonts w:cs="Arial"/>
                            <w:b/>
                            <w:sz w:val="22"/>
                            <w:szCs w:val="22"/>
                          </w:rPr>
                          <w:t xml:space="preserve">: </w:t>
                        </w:r>
                        <w:r>
                          <w:rPr>
                            <w:rFonts w:cs="Arial"/>
                            <w:b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cs="Arial"/>
                            <w:b/>
                            <w:sz w:val="22"/>
                            <w:szCs w:val="22"/>
                          </w:rPr>
                          <w:br/>
                        </w:r>
                        <w:r w:rsidRPr="00DF62D7">
                          <w:rPr>
                            <w:rFonts w:cs="Arial"/>
                            <w:b/>
                            <w:sz w:val="22"/>
                            <w:szCs w:val="22"/>
                          </w:rPr>
                          <w:t>Leiterschaukel im Hufe</w:t>
                        </w:r>
                        <w:r w:rsidRPr="00DF62D7">
                          <w:rPr>
                            <w:rFonts w:cs="Arial"/>
                            <w:b/>
                            <w:sz w:val="22"/>
                            <w:szCs w:val="22"/>
                          </w:rPr>
                          <w:t>i</w:t>
                        </w:r>
                        <w:r w:rsidRPr="00DF62D7">
                          <w:rPr>
                            <w:rFonts w:cs="Arial"/>
                            <w:b/>
                            <w:sz w:val="22"/>
                            <w:szCs w:val="22"/>
                          </w:rPr>
                          <w:t>senmagnetfeld</w:t>
                        </w:r>
                      </w:p>
                      <w:p w:rsidR="00217D16" w:rsidRDefault="00217D16" w:rsidP="00A47379">
                        <w:pPr>
                          <w:spacing w:line="276" w:lineRule="auto"/>
                          <w:jc w:val="left"/>
                        </w:pPr>
                        <w:r w:rsidRPr="00ED1B70">
                          <w:rPr>
                            <w:rFonts w:cs="Arial"/>
                            <w:sz w:val="22"/>
                            <w:szCs w:val="22"/>
                          </w:rPr>
                          <w:t>Die Leiterschaukel kann leicht aus einem dünnen (nicht ferromagnetischen) Me</w:t>
                        </w:r>
                        <w:r>
                          <w:rPr>
                            <w:rFonts w:cs="Arial"/>
                            <w:sz w:val="22"/>
                            <w:szCs w:val="22"/>
                          </w:rPr>
                          <w:t>tallstab von 10 bis 15 cm Länge und ca. 3 bis 5 </w:t>
                        </w:r>
                        <w:r w:rsidRPr="00ED1B70">
                          <w:rPr>
                            <w:rFonts w:cs="Arial"/>
                            <w:sz w:val="22"/>
                            <w:szCs w:val="22"/>
                          </w:rPr>
                          <w:t>mm Durchmesser sowie zwei ca. 75 cm langen und möglichst dünnen sowie sehr flexiblen Kabeln he</w:t>
                        </w:r>
                        <w:r w:rsidRPr="00ED1B70">
                          <w:rPr>
                            <w:rFonts w:cs="Arial"/>
                            <w:sz w:val="22"/>
                            <w:szCs w:val="22"/>
                          </w:rPr>
                          <w:t>r</w:t>
                        </w:r>
                        <w:r w:rsidRPr="00ED1B70">
                          <w:rPr>
                            <w:rFonts w:cs="Arial"/>
                            <w:sz w:val="22"/>
                            <w:szCs w:val="22"/>
                          </w:rPr>
                          <w:t>gestellt werden. Mit diesen Werten und einer Zeita</w:t>
                        </w:r>
                        <w:r w:rsidRPr="00ED1B70">
                          <w:rPr>
                            <w:rFonts w:cs="Arial"/>
                            <w:sz w:val="22"/>
                            <w:szCs w:val="22"/>
                          </w:rPr>
                          <w:t>b</w:t>
                        </w:r>
                        <w:r>
                          <w:rPr>
                            <w:rFonts w:cs="Arial"/>
                            <w:sz w:val="22"/>
                            <w:szCs w:val="22"/>
                          </w:rPr>
                          <w:t>lenkung von etwa</w:t>
                        </w:r>
                        <w:r w:rsidRPr="00ED1B70">
                          <w:rPr>
                            <w:rFonts w:cs="Arial"/>
                            <w:sz w:val="22"/>
                            <w:szCs w:val="22"/>
                          </w:rPr>
                          <w:t xml:space="preserve"> 0,5 s/cm sowie einer Verstärkung von 2 V/cm (und einer Vo</w:t>
                        </w:r>
                        <w:r w:rsidRPr="00ED1B70">
                          <w:rPr>
                            <w:rFonts w:cs="Arial"/>
                            <w:sz w:val="22"/>
                            <w:szCs w:val="22"/>
                          </w:rPr>
                          <w:t>r</w:t>
                        </w:r>
                        <w:r w:rsidRPr="00ED1B70">
                          <w:rPr>
                            <w:rFonts w:cs="Arial"/>
                            <w:sz w:val="22"/>
                            <w:szCs w:val="22"/>
                          </w:rPr>
                          <w:t>ver</w:t>
                        </w:r>
                        <w:r>
                          <w:rPr>
                            <w:rFonts w:cs="Arial"/>
                            <w:sz w:val="22"/>
                            <w:szCs w:val="22"/>
                          </w:rPr>
                          <w:t xml:space="preserve">stärkung von 10 000) sollte </w:t>
                        </w:r>
                        <w:r w:rsidRPr="00ED1B70">
                          <w:rPr>
                            <w:rFonts w:cs="Arial"/>
                            <w:sz w:val="22"/>
                            <w:szCs w:val="22"/>
                          </w:rPr>
                          <w:t xml:space="preserve">sich </w:t>
                        </w:r>
                        <w:r>
                          <w:rPr>
                            <w:rFonts w:cs="Arial"/>
                            <w:sz w:val="22"/>
                            <w:szCs w:val="22"/>
                          </w:rPr>
                          <w:t xml:space="preserve">leicht </w:t>
                        </w:r>
                        <w:proofErr w:type="gramStart"/>
                        <w:r>
                          <w:rPr>
                            <w:rFonts w:cs="Arial"/>
                            <w:sz w:val="22"/>
                            <w:szCs w:val="22"/>
                          </w:rPr>
                          <w:t>ein</w:t>
                        </w:r>
                        <w:proofErr w:type="gramEnd"/>
                        <w:r>
                          <w:rPr>
                            <w:rFonts w:cs="Arial"/>
                            <w:sz w:val="22"/>
                            <w:szCs w:val="22"/>
                          </w:rPr>
                          <w:t xml:space="preserve"> Zeit - </w:t>
                        </w:r>
                        <w:proofErr w:type="spellStart"/>
                        <w:r>
                          <w:rPr>
                            <w:rFonts w:cs="Arial"/>
                            <w:sz w:val="22"/>
                            <w:szCs w:val="22"/>
                          </w:rPr>
                          <w:t>Spannungs</w:t>
                        </w:r>
                        <w:proofErr w:type="spellEnd"/>
                        <w:r>
                          <w:rPr>
                            <w:rFonts w:cs="Arial"/>
                            <w:sz w:val="22"/>
                            <w:szCs w:val="22"/>
                          </w:rPr>
                          <w:t xml:space="preserve"> - Diagramm aufzeichnen lassen, dass dem Diagramm in Abbi</w:t>
                        </w:r>
                        <w:r>
                          <w:rPr>
                            <w:rFonts w:cs="Arial"/>
                            <w:sz w:val="22"/>
                            <w:szCs w:val="22"/>
                          </w:rPr>
                          <w:t>l</w:t>
                        </w:r>
                        <w:r>
                          <w:rPr>
                            <w:rFonts w:cs="Arial"/>
                            <w:sz w:val="22"/>
                            <w:szCs w:val="22"/>
                          </w:rPr>
                          <w:t>dung 2 entspricht.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DF62D7" w:rsidRPr="004B780C" w:rsidRDefault="00EC7ADF" w:rsidP="004B780C">
      <w:pPr>
        <w:spacing w:line="276" w:lineRule="auto"/>
        <w:ind w:left="426"/>
        <w:jc w:val="left"/>
        <w:rPr>
          <w:rFonts w:cs="Arial"/>
          <w:sz w:val="22"/>
          <w:szCs w:val="22"/>
        </w:rPr>
      </w:pPr>
      <w:r w:rsidRPr="004366FF">
        <w:rPr>
          <w:rFonts w:cs="Arial"/>
          <w:sz w:val="22"/>
          <w:szCs w:val="22"/>
        </w:rPr>
        <w:lastRenderedPageBreak/>
        <w:t>Zunächst wird der Aufbau gemäß Abbildung 1</w:t>
      </w:r>
      <w:r w:rsidR="00DF62D7" w:rsidRPr="004366FF">
        <w:rPr>
          <w:rFonts w:cs="Arial"/>
          <w:sz w:val="22"/>
          <w:szCs w:val="22"/>
        </w:rPr>
        <w:t xml:space="preserve"> erstellt und</w:t>
      </w:r>
      <w:r w:rsidRPr="004366FF">
        <w:rPr>
          <w:rFonts w:cs="Arial"/>
          <w:sz w:val="22"/>
          <w:szCs w:val="22"/>
        </w:rPr>
        <w:t xml:space="preserve"> justiert. Der Mikrovoltverstärker sowie das (Digitalspeicher-)Oszilloskop (bzw. der Schreiber oder das Messwerterfassung</w:t>
      </w:r>
      <w:r w:rsidRPr="004366FF">
        <w:rPr>
          <w:rFonts w:cs="Arial"/>
          <w:sz w:val="22"/>
          <w:szCs w:val="22"/>
        </w:rPr>
        <w:t>s</w:t>
      </w:r>
      <w:r w:rsidRPr="004366FF">
        <w:rPr>
          <w:rFonts w:cs="Arial"/>
          <w:sz w:val="22"/>
          <w:szCs w:val="22"/>
        </w:rPr>
        <w:t>system) werde</w:t>
      </w:r>
      <w:r w:rsidR="004366FF" w:rsidRPr="004366FF">
        <w:rPr>
          <w:rFonts w:cs="Arial"/>
          <w:sz w:val="22"/>
          <w:szCs w:val="22"/>
        </w:rPr>
        <w:t>n vorbereitet (Zeitablenkung</w:t>
      </w:r>
      <w:r w:rsidRPr="004366FF">
        <w:rPr>
          <w:rFonts w:cs="Arial"/>
          <w:sz w:val="22"/>
          <w:szCs w:val="22"/>
        </w:rPr>
        <w:t xml:space="preserve"> 0,5 s/cm, Verstärkungsfaktor ca. 2 V/cm, Vo</w:t>
      </w:r>
      <w:r w:rsidRPr="004366FF">
        <w:rPr>
          <w:rFonts w:cs="Arial"/>
          <w:sz w:val="22"/>
          <w:szCs w:val="22"/>
        </w:rPr>
        <w:t>r</w:t>
      </w:r>
      <w:r w:rsidRPr="004366FF">
        <w:rPr>
          <w:rFonts w:cs="Arial"/>
          <w:sz w:val="22"/>
          <w:szCs w:val="22"/>
        </w:rPr>
        <w:t xml:space="preserve">verstärkung ca. 10 000). Der Leiter wird dann von Hand ausgelenkt und losgelassen, ein der </w:t>
      </w:r>
      <w:r w:rsidR="00DF62D7" w:rsidRPr="004366FF">
        <w:rPr>
          <w:rFonts w:cs="Arial"/>
          <w:sz w:val="22"/>
          <w:szCs w:val="22"/>
        </w:rPr>
        <w:t xml:space="preserve">folgenden </w:t>
      </w:r>
      <w:r w:rsidRPr="004366FF">
        <w:rPr>
          <w:rFonts w:cs="Arial"/>
          <w:sz w:val="22"/>
          <w:szCs w:val="22"/>
        </w:rPr>
        <w:t xml:space="preserve">Abbildung 2 entsprechendes Diagramm sollte aufgezeichnet werden. </w:t>
      </w:r>
    </w:p>
    <w:p w:rsidR="008B0383" w:rsidRPr="00686764" w:rsidRDefault="00EC7ADF" w:rsidP="00686764">
      <w:pPr>
        <w:spacing w:before="120" w:after="360"/>
        <w:ind w:left="425"/>
        <w:rPr>
          <w:rFonts w:cs="Arial"/>
          <w:sz w:val="22"/>
          <w:szCs w:val="22"/>
        </w:rPr>
      </w:pPr>
      <w:r w:rsidRPr="00686764">
        <w:rPr>
          <w:b/>
          <w:sz w:val="22"/>
          <w:szCs w:val="22"/>
        </w:rPr>
        <w:t>Die Bestimmungen der RISU sind einzuhalten.</w:t>
      </w:r>
      <w:r w:rsidR="00686764" w:rsidRPr="00686764">
        <w:rPr>
          <w:b/>
          <w:sz w:val="22"/>
          <w:szCs w:val="22"/>
        </w:rPr>
        <w:t xml:space="preserve"> </w:t>
      </w:r>
      <w:r w:rsidR="00686764">
        <w:rPr>
          <w:sz w:val="22"/>
          <w:szCs w:val="22"/>
        </w:rPr>
        <w:t xml:space="preserve">( </w:t>
      </w:r>
      <w:r w:rsidR="00686764" w:rsidRPr="00686764">
        <w:rPr>
          <w:sz w:val="22"/>
          <w:szCs w:val="22"/>
        </w:rPr>
        <w:sym w:font="Wingdings" w:char="F0E0"/>
      </w:r>
      <w:r w:rsidR="00686764">
        <w:rPr>
          <w:sz w:val="22"/>
          <w:szCs w:val="22"/>
        </w:rPr>
        <w:t xml:space="preserve"> Anhang Gefährdungsbeurteilung)</w:t>
      </w:r>
    </w:p>
    <w:p w:rsidR="008B0383" w:rsidRDefault="008B0383" w:rsidP="002A6A62">
      <w:pPr>
        <w:spacing w:after="120" w:line="276" w:lineRule="auto"/>
        <w:ind w:left="426"/>
        <w:jc w:val="left"/>
        <w:rPr>
          <w:rFonts w:cs="Arial"/>
          <w:szCs w:val="24"/>
        </w:rPr>
      </w:pPr>
      <w:r>
        <w:rPr>
          <w:rFonts w:cs="Arial"/>
          <w:noProof/>
          <w:szCs w:val="24"/>
        </w:rPr>
        <mc:AlternateContent>
          <mc:Choice Requires="wpc">
            <w:drawing>
              <wp:inline distT="0" distB="0" distL="0" distR="0" wp14:anchorId="538EE27B" wp14:editId="2B935E41">
                <wp:extent cx="5767754" cy="3393830"/>
                <wp:effectExtent l="0" t="0" r="23495" b="16510"/>
                <wp:docPr id="60" name="Zeichenbereich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 w="9525" cap="flat" cmpd="sng" algn="ctr">
                          <a:solidFill>
                            <a:schemeClr val="tx1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c:whole>
                      <wpg:wgp>
                        <wpg:cNvPr id="61" name="Gruppieren 61"/>
                        <wpg:cNvGrpSpPr>
                          <a:grpSpLocks/>
                        </wpg:cNvGrpSpPr>
                        <wpg:grpSpPr bwMode="auto">
                          <a:xfrm>
                            <a:off x="20781" y="6927"/>
                            <a:ext cx="5642610" cy="2660650"/>
                            <a:chOff x="0" y="0"/>
                            <a:chExt cx="8886" cy="4190"/>
                          </a:xfrm>
                        </wpg:grpSpPr>
                        <pic:pic xmlns:pic="http://schemas.openxmlformats.org/drawingml/2006/picture">
                          <pic:nvPicPr>
                            <pic:cNvPr id="62" name="Picture 5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>
                              <a:lum bright="-10000" contrast="20000"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8886" cy="392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63" name="Text Box 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67" y="3851"/>
                              <a:ext cx="3815" cy="339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alpha val="50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A5A5A5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17D16" w:rsidRPr="004366FF" w:rsidRDefault="00217D16" w:rsidP="008B0383">
                                <w:pPr>
                                  <w:pStyle w:val="StandardWeb"/>
                                  <w:spacing w:before="0" w:beforeAutospacing="0" w:after="0" w:afterAutospacing="0"/>
                                  <w:jc w:val="both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4366FF">
                                  <w:rPr>
                                    <w:rFonts w:ascii="Arial" w:eastAsia="Times New Roman" w:hAnsi="Arial"/>
                                    <w:sz w:val="22"/>
                                    <w:szCs w:val="22"/>
                                  </w:rPr>
                                  <w:t>Zeitablenkung: 5 s pro Kästchen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4" name="Text Box 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3" y="3837"/>
                              <a:ext cx="4079" cy="342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alpha val="5000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A5A5A5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17D16" w:rsidRPr="004366FF" w:rsidRDefault="00217D16" w:rsidP="008B0383">
                                <w:pPr>
                                  <w:pStyle w:val="StandardWeb"/>
                                  <w:spacing w:before="0" w:beforeAutospacing="0" w:after="0" w:afterAutospacing="0"/>
                                  <w:jc w:val="both"/>
                                  <w:rPr>
                                    <w:sz w:val="22"/>
                                    <w:szCs w:val="22"/>
                                  </w:rPr>
                                </w:pPr>
                                <w:r w:rsidRPr="004366FF">
                                  <w:rPr>
                                    <w:rFonts w:ascii="Arial" w:eastAsia="Times New Roman" w:hAnsi="Arial"/>
                                    <w:sz w:val="22"/>
                                    <w:szCs w:val="22"/>
                                  </w:rPr>
                                  <w:t>Zeitablenkung: 0,2 s pro Kästchen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wgp>
                      <wps:wsp>
                        <wps:cNvPr id="65" name="Textfeld 65"/>
                        <wps:cNvSpPr txBox="1"/>
                        <wps:spPr>
                          <a:xfrm>
                            <a:off x="55419" y="2604379"/>
                            <a:ext cx="5569525" cy="49179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17D16" w:rsidRDefault="00217D16" w:rsidP="00457701">
                              <w:pPr>
                                <w:tabs>
                                  <w:tab w:val="left" w:pos="2552"/>
                                </w:tabs>
                                <w:spacing w:line="360" w:lineRule="auto"/>
                                <w:ind w:left="-142"/>
                                <w:rPr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sz w:val="22"/>
                                  <w:szCs w:val="22"/>
                                </w:rPr>
                                <w:t>Für beide Diagramme gilt:</w:t>
                              </w:r>
                              <w:r>
                                <w:rPr>
                                  <w:sz w:val="22"/>
                                  <w:szCs w:val="22"/>
                                </w:rPr>
                                <w:tab/>
                              </w:r>
                              <w:r w:rsidRPr="004366FF">
                                <w:rPr>
                                  <w:sz w:val="22"/>
                                  <w:szCs w:val="22"/>
                                </w:rPr>
                                <w:t>Verstärkungsfaktor (Oszilloskop)</w:t>
                              </w:r>
                              <w:r>
                                <w:rPr>
                                  <w:sz w:val="22"/>
                                  <w:szCs w:val="22"/>
                                </w:rPr>
                                <w:t xml:space="preserve">:   </w:t>
                              </w:r>
                              <w:r w:rsidRPr="004366FF">
                                <w:rPr>
                                  <w:sz w:val="22"/>
                                  <w:szCs w:val="22"/>
                                </w:rPr>
                                <w:t xml:space="preserve">  </w:t>
                              </w:r>
                              <w:r>
                                <w:rPr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Pr="004366FF">
                                <w:rPr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Pr="004366FF">
                                <w:rPr>
                                  <w:sz w:val="22"/>
                                  <w:szCs w:val="22"/>
                                </w:rPr>
                                <w:t>2 Volt pro Kästchen</w:t>
                              </w:r>
                            </w:p>
                            <w:p w:rsidR="00217D16" w:rsidRPr="004366FF" w:rsidRDefault="00217D16" w:rsidP="00457701">
                              <w:pPr>
                                <w:tabs>
                                  <w:tab w:val="left" w:pos="2552"/>
                                </w:tabs>
                                <w:spacing w:line="360" w:lineRule="auto"/>
                                <w:ind w:left="-142"/>
                                <w:rPr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sz w:val="22"/>
                                  <w:szCs w:val="22"/>
                                </w:rPr>
                                <w:tab/>
                                <w:t>Vo</w:t>
                              </w:r>
                              <w:r w:rsidRPr="004366FF">
                                <w:rPr>
                                  <w:sz w:val="22"/>
                                  <w:szCs w:val="22"/>
                                </w:rPr>
                                <w:t>rverst</w:t>
                              </w:r>
                              <w:r>
                                <w:rPr>
                                  <w:sz w:val="22"/>
                                  <w:szCs w:val="22"/>
                                </w:rPr>
                                <w:t>ärkung (Mikrovoltverstärker):  10 000</w:t>
                              </w:r>
                            </w:p>
                            <w:p w:rsidR="00217D16" w:rsidRDefault="00217D16" w:rsidP="00457701">
                              <w:pPr>
                                <w:ind w:left="-142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Textfeld 58"/>
                        <wps:cNvSpPr txBox="1"/>
                        <wps:spPr>
                          <a:xfrm>
                            <a:off x="27703" y="3071110"/>
                            <a:ext cx="5699020" cy="27376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17D16" w:rsidRPr="00D73C3C" w:rsidRDefault="00217D16" w:rsidP="00457701">
                              <w:pPr>
                                <w:pStyle w:val="StandardWeb"/>
                                <w:spacing w:before="0" w:beforeAutospacing="0" w:after="0" w:afterAutospacing="0"/>
                                <w:ind w:left="-142"/>
                                <w:jc w:val="both"/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220306">
                                <w:rPr>
                                  <w:rFonts w:ascii="Arial" w:eastAsia="Times New Roman" w:hAnsi="Arial" w:cs="Arial"/>
                                  <w:b/>
                                  <w:sz w:val="22"/>
                                  <w:szCs w:val="22"/>
                                </w:rPr>
                                <w:t xml:space="preserve">Abbildung 2: Messdiagramme zum </w:t>
                              </w:r>
                              <w:r w:rsidRPr="00220306"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  <w:t>ersten Versuchsaufbau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Pr="00D73C3C">
                                <w:rPr>
                                  <w:rFonts w:ascii="Arial" w:hAnsi="Arial" w:cs="Arial"/>
                                  <w:i/>
                                  <w:sz w:val="20"/>
                                  <w:szCs w:val="20"/>
                                </w:rPr>
                                <w:t xml:space="preserve">(erstellt mit </w:t>
                              </w:r>
                              <w:proofErr w:type="spellStart"/>
                              <w:r w:rsidRPr="00D73C3C">
                                <w:rPr>
                                  <w:rFonts w:ascii="Arial" w:hAnsi="Arial" w:cs="Arial"/>
                                  <w:i/>
                                  <w:sz w:val="20"/>
                                  <w:szCs w:val="20"/>
                                </w:rPr>
                                <w:t>Hardcopydrucker</w:t>
                              </w:r>
                              <w:proofErr w:type="spellEnd"/>
                              <w:r w:rsidRPr="00D73C3C">
                                <w:rPr>
                                  <w:rFonts w:ascii="Arial" w:hAnsi="Arial" w:cs="Arial"/>
                                  <w:i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Zeichenbereich 60" o:spid="_x0000_s1030" editas="canvas" style="width:454.15pt;height:267.25pt;mso-position-horizontal-relative:char;mso-position-vertical-relative:line" coordsize="57677,339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">
                <v:shape id="_x0000_s1031" type="#_x0000_t75" style="position:absolute;width:57677;height:33934;visibility:visible;mso-wrap-style:square" stroked="t" strokecolor="black [3213]">
                  <v:fill o:detectmouseclick="t"/>
                  <v:stroke joinstyle="round"/>
                  <v:path o:connecttype="none"/>
                </v:shape>
                <v:group id="Gruppieren 61" o:spid="_x0000_s1032" style="position:absolute;left:207;top:69;width:56426;height:26606" coordsize="8886,4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p3FPzFAAAA2wAA&#10;AA8AAAAAAAAAAAAAAAAAqgIAAGRycy9kb3ducmV2LnhtbFBLBQYAAAAABAAEAPoAAACcAwAAAAA=&#10;">
                  <v:shape id="Picture 54" o:spid="_x0000_s1033" type="#_x0000_t75" style="position:absolute;width:8886;height:39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p+8HDAAAA2wAAAA8AAABkcnMvZG93bnJldi54bWxEj0GLwjAUhO/C/ofwFvYiNl0PRbumRQRh&#10;PfRgFbw+mmdbtnkpTaz1328EweMwM98wm3wynRhpcK1lBd9RDIK4srrlWsH5tF+sQDiPrLGzTAoe&#10;5CDPPmYbTLW985HG0tciQNilqKDxvk+ldFVDBl1ke+LgXe1g0Ac51FIPeA9w08llHCfSYMthocGe&#10;dg1Vf+XNKLhcT3pO1Rrn/WiTbb0vDmVRKPX1OW1/QHia/Dv8av9qBckSnl/CD5D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Sn7wcMAAADbAAAADwAAAAAAAAAAAAAAAACf&#10;AgAAZHJzL2Rvd25yZXYueG1sUEsFBgAAAAAEAAQA9wAAAI8DAAAAAA==&#10;">
                    <v:imagedata r:id="rId16" o:title="" gain="1.25" blacklevel="-3277f"/>
                  </v:shape>
                  <v:shape id="Text Box 55" o:spid="_x0000_s1034" type="#_x0000_t202" style="position:absolute;left:4667;top:3851;width:3815;height: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Mbg8AA&#10;AADbAAAADwAAAGRycy9kb3ducmV2LnhtbESPzQrCMBCE74LvEFbwpqkVRapRRBAF8eAPeF2atS02&#10;m9JErT69EQSPw8x8w8wWjSnFg2pXWFYw6EcgiFOrC84UnE/r3gSE88gaS8uk4EUOFvN2a4aJtk8+&#10;0OPoMxEg7BJUkHtfJVK6NCeDrm8r4uBdbW3QB1lnUtf4DHBTyjiKxtJgwWEhx4pWOaW3490oWDe7&#10;FZ5oOXrd3vFlc432RZx5pbqdZjkF4anx//CvvdUKxkP4fgk/QM4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RMbg8AAAADbAAAADwAAAAAAAAAAAAAAAACYAgAAZHJzL2Rvd25y&#10;ZXYueG1sUEsFBgAAAAAEAAQA9QAAAIUDAAAAAA==&#10;" stroked="f" strokecolor="#a5a5a5">
                    <v:fill opacity="32896f"/>
                    <v:textbox inset="0,0,0,0">
                      <w:txbxContent>
                        <w:p w:rsidR="00217D16" w:rsidRPr="004366FF" w:rsidRDefault="00217D16" w:rsidP="008B0383">
                          <w:pPr>
                            <w:pStyle w:val="StandardWeb"/>
                            <w:spacing w:before="0" w:beforeAutospacing="0" w:after="0" w:afterAutospacing="0"/>
                            <w:jc w:val="both"/>
                            <w:rPr>
                              <w:sz w:val="22"/>
                              <w:szCs w:val="22"/>
                            </w:rPr>
                          </w:pPr>
                          <w:r w:rsidRPr="004366FF">
                            <w:rPr>
                              <w:rFonts w:ascii="Arial" w:eastAsia="Times New Roman" w:hAnsi="Arial"/>
                              <w:sz w:val="22"/>
                              <w:szCs w:val="22"/>
                            </w:rPr>
                            <w:t>Zeitablenkung: 5 s pro Kästchen</w:t>
                          </w:r>
                        </w:p>
                      </w:txbxContent>
                    </v:textbox>
                  </v:shape>
                  <v:shape id="Text Box 56" o:spid="_x0000_s1035" type="#_x0000_t202" style="position:absolute;left:73;top:3837;width:4079;height:3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qD98AA&#10;AADbAAAADwAAAGRycy9kb3ducmV2LnhtbESPzQrCMBCE74LvEFbwpqlFRapRRBAF8eAPeF2atS02&#10;m9JErT69EQSPw8x8w8wWjSnFg2pXWFYw6EcgiFOrC84UnE/r3gSE88gaS8uk4EUOFvN2a4aJtk8+&#10;0OPoMxEg7BJUkHtfJVK6NCeDrm8r4uBdbW3QB1lnUtf4DHBTyjiKxtJgwWEhx4pWOaW3490oWDe7&#10;FZ5oOXrd3vFlc432RZx5pbqdZjkF4anx//CvvdUKxkP4fgk/QM4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vqD98AAAADbAAAADwAAAAAAAAAAAAAAAACYAgAAZHJzL2Rvd25y&#10;ZXYueG1sUEsFBgAAAAAEAAQA9QAAAIUDAAAAAA==&#10;" stroked="f" strokecolor="#a5a5a5">
                    <v:fill opacity="32896f"/>
                    <v:textbox inset="0,0,0,0">
                      <w:txbxContent>
                        <w:p w:rsidR="00217D16" w:rsidRPr="004366FF" w:rsidRDefault="00217D16" w:rsidP="008B0383">
                          <w:pPr>
                            <w:pStyle w:val="StandardWeb"/>
                            <w:spacing w:before="0" w:beforeAutospacing="0" w:after="0" w:afterAutospacing="0"/>
                            <w:jc w:val="both"/>
                            <w:rPr>
                              <w:sz w:val="22"/>
                              <w:szCs w:val="22"/>
                            </w:rPr>
                          </w:pPr>
                          <w:r w:rsidRPr="004366FF">
                            <w:rPr>
                              <w:rFonts w:ascii="Arial" w:eastAsia="Times New Roman" w:hAnsi="Arial"/>
                              <w:sz w:val="22"/>
                              <w:szCs w:val="22"/>
                            </w:rPr>
                            <w:t>Zeitablenkung: 0,2 s pro Kästchen</w:t>
                          </w:r>
                        </w:p>
                      </w:txbxContent>
                    </v:textbox>
                  </v:shape>
                </v:group>
                <v:shape id="Textfeld 65" o:spid="_x0000_s1036" type="#_x0000_t202" style="position:absolute;left:554;top:26043;width:55695;height:49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KXPcYA&#10;AADbAAAADwAAAGRycy9kb3ducmV2LnhtbESPS2vDMBCE74H+B7GFXkIityEPnCihlLYJudXOg9wW&#10;a2ObWitjqbbz76tCoMdhZr5hVpveVKKlxpWWFTyPIxDEmdUl5woO6cdoAcJ5ZI2VZVJwIweb9cNg&#10;hbG2HX9Rm/hcBAi7GBUU3texlC4ryKAb25o4eFfbGPRBNrnUDXYBbir5EkUzabDksFBgTW8FZd/J&#10;j1FwGebnves/j91kOqnft206P+lUqafH/nUJwlPv/8P39k4rmE3h70v4AX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pKXPcYAAADbAAAADwAAAAAAAAAAAAAAAACYAgAAZHJz&#10;L2Rvd25yZXYueG1sUEsFBgAAAAAEAAQA9QAAAIsDAAAAAA==&#10;" fillcolor="white [3201]" stroked="f" strokeweight=".5pt">
                  <v:textbox>
                    <w:txbxContent>
                      <w:p w:rsidR="00217D16" w:rsidRDefault="00217D16" w:rsidP="00457701">
                        <w:pPr>
                          <w:tabs>
                            <w:tab w:val="left" w:pos="2552"/>
                          </w:tabs>
                          <w:spacing w:line="360" w:lineRule="auto"/>
                          <w:ind w:left="-14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sz w:val="22"/>
                            <w:szCs w:val="22"/>
                          </w:rPr>
                          <w:t>Für beide Diagramme gilt:</w:t>
                        </w:r>
                        <w:r>
                          <w:rPr>
                            <w:sz w:val="22"/>
                            <w:szCs w:val="22"/>
                          </w:rPr>
                          <w:tab/>
                        </w:r>
                        <w:r w:rsidRPr="004366FF">
                          <w:rPr>
                            <w:sz w:val="22"/>
                            <w:szCs w:val="22"/>
                          </w:rPr>
                          <w:t>Verstärkungsfaktor (Oszilloskop)</w:t>
                        </w:r>
                        <w:r>
                          <w:rPr>
                            <w:sz w:val="22"/>
                            <w:szCs w:val="22"/>
                          </w:rPr>
                          <w:t xml:space="preserve">:   </w:t>
                        </w:r>
                        <w:r w:rsidRPr="004366FF">
                          <w:rPr>
                            <w:sz w:val="22"/>
                            <w:szCs w:val="22"/>
                          </w:rPr>
                          <w:t xml:space="preserve">  </w:t>
                        </w:r>
                        <w:r>
                          <w:rPr>
                            <w:sz w:val="22"/>
                            <w:szCs w:val="22"/>
                          </w:rPr>
                          <w:t xml:space="preserve"> </w:t>
                        </w:r>
                        <w:r w:rsidRPr="004366FF">
                          <w:rPr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sz w:val="22"/>
                            <w:szCs w:val="22"/>
                          </w:rPr>
                          <w:t xml:space="preserve"> </w:t>
                        </w:r>
                        <w:r w:rsidRPr="004366FF">
                          <w:rPr>
                            <w:sz w:val="22"/>
                            <w:szCs w:val="22"/>
                          </w:rPr>
                          <w:t>2 Volt pro Kästchen</w:t>
                        </w:r>
                      </w:p>
                      <w:p w:rsidR="00217D16" w:rsidRPr="004366FF" w:rsidRDefault="00217D16" w:rsidP="00457701">
                        <w:pPr>
                          <w:tabs>
                            <w:tab w:val="left" w:pos="2552"/>
                          </w:tabs>
                          <w:spacing w:line="360" w:lineRule="auto"/>
                          <w:ind w:left="-142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sz w:val="22"/>
                            <w:szCs w:val="22"/>
                          </w:rPr>
                          <w:tab/>
                          <w:t>Vo</w:t>
                        </w:r>
                        <w:r w:rsidRPr="004366FF">
                          <w:rPr>
                            <w:sz w:val="22"/>
                            <w:szCs w:val="22"/>
                          </w:rPr>
                          <w:t>rverst</w:t>
                        </w:r>
                        <w:r>
                          <w:rPr>
                            <w:sz w:val="22"/>
                            <w:szCs w:val="22"/>
                          </w:rPr>
                          <w:t>ärkung (Mikrovoltverstärker):  10 000</w:t>
                        </w:r>
                      </w:p>
                      <w:p w:rsidR="00217D16" w:rsidRDefault="00217D16" w:rsidP="00457701">
                        <w:pPr>
                          <w:ind w:left="-142"/>
                        </w:pPr>
                      </w:p>
                    </w:txbxContent>
                  </v:textbox>
                </v:shape>
                <v:shape id="Textfeld 58" o:spid="_x0000_s1037" type="#_x0000_t202" style="position:absolute;left:277;top:30711;width:56990;height:27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AJSsYA&#10;AADbAAAADwAAAGRycy9kb3ducmV2LnhtbESPT2vCQBTE7wW/w/KEXopuWmmU6Cql1LZ40/gHb4/s&#10;Mwlm34bsmqTfvlsoeBxm5jfMYtWbSrTUuNKygudxBII4s7rkXME+XY9mIJxH1lhZJgU/5GC1HDws&#10;MNG24y21O5+LAGGXoILC+zqR0mUFGXRjWxMH72Ibgz7IJpe6wS7ATSVfoiiWBksOCwXW9F5Qdt3d&#10;jILzU37auP7z0E1eJ/XHV5tOjzpV6nHYv81BeOr9Pfzf/tYK4hj+voQf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kAJSsYAAADbAAAADwAAAAAAAAAAAAAAAACYAgAAZHJz&#10;L2Rvd25yZXYueG1sUEsFBgAAAAAEAAQA9QAAAIsDAAAAAA==&#10;" fillcolor="white [3201]" stroked="f" strokeweight=".5pt">
                  <v:textbox>
                    <w:txbxContent>
                      <w:p w:rsidR="00217D16" w:rsidRPr="00D73C3C" w:rsidRDefault="00217D16" w:rsidP="00457701">
                        <w:pPr>
                          <w:pStyle w:val="StandardWeb"/>
                          <w:spacing w:before="0" w:beforeAutospacing="0" w:after="0" w:afterAutospacing="0"/>
                          <w:ind w:left="-142"/>
                          <w:jc w:val="both"/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220306">
                          <w:rPr>
                            <w:rFonts w:ascii="Arial" w:eastAsia="Times New Roman" w:hAnsi="Arial" w:cs="Arial"/>
                            <w:b/>
                            <w:sz w:val="22"/>
                            <w:szCs w:val="22"/>
                          </w:rPr>
                          <w:t xml:space="preserve">Abbildung 2: Messdiagramme zum </w:t>
                        </w:r>
                        <w:r w:rsidRPr="00220306"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  <w:t>ersten Versuchsaufbau</w:t>
                        </w:r>
                        <w: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  <w:t xml:space="preserve"> </w:t>
                        </w:r>
                        <w:r w:rsidRPr="00D73C3C">
                          <w:rPr>
                            <w:rFonts w:ascii="Arial" w:hAnsi="Arial" w:cs="Arial"/>
                            <w:i/>
                            <w:sz w:val="20"/>
                            <w:szCs w:val="20"/>
                          </w:rPr>
                          <w:t xml:space="preserve">(erstellt mit </w:t>
                        </w:r>
                        <w:proofErr w:type="spellStart"/>
                        <w:r w:rsidRPr="00D73C3C">
                          <w:rPr>
                            <w:rFonts w:ascii="Arial" w:hAnsi="Arial" w:cs="Arial"/>
                            <w:i/>
                            <w:sz w:val="20"/>
                            <w:szCs w:val="20"/>
                          </w:rPr>
                          <w:t>Hardcopydrucker</w:t>
                        </w:r>
                        <w:proofErr w:type="spellEnd"/>
                        <w:r w:rsidRPr="00D73C3C">
                          <w:rPr>
                            <w:rFonts w:ascii="Arial" w:hAnsi="Arial" w:cs="Arial"/>
                            <w:i/>
                            <w:sz w:val="20"/>
                            <w:szCs w:val="20"/>
                          </w:rPr>
                          <w:t>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154649" w:rsidRDefault="00154649" w:rsidP="00471A4F">
      <w:pPr>
        <w:spacing w:line="276" w:lineRule="auto"/>
        <w:jc w:val="left"/>
        <w:rPr>
          <w:rFonts w:cs="Arial"/>
          <w:szCs w:val="24"/>
        </w:rPr>
      </w:pPr>
    </w:p>
    <w:p w:rsidR="00D3594F" w:rsidRDefault="00D3594F" w:rsidP="004521E2">
      <w:pPr>
        <w:spacing w:line="276" w:lineRule="auto"/>
        <w:ind w:left="426"/>
        <w:jc w:val="left"/>
        <w:rPr>
          <w:rFonts w:cs="Arial"/>
          <w:szCs w:val="24"/>
        </w:rPr>
      </w:pPr>
      <w:r>
        <w:rPr>
          <w:rFonts w:cs="Arial"/>
          <w:noProof/>
          <w:szCs w:val="24"/>
        </w:rPr>
        <mc:AlternateContent>
          <mc:Choice Requires="wpc">
            <w:drawing>
              <wp:inline distT="0" distB="0" distL="0" distR="0" wp14:anchorId="48B24EB1" wp14:editId="7B81C92B">
                <wp:extent cx="5486400" cy="4021851"/>
                <wp:effectExtent l="0" t="19050" r="0" b="0"/>
                <wp:docPr id="52" name="Zeichenbereich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67" name="Grafik 67" descr="IMG_4098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68910" y="5873"/>
                            <a:ext cx="2827020" cy="396239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8" name="Textfeld 59"/>
                        <wps:cNvSpPr txBox="1"/>
                        <wps:spPr>
                          <a:xfrm>
                            <a:off x="3233862" y="14796"/>
                            <a:ext cx="2148840" cy="395559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17D16" w:rsidRPr="00DE2B65" w:rsidRDefault="00217D16" w:rsidP="00DE2B65">
                              <w:pPr>
                                <w:spacing w:line="276" w:lineRule="auto"/>
                                <w:jc w:val="left"/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>Abbildung 3</w:t>
                              </w:r>
                              <w:r>
                                <w:rPr>
                                  <w:rFonts w:cs="Arial"/>
                                  <w:b/>
                                  <w:bCs/>
                                  <w:sz w:val="22"/>
                                  <w:szCs w:val="22"/>
                                </w:rPr>
                                <w:t xml:space="preserve">:  </w:t>
                              </w:r>
                              <w:r>
                                <w:rPr>
                                  <w:rFonts w:cs="Arial"/>
                                  <w:b/>
                                  <w:bCs/>
                                  <w:sz w:val="22"/>
                                  <w:szCs w:val="22"/>
                                </w:rPr>
                                <w:br/>
                              </w:r>
                              <w:r w:rsidRPr="00DE2B65"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 xml:space="preserve">Alternativer Versuchsaufbau mit </w:t>
                              </w:r>
                              <w:r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 xml:space="preserve">Hilfe </w:t>
                              </w:r>
                              <w:r w:rsidRPr="00DE2B65"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>eine</w:t>
                              </w:r>
                              <w:r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>s</w:t>
                              </w:r>
                              <w:r w:rsidRPr="00DE2B65"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 xml:space="preserve"> Messwerte</w:t>
                              </w:r>
                              <w:r w:rsidRPr="00DE2B65"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>r</w:t>
                              </w:r>
                              <w:r w:rsidRPr="00DE2B65"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>fassungssystem</w:t>
                              </w:r>
                              <w:r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>s</w:t>
                              </w:r>
                              <w:r w:rsidRPr="00DE2B65"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> </w:t>
                              </w:r>
                              <w:r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br/>
                              </w:r>
                            </w:p>
                            <w:p w:rsidR="00217D16" w:rsidRDefault="00217D16" w:rsidP="00DB44C6">
                              <w:pPr>
                                <w:pStyle w:val="StandardWeb"/>
                                <w:spacing w:before="0" w:beforeAutospacing="0" w:after="120" w:afterAutospacing="0" w:line="276" w:lineRule="auto"/>
                                <w:rPr>
                                  <w:rFonts w:ascii="Arial" w:eastAsia="Times New Roman" w:hAnsi="Arial" w:cs="Arial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eastAsia="Times New Roman" w:hAnsi="Arial" w:cs="Arial"/>
                                  <w:sz w:val="22"/>
                                  <w:szCs w:val="22"/>
                                </w:rPr>
                                <w:t>Der Aufbau wurde von zwei Schülerinnen im Rahmen eines Praktikums in der Jahrgang</w:t>
                              </w:r>
                              <w:r>
                                <w:rPr>
                                  <w:rFonts w:ascii="Arial" w:eastAsia="Times New Roman" w:hAnsi="Arial" w:cs="Arial"/>
                                  <w:sz w:val="22"/>
                                  <w:szCs w:val="22"/>
                                </w:rPr>
                                <w:t>s</w:t>
                              </w:r>
                              <w:r>
                                <w:rPr>
                                  <w:rFonts w:ascii="Arial" w:eastAsia="Times New Roman" w:hAnsi="Arial" w:cs="Arial"/>
                                  <w:sz w:val="22"/>
                                  <w:szCs w:val="22"/>
                                </w:rPr>
                                <w:t>stufe Q1 an einer Gesamtsch</w:t>
                              </w:r>
                              <w:r>
                                <w:rPr>
                                  <w:rFonts w:ascii="Arial" w:eastAsia="Times New Roman" w:hAnsi="Arial" w:cs="Arial"/>
                                  <w:sz w:val="22"/>
                                  <w:szCs w:val="22"/>
                                </w:rPr>
                                <w:t>u</w:t>
                              </w:r>
                              <w:r>
                                <w:rPr>
                                  <w:rFonts w:ascii="Arial" w:eastAsia="Times New Roman" w:hAnsi="Arial" w:cs="Arial"/>
                                  <w:sz w:val="22"/>
                                  <w:szCs w:val="22"/>
                                </w:rPr>
                                <w:t>le realisiert und zur Ermittlung der in der nachfolgenden A</w:t>
                              </w:r>
                              <w:r>
                                <w:rPr>
                                  <w:rFonts w:ascii="Arial" w:eastAsia="Times New Roman" w:hAnsi="Arial" w:cs="Arial"/>
                                  <w:sz w:val="22"/>
                                  <w:szCs w:val="22"/>
                                </w:rPr>
                                <w:t>b</w:t>
                              </w:r>
                              <w:r>
                                <w:rPr>
                                  <w:rFonts w:ascii="Arial" w:eastAsia="Times New Roman" w:hAnsi="Arial" w:cs="Arial"/>
                                  <w:sz w:val="22"/>
                                  <w:szCs w:val="22"/>
                                </w:rPr>
                                <w:t>bildung 4 gezeigten Messdi</w:t>
                              </w:r>
                              <w:r>
                                <w:rPr>
                                  <w:rFonts w:ascii="Arial" w:eastAsia="Times New Roman" w:hAnsi="Arial" w:cs="Arial"/>
                                  <w:sz w:val="22"/>
                                  <w:szCs w:val="22"/>
                                </w:rPr>
                                <w:t>a</w:t>
                              </w:r>
                              <w:r>
                                <w:rPr>
                                  <w:rFonts w:ascii="Arial" w:eastAsia="Times New Roman" w:hAnsi="Arial" w:cs="Arial"/>
                                  <w:sz w:val="22"/>
                                  <w:szCs w:val="22"/>
                                </w:rPr>
                                <w:t xml:space="preserve">gramme genutzt. </w:t>
                              </w:r>
                              <w:r>
                                <w:rPr>
                                  <w:rFonts w:ascii="Arial" w:eastAsia="Times New Roman" w:hAnsi="Arial" w:cs="Arial"/>
                                  <w:sz w:val="22"/>
                                  <w:szCs w:val="22"/>
                                </w:rPr>
                                <w:br/>
                                <w:t>Die Vorverstärkung betrug auch hier wieder 10 000.</w:t>
                              </w:r>
                            </w:p>
                            <w:p w:rsidR="00217D16" w:rsidRPr="00DB44C6" w:rsidRDefault="00217D16" w:rsidP="00DE2B65">
                              <w:pPr>
                                <w:pStyle w:val="StandardWeb"/>
                                <w:spacing w:before="0" w:beforeAutospacing="0" w:after="0" w:afterAutospacing="0" w:line="276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DB44C6">
                                <w:rPr>
                                  <w:rFonts w:ascii="Arial" w:eastAsia="Times New Roman" w:hAnsi="Arial" w:cs="Arial"/>
                                  <w:sz w:val="20"/>
                                  <w:szCs w:val="20"/>
                                </w:rPr>
                                <w:t>(Zur Vergrößerung der Dämpfung der Pendelschwingung wurden zwei kleine „Papierfahnen“ an den Leiterenden befestigt.)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" name="Grafik 302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rot="480418">
                            <a:off x="2258491" y="2612079"/>
                            <a:ext cx="644314" cy="541671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Zeichenbereich 52" o:spid="_x0000_s1038" editas="canvas" style="width:6in;height:316.7pt;mso-position-horizontal-relative:char;mso-position-vertical-relative:line" coordsize="54864,4021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">
                <v:shape id="_x0000_s1039" type="#_x0000_t75" style="position:absolute;width:54864;height:40214;visibility:visible;mso-wrap-style:square">
                  <v:fill o:detectmouseclick="t"/>
                  <v:path o:connecttype="none"/>
                </v:shape>
                <v:shape id="Grafik 67" o:spid="_x0000_s1040" type="#_x0000_t75" alt="IMG_4098" style="position:absolute;left:1689;top:58;width:28270;height:396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Ty6XHAAAA2wAAAA8AAABkcnMvZG93bnJldi54bWxEj0FrwkAUhO9C/8PyCt500yK2RlcprQUF&#10;W2oUxdsz+5oEs29DdtXYX+8KBY/DzHzDjCaNKcWJaldYVvDUjUAQp1YXnClYrz47ryCcR9ZYWiYF&#10;F3IwGT+0Rhhre+YlnRKfiQBhF6OC3PsqltKlORl0XVsRB+/X1gZ9kHUmdY3nADelfI6ivjRYcFjI&#10;saL3nNJDcjQKFn/b+df655DsNtP992r5YQd701Oq/di8DUF4avw9/N+eaQX9F7h9CT9Aj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4Ty6XHAAAA2wAAAA8AAAAAAAAAAAAA&#10;AAAAnwIAAGRycy9kb3ducmV2LnhtbFBLBQYAAAAABAAEAPcAAACTAwAAAAA=&#10;" stroked="t" strokecolor="black [3213]">
                  <v:imagedata r:id="rId19" o:title="IMG_4098" croptop="10317f" cropbottom="2230f" cropleft="6920f" cropright="8277f"/>
                </v:shape>
                <v:shape id="Textfeld 59" o:spid="_x0000_s1041" type="#_x0000_t202" style="position:absolute;left:32338;top:147;width:21489;height:39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cUGb4A&#10;AADbAAAADwAAAGRycy9kb3ducmV2LnhtbERPTWsCMRC9F/wPYQRvNasH2W6NUsVKwVNVeh42YxK6&#10;mSxJum7/fXMoeHy87/V29J0YKCYXWMFiXoEgboN2bBRcL+/PNYiUkTV2gUnBLyXYbiZPa2x0uPMn&#10;DedsRAnh1KACm3PfSJlaSx7TPPTEhbuF6DEXGI3UEe8l3HdyWVUr6dFxabDY095S+33+8QoOO/Ni&#10;2hqjPdTauWH8up3MUanZdHx7BZFpzA/xv/tDK1iVseVL+QFy8w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EnFBm+AAAA2wAAAA8AAAAAAAAAAAAAAAAAmAIAAGRycy9kb3ducmV2&#10;LnhtbFBLBQYAAAAABAAEAPUAAACDAwAAAAA=&#10;" fillcolor="white [3201]" strokeweight=".5pt">
                  <v:textbox>
                    <w:txbxContent>
                      <w:p w:rsidR="00217D16" w:rsidRPr="00DE2B65" w:rsidRDefault="00217D16" w:rsidP="00DE2B65">
                        <w:pPr>
                          <w:spacing w:line="276" w:lineRule="auto"/>
                          <w:jc w:val="left"/>
                          <w:rPr>
                            <w:b/>
                            <w:bCs/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bCs/>
                            <w:sz w:val="22"/>
                            <w:szCs w:val="22"/>
                          </w:rPr>
                          <w:t>Abbildung 3</w:t>
                        </w:r>
                        <w:r>
                          <w:rPr>
                            <w:rFonts w:cs="Arial"/>
                            <w:b/>
                            <w:bCs/>
                            <w:sz w:val="22"/>
                            <w:szCs w:val="22"/>
                          </w:rPr>
                          <w:t xml:space="preserve">:  </w:t>
                        </w:r>
                        <w:r>
                          <w:rPr>
                            <w:rFonts w:cs="Arial"/>
                            <w:b/>
                            <w:bCs/>
                            <w:sz w:val="22"/>
                            <w:szCs w:val="22"/>
                          </w:rPr>
                          <w:br/>
                        </w:r>
                        <w:r w:rsidRPr="00DE2B65">
                          <w:rPr>
                            <w:b/>
                            <w:bCs/>
                            <w:sz w:val="22"/>
                            <w:szCs w:val="22"/>
                          </w:rPr>
                          <w:t xml:space="preserve">Alternativer Versuchsaufbau mit </w:t>
                        </w:r>
                        <w:r>
                          <w:rPr>
                            <w:b/>
                            <w:bCs/>
                            <w:sz w:val="22"/>
                            <w:szCs w:val="22"/>
                          </w:rPr>
                          <w:t xml:space="preserve">Hilfe </w:t>
                        </w:r>
                        <w:r w:rsidRPr="00DE2B65">
                          <w:rPr>
                            <w:b/>
                            <w:bCs/>
                            <w:sz w:val="22"/>
                            <w:szCs w:val="22"/>
                          </w:rPr>
                          <w:t>eine</w:t>
                        </w:r>
                        <w:r>
                          <w:rPr>
                            <w:b/>
                            <w:bCs/>
                            <w:sz w:val="22"/>
                            <w:szCs w:val="22"/>
                          </w:rPr>
                          <w:t>s</w:t>
                        </w:r>
                        <w:r w:rsidRPr="00DE2B65">
                          <w:rPr>
                            <w:b/>
                            <w:bCs/>
                            <w:sz w:val="22"/>
                            <w:szCs w:val="22"/>
                          </w:rPr>
                          <w:t xml:space="preserve"> Messwerte</w:t>
                        </w:r>
                        <w:r w:rsidRPr="00DE2B65">
                          <w:rPr>
                            <w:b/>
                            <w:bCs/>
                            <w:sz w:val="22"/>
                            <w:szCs w:val="22"/>
                          </w:rPr>
                          <w:t>r</w:t>
                        </w:r>
                        <w:r w:rsidRPr="00DE2B65">
                          <w:rPr>
                            <w:b/>
                            <w:bCs/>
                            <w:sz w:val="22"/>
                            <w:szCs w:val="22"/>
                          </w:rPr>
                          <w:t>fassungssystem</w:t>
                        </w:r>
                        <w:r>
                          <w:rPr>
                            <w:b/>
                            <w:bCs/>
                            <w:sz w:val="22"/>
                            <w:szCs w:val="22"/>
                          </w:rPr>
                          <w:t>s</w:t>
                        </w:r>
                        <w:r w:rsidRPr="00DE2B65">
                          <w:rPr>
                            <w:b/>
                            <w:bCs/>
                            <w:sz w:val="22"/>
                            <w:szCs w:val="22"/>
                          </w:rPr>
                          <w:t> </w:t>
                        </w:r>
                        <w:r>
                          <w:rPr>
                            <w:b/>
                            <w:bCs/>
                            <w:sz w:val="22"/>
                            <w:szCs w:val="22"/>
                          </w:rPr>
                          <w:br/>
                        </w:r>
                      </w:p>
                      <w:p w:rsidR="00217D16" w:rsidRDefault="00217D16" w:rsidP="00DB44C6">
                        <w:pPr>
                          <w:pStyle w:val="StandardWeb"/>
                          <w:spacing w:before="0" w:beforeAutospacing="0" w:after="120" w:afterAutospacing="0" w:line="276" w:lineRule="auto"/>
                          <w:rPr>
                            <w:rFonts w:ascii="Arial" w:eastAsia="Times New Roman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Times New Roman" w:hAnsi="Arial" w:cs="Arial"/>
                            <w:sz w:val="22"/>
                            <w:szCs w:val="22"/>
                          </w:rPr>
                          <w:t>Der Aufbau wurde von zwei Schülerinnen im Rahmen eines Praktikums in der Jahrgang</w:t>
                        </w:r>
                        <w:r>
                          <w:rPr>
                            <w:rFonts w:ascii="Arial" w:eastAsia="Times New Roman" w:hAnsi="Arial" w:cs="Arial"/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rFonts w:ascii="Arial" w:eastAsia="Times New Roman" w:hAnsi="Arial" w:cs="Arial"/>
                            <w:sz w:val="22"/>
                            <w:szCs w:val="22"/>
                          </w:rPr>
                          <w:t>stufe Q1 an einer Gesamtsch</w:t>
                        </w:r>
                        <w:r>
                          <w:rPr>
                            <w:rFonts w:ascii="Arial" w:eastAsia="Times New Roman" w:hAnsi="Arial" w:cs="Arial"/>
                            <w:sz w:val="22"/>
                            <w:szCs w:val="22"/>
                          </w:rPr>
                          <w:t>u</w:t>
                        </w:r>
                        <w:r>
                          <w:rPr>
                            <w:rFonts w:ascii="Arial" w:eastAsia="Times New Roman" w:hAnsi="Arial" w:cs="Arial"/>
                            <w:sz w:val="22"/>
                            <w:szCs w:val="22"/>
                          </w:rPr>
                          <w:t>le realisiert und zur Ermittlung der in der nachfolgenden A</w:t>
                        </w:r>
                        <w:r>
                          <w:rPr>
                            <w:rFonts w:ascii="Arial" w:eastAsia="Times New Roman" w:hAnsi="Arial" w:cs="Arial"/>
                            <w:sz w:val="22"/>
                            <w:szCs w:val="22"/>
                          </w:rPr>
                          <w:t>b</w:t>
                        </w:r>
                        <w:r>
                          <w:rPr>
                            <w:rFonts w:ascii="Arial" w:eastAsia="Times New Roman" w:hAnsi="Arial" w:cs="Arial"/>
                            <w:sz w:val="22"/>
                            <w:szCs w:val="22"/>
                          </w:rPr>
                          <w:t>bildung 4 gezeigten Messdi</w:t>
                        </w:r>
                        <w:r>
                          <w:rPr>
                            <w:rFonts w:ascii="Arial" w:eastAsia="Times New Roman" w:hAnsi="Arial" w:cs="Arial"/>
                            <w:sz w:val="22"/>
                            <w:szCs w:val="22"/>
                          </w:rPr>
                          <w:t>a</w:t>
                        </w:r>
                        <w:r>
                          <w:rPr>
                            <w:rFonts w:ascii="Arial" w:eastAsia="Times New Roman" w:hAnsi="Arial" w:cs="Arial"/>
                            <w:sz w:val="22"/>
                            <w:szCs w:val="22"/>
                          </w:rPr>
                          <w:t xml:space="preserve">gramme genutzt. </w:t>
                        </w:r>
                        <w:r>
                          <w:rPr>
                            <w:rFonts w:ascii="Arial" w:eastAsia="Times New Roman" w:hAnsi="Arial" w:cs="Arial"/>
                            <w:sz w:val="22"/>
                            <w:szCs w:val="22"/>
                          </w:rPr>
                          <w:br/>
                          <w:t>Die Vorverstärkung betrug auch hier wieder 10 000.</w:t>
                        </w:r>
                      </w:p>
                      <w:p w:rsidR="00217D16" w:rsidRPr="00DB44C6" w:rsidRDefault="00217D16" w:rsidP="00DE2B65">
                        <w:pPr>
                          <w:pStyle w:val="StandardWeb"/>
                          <w:spacing w:before="0" w:beforeAutospacing="0" w:after="0" w:afterAutospacing="0" w:line="276" w:lineRule="auto"/>
                          <w:rPr>
                            <w:sz w:val="20"/>
                            <w:szCs w:val="20"/>
                          </w:rPr>
                        </w:pPr>
                        <w:r w:rsidRPr="00DB44C6">
                          <w:rPr>
                            <w:rFonts w:ascii="Arial" w:eastAsia="Times New Roman" w:hAnsi="Arial" w:cs="Arial"/>
                            <w:sz w:val="20"/>
                            <w:szCs w:val="20"/>
                          </w:rPr>
                          <w:t>(Zur Vergrößerung der Dämpfung der Pendelschwingung wurden zwei kleine „Papierfahnen“ an den Leiterenden befestigt.)</w:t>
                        </w:r>
                      </w:p>
                    </w:txbxContent>
                  </v:textbox>
                </v:shape>
                <v:shape id="Grafik 302" o:spid="_x0000_s1042" type="#_x0000_t75" style="position:absolute;left:22584;top:26120;width:6444;height:5417;rotation:524745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1k2vGAAAA3AAAAA8AAABkcnMvZG93bnJldi54bWxEj0FrwkAUhO8F/8PyhN7qxgRKidmIWlqE&#10;Noiai7dH9plEs29Ddqvpv+8WCj0OM/MNky1H04kbDa61rGA+i0AQV1a3XCsoj29PLyCcR9bYWSYF&#10;3+RgmU8eMky1vfOebgdfiwBhl6KCxvs+ldJVDRl0M9sTB+9sB4M+yKGWesB7gJtOxlH0LA22HBYa&#10;7GnTUHU9fBkFW73D4rT+eC/Ksiwum09+jZNEqcfpuFqA8DT6//Bfe6sVJFEMv2fCEZD5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nWTa8YAAADcAAAADwAAAAAAAAAAAAAA&#10;AACfAgAAZHJzL2Rvd25yZXYueG1sUEsFBgAAAAAEAAQA9wAAAJIDAAAAAA==&#10;">
                  <v:imagedata r:id="rId20" o:title=""/>
                </v:shape>
                <w10:anchorlock/>
              </v:group>
            </w:pict>
          </mc:Fallback>
        </mc:AlternateContent>
      </w:r>
    </w:p>
    <w:p w:rsidR="00915BF9" w:rsidRDefault="00915BF9" w:rsidP="00E31922">
      <w:pPr>
        <w:spacing w:line="276" w:lineRule="auto"/>
        <w:ind w:left="426"/>
        <w:jc w:val="left"/>
        <w:rPr>
          <w:rFonts w:cs="Arial"/>
          <w:szCs w:val="24"/>
        </w:rPr>
      </w:pPr>
      <w:r>
        <w:rPr>
          <w:rFonts w:cs="Arial"/>
          <w:noProof/>
          <w:szCs w:val="24"/>
        </w:rPr>
        <mc:AlternateContent>
          <mc:Choice Requires="wpc">
            <w:drawing>
              <wp:inline distT="0" distB="0" distL="0" distR="0">
                <wp:extent cx="5807572" cy="5842000"/>
                <wp:effectExtent l="0" t="0" r="22225" b="25400"/>
                <wp:docPr id="54" name="Zeichenbereich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 w="9525" cmpd="sng">
                          <a:solidFill>
                            <a:schemeClr val="tx1"/>
                          </a:solidFill>
                        </a:ln>
                      </wpc:whole>
                      <pic:pic xmlns:pic="http://schemas.openxmlformats.org/drawingml/2006/picture">
                        <pic:nvPicPr>
                          <pic:cNvPr id="248" name="Grafik 24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3854" y="2909816"/>
                            <a:ext cx="4253345" cy="29229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Grafik 25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6927" y="20781"/>
                            <a:ext cx="4571999" cy="29280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Textfeld 262"/>
                        <wps:cNvSpPr txBox="1"/>
                        <wps:spPr>
                          <a:xfrm>
                            <a:off x="3683000" y="142371"/>
                            <a:ext cx="2088000" cy="921600"/>
                          </a:xfrm>
                          <a:prstGeom prst="rect">
                            <a:avLst/>
                          </a:prstGeom>
                          <a:solidFill>
                            <a:schemeClr val="lt1">
                              <a:alpha val="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17D16" w:rsidRPr="00905544" w:rsidRDefault="00217D16">
                              <w:pPr>
                                <w:rPr>
                                  <w:b/>
                                  <w:sz w:val="22"/>
                                  <w:szCs w:val="22"/>
                                </w:rPr>
                              </w:pPr>
                              <w:r w:rsidRPr="00905544">
                                <w:rPr>
                                  <w:b/>
                                  <w:sz w:val="22"/>
                                  <w:szCs w:val="22"/>
                                </w:rPr>
                                <w:t>Abbildung 4:</w:t>
                              </w:r>
                            </w:p>
                            <w:p w:rsidR="00217D16" w:rsidRPr="00905544" w:rsidRDefault="00217D16" w:rsidP="00037E1B">
                              <w:pPr>
                                <w:jc w:val="lef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037E1B">
                                <w:rPr>
                                  <w:b/>
                                  <w:sz w:val="22"/>
                                  <w:szCs w:val="22"/>
                                </w:rPr>
                                <w:t>Zeit</w:t>
                              </w:r>
                              <w:r>
                                <w:rPr>
                                  <w:b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Pr="00037E1B">
                                <w:rPr>
                                  <w:b/>
                                  <w:sz w:val="22"/>
                                  <w:szCs w:val="22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Pr="00037E1B">
                                <w:rPr>
                                  <w:b/>
                                  <w:sz w:val="22"/>
                                  <w:szCs w:val="22"/>
                                </w:rPr>
                                <w:t>Induktionsspannungs-Diagramme</w:t>
                              </w:r>
                              <w:r>
                                <w:rPr>
                                  <w:sz w:val="22"/>
                                  <w:szCs w:val="22"/>
                                </w:rPr>
                                <w:t>, aufgenommen mit einem Messwerterfa</w:t>
                              </w:r>
                              <w:r>
                                <w:rPr>
                                  <w:sz w:val="22"/>
                                  <w:szCs w:val="22"/>
                                </w:rPr>
                                <w:t>s</w:t>
                              </w:r>
                              <w:r>
                                <w:rPr>
                                  <w:sz w:val="22"/>
                                  <w:szCs w:val="22"/>
                                </w:rPr>
                                <w:t>sungssystem (s. Abb. 3)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Textfeld 262"/>
                        <wps:cNvSpPr txBox="1"/>
                        <wps:spPr>
                          <a:xfrm>
                            <a:off x="3679823" y="1793994"/>
                            <a:ext cx="2087931" cy="760241"/>
                          </a:xfrm>
                          <a:prstGeom prst="rect">
                            <a:avLst/>
                          </a:prstGeom>
                          <a:solidFill>
                            <a:schemeClr val="lt1">
                              <a:alpha val="5000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17D16" w:rsidRDefault="00217D16" w:rsidP="00140788">
                              <w:pPr>
                                <w:pStyle w:val="StandardWeb"/>
                                <w:spacing w:before="0" w:beforeAutospacing="0" w:after="120" w:afterAutospacing="0"/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Die Regressionsanalyse zeigt:</w:t>
                              </w:r>
                            </w:p>
                            <w:p w:rsidR="00217D16" w:rsidRDefault="00217D16" w:rsidP="00FE67AF">
                              <w:pPr>
                                <w:pStyle w:val="StandardWeb"/>
                                <w:spacing w:before="0" w:beforeAutospacing="0" w:after="0" w:afterAutospacing="0"/>
                              </w:pPr>
                              <w:r w:rsidRPr="00FE67AF">
                                <w:rPr>
                                  <w:position w:val="-28"/>
                                </w:rPr>
                                <w:object w:dxaOrig="2620" w:dyaOrig="680">
                                  <v:shape id="_x0000_i1029" type="#_x0000_t75" style="width:130.25pt;height:33.8pt" o:ole="">
                                    <v:imagedata r:id="rId22" o:title=""/>
                                  </v:shape>
                                  <o:OLEObject Type="Embed" ProgID="Equation.3" ShapeID="_x0000_i1029" DrawAspect="Content" ObjectID="_1532330467" r:id="rId23"/>
                                </w:objec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Textfeld 262"/>
                        <wps:cNvSpPr txBox="1"/>
                        <wps:spPr>
                          <a:xfrm>
                            <a:off x="3331210" y="4784272"/>
                            <a:ext cx="2447290" cy="52432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17D16" w:rsidRDefault="00217D16" w:rsidP="00512CB7">
                              <w:pPr>
                                <w:pStyle w:val="StandardWeb"/>
                                <w:spacing w:before="0" w:beforeAutospacing="0" w:after="0" w:afterAutospacing="0"/>
                              </w:pPr>
                              <w:r w:rsidRPr="00FE67AF">
                                <w:rPr>
                                  <w:position w:val="-28"/>
                                </w:rPr>
                                <w:object w:dxaOrig="3540" w:dyaOrig="700">
                                  <v:shape id="_x0000_i1031" type="#_x0000_t75" style="width:177.8pt;height:35.05pt" o:ole="">
                                    <v:imagedata r:id="rId24" o:title=""/>
                                  </v:shape>
                                  <o:OLEObject Type="Embed" ProgID="Equation.3" ShapeID="_x0000_i1031" DrawAspect="Content" ObjectID="_1532330468" r:id="rId25"/>
                                </w:objec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Textfeld 262"/>
                        <wps:cNvSpPr txBox="1"/>
                        <wps:spPr>
                          <a:xfrm>
                            <a:off x="3683835" y="1069298"/>
                            <a:ext cx="2083919" cy="424800"/>
                          </a:xfrm>
                          <a:prstGeom prst="rect">
                            <a:avLst/>
                          </a:prstGeom>
                          <a:solidFill>
                            <a:schemeClr val="lt1">
                              <a:alpha val="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17D16" w:rsidRDefault="00217D16" w:rsidP="00015792">
                              <w:pPr>
                                <w:pStyle w:val="Standard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Arial" w:eastAsia="Times New Roman" w:hAnsi="Arial" w:cs="Arial"/>
                                  <w:sz w:val="22"/>
                                  <w:szCs w:val="22"/>
                                </w:rPr>
                                <w:t xml:space="preserve">Bei kurzer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sz w:val="22"/>
                                  <w:szCs w:val="22"/>
                                </w:rPr>
                                <w:t>Messzeit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sz w:val="22"/>
                                  <w:szCs w:val="22"/>
                                </w:rPr>
                                <w:t xml:space="preserve"> ist das Signal nahezu sinusförmig.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Textfeld 262"/>
                        <wps:cNvSpPr txBox="1"/>
                        <wps:spPr>
                          <a:xfrm>
                            <a:off x="3694283" y="3838019"/>
                            <a:ext cx="2078355" cy="767057"/>
                          </a:xfrm>
                          <a:prstGeom prst="rect">
                            <a:avLst/>
                          </a:prstGeom>
                          <a:solidFill>
                            <a:schemeClr val="lt1">
                              <a:alpha val="0"/>
                            </a:schemeClr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17D16" w:rsidRDefault="00217D16" w:rsidP="006E5E72">
                              <w:pPr>
                                <w:pStyle w:val="Standard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Arial" w:eastAsia="Times New Roman" w:hAnsi="Arial" w:cs="Arial"/>
                                  <w:sz w:val="22"/>
                                  <w:szCs w:val="22"/>
                                </w:rPr>
                                <w:t xml:space="preserve">Bei einer Messung über ca. 20 bis 30 Perioden wird die (exponentielle) Abnahme der Amplituden gut darstellbar.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Zeichenbereich 54" o:spid="_x0000_s1043" editas="canvas" style="width:457.3pt;height:460pt;mso-position-horizontal-relative:char;mso-position-vertical-relative:line" coordsize="58070,58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">
                <v:shape id="_x0000_s1044" type="#_x0000_t75" style="position:absolute;width:58070;height:58420;visibility:visible;mso-wrap-style:square" stroked="t" strokecolor="black [3213]">
                  <v:fill o:detectmouseclick="t"/>
                  <v:path o:connecttype="none"/>
                </v:shape>
                <v:shape id="Grafik 248" o:spid="_x0000_s1045" type="#_x0000_t75" style="position:absolute;left:138;top:29098;width:42533;height:292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gVGq/AAAA3AAAAA8AAABkcnMvZG93bnJldi54bWxET8uKwjAU3Q/4D+EK7sZUEdGOsQwFYZa+&#10;QN1dmjtpmeamNpm2/r1ZCC4P573JBluLjlpfOVYwmyYgiAunKzYKzqfd5wqED8gaa8ek4EEesu3o&#10;Y4Opdj0fqDsGI2II+xQVlCE0qZS+KMmin7qGOHK/rrUYImyN1C32MdzWcp4kS2mx4thQYkN5ScXf&#10;8d8q2BsO6901v9xW594i3XViurVSk/Hw/QUi0BDe4pf7RyuYL+LaeCYeAbl9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EoFRqvwAAANwAAAAPAAAAAAAAAAAAAAAAAJ8CAABk&#10;cnMvZG93bnJldi54bWxQSwUGAAAAAAQABAD3AAAAiwMAAAAA&#10;">
                  <v:imagedata r:id="rId26" o:title=""/>
                  <v:path arrowok="t"/>
                </v:shape>
                <v:shape id="Grafik 255" o:spid="_x0000_s1046" type="#_x0000_t75" style="position:absolute;left:69;top:207;width:45720;height:292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PmXjEAAAA3AAAAA8AAABkcnMvZG93bnJldi54bWxEj9GKwjAURN8F/yFcYV9kTRWU3WoUWVhQ&#10;8EHb/YBLc22qzU1psrX+vREEH4eZOcOsNr2tRUetrxwrmE4SEMSF0xWXCv7y388vED4ga6wdk4I7&#10;edish4MVptrd+ERdFkoRIexTVGBCaFIpfWHIop+4hjh6Z9daDFG2pdQt3iLc1nKWJAtpseK4YLCh&#10;H0PFNfu3Cr6zQ+nH0lzO9thNt7t9njfZRamPUb9dggjUh3f41d5pBbP5HJ5n4hGQ6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hPmXjEAAAA3AAAAA8AAAAAAAAAAAAAAAAA&#10;nwIAAGRycy9kb3ducmV2LnhtbFBLBQYAAAAABAAEAPcAAACQAwAAAAA=&#10;">
                  <v:imagedata r:id="rId27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262" o:spid="_x0000_s1047" type="#_x0000_t202" style="position:absolute;left:36830;top:1423;width:20880;height:92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sb5sMA&#10;AADcAAAADwAAAGRycy9kb3ducmV2LnhtbESPwWrDMBBE74X+g9hCb7VcH0JxrIQk0FKaU1Jfclus&#10;jeXEWhlJdty/rwKFHoeZecNU69n2YiIfOscKXrMcBHHjdMetgvr7/eUNRIjIGnvHpOCHAqxXjw8V&#10;ltrd+EDTMbYiQTiUqMDEOJRShsaQxZC5gTh5Z+ctxiR9K7XHW4LbXhZ5vpAWO04LBgfaGWqux9Eq&#10;wENN9LH9Gke9qfPpctq7q/NKPT/NmyWISHP8D/+1P7WCYlHA/Uw6An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7sb5sMAAADcAAAADwAAAAAAAAAAAAAAAACYAgAAZHJzL2Rv&#10;d25yZXYueG1sUEsFBgAAAAAEAAQA9QAAAIgDAAAAAA==&#10;" fillcolor="white [3201]" strokeweight=".5pt">
                  <v:fill opacity="0"/>
                  <v:textbox>
                    <w:txbxContent>
                      <w:p w:rsidR="00217D16" w:rsidRPr="00905544" w:rsidRDefault="00217D16">
                        <w:pPr>
                          <w:rPr>
                            <w:b/>
                            <w:sz w:val="22"/>
                            <w:szCs w:val="22"/>
                          </w:rPr>
                        </w:pPr>
                        <w:r w:rsidRPr="00905544">
                          <w:rPr>
                            <w:b/>
                            <w:sz w:val="22"/>
                            <w:szCs w:val="22"/>
                          </w:rPr>
                          <w:t>Abbildung 4:</w:t>
                        </w:r>
                      </w:p>
                      <w:p w:rsidR="00217D16" w:rsidRPr="00905544" w:rsidRDefault="00217D16" w:rsidP="00037E1B">
                        <w:pPr>
                          <w:jc w:val="left"/>
                          <w:rPr>
                            <w:sz w:val="22"/>
                            <w:szCs w:val="22"/>
                          </w:rPr>
                        </w:pPr>
                        <w:r w:rsidRPr="00037E1B">
                          <w:rPr>
                            <w:b/>
                            <w:sz w:val="22"/>
                            <w:szCs w:val="22"/>
                          </w:rPr>
                          <w:t>Zeit</w:t>
                        </w:r>
                        <w:r>
                          <w:rPr>
                            <w:b/>
                            <w:sz w:val="22"/>
                            <w:szCs w:val="22"/>
                          </w:rPr>
                          <w:t xml:space="preserve"> </w:t>
                        </w:r>
                        <w:r w:rsidRPr="00037E1B">
                          <w:rPr>
                            <w:b/>
                            <w:sz w:val="22"/>
                            <w:szCs w:val="22"/>
                          </w:rPr>
                          <w:t>-</w:t>
                        </w:r>
                        <w:r>
                          <w:rPr>
                            <w:b/>
                            <w:sz w:val="22"/>
                            <w:szCs w:val="22"/>
                          </w:rPr>
                          <w:t xml:space="preserve"> </w:t>
                        </w:r>
                        <w:r w:rsidRPr="00037E1B">
                          <w:rPr>
                            <w:b/>
                            <w:sz w:val="22"/>
                            <w:szCs w:val="22"/>
                          </w:rPr>
                          <w:t>Induktionsspannungs-Diagramme</w:t>
                        </w:r>
                        <w:r>
                          <w:rPr>
                            <w:sz w:val="22"/>
                            <w:szCs w:val="22"/>
                          </w:rPr>
                          <w:t>, aufgenommen mit einem Messwerterfa</w:t>
                        </w:r>
                        <w:r>
                          <w:rPr>
                            <w:sz w:val="22"/>
                            <w:szCs w:val="22"/>
                          </w:rPr>
                          <w:t>s</w:t>
                        </w:r>
                        <w:r>
                          <w:rPr>
                            <w:sz w:val="22"/>
                            <w:szCs w:val="22"/>
                          </w:rPr>
                          <w:t>sungssystem (s. Abb. 3)</w:t>
                        </w:r>
                      </w:p>
                    </w:txbxContent>
                  </v:textbox>
                </v:shape>
                <v:shape id="Textfeld 262" o:spid="_x0000_s1048" type="#_x0000_t202" style="position:absolute;left:36798;top:17939;width:20879;height:76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XqY8UA&#10;AADcAAAADwAAAGRycy9kb3ducmV2LnhtbESPT4vCMBTE74LfITzBm6YKutI1yiIKsiziv8Men83b&#10;trR5KUnU7n56Iyx4HGbmN8x82Zpa3Mj50rKC0TABQZxZXXKu4HzaDGYgfEDWWFsmBb/kYbnoduaY&#10;anvnA92OIRcRwj5FBUUITSqlzwoy6Ie2IY7ej3UGQ5Qul9rhPcJNLcdJMpUGS44LBTa0Kiirjlej&#10;gC/G0ffX32d1nl129Xpy3VdrUqrfaz/eQQRqwyv8395qBeO3KTzPxCM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tepjxQAAANwAAAAPAAAAAAAAAAAAAAAAAJgCAABkcnMv&#10;ZG93bnJldi54bWxQSwUGAAAAAAQABAD1AAAAigMAAAAA&#10;" fillcolor="white [3201]" strokeweight=".5pt">
                  <v:fill opacity="32896f"/>
                  <v:textbox>
                    <w:txbxContent>
                      <w:p w:rsidR="00217D16" w:rsidRDefault="00217D16" w:rsidP="00140788">
                        <w:pPr>
                          <w:pStyle w:val="StandardWeb"/>
                          <w:spacing w:before="0" w:beforeAutospacing="0" w:after="120" w:afterAutospacing="0"/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Die Regressionsanalyse zeigt:</w:t>
                        </w:r>
                      </w:p>
                      <w:p w:rsidR="00217D16" w:rsidRDefault="00217D16" w:rsidP="00FE67AF">
                        <w:pPr>
                          <w:pStyle w:val="StandardWeb"/>
                          <w:spacing w:before="0" w:beforeAutospacing="0" w:after="0" w:afterAutospacing="0"/>
                        </w:pPr>
                        <w:r w:rsidRPr="00FE67AF">
                          <w:rPr>
                            <w:position w:val="-28"/>
                          </w:rPr>
                          <w:object w:dxaOrig="2620" w:dyaOrig="680">
                            <v:shape id="_x0000_i1029" type="#_x0000_t75" style="width:130.25pt;height:33.8pt" o:ole="">
                              <v:imagedata r:id="rId22" o:title=""/>
                            </v:shape>
                            <o:OLEObject Type="Embed" ProgID="Equation.3" ShapeID="_x0000_i1029" DrawAspect="Content" ObjectID="_1532330467" r:id="rId28"/>
                          </w:object>
                        </w:r>
                      </w:p>
                    </w:txbxContent>
                  </v:textbox>
                </v:shape>
                <v:shape id="Textfeld 262" o:spid="_x0000_s1049" type="#_x0000_t202" style="position:absolute;left:33312;top:47842;width:24473;height:52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0FJMMA&#10;AADcAAAADwAAAGRycy9kb3ducmV2LnhtbESPQWsCMRSE74X+h/AKvdVsPdTtahRbbBE8VYvnx+aZ&#10;BDcvS5Ku23/fCEKPw8x8wyxWo+/EQDG5wAqeJxUI4jZox0bB9+HjqQaRMrLGLjAp+KUEq+X93QIb&#10;HS78RcM+G1EgnBpUYHPuGylTa8ljmoSeuHinED3mIqOROuKlwH0np1X1Ij06LgsWe3q31J73P17B&#10;5s28mrbGaDe1dm4Yj6ed+VTq8WFcz0FkGvN/+NbeagXT2QyuZ8oR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80FJMMAAADcAAAADwAAAAAAAAAAAAAAAACYAgAAZHJzL2Rv&#10;d25yZXYueG1sUEsFBgAAAAAEAAQA9QAAAIgDAAAAAA==&#10;" fillcolor="white [3201]" strokeweight=".5pt">
                  <v:textbox>
                    <w:txbxContent>
                      <w:p w:rsidR="00217D16" w:rsidRDefault="00217D16" w:rsidP="00512CB7">
                        <w:pPr>
                          <w:pStyle w:val="StandardWeb"/>
                          <w:spacing w:before="0" w:beforeAutospacing="0" w:after="0" w:afterAutospacing="0"/>
                        </w:pPr>
                        <w:r w:rsidRPr="00FE67AF">
                          <w:rPr>
                            <w:position w:val="-28"/>
                          </w:rPr>
                          <w:object w:dxaOrig="3540" w:dyaOrig="700">
                            <v:shape id="_x0000_i1031" type="#_x0000_t75" style="width:177.8pt;height:35.05pt" o:ole="">
                              <v:imagedata r:id="rId24" o:title=""/>
                            </v:shape>
                            <o:OLEObject Type="Embed" ProgID="Equation.3" ShapeID="_x0000_i1031" DrawAspect="Content" ObjectID="_1532330468" r:id="rId29"/>
                          </w:object>
                        </w:r>
                      </w:p>
                    </w:txbxContent>
                  </v:textbox>
                </v:shape>
                <v:shape id="Textfeld 262" o:spid="_x0000_s1050" type="#_x0000_t202" style="position:absolute;left:36838;top:10692;width:20839;height:4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tYh8IA&#10;AADcAAAADwAAAGRycy9kb3ducmV2LnhtbESPQYvCMBSE78L+h/AW9qapLoh0jaILK6IntZe9PZpn&#10;W21eSpLW+u+NIHgcZuYbZr7sTS06cr6yrGA8SkAQ51ZXXCjITn/DGQgfkDXWlknBnTwsFx+DOaba&#10;3vhA3TEUIkLYp6igDKFJpfR5SQb9yDbE0TtbZzBE6QqpHd4i3NRykiRTabDiuFBiQ78l5ddjaxTg&#10;ISParHdtq1dZ0l3+9/ZqnVJfn/3qB0SgPrzDr/ZWK5jMvuF5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+1iHwgAAANwAAAAPAAAAAAAAAAAAAAAAAJgCAABkcnMvZG93&#10;bnJldi54bWxQSwUGAAAAAAQABAD1AAAAhwMAAAAA&#10;" fillcolor="white [3201]" strokeweight=".5pt">
                  <v:fill opacity="0"/>
                  <v:textbox>
                    <w:txbxContent>
                      <w:p w:rsidR="00217D16" w:rsidRDefault="00217D16" w:rsidP="00015792">
                        <w:pPr>
                          <w:pStyle w:val="StandardWeb"/>
                          <w:spacing w:before="0" w:beforeAutospacing="0" w:after="0" w:afterAutospacing="0"/>
                        </w:pPr>
                        <w:r>
                          <w:rPr>
                            <w:rFonts w:ascii="Arial" w:eastAsia="Times New Roman" w:hAnsi="Arial" w:cs="Arial"/>
                            <w:sz w:val="22"/>
                            <w:szCs w:val="22"/>
                          </w:rPr>
                          <w:t xml:space="preserve">Bei kurzer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sz w:val="22"/>
                            <w:szCs w:val="22"/>
                          </w:rPr>
                          <w:t>Messzeit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sz w:val="22"/>
                            <w:szCs w:val="22"/>
                          </w:rPr>
                          <w:t xml:space="preserve"> ist das Signal nahezu sinusförmig.</w:t>
                        </w:r>
                      </w:p>
                    </w:txbxContent>
                  </v:textbox>
                </v:shape>
                <v:shape id="Textfeld 262" o:spid="_x0000_s1051" type="#_x0000_t202" style="position:absolute;left:36942;top:38380;width:20784;height:76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tWLsMA&#10;AADcAAAADwAAAGRycy9kb3ducmV2LnhtbESPQWvCQBSE7wX/w/IEb3WjiNToKiq0lHpSc/H2yD6T&#10;aPZt2N3E9N93BaHHYWa+YVab3tSiI+crywom4wQEcW51xYWC7Pz5/gHCB2SNtWVS8EseNuvB2wpT&#10;bR98pO4UChEh7FNUUIbQpFL6vCSDfmwb4uhdrTMYonSF1A4fEW5qOU2SuTRYcVwosaF9Sfn91BoF&#10;eMyIvnY/bau3WdLdLgd7t06p0bDfLkEE6sN/+NX+1gqmixk8z8Qj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stWLsMAAADcAAAADwAAAAAAAAAAAAAAAACYAgAAZHJzL2Rv&#10;d25yZXYueG1sUEsFBgAAAAAEAAQA9QAAAIgDAAAAAA==&#10;" fillcolor="white [3201]" strokeweight=".5pt">
                  <v:fill opacity="0"/>
                  <v:textbox>
                    <w:txbxContent>
                      <w:p w:rsidR="00217D16" w:rsidRDefault="00217D16" w:rsidP="006E5E72">
                        <w:pPr>
                          <w:pStyle w:val="StandardWeb"/>
                          <w:spacing w:before="0" w:beforeAutospacing="0" w:after="0" w:afterAutospacing="0"/>
                        </w:pPr>
                        <w:r>
                          <w:rPr>
                            <w:rFonts w:ascii="Arial" w:eastAsia="Times New Roman" w:hAnsi="Arial" w:cs="Arial"/>
                            <w:sz w:val="22"/>
                            <w:szCs w:val="22"/>
                          </w:rPr>
                          <w:t xml:space="preserve">Bei einer Messung über ca. 20 bis 30 Perioden wird die (exponentielle) Abnahme der Amplituden gut darstellbar.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D53326" w:rsidRDefault="00A403A1" w:rsidP="00C33459">
      <w:pPr>
        <w:spacing w:before="360" w:after="240" w:line="276" w:lineRule="auto"/>
        <w:ind w:left="425" w:hanging="425"/>
        <w:jc w:val="left"/>
        <w:rPr>
          <w:rFonts w:cs="Arial"/>
          <w:b/>
          <w:szCs w:val="24"/>
        </w:rPr>
      </w:pPr>
      <w:r>
        <w:rPr>
          <w:rFonts w:cs="Arial"/>
          <w:b/>
          <w:szCs w:val="24"/>
        </w:rPr>
        <w:t>5</w:t>
      </w:r>
      <w:r w:rsidR="00D53326">
        <w:rPr>
          <w:rFonts w:cs="Arial"/>
          <w:b/>
          <w:szCs w:val="24"/>
        </w:rPr>
        <w:t>.</w:t>
      </w:r>
      <w:r w:rsidR="00D53326">
        <w:rPr>
          <w:rFonts w:cs="Arial"/>
          <w:b/>
          <w:szCs w:val="24"/>
        </w:rPr>
        <w:tab/>
      </w:r>
      <w:r w:rsidR="0011185E">
        <w:rPr>
          <w:rFonts w:cs="Arial"/>
          <w:b/>
          <w:szCs w:val="24"/>
        </w:rPr>
        <w:t xml:space="preserve">Hypothesenbildung zu </w:t>
      </w:r>
      <w:r w:rsidR="00C33459">
        <w:rPr>
          <w:rFonts w:cs="Arial"/>
          <w:b/>
          <w:szCs w:val="24"/>
        </w:rPr>
        <w:t xml:space="preserve">den </w:t>
      </w:r>
      <w:r w:rsidR="0011185E">
        <w:rPr>
          <w:rFonts w:cs="Arial"/>
          <w:b/>
          <w:szCs w:val="24"/>
        </w:rPr>
        <w:t xml:space="preserve">Abhängigkeiten der Induktionsspannung von </w:t>
      </w:r>
      <w:r w:rsidR="00C33459">
        <w:rPr>
          <w:rFonts w:cs="Arial"/>
          <w:b/>
          <w:szCs w:val="24"/>
        </w:rPr>
        <w:br/>
      </w:r>
      <w:r w:rsidR="0011185E">
        <w:rPr>
          <w:rFonts w:cs="Arial"/>
          <w:b/>
          <w:szCs w:val="24"/>
        </w:rPr>
        <w:t xml:space="preserve">verschiedenen </w:t>
      </w:r>
      <w:r w:rsidR="00D53326">
        <w:rPr>
          <w:rFonts w:cs="Arial"/>
          <w:b/>
          <w:szCs w:val="24"/>
        </w:rPr>
        <w:t>Versuchs</w:t>
      </w:r>
      <w:r w:rsidR="0011185E">
        <w:rPr>
          <w:rFonts w:cs="Arial"/>
          <w:b/>
          <w:szCs w:val="24"/>
        </w:rPr>
        <w:t>bedingungen / Versuchsparametern</w:t>
      </w:r>
    </w:p>
    <w:p w:rsidR="00D53326" w:rsidRDefault="0011185E" w:rsidP="001E40F4">
      <w:pPr>
        <w:spacing w:after="120" w:line="276" w:lineRule="auto"/>
        <w:ind w:left="425" w:hanging="141"/>
        <w:jc w:val="left"/>
        <w:rPr>
          <w:rFonts w:cs="Arial"/>
          <w:b/>
          <w:szCs w:val="24"/>
        </w:rPr>
      </w:pPr>
      <w:r>
        <w:rPr>
          <w:rFonts w:cs="Arial"/>
          <w:b/>
          <w:noProof/>
          <w:szCs w:val="24"/>
        </w:rPr>
        <mc:AlternateContent>
          <mc:Choice Requires="wpc">
            <w:drawing>
              <wp:inline distT="0" distB="0" distL="0" distR="0" wp14:anchorId="7ECA7C36" wp14:editId="390C26D1">
                <wp:extent cx="5967046" cy="2549769"/>
                <wp:effectExtent l="0" t="0" r="15240" b="22225"/>
                <wp:docPr id="233" name="Zeichenbereich 2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 w="6350">
                          <a:solidFill>
                            <a:prstClr val="black"/>
                          </a:solidFill>
                        </a:ln>
                      </wpc:whole>
                      <wpg:wgp>
                        <wpg:cNvPr id="237" name="Gruppieren 237"/>
                        <wpg:cNvGrpSpPr/>
                        <wpg:grpSpPr>
                          <a:xfrm>
                            <a:off x="55309" y="55273"/>
                            <a:ext cx="928363" cy="637385"/>
                            <a:chOff x="325473" y="200745"/>
                            <a:chExt cx="928363" cy="637385"/>
                          </a:xfrm>
                        </wpg:grpSpPr>
                        <wps:wsp>
                          <wps:cNvPr id="235" name="Rechteck 235"/>
                          <wps:cNvSpPr/>
                          <wps:spPr>
                            <a:xfrm>
                              <a:off x="325582" y="200745"/>
                              <a:ext cx="928254" cy="83273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9" name="Rechteck 159"/>
                          <wps:cNvSpPr/>
                          <wps:spPr>
                            <a:xfrm rot="5400000">
                              <a:off x="214336" y="422532"/>
                              <a:ext cx="464595" cy="228250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0" name="Rechteck 160"/>
                          <wps:cNvSpPr/>
                          <wps:spPr>
                            <a:xfrm>
                              <a:off x="325473" y="754945"/>
                              <a:ext cx="927735" cy="83185"/>
                            </a:xfrm>
                            <a:prstGeom prst="rect">
                              <a:avLst/>
                            </a:prstGeom>
                            <a:solidFill>
                              <a:srgbClr val="009900"/>
                            </a:solidFill>
                            <a:ln>
                              <a:solidFill>
                                <a:srgbClr val="0099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6" name="Rechteck 236"/>
                          <wps:cNvSpPr/>
                          <wps:spPr>
                            <a:xfrm rot="5400000">
                              <a:off x="331891" y="533556"/>
                              <a:ext cx="228986" cy="227965"/>
                            </a:xfrm>
                            <a:prstGeom prst="rect">
                              <a:avLst/>
                            </a:prstGeom>
                            <a:solidFill>
                              <a:srgbClr val="009900"/>
                            </a:solidFill>
                            <a:ln>
                              <a:solidFill>
                                <a:srgbClr val="0099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s:wsp>
                        <wps:cNvPr id="238" name="Ellipse 238"/>
                        <wps:cNvSpPr/>
                        <wps:spPr>
                          <a:xfrm>
                            <a:off x="512606" y="360218"/>
                            <a:ext cx="48490" cy="48491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erade Verbindung mit Pfeil 240"/>
                        <wps:cNvCnPr>
                          <a:stCxn id="238" idx="6"/>
                        </wps:cNvCnPr>
                        <wps:spPr>
                          <a:xfrm flipV="1">
                            <a:off x="561096" y="381000"/>
                            <a:ext cx="315191" cy="3464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wgp>
                        <wpg:cNvPr id="241" name="Gruppieren 241"/>
                        <wpg:cNvGrpSpPr/>
                        <wpg:grpSpPr>
                          <a:xfrm>
                            <a:off x="3387303" y="55309"/>
                            <a:ext cx="927735" cy="636905"/>
                            <a:chOff x="0" y="0"/>
                            <a:chExt cx="928363" cy="637385"/>
                          </a:xfrm>
                        </wpg:grpSpPr>
                        <wpg:grpSp>
                          <wpg:cNvPr id="242" name="Gruppieren 242"/>
                          <wpg:cNvGrpSpPr/>
                          <wpg:grpSpPr>
                            <a:xfrm>
                              <a:off x="0" y="0"/>
                              <a:ext cx="928363" cy="637385"/>
                              <a:chOff x="0" y="0"/>
                              <a:chExt cx="928363" cy="637385"/>
                            </a:xfrm>
                          </wpg:grpSpPr>
                          <wps:wsp>
                            <wps:cNvPr id="244" name="Rechteck 244"/>
                            <wps:cNvSpPr/>
                            <wps:spPr>
                              <a:xfrm>
                                <a:off x="109" y="0"/>
                                <a:ext cx="928254" cy="8327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5" name="Rechteck 245"/>
                            <wps:cNvSpPr/>
                            <wps:spPr>
                              <a:xfrm rot="5400000">
                                <a:off x="-111137" y="221787"/>
                                <a:ext cx="464595" cy="2282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6" name="Rechteck 246"/>
                            <wps:cNvSpPr/>
                            <wps:spPr>
                              <a:xfrm>
                                <a:off x="0" y="554200"/>
                                <a:ext cx="927734" cy="831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9900"/>
                              </a:solidFill>
                              <a:ln>
                                <a:solidFill>
                                  <a:srgbClr val="0099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47" name="Rechteck 247"/>
                            <wps:cNvSpPr/>
                            <wps:spPr>
                              <a:xfrm rot="5400000">
                                <a:off x="6418" y="332811"/>
                                <a:ext cx="228986" cy="2279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9900"/>
                              </a:solidFill>
                              <a:ln>
                                <a:solidFill>
                                  <a:srgbClr val="0099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43" name="Ellipse 243"/>
                          <wps:cNvSpPr/>
                          <wps:spPr>
                            <a:xfrm>
                              <a:off x="582001" y="304945"/>
                              <a:ext cx="48490" cy="48491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g:wgp>
                        <wpg:cNvPr id="249" name="Gruppieren 249"/>
                        <wpg:cNvGrpSpPr/>
                        <wpg:grpSpPr>
                          <a:xfrm>
                            <a:off x="1814806" y="55309"/>
                            <a:ext cx="927735" cy="636905"/>
                            <a:chOff x="0" y="0"/>
                            <a:chExt cx="928363" cy="637385"/>
                          </a:xfrm>
                        </wpg:grpSpPr>
                        <wps:wsp>
                          <wps:cNvPr id="251" name="Rechteck 251"/>
                          <wps:cNvSpPr/>
                          <wps:spPr>
                            <a:xfrm>
                              <a:off x="109" y="0"/>
                              <a:ext cx="928254" cy="83273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2" name="Rechteck 252"/>
                          <wps:cNvSpPr/>
                          <wps:spPr>
                            <a:xfrm rot="5400000">
                              <a:off x="-111137" y="221787"/>
                              <a:ext cx="464595" cy="228250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3" name="Rechteck 253"/>
                          <wps:cNvSpPr/>
                          <wps:spPr>
                            <a:xfrm>
                              <a:off x="0" y="554200"/>
                              <a:ext cx="927735" cy="83185"/>
                            </a:xfrm>
                            <a:prstGeom prst="rect">
                              <a:avLst/>
                            </a:prstGeom>
                            <a:solidFill>
                              <a:srgbClr val="009900"/>
                            </a:solidFill>
                            <a:ln>
                              <a:solidFill>
                                <a:srgbClr val="0099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4" name="Rechteck 254"/>
                          <wps:cNvSpPr/>
                          <wps:spPr>
                            <a:xfrm rot="5400000">
                              <a:off x="6418" y="332811"/>
                              <a:ext cx="228986" cy="227965"/>
                            </a:xfrm>
                            <a:prstGeom prst="rect">
                              <a:avLst/>
                            </a:prstGeom>
                            <a:solidFill>
                              <a:srgbClr val="009900"/>
                            </a:solidFill>
                            <a:ln>
                              <a:solidFill>
                                <a:srgbClr val="0099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s:wsp>
                        <wps:cNvPr id="250" name="Ellipse 250"/>
                        <wps:cNvSpPr/>
                        <wps:spPr>
                          <a:xfrm>
                            <a:off x="2580005" y="360024"/>
                            <a:ext cx="48457" cy="48454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wgp>
                        <wpg:cNvPr id="256" name="Gruppieren 256"/>
                        <wpg:cNvGrpSpPr/>
                        <wpg:grpSpPr>
                          <a:xfrm>
                            <a:off x="1821764" y="1049364"/>
                            <a:ext cx="927735" cy="636905"/>
                            <a:chOff x="0" y="0"/>
                            <a:chExt cx="928363" cy="637385"/>
                          </a:xfrm>
                        </wpg:grpSpPr>
                        <wps:wsp>
                          <wps:cNvPr id="258" name="Rechteck 258"/>
                          <wps:cNvSpPr/>
                          <wps:spPr>
                            <a:xfrm>
                              <a:off x="109" y="0"/>
                              <a:ext cx="928254" cy="83273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9" name="Rechteck 259"/>
                          <wps:cNvSpPr/>
                          <wps:spPr>
                            <a:xfrm rot="5400000">
                              <a:off x="-111137" y="221787"/>
                              <a:ext cx="464595" cy="228250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0" name="Rechteck 260"/>
                          <wps:cNvSpPr/>
                          <wps:spPr>
                            <a:xfrm>
                              <a:off x="0" y="554200"/>
                              <a:ext cx="927735" cy="83185"/>
                            </a:xfrm>
                            <a:prstGeom prst="rect">
                              <a:avLst/>
                            </a:prstGeom>
                            <a:solidFill>
                              <a:srgbClr val="009900"/>
                            </a:solidFill>
                            <a:ln>
                              <a:solidFill>
                                <a:srgbClr val="0099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1" name="Rechteck 261"/>
                          <wps:cNvSpPr/>
                          <wps:spPr>
                            <a:xfrm rot="5400000">
                              <a:off x="6418" y="332811"/>
                              <a:ext cx="228986" cy="227965"/>
                            </a:xfrm>
                            <a:prstGeom prst="rect">
                              <a:avLst/>
                            </a:prstGeom>
                            <a:solidFill>
                              <a:srgbClr val="009900"/>
                            </a:solidFill>
                            <a:ln>
                              <a:solidFill>
                                <a:srgbClr val="0099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s:wsp>
                        <wps:cNvPr id="257" name="Ellipse 257"/>
                        <wps:cNvSpPr/>
                        <wps:spPr>
                          <a:xfrm>
                            <a:off x="2586963" y="1354079"/>
                            <a:ext cx="48457" cy="48454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wgp>
                        <wpg:cNvPr id="263" name="Gruppieren 263"/>
                        <wpg:cNvGrpSpPr/>
                        <wpg:grpSpPr>
                          <a:xfrm>
                            <a:off x="55309" y="1070145"/>
                            <a:ext cx="927735" cy="636905"/>
                            <a:chOff x="0" y="0"/>
                            <a:chExt cx="928363" cy="637385"/>
                          </a:xfrm>
                        </wpg:grpSpPr>
                        <wps:wsp>
                          <wps:cNvPr id="265" name="Rechteck 265"/>
                          <wps:cNvSpPr/>
                          <wps:spPr>
                            <a:xfrm>
                              <a:off x="109" y="0"/>
                              <a:ext cx="928254" cy="83273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6" name="Rechteck 266"/>
                          <wps:cNvSpPr/>
                          <wps:spPr>
                            <a:xfrm rot="5400000">
                              <a:off x="-111137" y="221787"/>
                              <a:ext cx="464595" cy="228250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7" name="Rechteck 267"/>
                          <wps:cNvSpPr/>
                          <wps:spPr>
                            <a:xfrm>
                              <a:off x="0" y="554200"/>
                              <a:ext cx="927735" cy="83185"/>
                            </a:xfrm>
                            <a:prstGeom prst="rect">
                              <a:avLst/>
                            </a:prstGeom>
                            <a:solidFill>
                              <a:srgbClr val="009900"/>
                            </a:solidFill>
                            <a:ln>
                              <a:solidFill>
                                <a:srgbClr val="0099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8" name="Rechteck 268"/>
                          <wps:cNvSpPr/>
                          <wps:spPr>
                            <a:xfrm rot="5400000">
                              <a:off x="6418" y="332811"/>
                              <a:ext cx="228986" cy="227965"/>
                            </a:xfrm>
                            <a:prstGeom prst="rect">
                              <a:avLst/>
                            </a:prstGeom>
                            <a:solidFill>
                              <a:srgbClr val="009900"/>
                            </a:solidFill>
                            <a:ln>
                              <a:solidFill>
                                <a:srgbClr val="0099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s:wsp>
                        <wps:cNvPr id="264" name="Ellipse 264"/>
                        <wps:cNvSpPr/>
                        <wps:spPr>
                          <a:xfrm>
                            <a:off x="536460" y="1374860"/>
                            <a:ext cx="48457" cy="48454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wgp>
                        <wpg:cNvPr id="269" name="Gruppieren 269"/>
                        <wpg:cNvGrpSpPr/>
                        <wpg:grpSpPr>
                          <a:xfrm>
                            <a:off x="3373472" y="1049373"/>
                            <a:ext cx="927735" cy="636905"/>
                            <a:chOff x="0" y="0"/>
                            <a:chExt cx="928363" cy="637385"/>
                          </a:xfrm>
                        </wpg:grpSpPr>
                        <wpg:grpSp>
                          <wpg:cNvPr id="270" name="Gruppieren 270"/>
                          <wpg:cNvGrpSpPr/>
                          <wpg:grpSpPr>
                            <a:xfrm>
                              <a:off x="0" y="0"/>
                              <a:ext cx="928363" cy="637385"/>
                              <a:chOff x="0" y="0"/>
                              <a:chExt cx="928363" cy="637385"/>
                            </a:xfrm>
                          </wpg:grpSpPr>
                          <wps:wsp>
                            <wps:cNvPr id="272" name="Rechteck 272"/>
                            <wps:cNvSpPr/>
                            <wps:spPr>
                              <a:xfrm>
                                <a:off x="109" y="0"/>
                                <a:ext cx="928254" cy="8327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3" name="Rechteck 273"/>
                            <wps:cNvSpPr/>
                            <wps:spPr>
                              <a:xfrm rot="5400000">
                                <a:off x="-111137" y="221787"/>
                                <a:ext cx="464595" cy="2282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4" name="Rechteck 274"/>
                            <wps:cNvSpPr/>
                            <wps:spPr>
                              <a:xfrm>
                                <a:off x="0" y="554200"/>
                                <a:ext cx="927735" cy="831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9900"/>
                              </a:solidFill>
                              <a:ln>
                                <a:solidFill>
                                  <a:srgbClr val="0099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75" name="Rechteck 275"/>
                            <wps:cNvSpPr/>
                            <wps:spPr>
                              <a:xfrm rot="5400000">
                                <a:off x="6418" y="332811"/>
                                <a:ext cx="228986" cy="2279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9900"/>
                              </a:solidFill>
                              <a:ln>
                                <a:solidFill>
                                  <a:srgbClr val="0099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271" name="Ellipse 271"/>
                          <wps:cNvSpPr/>
                          <wps:spPr>
                            <a:xfrm>
                              <a:off x="582001" y="304945"/>
                              <a:ext cx="48490" cy="48491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g:wgp>
                        <wpg:cNvPr id="73" name="Gruppieren 73"/>
                        <wpg:cNvGrpSpPr/>
                        <wpg:grpSpPr>
                          <a:xfrm>
                            <a:off x="4918877" y="65700"/>
                            <a:ext cx="933348" cy="640369"/>
                            <a:chOff x="4918877" y="65700"/>
                            <a:chExt cx="933348" cy="640369"/>
                          </a:xfrm>
                        </wpg:grpSpPr>
                        <wps:wsp>
                          <wps:cNvPr id="279" name="Rechteck 279"/>
                          <wps:cNvSpPr/>
                          <wps:spPr>
                            <a:xfrm rot="10800000">
                              <a:off x="4924599" y="622859"/>
                              <a:ext cx="927626" cy="83210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0" name="Rechteck 280"/>
                          <wps:cNvSpPr/>
                          <wps:spPr>
                            <a:xfrm rot="16200000">
                              <a:off x="4812754" y="284071"/>
                              <a:ext cx="464245" cy="228096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1" name="Rechteck 281"/>
                          <wps:cNvSpPr/>
                          <wps:spPr>
                            <a:xfrm rot="10800000">
                              <a:off x="4918877" y="65700"/>
                              <a:ext cx="927107" cy="83122"/>
                            </a:xfrm>
                            <a:prstGeom prst="rect">
                              <a:avLst/>
                            </a:prstGeom>
                            <a:solidFill>
                              <a:srgbClr val="009900"/>
                            </a:solidFill>
                            <a:ln>
                              <a:solidFill>
                                <a:srgbClr val="0099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s:wsp>
                        <wps:cNvPr id="282" name="Rechteck 282"/>
                        <wps:cNvSpPr/>
                        <wps:spPr>
                          <a:xfrm rot="16200000">
                            <a:off x="4930564" y="145706"/>
                            <a:ext cx="228813" cy="227811"/>
                          </a:xfrm>
                          <a:prstGeom prst="rect">
                            <a:avLst/>
                          </a:prstGeom>
                          <a:solidFill>
                            <a:srgbClr val="009900"/>
                          </a:solidFill>
                          <a:ln>
                            <a:solidFill>
                              <a:srgbClr val="0099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Ellipse 278"/>
                        <wps:cNvSpPr/>
                        <wps:spPr>
                          <a:xfrm rot="10800000">
                            <a:off x="5392584" y="352899"/>
                            <a:ext cx="48457" cy="48454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wgp>
                        <wpg:cNvPr id="284" name="Gruppieren 284"/>
                        <wpg:cNvGrpSpPr/>
                        <wpg:grpSpPr>
                          <a:xfrm rot="10800000">
                            <a:off x="4932107" y="1049373"/>
                            <a:ext cx="927735" cy="636905"/>
                            <a:chOff x="0" y="0"/>
                            <a:chExt cx="928363" cy="637385"/>
                          </a:xfrm>
                        </wpg:grpSpPr>
                        <wps:wsp>
                          <wps:cNvPr id="286" name="Rechteck 286"/>
                          <wps:cNvSpPr/>
                          <wps:spPr>
                            <a:xfrm>
                              <a:off x="109" y="0"/>
                              <a:ext cx="928254" cy="83273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7" name="Rechteck 287"/>
                          <wps:cNvSpPr/>
                          <wps:spPr>
                            <a:xfrm rot="5400000">
                              <a:off x="575804" y="218319"/>
                              <a:ext cx="464595" cy="228250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8" name="Rechteck 288"/>
                          <wps:cNvSpPr/>
                          <wps:spPr>
                            <a:xfrm>
                              <a:off x="0" y="554200"/>
                              <a:ext cx="927735" cy="83185"/>
                            </a:xfrm>
                            <a:prstGeom prst="rect">
                              <a:avLst/>
                            </a:prstGeom>
                            <a:solidFill>
                              <a:srgbClr val="009900"/>
                            </a:solidFill>
                            <a:ln>
                              <a:solidFill>
                                <a:srgbClr val="0099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9" name="Rechteck 289"/>
                          <wps:cNvSpPr/>
                          <wps:spPr>
                            <a:xfrm rot="5400000">
                              <a:off x="693190" y="311923"/>
                              <a:ext cx="228986" cy="227965"/>
                            </a:xfrm>
                            <a:prstGeom prst="rect">
                              <a:avLst/>
                            </a:prstGeom>
                            <a:solidFill>
                              <a:srgbClr val="009900"/>
                            </a:solidFill>
                            <a:ln>
                              <a:solidFill>
                                <a:srgbClr val="0099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s:wsp>
                        <wps:cNvPr id="285" name="Ellipse 285"/>
                        <wps:cNvSpPr/>
                        <wps:spPr>
                          <a:xfrm rot="10800000">
                            <a:off x="5704326" y="1333108"/>
                            <a:ext cx="48457" cy="48454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erade Verbindung mit Pfeil 290"/>
                        <wps:cNvCnPr/>
                        <wps:spPr>
                          <a:xfrm flipV="1">
                            <a:off x="578177" y="1398731"/>
                            <a:ext cx="679113" cy="2454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1" name="Gerade Verbindung mit Pfeil 291"/>
                        <wps:cNvCnPr/>
                        <wps:spPr>
                          <a:xfrm flipH="1" flipV="1">
                            <a:off x="2326967" y="377922"/>
                            <a:ext cx="253442" cy="192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2" name="Gerade Verbindung mit Pfeil 292"/>
                        <wps:cNvCnPr/>
                        <wps:spPr>
                          <a:xfrm flipV="1">
                            <a:off x="1929711" y="1375533"/>
                            <a:ext cx="678815" cy="1905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chemeClr val="tx1"/>
                            </a:solidFill>
                            <a:headEnd type="arrow"/>
                            <a:tailEnd type="non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3" name="Gerade Verbindung mit Pfeil 293"/>
                        <wps:cNvCnPr/>
                        <wps:spPr>
                          <a:xfrm flipV="1">
                            <a:off x="3830781" y="190288"/>
                            <a:ext cx="321794" cy="395066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chemeClr val="tx1"/>
                            </a:solidFill>
                            <a:headEnd type="arrow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5" name="Gerade Verbindung mit Pfeil 295"/>
                        <wps:cNvCnPr/>
                        <wps:spPr>
                          <a:xfrm flipH="1" flipV="1">
                            <a:off x="3972038" y="1173809"/>
                            <a:ext cx="4777" cy="412536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chemeClr val="tx1"/>
                            </a:solidFill>
                            <a:headEnd type="arrow"/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7" name="Gerade Verbindung mit Pfeil 297"/>
                        <wps:cNvCnPr/>
                        <wps:spPr>
                          <a:xfrm flipV="1">
                            <a:off x="5445292" y="373963"/>
                            <a:ext cx="314960" cy="3175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8" name="Gerade Verbindung mit Pfeil 298"/>
                        <wps:cNvCnPr/>
                        <wps:spPr>
                          <a:xfrm flipH="1">
                            <a:off x="5188153" y="1361208"/>
                            <a:ext cx="512990" cy="3159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" name="Textfeld 51"/>
                        <wps:cNvSpPr txBox="1"/>
                        <wps:spPr>
                          <a:xfrm>
                            <a:off x="48481" y="1889871"/>
                            <a:ext cx="5860483" cy="27663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17D16" w:rsidRPr="006D2190" w:rsidRDefault="00217D16" w:rsidP="00443B44">
                              <w:pPr>
                                <w:pStyle w:val="StandardWeb"/>
                                <w:spacing w:before="0" w:beforeAutospacing="0" w:after="0" w:afterAutospacing="0"/>
                                <w:ind w:left="-142"/>
                              </w:pPr>
                              <w:r>
                                <w:rPr>
                                  <w:rFonts w:ascii="Arial" w:eastAsia="Times New Roman" w:hAnsi="Arial" w:cs="Arial"/>
                                  <w:b/>
                                  <w:sz w:val="22"/>
                                  <w:szCs w:val="22"/>
                                </w:rPr>
                                <w:t xml:space="preserve">Abbildung 5: </w:t>
                              </w:r>
                              <w:r w:rsidRPr="006D2190">
                                <w:rPr>
                                  <w:rFonts w:ascii="Arial" w:eastAsia="Times New Roman" w:hAnsi="Arial" w:cs="Arial"/>
                                  <w:sz w:val="22"/>
                                  <w:szCs w:val="22"/>
                                </w:rPr>
                                <w:t>Bildliche Darstellung möglicher Versuchsvariationen zur Hypothesenbildung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Textfeld 53"/>
                        <wps:cNvSpPr txBox="1"/>
                        <wps:spPr>
                          <a:xfrm>
                            <a:off x="851393" y="186526"/>
                            <a:ext cx="790279" cy="423074"/>
                          </a:xfrm>
                          <a:prstGeom prst="rect">
                            <a:avLst/>
                          </a:prstGeom>
                          <a:solidFill>
                            <a:schemeClr val="lt1">
                              <a:alpha val="0"/>
                            </a:schemeClr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17D16" w:rsidRPr="00443B44" w:rsidRDefault="00217D16">
                              <w:pPr>
                                <w:rPr>
                                  <w:sz w:val="20"/>
                                </w:rPr>
                              </w:pPr>
                              <w:r w:rsidRPr="00443B44">
                                <w:rPr>
                                  <w:sz w:val="20"/>
                                </w:rPr>
                                <w:t>langsame Bewegung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Textfeld 53"/>
                        <wps:cNvSpPr txBox="1"/>
                        <wps:spPr>
                          <a:xfrm>
                            <a:off x="962785" y="1000884"/>
                            <a:ext cx="789940" cy="422910"/>
                          </a:xfrm>
                          <a:prstGeom prst="rect">
                            <a:avLst/>
                          </a:prstGeom>
                          <a:solidFill>
                            <a:schemeClr val="lt1">
                              <a:alpha val="0"/>
                            </a:schemeClr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17D16" w:rsidRDefault="00217D16" w:rsidP="00443B44">
                              <w:pPr>
                                <w:pStyle w:val="StandardWeb"/>
                                <w:spacing w:before="0" w:beforeAutospacing="0" w:after="0" w:afterAutospacing="0"/>
                                <w:jc w:val="both"/>
                              </w:pPr>
                              <w:r>
                                <w:rPr>
                                  <w:rFonts w:ascii="Arial" w:eastAsia="Times New Roman" w:hAnsi="Arial"/>
                                  <w:sz w:val="20"/>
                                  <w:szCs w:val="20"/>
                                </w:rPr>
                                <w:t>schnelle Bewegung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erade Verbindung mit Pfeil 296"/>
                        <wps:cNvCnPr/>
                        <wps:spPr>
                          <a:xfrm flipV="1">
                            <a:off x="1157900" y="2262800"/>
                            <a:ext cx="314960" cy="3175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00" name="Textfeld 53"/>
                        <wps:cNvSpPr txBox="1"/>
                        <wps:spPr>
                          <a:xfrm>
                            <a:off x="1714260" y="2123440"/>
                            <a:ext cx="2290150" cy="422910"/>
                          </a:xfrm>
                          <a:prstGeom prst="rect">
                            <a:avLst/>
                          </a:prstGeom>
                          <a:solidFill>
                            <a:schemeClr val="lt1">
                              <a:alpha val="0"/>
                            </a:schemeClr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17D16" w:rsidRDefault="00217D16" w:rsidP="0026510A">
                              <w:pPr>
                                <w:pStyle w:val="Standard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Arial" w:eastAsia="Times New Roman" w:hAnsi="Arial"/>
                                  <w:sz w:val="20"/>
                                  <w:szCs w:val="20"/>
                                </w:rPr>
                                <w:t>langsame Bewegung in Pfeilrichtung</w:t>
                              </w:r>
                              <w:r>
                                <w:rPr>
                                  <w:rFonts w:ascii="Arial" w:eastAsia="Times New Roman" w:hAnsi="Arial"/>
                                  <w:sz w:val="20"/>
                                  <w:szCs w:val="20"/>
                                </w:rPr>
                                <w:br/>
                                <w:t>schnelle Bewegung in Pfeilrichtung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erade Verbindung mit Pfeil 301"/>
                        <wps:cNvCnPr/>
                        <wps:spPr>
                          <a:xfrm flipV="1">
                            <a:off x="980100" y="2402500"/>
                            <a:ext cx="678815" cy="1905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chemeClr val="tx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7" name="Gerade Verbindung 77"/>
                        <wps:cNvCnPr/>
                        <wps:spPr>
                          <a:xfrm>
                            <a:off x="3041072" y="41565"/>
                            <a:ext cx="6928" cy="1614054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6" name="Gerade Verbindung 316"/>
                        <wps:cNvCnPr/>
                        <wps:spPr>
                          <a:xfrm>
                            <a:off x="4606527" y="34528"/>
                            <a:ext cx="6350" cy="1613535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Zeichenbereich 233" o:spid="_x0000_s1052" editas="canvas" style="width:469.85pt;height:200.75pt;mso-position-horizontal-relative:char;mso-position-vertical-relative:line" coordsize="59664,254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">
                <v:shape id="_x0000_s1053" type="#_x0000_t75" style="position:absolute;width:59664;height:25495;visibility:visible;mso-wrap-style:square" stroked="t" strokeweight=".5pt">
                  <v:fill o:detectmouseclick="t"/>
                  <v:path o:connecttype="none"/>
                </v:shape>
                <v:group id="Gruppieren 237" o:spid="_x0000_s1054" style="position:absolute;left:553;top:552;width:9283;height:6374" coordorigin="3254,2007" coordsize="9283,63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WSp6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SV/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ZKnpxgAAANwA&#10;AAAPAAAAAAAAAAAAAAAAAKoCAABkcnMvZG93bnJldi54bWxQSwUGAAAAAAQABAD6AAAAnQMAAAAA&#10;">
                  <v:rect id="Rechteck 235" o:spid="_x0000_s1055" style="position:absolute;left:3255;top:2007;width:9283;height:83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fNysUA&#10;AADcAAAADwAAAGRycy9kb3ducmV2LnhtbESPQWvCQBSE74L/YXmCN900YmujqxSpaHtr2oPHR/aZ&#10;pMm+DdnVxH/vCoLHYWa+YVab3tTiQq0rLSt4mUYgiDOrS84V/P3uJgsQziNrrC2Tgis52KyHgxUm&#10;2nb8Q5fU5yJA2CWooPC+SaR0WUEG3dQ2xME72dagD7LNpW6xC3BTyziKXqXBksNCgQ1tC8qq9GwU&#10;VO+Lqtqft5/x7s18y+NX7v+PnVLjUf+xBOGp98/wo33QCuLZHO5nwhGQ6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d83KxQAAANwAAAAPAAAAAAAAAAAAAAAAAJgCAABkcnMv&#10;ZG93bnJldi54bWxQSwUGAAAAAAQABAD1AAAAigMAAAAA&#10;" fillcolor="red" strokecolor="red" strokeweight="2pt"/>
                  <v:rect id="Rechteck 159" o:spid="_x0000_s1056" style="position:absolute;left:2143;top:4225;width:4646;height:2282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vb9sQA&#10;AADcAAAADwAAAGRycy9kb3ducmV2LnhtbERPTWvCQBC9C/0PyxR6000L1hpdRQpFwUuNoXocsmOS&#10;Nju7ZLcx7a93BcHbPN7nzJe9aURHra8tK3geJSCIC6trLhXk+4/hGwgfkDU2lknBH3lYLh4Gc0y1&#10;PfOOuiyUIoawT1FBFYJLpfRFRQb9yDriyJ1sazBE2JZSt3iO4aaRL0nyKg3WHBsqdPReUfGT/RoF&#10;23yy+zw43f3302ydfx+NW3VfSj099qsZiEB9uItv7o2O88dTuD4TL5CL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L2/bEAAAA3AAAAA8AAAAAAAAAAAAAAAAAmAIAAGRycy9k&#10;b3ducmV2LnhtbFBLBQYAAAAABAAEAPUAAACJAwAAAAA=&#10;" fillcolor="red" strokecolor="red" strokeweight="2pt"/>
                  <v:rect id="Rechteck 160" o:spid="_x0000_s1057" style="position:absolute;left:3254;top:7549;width:9278;height:8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xF9cQA&#10;AADcAAAADwAAAGRycy9kb3ducmV2LnhtbESPT2vCQBDF7wW/wzJCb3VjQZHUVUQQehGMf9DjkJ1m&#10;02ZnQ3aN6bfvHAreZnhv3vvNcj34RvXUxTqwgekkA0VcBltzZeB82r0tQMWEbLEJTAZ+KcJ6NXpZ&#10;Ym7Dgwvqj6lSEsIxRwMupTbXOpaOPMZJaIlF+wqdxyRrV2nb4UPCfaPfs2yuPdYsDQ5b2joqf453&#10;byD1i2J7Ief2s6H8voaiup2nB2Nex8PmA1SiIT3N/9efVvDngi/PyAR6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0MRfXEAAAA3AAAAA8AAAAAAAAAAAAAAAAAmAIAAGRycy9k&#10;b3ducmV2LnhtbFBLBQYAAAAABAAEAPUAAACJAwAAAAA=&#10;" fillcolor="#090" strokecolor="#090" strokeweight="2pt"/>
                  <v:rect id="Rechteck 236" o:spid="_x0000_s1058" style="position:absolute;left:3319;top:5335;width:2290;height:2279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YdzcQA&#10;AADcAAAADwAAAGRycy9kb3ducmV2LnhtbESPQWuDQBSE74X8h+UVeinNGkNssK4hCJJea1LS48N9&#10;Van7VtytMf++GyjkOMzMN0y2m00vJhpdZ1nBahmBIK6t7rhRcDqWL1sQziNr7C2Tgis52OWLhwxT&#10;bS/8QVPlGxEg7FJU0Ho/pFK6uiWDbmkH4uB929GgD3JspB7xEuCml3EUJdJgx2GhxYGKluqf6tco&#10;iE5f/Yo+6bC9VuXza3HmenM4K/X0OO/fQHia/T38337XCuJ1Arcz4Qj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72Hc3EAAAA3AAAAA8AAAAAAAAAAAAAAAAAmAIAAGRycy9k&#10;b3ducmV2LnhtbFBLBQYAAAAABAAEAPUAAACJAwAAAAA=&#10;" fillcolor="#090" strokecolor="#090" strokeweight="2pt"/>
                </v:group>
                <v:oval id="Ellipse 238" o:spid="_x0000_s1059" style="position:absolute;left:5126;top:3602;width:484;height:48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ExsL8A&#10;AADcAAAADwAAAGRycy9kb3ducmV2LnhtbERPy6rCMBDdC/5DGMGNaGoFkWoUuXDRhRutHzAkY1tt&#10;JrWJWv/eLASXh/NebTpbiye1vnKsYDpJQBBrZyouFJzz//EChA/IBmvHpOBNHjbrfm+FmXEvPtLz&#10;FAoRQ9hnqKAMocmk9Loki37iGuLIXVxrMUTYFtK0+IrhtpZpksylxYpjQ4kN/ZWkb6eHVZBfDt7b&#10;41m/83n60Hc3u44WO6WGg267BBGoCz/x1703CtJZXBvPxCMg1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oTGwvwAAANwAAAAPAAAAAAAAAAAAAAAAAJgCAABkcnMvZG93bnJl&#10;di54bWxQSwUGAAAAAAQABAD1AAAAhAMAAAAA&#10;" fillcolor="black [3213]" strokecolor="black [3213]" strokeweight="2pt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Gerade Verbindung mit Pfeil 240" o:spid="_x0000_s1060" type="#_x0000_t32" style="position:absolute;left:5610;top:3810;width:3152;height:3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OXuwMMAAADcAAAADwAAAGRycy9kb3ducmV2LnhtbERPS2sCMRC+F/wPYYRepGa1KmVrFBEs&#10;BT34aA+9TTfTzeJmsmxS3f575yD0+PG958vO1+pCbawCGxgNM1DERbAVlwY+TpunF1AxIVusA5OB&#10;P4qwXPQe5pjbcOUDXY6pVBLCMUcDLqUm1zoWjjzGYWiIhfsJrccksC21bfEq4b7W4yybaY8VS4PD&#10;htaOivPx1xsYD7bf+8lhmjjbnQfPsy/3+VY4Yx773eoVVKIu/Yvv7ncrvonMlzNyBPTi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Tl7sDDAAAA3AAAAA8AAAAAAAAAAAAA&#10;AAAAoQIAAGRycy9kb3ducmV2LnhtbFBLBQYAAAAABAAEAPkAAACRAwAAAAA=&#10;" strokecolor="black [3213]" strokeweight="1.25pt">
                  <v:stroke endarrow="open"/>
                </v:shape>
                <v:group id="Gruppieren 241" o:spid="_x0000_s1061" style="position:absolute;left:33873;top:553;width:9277;height:6369" coordsize="9283,63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cfne8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cfne8QAAADcAAAA&#10;DwAAAAAAAAAAAAAAAACqAgAAZHJzL2Rvd25yZXYueG1sUEsFBgAAAAAEAAQA+gAAAJsDAAAAAA==&#10;">
                  <v:group id="Gruppieren 242" o:spid="_x0000_s1062" style="position:absolute;width:9283;height:6373" coordsize="9283,63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RV5D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Hykc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VeQzFAAAA3AAA&#10;AA8AAAAAAAAAAAAAAAAAqgIAAGRycy9kb3ducmV2LnhtbFBLBQYAAAAABAAEAPoAAACcAwAAAAA=&#10;">
                    <v:rect id="Rechteck 244" o:spid="_x0000_s1063" style="position:absolute;left:1;width:9282;height:8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0bLMQA&#10;AADcAAAADwAAAGRycy9kb3ducmV2LnhtbESPQYvCMBSE7wv+h/AEb2tqkV2tRhFRXPe26sHjo3m2&#10;tc1LaaKt/94Iwh6HmfmGmS87U4k7Na6wrGA0jEAQp1YXnCk4HbefExDOI2usLJOCBzlYLnofc0y0&#10;bfmP7gefiQBhl6CC3Ps6kdKlORl0Q1sTB+9iG4M+yCaTusE2wE0l4yj6kgYLDgs51rTOKS0PN6Og&#10;nE7Kcndbb+Ltt/mV533mr+dWqUG/W81AeOr8f/jd/tEK4vEYXmfCEZCL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9GyzEAAAA3AAAAA8AAAAAAAAAAAAAAAAAmAIAAGRycy9k&#10;b3ducmV2LnhtbFBLBQYAAAAABAAEAPUAAACJAwAAAAA=&#10;" fillcolor="red" strokecolor="red" strokeweight="2pt"/>
                    <v:rect id="Rechteck 245" o:spid="_x0000_s1064" style="position:absolute;left:-1112;top:2218;width:4646;height:2282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omUsYA&#10;AADcAAAADwAAAGRycy9kb3ducmV2LnhtbESPQWvCQBSE74X+h+UVvNVNpa2auooIpQUvNQb1+Mi+&#10;JqnZt0t2jam/visUPA4z8w0zW/SmER21vras4GmYgCAurK65VJBv3x8nIHxA1thYJgW/5GExv7+b&#10;YartmTfUZaEUEcI+RQVVCC6V0hcVGfRD64ij921bgyHKtpS6xXOEm0aOkuRVGqw5LlToaFVRccxO&#10;RsE6H2++9k53l36afeQ/B+OW3U6pwUO/fAMRqA+38H/7UysYPb/A9Uw8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DomUsYAAADcAAAADwAAAAAAAAAAAAAAAACYAgAAZHJz&#10;L2Rvd25yZXYueG1sUEsFBgAAAAAEAAQA9QAAAIsDAAAAAA==&#10;" fillcolor="red" strokecolor="red" strokeweight="2pt"/>
                    <v:rect id="Rechteck 246" o:spid="_x0000_s1065" style="position:absolute;top:5542;width:9277;height:8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lFBsMA&#10;AADcAAAADwAAAGRycy9kb3ducmV2LnhtbESPQYvCMBSE7wv+h/AEb2uquCLVKCIIXgSrLuvx0Tyb&#10;avNSmljrv98sLHgcZuYbZrHqbCVaanzpWMFomIAgzp0uuVBwPm0/ZyB8QNZYOSYFL/KwWvY+Fphq&#10;9+SM2mMoRISwT1GBCaFOpfS5IYt+6Gri6F1dYzFE2RRSN/iMcFvJcZJMpcWS44LBmjaG8vvxYRWE&#10;dpZtvsmY/VeX335cVlzOo4NSg363noMI1IV3+L+90wrGkyn8nYlH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TlFBsMAAADcAAAADwAAAAAAAAAAAAAAAACYAgAAZHJzL2Rv&#10;d25yZXYueG1sUEsFBgAAAAAEAAQA9QAAAIgDAAAAAA==&#10;" fillcolor="#090" strokecolor="#090" strokeweight="2pt"/>
                    <v:rect id="Rechteck 247" o:spid="_x0000_s1066" style="position:absolute;left:64;top:3328;width:2289;height:2279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zLK8EA&#10;AADcAAAADwAAAGRycy9kb3ducmV2LnhtbESPQavCMBCE74L/IazgRTRVfCrVKCKIXq2KHpdmbYvN&#10;pjRR6783gvCOw8x8wyxWjSnFk2pXWFYwHEQgiFOrC84UnI7b/gyE88gaS8uk4E0OVst2a4Gxti8+&#10;0DPxmQgQdjEqyL2vYildmpNBN7AVcfButjbog6wzqWt8Bbgp5SiKJtJgwWEhx4o2OaX35GEURKdr&#10;OaQz7WbvZNubbi6c/u0uSnU7zXoOwlPj/8O/9l4rGI2n8D0TjoBc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m8yyvBAAAA3AAAAA8AAAAAAAAAAAAAAAAAmAIAAGRycy9kb3du&#10;cmV2LnhtbFBLBQYAAAAABAAEAPUAAACGAwAAAAA=&#10;" fillcolor="#090" strokecolor="#090" strokeweight="2pt"/>
                  </v:group>
                  <v:oval id="Ellipse 243" o:spid="_x0000_s1067" style="position:absolute;left:5820;top:3049;width:484;height:48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PQvMQA&#10;AADcAAAADwAAAGRycy9kb3ducmV2LnhtbESPQYvCMBSE78L+h/AWvIim1kWkGmURlvXgRdsf8Eie&#10;bbV56TZR6783grDHYWa+YVab3jbiRp2vHSuYThIQxNqZmksFRf4zXoDwAdlg45gUPMjDZv0xWGFm&#10;3J0PdDuGUkQI+wwVVCG0mZReV2TRT1xLHL2T6yyGKLtSmg7vEW4bmSbJXFqsOS5U2NK2In05Xq2C&#10;/LT33h4K/cjn6VX/udl5tPhVavjZfy9BBOrDf/jd3hkF6dcMXmfiEZD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D0LzEAAAA3AAAAA8AAAAAAAAAAAAAAAAAmAIAAGRycy9k&#10;b3ducmV2LnhtbFBLBQYAAAAABAAEAPUAAACJAwAAAAA=&#10;" fillcolor="black [3213]" strokecolor="black [3213]" strokeweight="2pt"/>
                </v:group>
                <v:group id="Gruppieren 249" o:spid="_x0000_s1068" style="position:absolute;left:18148;top:553;width:9277;height:6369" coordsize="9283,63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7Hrfc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A8fYf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ex633FAAAA3AAA&#10;AA8AAAAAAAAAAAAAAAAAqgIAAGRycy9kb3ducmV2LnhtbFBLBQYAAAAABAAEAPoAAACcAwAAAAA=&#10;">
                  <v:rect id="Rechteck 251" o:spid="_x0000_s1069" style="position:absolute;left:1;width:9282;height:8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MuacUA&#10;AADcAAAADwAAAGRycy9kb3ducmV2LnhtbESPQWvCQBSE70L/w/IKvenGQGuMrqGESqu32h48PrKv&#10;SZrs25Bdk/Tfu4LQ4zAz3zDbbDKtGKh3tWUFy0UEgriwuuZSwffXfp6AcB5ZY2uZFPyRg2z3MNti&#10;qu3InzScfCkChF2KCirvu1RKV1Rk0C1sRxy8H9sb9EH2pdQ9jgFuWhlH0Ys0WHNYqLCjvKKiOV2M&#10;gmadNM37JX+L9ytzlOdD6X/Po1JPj9PrBoSnyf+H7+0PrSB+XsLtTDgCcnc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ky5pxQAAANwAAAAPAAAAAAAAAAAAAAAAAJgCAABkcnMv&#10;ZG93bnJldi54bWxQSwUGAAAAAAQABAD1AAAAigMAAAAA&#10;" fillcolor="red" strokecolor="red" strokeweight="2pt"/>
                  <v:rect id="Rechteck 252" o:spid="_x0000_s1070" style="position:absolute;left:-1112;top:2218;width:4646;height:2282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oo+8YA&#10;AADcAAAADwAAAGRycy9kb3ducmV2LnhtbESPQWvCQBSE7wX/w/KE3urGQFuNriKCtNBLTYN6fGSf&#10;STT7dsluY9pf3y0Uehxm5htmuR5MK3rqfGNZwXSSgCAurW64UlB87B5mIHxA1thaJgVf5GG9Gt0t&#10;MdP2xnvq81CJCGGfoYI6BJdJ6cuaDPqJdcTRO9vOYIiyq6Tu8BbhppVpkjxJgw3HhRodbWsqr/mn&#10;UfBWPO/fj07338M8fykuJ+M2/UGp+/GwWYAINIT/8F/7VStIH1P4PROP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goo+8YAAADcAAAADwAAAAAAAAAAAAAAAACYAgAAZHJz&#10;L2Rvd25yZXYueG1sUEsFBgAAAAAEAAQA9QAAAIsDAAAAAA==&#10;" fillcolor="red" strokecolor="red" strokeweight="2pt"/>
                  <v:rect id="Rechteck 253" o:spid="_x0000_s1071" style="position:absolute;top:5542;width:9277;height:8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dwQ8MA&#10;AADcAAAADwAAAGRycy9kb3ducmV2LnhtbESPT4vCMBTE78J+h/AWvGmqokg1yiIIXha2/kGPj+bZ&#10;1G1eSpOt3W9vBMHjMDO/YZbrzlaipcaXjhWMhgkI4tzpkgsFx8N2MAfhA7LGyjEp+CcP69VHb4mp&#10;dnfOqN2HQkQI+xQVmBDqVEqfG7Loh64mjt7VNRZDlE0hdYP3CLeVHCfJTFosOS4YrGljKP/d/1kF&#10;oZ1nmxMZ8z3t8tvZZcXlOPpRqv/ZfS1ABOrCO/xq77SC8XQCzzPxCMjV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JdwQ8MAAADcAAAADwAAAAAAAAAAAAAAAACYAgAAZHJzL2Rv&#10;d25yZXYueG1sUEsFBgAAAAAEAAQA9QAAAIgDAAAAAA==&#10;" fillcolor="#090" strokecolor="#090" strokeweight="2pt"/>
                  <v:rect id="Rechteck 254" o:spid="_x0000_s1072" style="position:absolute;left:64;top:3328;width:2289;height:2279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fDgcQA&#10;AADcAAAADwAAAGRycy9kb3ducmV2LnhtbESPQWvCQBSE7wX/w/IEL8VsDLVKmlWKEOy10aLHR/aZ&#10;hGbfhuw2if/eLRR6HGbmGybbT6YVA/WusaxgFcUgiEurG64UnE/5cgvCeWSNrWVScCcH+93sKcNU&#10;25E/aSh8JQKEXYoKau+7VEpX1mTQRbYjDt7N9gZ9kH0ldY9jgJtWJnH8Kg02HBZq7OhQU/ld/BgF&#10;8fnaruiLjtt7kT9vDhcu18eLUov59P4GwtPk/8N/7Q+tIFm/wO+ZcATk7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3w4HEAAAA3AAAAA8AAAAAAAAAAAAAAAAAmAIAAGRycy9k&#10;b3ducmV2LnhtbFBLBQYAAAAABAAEAPUAAACJAwAAAAA=&#10;" fillcolor="#090" strokecolor="#090" strokeweight="2pt"/>
                </v:group>
                <v:oval id="Ellipse 250" o:spid="_x0000_s1073" style="position:absolute;left:25800;top:3600;width:484;height:48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jYFsEA&#10;AADcAAAADwAAAGRycy9kb3ducmV2LnhtbERPzYrCMBC+L/gOYQQvyza1y4p0G0UE0YMXrQ8wJGNb&#10;bSa1iVrf3hwW9vjx/RfLwbbiQb1vHCuYJikIYu1Mw5WCU7n5moPwAdlg65gUvMjDcjH6KDA37skH&#10;ehxDJWII+xwV1CF0uZRe12TRJ64jjtzZ9RZDhH0lTY/PGG5bmaXpTFpsODbU2NG6Jn093q2C8rz3&#10;3h5O+lXOsru+ue/L53yr1GQ8rH5BBBrCv/jPvTMKsp84P56JR0Au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EI2BbBAAAA3AAAAA8AAAAAAAAAAAAAAAAAmAIAAGRycy9kb3du&#10;cmV2LnhtbFBLBQYAAAAABAAEAPUAAACGAwAAAAA=&#10;" fillcolor="black [3213]" strokecolor="black [3213]" strokeweight="2pt"/>
                <v:group id="Gruppieren 256" o:spid="_x0000_s1074" style="position:absolute;left:18217;top:10493;width:9277;height:6369" coordsize="9283,63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/fp0s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wSlK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9+nSxgAAANwA&#10;AAAPAAAAAAAAAAAAAAAAAKoCAABkcnMvZG93bnJldi54bWxQSwUGAAAAAAQABAD6AAAAnQMAAAAA&#10;">
                  <v:rect id="Rechteck 258" o:spid="_x0000_s1075" style="position:absolute;left:1;width:9282;height:8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mH9MEA&#10;AADcAAAADwAAAGRycy9kb3ducmV2LnhtbERPy4rCMBTdD/gP4QruxtSCM1qNIqI4zs7HwuWluba1&#10;zU1poq1/bxaCy8N5z5edqcSDGldYVjAaRiCIU6sLzhScT9vvCQjnkTVWlknBkxwsF72vOSbatnyg&#10;x9FnIoSwS1BB7n2dSOnSnAy6oa2JA3e1jUEfYJNJ3WAbwk0l4yj6kQYLDg051rTOKS2Pd6OgnE7K&#10;cndfb+Ltr/mXl33mb5dWqUG/W81AeOr8R/x2/2kF8TisDWfCEZC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2ph/TBAAAA3AAAAA8AAAAAAAAAAAAAAAAAmAIAAGRycy9kb3du&#10;cmV2LnhtbFBLBQYAAAAABAAEAPUAAACGAwAAAAA=&#10;" fillcolor="red" strokecolor="red" strokeweight="2pt"/>
                  <v:rect id="Rechteck 259" o:spid="_x0000_s1076" style="position:absolute;left:-1112;top:2218;width:4646;height:2282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66isYA&#10;AADcAAAADwAAAGRycy9kb3ducmV2LnhtbESPQWvCQBSE7wX/w/KE3upGoa1GVxFBWuilxqAeH9ln&#10;Es2+XbLbmPbXdwtCj8PMfMMsVr1pREetry0rGI8SEMSF1TWXCvL99mkKwgdkjY1lUvBNHlbLwcMC&#10;U21vvKMuC6WIEPYpKqhCcKmUvqjIoB9ZRxy9s20NhijbUuoWbxFuGjlJkhdpsOa4UKGjTUXFNfsy&#10;Cj7y193n0enup59lb/nlZNy6Oyj1OOzXcxCB+vAfvrfftYLJ8wz+zsQj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K66isYAAADcAAAADwAAAAAAAAAAAAAAAACYAgAAZHJz&#10;L2Rvd25yZXYueG1sUEsFBgAAAAAEAAQA9QAAAIsDAAAAAA==&#10;" fillcolor="red" strokecolor="red" strokeweight="2pt"/>
                  <v:rect id="Rechteck 260" o:spid="_x0000_s1077" style="position:absolute;top:5542;width:9277;height:8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kkib8A&#10;AADcAAAADwAAAGRycy9kb3ducmV2LnhtbERPy4rCMBTdC/5DuII7TRUUqUYZBMGNYH2gy0tzp+lM&#10;c1OaWOvfm4Xg8nDeq01nK9FS40vHCibjBARx7nTJhYLLeTdagPABWWPlmBS8yMNm3e+tMNXuyRm1&#10;p1CIGMI+RQUmhDqV0ueGLPqxq4kj9+saiyHCppC6wWcMt5WcJslcWiw5NhisaWso/z89rILQLrLt&#10;lYw5zLr87+ay4n6ZHJUaDrqfJYhAXfiKP+69VjCdx/nxTDwCcv0G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mKSSJvwAAANwAAAAPAAAAAAAAAAAAAAAAAJgCAABkcnMvZG93bnJl&#10;di54bWxQSwUGAAAAAAQABAD1AAAAhAMAAAAA&#10;" fillcolor="#090" strokecolor="#090" strokeweight="2pt"/>
                  <v:rect id="Rechteck 261" o:spid="_x0000_s1078" style="position:absolute;left:64;top:3328;width:2289;height:2279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yqpMQA&#10;AADcAAAADwAAAGRycy9kb3ducmV2LnhtbESPQWvCQBSE74X+h+UJvZRmE6Eq0VWKEOK1acQeH9ln&#10;Esy+Ddmtif/eFYQeh5n5htnsJtOJKw2utawgiWIQxJXVLdcKyp/sYwXCeWSNnWVScCMHu+3rywZT&#10;bUf+pmvhaxEg7FJU0Hjfp1K6qiGDLrI9cfDOdjDogxxqqQccA9x0ch7HC2mw5bDQYE/7hqpL8WcU&#10;xOVvl9CR8tWtyN6X+xNXn/lJqbfZ9LUG4Wny/+Fn+6AVzBcJPM6EIyC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sqqTEAAAA3AAAAA8AAAAAAAAAAAAAAAAAmAIAAGRycy9k&#10;b3ducmV2LnhtbFBLBQYAAAAABAAEAPUAAACJAwAAAAA=&#10;" fillcolor="#090" strokecolor="#090" strokeweight="2pt"/>
                </v:group>
                <v:oval id="Ellipse 257" o:spid="_x0000_s1079" style="position:absolute;left:25869;top:13540;width:485;height:48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FAYsQA&#10;AADcAAAADwAAAGRycy9kb3ducmV2LnhtbESPQYvCMBSE78L+h/AEL7KmdtGVrlFEED140foDHsmz&#10;7dq8dJuo9d+bBcHjMDPfMPNlZ2txo9ZXjhWMRwkIYu1MxYWCU775nIHwAdlg7ZgUPMjDcvHRm2Nm&#10;3J0PdDuGQkQI+wwVlCE0mZRel2TRj1xDHL2zay2GKNtCmhbvEW5rmSbJVFqsOC6U2NC6JH05Xq2C&#10;/Lz33h5O+pFP06v+c1+/w9lWqUG/W/2ACNSFd/jV3hkF6eQb/s/EIyA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7hQGLEAAAA3AAAAA8AAAAAAAAAAAAAAAAAmAIAAGRycy9k&#10;b3ducmV2LnhtbFBLBQYAAAAABAAEAPUAAACJAwAAAAA=&#10;" fillcolor="black [3213]" strokecolor="black [3213]" strokeweight="2pt"/>
                <v:group id="Gruppieren 263" o:spid="_x0000_s1080" style="position:absolute;left:553;top:10701;width:9277;height:6369" coordsize="9283,63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eyA98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sA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eyA98QAAADcAAAA&#10;DwAAAAAAAAAAAAAAAACqAgAAZHJzL2Rvd25yZXYueG1sUEsFBgAAAAAEAAQA+gAAAJsDAAAAAA==&#10;">
                  <v:rect id="Rechteck 265" o:spid="_x0000_s1081" style="position:absolute;left:1;width:9282;height:8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Ti18QA&#10;AADcAAAADwAAAGRycy9kb3ducmV2LnhtbESPQYvCMBSE7wv+h/AEb2tqQVerUUQU3b2tevD4aJ5t&#10;bfNSmmjrv98Iwh6HmfmGWaw6U4kHNa6wrGA0jEAQp1YXnCk4n3afUxDOI2usLJOCJzlYLXsfC0y0&#10;bfmXHkefiQBhl6CC3Ps6kdKlORl0Q1sTB+9qG4M+yCaTusE2wE0l4yiaSIMFh4Uca9rklJbHu1FQ&#10;zqZlub9vtvHuy/zIy3fmb5dWqUG/W89BeOr8f/jdPmgF8WQMrzPhCM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3E4tfEAAAA3AAAAA8AAAAAAAAAAAAAAAAAmAIAAGRycy9k&#10;b3ducmV2LnhtbFBLBQYAAAAABAAEAPUAAACJAwAAAAA=&#10;" fillcolor="red" strokecolor="red" strokeweight="2pt"/>
                  <v:rect id="Rechteck 266" o:spid="_x0000_s1082" style="position:absolute;left:-1112;top:2218;width:4646;height:2282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3kRcYA&#10;AADcAAAADwAAAGRycy9kb3ducmV2LnhtbESPQWvCQBSE74X+h+UVeqsbPcQaXUUEseBFY2g9PrKv&#10;SWr27ZJdY+yv7xYKPQ4z8w2zWA2mFT11vrGsYDxKQBCXVjdcKShO25dXED4ga2wtk4I7eVgtHx8W&#10;mGl74yP1eahEhLDPUEEdgsuk9GVNBv3IOuLofdrOYIiyq6Tu8BbhppWTJEmlwYbjQo2ONjWVl/xq&#10;FOyL6fHw4XT/PczyXfF1Nm7dvyv1/DSs5yACDeE//Nd+0womaQq/Z+IRkM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13kRcYAAADcAAAADwAAAAAAAAAAAAAAAACYAgAAZHJz&#10;L2Rvd25yZXYueG1sUEsFBgAAAAAEAAQA9QAAAIsDAAAAAA==&#10;" fillcolor="red" strokecolor="red" strokeweight="2pt"/>
                  <v:rect id="Rechteck 267" o:spid="_x0000_s1083" style="position:absolute;top:5542;width:9277;height:8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C8/cQA&#10;AADcAAAADwAAAGRycy9kb3ducmV2LnhtbESPW4vCMBSE34X9D+Es+KapgheqURZB8GVh6wV9PDTH&#10;pm5zUpps7f57Iwg+DjPzDbNcd7YSLTW+dKxgNExAEOdOl1woOB62gzkIH5A1Vo5JwT95WK8+ektM&#10;tbtzRu0+FCJC2KeowIRQp1L63JBFP3Q1cfSurrEYomwKqRu8R7it5DhJptJiyXHBYE0bQ/nv/s8q&#10;CO0825zImO9Jl9/OLisux9GPUv3P7msBIlAX3uFXe6cVjKczeJ6JR0C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nAvP3EAAAA3AAAAA8AAAAAAAAAAAAAAAAAmAIAAGRycy9k&#10;b3ducmV2LnhtbFBLBQYAAAAABAAEAPUAAACJAwAAAAA=&#10;" fillcolor="#090" strokecolor="#090" strokeweight="2pt"/>
                  <v:rect id="Rechteck 268" o:spid="_x0000_s1084" style="position:absolute;left:64;top:3328;width:2289;height:2279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YDOb0A&#10;AADcAAAADwAAAGRycy9kb3ducmV2LnhtbERPSwrCMBDdC94hjOBGNFXwQzWKCKJba0WXQzO2xWZS&#10;mqj19mYhuHy8/2rTmkq8qHGlZQXjUQSCOLO65FxBet4PFyCcR9ZYWSYFH3KwWXc7K4y1ffOJXonP&#10;RQhhF6OCwvs6ltJlBRl0I1sTB+5uG4M+wCaXusF3CDeVnETRTBosOTQUWNOuoOyRPI2CKL1VY7rQ&#10;YfFJ9oP57srZ9HBVqt9rt0sQnlr/F//cR61gMgtrw5lwBOT6C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85YDOb0AAADcAAAADwAAAAAAAAAAAAAAAACYAgAAZHJzL2Rvd25yZXYu&#10;eG1sUEsFBgAAAAAEAAQA9QAAAIIDAAAAAA==&#10;" fillcolor="#090" strokecolor="#090" strokeweight="2pt"/>
                </v:group>
                <v:oval id="Ellipse 264" o:spid="_x0000_s1085" style="position:absolute;left:5364;top:13748;width:485;height:48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8UqMMA&#10;AADcAAAADwAAAGRycy9kb3ducmV2LnhtbESPQYvCMBSE7wv+h/AEL4umVilSjbIsiHvwovUHPJJn&#10;W21eahO1/vvNwoLHYWa+YVab3jbiQZ2vHSuYThIQxNqZmksFp2I7XoDwAdlg45gUvMjDZj34WGFu&#10;3JMP9DiGUkQI+xwVVCG0uZReV2TRT1xLHL2z6yyGKLtSmg6fEW4bmSZJJi3WHBcqbOm7In093q2C&#10;4rz33h5O+lVk6V3f3OzyudgpNRr2X0sQgfrwDv+3f4yCNJvD35l4BO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F8UqMMAAADcAAAADwAAAAAAAAAAAAAAAACYAgAAZHJzL2Rv&#10;d25yZXYueG1sUEsFBgAAAAAEAAQA9QAAAIgDAAAAAA==&#10;" fillcolor="black [3213]" strokecolor="black [3213]" strokeweight="2pt"/>
                <v:group id="Gruppieren 269" o:spid="_x0000_s1086" style="position:absolute;left:33734;top:10493;width:9278;height:6369" coordsize="9283,63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S3Hc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SJ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BLcdxgAAANwA&#10;AAAPAAAAAAAAAAAAAAAAAKoCAABkcnMvZG93bnJldi54bWxQSwUGAAAAAAQABAD6AAAAnQMAAAAA&#10;">
                  <v:group id="Gruppieren 270" o:spid="_x0000_s1087" style="position:absolute;width:9283;height:6373" coordsize="9283,63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OeIXc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jniF3CAAAA3AAAAA8A&#10;AAAAAAAAAAAAAAAAqgIAAGRycy9kb3ducmV2LnhtbFBLBQYAAAAABAAEAPoAAACZAwAAAAA=&#10;">
                    <v:rect id="Rechteck 272" o:spid="_x0000_s1088" style="position:absolute;left:1;width:9282;height:8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TsfsUA&#10;AADcAAAADwAAAGRycy9kb3ducmV2LnhtbESPQWuDQBSE74H+h+UVeotrPdTUZhNCaGibW0wPHh/u&#10;qxrdt+Ju1P77biGQ4zAz3zDr7Ww6MdLgGssKnqMYBHFpdcOVgu/zYbkC4Tyyxs4yKfglB9vNw2KN&#10;mbYTn2jMfSUChF2GCmrv+0xKV9Zk0EW2Jw7ejx0M+iCHSuoBpwA3nUzi+EUabDgs1NjTvqayza9G&#10;Qfu6atuP6/49OaTmKIuvyl+KSamnx3n3BsLT7O/hW/tTK0jSBP7PhCMgN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9Ox+xQAAANwAAAAPAAAAAAAAAAAAAAAAAJgCAABkcnMv&#10;ZG93bnJldi54bWxQSwUGAAAAAAQABAD1AAAAigMAAAAA&#10;" fillcolor="red" strokecolor="red" strokeweight="2pt"/>
                    <v:rect id="Rechteck 273" o:spid="_x0000_s1089" style="position:absolute;left:-1112;top:2218;width:4646;height:2282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PRAMYA&#10;AADcAAAADwAAAGRycy9kb3ducmV2LnhtbESPQWvCQBSE74L/YXmF3nRTC7VGVxGhtNCLpkE9PrLP&#10;JG327ZLdxrS/3hUEj8PMfMMsVr1pREetry0reBonIIgLq2suFeRfb6NXED4ga2wsk4I/8rBaDgcL&#10;TLU98466LJQiQtinqKAKwaVS+qIig35sHXH0TrY1GKJsS6lbPEe4aeQkSV6kwZrjQoWONhUVP9mv&#10;UfCZT3fbg9Pdfz/L3vPvo3Hrbq/U40O/noMI1Id7+Nb+0Aom02e4nolHQC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vPRAMYAAADcAAAADwAAAAAAAAAAAAAAAACYAgAAZHJz&#10;L2Rvd25yZXYueG1sUEsFBgAAAAAEAAQA9QAAAIsDAAAAAA==&#10;" fillcolor="red" strokecolor="red" strokeweight="2pt"/>
                    <v:rect id="Rechteck 274" o:spid="_x0000_s1090" style="position:absolute;top:5542;width:9277;height:8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u0V8QA&#10;AADcAAAADwAAAGRycy9kb3ducmV2LnhtbESPQWvCQBSE74L/YXlCb7pRqpXoKiIIvRSMtdTjI/ua&#10;Tc2+Ddk1xn/vCoLHYWa+YZbrzlaipcaXjhWMRwkI4tzpkgsFx+/dcA7CB2SNlWNScCMP61W/t8RU&#10;uytn1B5CISKEfYoKTAh1KqXPDVn0I1cTR+/PNRZDlE0hdYPXCLeVnCTJTFosOS4YrGlrKD8fLlZB&#10;aOfZ9oeM+Zp2+f+vy4rTcbxX6m3QbRYgAnXhFX62P7WCycc7PM7EIy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LtFfEAAAA3AAAAA8AAAAAAAAAAAAAAAAAmAIAAGRycy9k&#10;b3ducmV2LnhtbFBLBQYAAAAABAAEAPUAAACJAwAAAAA=&#10;" fillcolor="#090" strokecolor="#090" strokeweight="2pt"/>
                    <v:rect id="Rechteck 275" o:spid="_x0000_s1091" style="position:absolute;left:64;top:3328;width:2289;height:2279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46esAA&#10;AADcAAAADwAAAGRycy9kb3ducmV2LnhtbESPzQrCMBCE74LvEFbwIpoq+EM1igiiV6uix6VZ22Kz&#10;KU3U+vZGEDwOM/MNs1g1phRPql1hWcFwEIEgTq0uOFNwOm77MxDOI2ssLZOCNzlYLdutBcbavvhA&#10;z8RnIkDYxagg976KpXRpTgbdwFbEwbvZ2qAPss6krvEV4KaUoyiaSIMFh4UcK9rklN6Th1EQna7l&#10;kM60m72TbW+6uXA63l2U6naa9RyEp8b/w7/2XisYTcfwPROOgFx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E46esAAAADcAAAADwAAAAAAAAAAAAAAAACYAgAAZHJzL2Rvd25y&#10;ZXYueG1sUEsFBgAAAAAEAAQA9QAAAIUDAAAAAA==&#10;" fillcolor="#090" strokecolor="#090" strokeweight="2pt"/>
                  </v:group>
                  <v:oval id="Ellipse 271" o:spid="_x0000_s1092" style="position:absolute;left:5820;top:3049;width:484;height:48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Eh7cUA&#10;AADcAAAADwAAAGRycy9kb3ducmV2LnhtbESPQWvCQBSE7wX/w/IKXkqzMQUrMZtQCqKHXjT+gMfu&#10;M4nNvo3ZVeO/7xYKPQ4z8w1TVJPtxY1G3zlWsEhSEMTamY4bBcd687oC4QOywd4xKXiQh6qcPRWY&#10;G3fnPd0OoRERwj5HBW0IQy6l1y1Z9IkbiKN3cqPFEOXYSDPiPcJtL7M0XUqLHceFFgf6bEl/H65W&#10;QX368t7uj/pRL7Orvri388tqq9T8efpYgwg0hf/wX3tnFGTvC/g9E4+A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8SHtxQAAANwAAAAPAAAAAAAAAAAAAAAAAJgCAABkcnMv&#10;ZG93bnJldi54bWxQSwUGAAAAAAQABAD1AAAAigMAAAAA&#10;" fillcolor="black [3213]" strokecolor="black [3213]" strokeweight="2pt"/>
                </v:group>
                <v:group id="Gruppieren 73" o:spid="_x0000_s1093" style="position:absolute;left:49188;top:657;width:9334;height:6403" coordorigin="49188,657" coordsize="9333,64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  <v:rect id="Rechteck 279" o:spid="_x0000_s1094" style="position:absolute;left:49245;top:6228;width:9277;height:832;rotation:1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Zd+cQA&#10;AADcAAAADwAAAGRycy9kb3ducmV2LnhtbESPQWsCMRSE7wX/Q3hCbzWrrVVXo0hLwZNQ7cHjc/Pc&#10;LG5e1iRdt/31jSD0OMzMN8xi1dlatORD5VjBcJCBIC6crrhU8LX/eJqCCBFZY+2YFPxQgNWy97DA&#10;XLsrf1K7i6VIEA45KjAxNrmUoTBkMQxcQ5y8k/MWY5K+lNrjNcFtLUdZ9iotVpwWDDb0Zqg4775t&#10;orzU7ea418+8NWc6+MvvuLLvSj32u/UcRKQu/ofv7Y1WMJrM4HYmHQ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0mXfnEAAAA3AAAAA8AAAAAAAAAAAAAAAAAmAIAAGRycy9k&#10;b3ducmV2LnhtbFBLBQYAAAAABAAEAPUAAACJAwAAAAA=&#10;" fillcolor="red" strokecolor="red" strokeweight="2pt"/>
                  <v:rect id="Rechteck 280" o:spid="_x0000_s1095" style="position:absolute;left:48127;top:2840;width:4643;height:2281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eNT8EA&#10;AADcAAAADwAAAGRycy9kb3ducmV2LnhtbERPz2vCMBS+D/wfwhO8ramCQzpj6RRRttO6zfOjeTZl&#10;zUtpYlv31y+HwY4f3+9tPtlWDNT7xrGCZZKCIK6cbrhW8PlxfNyA8AFZY+uYFNzJQ76bPWwx027k&#10;dxrKUIsYwj5DBSaELpPSV4Ys+sR1xJG7ut5iiLCvpe5xjOG2las0fZIWG44NBjvaG6q+y5tVcNKv&#10;5Zrf/NGcfg4vXxcshnIYlVrMp+IZRKAp/Iv/3GetYLWJ8+OZeATk7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anjU/BAAAA3AAAAA8AAAAAAAAAAAAAAAAAmAIAAGRycy9kb3du&#10;cmV2LnhtbFBLBQYAAAAABAAEAPUAAACGAwAAAAA=&#10;" fillcolor="red" strokecolor="red" strokeweight="2pt"/>
                  <v:rect id="Rechteck 281" o:spid="_x0000_s1096" style="position:absolute;left:49188;top:657;width:9271;height:831;rotation:1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OiCcMA&#10;AADcAAAADwAAAGRycy9kb3ducmV2LnhtbESPQYvCMBSE78L+h/AWvGlqBZFqFBEET6JdLXh7NG/b&#10;rs1LSaLWf28WFvY4zMw3zHLdm1Y8yPnGsoLJOAFBXFrdcKXg/LUbzUH4gKyxtUwKXuRhvfoYLDHT&#10;9skneuShEhHCPkMFdQhdJqUvazLox7Yjjt63dQZDlK6S2uEzwk0r0ySZSYMNx4UaO9rWVN7yu1Fw&#10;SI+nHC9YFM3tx+2m1/25qKxSw89+swARqA//4b/2XitI5xP4PROPgFy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COiCcMAAADcAAAADwAAAAAAAAAAAAAAAACYAgAAZHJzL2Rv&#10;d25yZXYueG1sUEsFBgAAAAAEAAQA9QAAAIgDAAAAAA==&#10;" fillcolor="#090" strokecolor="#090" strokeweight="2pt"/>
                </v:group>
                <v:rect id="Rechteck 282" o:spid="_x0000_s1097" style="position:absolute;left:49305;top:1457;width:2288;height:2278;rotation:-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MZesMA&#10;AADcAAAADwAAAGRycy9kb3ducmV2LnhtbESP0YrCMBRE3wX/IVzBF9HUIlutRtHigvu4XT/g0lzb&#10;YnNTmqjVr98IC/s4zMwZZrPrTSPu1LnasoL5LAJBXFhdc6ng/PM5XYJwHlljY5kUPMnBbjscbDDV&#10;9sHfdM99KQKEXYoKKu/bVEpXVGTQzWxLHLyL7Qz6ILtS6g4fAW4aGUfRhzRYc1iosKWsouKa34yC&#10;7HXJFk99OE6+pF8dXnlCJ5MoNR71+zUIT73/D/+1T1pBvIzhfSYcAbn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TMZesMAAADcAAAADwAAAAAAAAAAAAAAAACYAgAAZHJzL2Rv&#10;d25yZXYueG1sUEsFBgAAAAAEAAQA9QAAAIgDAAAAAA==&#10;" fillcolor="#090" strokecolor="#090" strokeweight="2pt"/>
                <v:oval id="Ellipse 278" o:spid="_x0000_s1098" style="position:absolute;left:53925;top:3528;width:485;height:485;rotation:1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/q1MAA&#10;AADcAAAADwAAAGRycy9kb3ducmV2LnhtbERPy4rCMBTdC/MP4Q6401QRlWoURxBGcWOdwe2luX0w&#10;zU1JMrX+vVkILg/nvd72phEdOV9bVjAZJyCIc6trLhX8XA+jJQgfkDU2lknBgzxsNx+DNaba3vlC&#10;XRZKEUPYp6igCqFNpfR5RQb92LbEkSusMxgidKXUDu8x3DRymiRzabDm2FBhS/uK8r/s3yi4Fcfj&#10;ruspCzTT56/i1LjZ70Sp4We/W4EI1Ie3+OX+1gqmi7g2nolHQG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x/q1MAAAADcAAAADwAAAAAAAAAAAAAAAACYAgAAZHJzL2Rvd25y&#10;ZXYueG1sUEsFBgAAAAAEAAQA9QAAAIUDAAAAAA==&#10;" fillcolor="black [3213]" strokecolor="black [3213]" strokeweight="2pt"/>
                <v:group id="Gruppieren 284" o:spid="_x0000_s1099" style="position:absolute;left:49321;top:10493;width:9277;height:6369;rotation:180" coordsize="9283,63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QpY88QAAADcAAAA&#10;DwAAAAAAAAAAAAAAAACqAgAAZHJzL2Rvd25yZXYueG1sUEsFBgAAAAAEAAQA+gAAAJsDAAAAAA==&#10;">
                  <v:rect id="Rechteck 286" o:spid="_x0000_s1100" style="position:absolute;left:1;width:9282;height:83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qaWsUA&#10;AADcAAAADwAAAGRycy9kb3ducmV2LnhtbESPQWuDQBSE74X8h+UFeqtrPKTGukoJCU17a5JDjg/3&#10;Va3uW3E30fz7bqHQ4zAz3zB5OZte3Gh0rWUFqygGQVxZ3XKt4HzaP6UgnEfW2FsmBXdyUBaLhxwz&#10;bSf+pNvR1yJA2GWooPF+yKR0VUMGXWQH4uB92dGgD3KspR5xCnDTyySO19Jgy2GhwYG2DVXd8WoU&#10;dJu0696u212yfzYf8vJe++/LpNTjcn59AeFp9v/hv/ZBK0jSNfyeCUdAFj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GppaxQAAANwAAAAPAAAAAAAAAAAAAAAAAJgCAABkcnMv&#10;ZG93bnJldi54bWxQSwUGAAAAAAQABAD1AAAAigMAAAAA&#10;" fillcolor="red" strokecolor="red" strokeweight="2pt"/>
                  <v:rect id="Rechteck 287" o:spid="_x0000_s1101" style="position:absolute;left:5758;top:2182;width:4646;height:2283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2nJMUA&#10;AADcAAAADwAAAGRycy9kb3ducmV2LnhtbESPQWvCQBSE74L/YXlCb3Wjh2qjq4hQWuilxlA9PrLP&#10;JJp9u2S3Me2vd4WCx2FmvmGW6940oqPW15YVTMYJCOLC6ppLBfn+7XkOwgdkjY1lUvBLHtar4WCJ&#10;qbZX3lGXhVJECPsUFVQhuFRKX1Rk0I+tI47eybYGQ5RtKXWL1wg3jZwmyYs0WHNcqNDRtqLikv0Y&#10;BZ/5bPd1cLr761+z9/x8NG7TfSv1NOo3CxCB+vAI/7c/tILpfAb3M/EI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HackxQAAANwAAAAPAAAAAAAAAAAAAAAAAJgCAABkcnMv&#10;ZG93bnJldi54bWxQSwUGAAAAAAQABAD1AAAAigMAAAAA&#10;" fillcolor="red" strokecolor="red" strokeweight="2pt"/>
                  <v:rect id="Rechteck 288" o:spid="_x0000_s1102" style="position:absolute;top:5542;width:9277;height:83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POdb8A&#10;AADcAAAADwAAAGRycy9kb3ducmV2LnhtbERPTYvCMBC9C/6HMMLeNFXYpVSjiCB4Eayr6HFoxqba&#10;TEoTa/335rCwx8f7Xqx6W4uOWl85VjCdJCCIC6crLhWcfrfjFIQPyBprx6TgTR5Wy+FggZl2L86p&#10;O4ZSxBD2GSowITSZlL4wZNFPXEMcuZtrLYYI21LqFl8x3NZyliQ/0mLFscFgQxtDxeP4tApCl+ab&#10;Mxmz/+6L+8Xl5fU0PSj1NerXcxCB+vAv/nPvtIJZGtfGM/EIyOU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oU851vwAAANwAAAAPAAAAAAAAAAAAAAAAAJgCAABkcnMvZG93bnJl&#10;di54bWxQSwUGAAAAAAQABAD1AAAAhAMAAAAA&#10;" fillcolor="#090" strokecolor="#090" strokeweight="2pt"/>
                  <v:rect id="Rechteck 289" o:spid="_x0000_s1103" style="position:absolute;left:6932;top:3119;width:2289;height:2279;rotation:9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ZAWMQA&#10;AADcAAAADwAAAGRycy9kb3ducmV2LnhtbESPQWvCQBSE70L/w/KEXqTZKKhpmlWKEOzVaLHHR/Y1&#10;CWbfhuw2xn/fFQSPw8x8w2Tb0bRioN41lhXMoxgEcWl1w5WC0zF/S0A4j6yxtUwKbuRgu3mZZJhq&#10;e+UDDYWvRICwS1FB7X2XSunKmgy6yHbEwfu1vUEfZF9J3eM1wE0rF3G8kgYbDgs1drSrqbwUf0ZB&#10;fPpp5/RN++RW5LP17szlcn9W6nU6fn6A8DT6Z/jR/tIKFsk73M+EIyA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WQFjEAAAA3AAAAA8AAAAAAAAAAAAAAAAAmAIAAGRycy9k&#10;b3ducmV2LnhtbFBLBQYAAAAABAAEAPUAAACJAwAAAAA=&#10;" fillcolor="#090" strokecolor="#090" strokeweight="2pt"/>
                </v:group>
                <v:oval id="Ellipse 285" o:spid="_x0000_s1104" style="position:absolute;left:57043;top:13331;width:484;height:484;rotation:1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s1bcQA&#10;AADcAAAADwAAAGRycy9kb3ducmV2LnhtbESPT2sCMRTE74LfITyhN80qVpbVKLYg1NKLq6XXx+bt&#10;H9y8LElc129vCoUeh5n5DbPZDaYVPTnfWFYwnyUgiAurG64UXM6HaQrCB2SNrWVS8CAPu+14tMFM&#10;2zufqM9DJSKEfYYK6hC6TEpf1GTQz2xHHL3SOoMhSldJ7fAe4aaViyRZSYMNx4UaO3qvqbjmN6Pg&#10;pzwe9/1AeaCl/norP1u3/J4r9TIZ9msQgYbwH/5rf2gFi/QVfs/EIyC3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LNW3EAAAA3AAAAA8AAAAAAAAAAAAAAAAAmAIAAGRycy9k&#10;b3ducmV2LnhtbFBLBQYAAAAABAAEAPUAAACJAwAAAAA=&#10;" fillcolor="black [3213]" strokecolor="black [3213]" strokeweight="2pt"/>
                <v:shape id="Gerade Verbindung mit Pfeil 290" o:spid="_x0000_s1105" type="#_x0000_t32" style="position:absolute;left:5781;top:13987;width:6791;height:24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oXCh8QAAADcAAAADwAAAGRycy9kb3ducmV2LnhtbERPS2sCMRC+F/wPYYReRLO1rehqlFJo&#10;KdRDfR28jZtxs7iZLJtUt/++cyj0+PG9F6vO1+pKbawCG3gYZaCIi2ArLg3sd2/DKaiYkC3WgcnA&#10;D0VYLXt3C8xtuPGGrttUKgnhmKMBl1KTax0LRx7jKDTEwp1D6zEJbEttW7xJuK/1OMsm2mPF0uCw&#10;oVdHxWX77Q2MB5+nr6fNc+JsfRk8To7u8F44Y+773cscVKIu/Yv/3B9WfDOZL2fkCOjl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ahcKHxAAAANwAAAAPAAAAAAAAAAAA&#10;AAAAAKECAABkcnMvZG93bnJldi54bWxQSwUGAAAAAAQABAD5AAAAkgMAAAAA&#10;" strokecolor="black [3213]" strokeweight="1.25pt">
                  <v:stroke endarrow="open"/>
                </v:shape>
                <v:shape id="Gerade Verbindung mit Pfeil 291" o:spid="_x0000_s1106" type="#_x0000_t32" style="position:absolute;left:23269;top:3779;width:2535;height:2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yEAgsUAAADcAAAADwAAAGRycy9kb3ducmV2LnhtbESP3WrCQBSE7wu+w3KE3tWNIqVGVwmC&#10;INJCjT/Xh+wxiWbPhuxGt2/fLRS8HGbmG2axCqYRd+pcbVnBeJSAIC6srrlUcDxs3j5AOI+ssbFM&#10;Cn7IwWo5eFlgqu2D93TPfSkihF2KCirv21RKV1Rk0I1sSxy9i+0M+ii7UuoOHxFuGjlJkndpsOa4&#10;UGFL64qKW94bBft882Wnn/01nM7f/S54l52zQqnXYcjmIDwF/wz/t7dawWQ2hr8z8QjI5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yEAgsUAAADcAAAADwAAAAAAAAAA&#10;AAAAAAChAgAAZHJzL2Rvd25yZXYueG1sUEsFBgAAAAAEAAQA+QAAAJMDAAAAAA==&#10;" strokecolor="black [3213]" strokeweight="1.25pt">
                  <v:stroke endarrow="open"/>
                </v:shape>
                <v:shape id="Gerade Verbindung mit Pfeil 292" o:spid="_x0000_s1107" type="#_x0000_t32" style="position:absolute;left:19297;top:13755;width:6788;height:1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iaJ68QAAADcAAAADwAAAGRycy9kb3ducmV2LnhtbESP0WrCQBRE3wX/YblCX6RujCA2dRUR&#10;lJLiQ9J+wCV7mwSzd8PuGtO/7woFH4eZOcNs96PpxEDOt5YVLBcJCOLK6pZrBd9fp9cNCB+QNXaW&#10;ScEvedjvppMtZtreuaChDLWIEPYZKmhC6DMpfdWQQb+wPXH0fqwzGKJ0tdQO7xFuOpkmyVoabDku&#10;NNjTsaHqWt6MguGSurHYUHvw83JVzIv8/JnnSr3MxsM7iEBjeIb/2x9aQfqWwuNMPAJy9w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JonrxAAAANwAAAAPAAAAAAAAAAAA&#10;AAAAAKECAABkcnMvZG93bnJldi54bWxQSwUGAAAAAAQABAD5AAAAkgMAAAAA&#10;" strokecolor="black [3213]" strokeweight="1.25pt">
                  <v:stroke startarrow="open"/>
                </v:shape>
                <v:shape id="Gerade Verbindung mit Pfeil 293" o:spid="_x0000_s1108" type="#_x0000_t32" style="position:absolute;left:38307;top:1902;width:3218;height:395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JZEqsUAAADcAAAADwAAAGRycy9kb3ducmV2LnhtbESPQWvCQBSE7wX/w/IEb3WjgtTUVUQQ&#10;Ui9iDGJvr9nXJJh9m2bXGP+9Wyj0OMzMN8xy3ZtadNS6yrKCyTgCQZxbXXGhIDvtXt9AOI+ssbZM&#10;Ch7kYL0avCwx1vbOR+pSX4gAYRejgtL7JpbS5SUZdGPbEAfv27YGfZBtIXWL9wA3tZxG0VwarDgs&#10;lNjQtqT8mt6MguTr5yMtktnukmX0mR325077s1KjYb95B+Gp9//hv3aiFUwXM/g9E46AXD0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JZEqsUAAADcAAAADwAAAAAAAAAA&#10;AAAAAAChAgAAZHJzL2Rvd25yZXYueG1sUEsFBgAAAAAEAAQA+QAAAJMDAAAAAA==&#10;" strokecolor="black [3213]" strokeweight="1.25pt">
                  <v:stroke startarrow="open" endarrow="open"/>
                </v:shape>
                <v:shape id="Gerade Verbindung mit Pfeil 295" o:spid="_x0000_s1109" type="#_x0000_t32" style="position:absolute;left:39720;top:11738;width:48;height:4125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DusecYAAADcAAAADwAAAGRycy9kb3ducmV2LnhtbESPT2vCQBTE74V+h+UVvJlNxYhJXcU/&#10;1LbQi9HeH9nXZDH7NmS3Gr99tyD0OMzMb5jFarCtuFDvjWMFz0kKgrhy2nCt4HR8Hc9B+ICssXVM&#10;Cm7kYbV8fFhgod2VD3QpQy0ihH2BCpoQukJKXzVk0SeuI47et+sthij7WuoerxFuWzlJ05m0aDgu&#10;NNjRtqHqXP5YBelmk39Nzx/l/jPLdrN8a95OB6PU6GlYv4AINIT/8L39rhVM8gz+zsQjIJ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w7rHnGAAAA3AAAAA8AAAAAAAAA&#10;AAAAAAAAoQIAAGRycy9kb3ducmV2LnhtbFBLBQYAAAAABAAEAPkAAACUAwAAAAA=&#10;" strokecolor="black [3213]" strokeweight="1.25pt">
                  <v:stroke startarrow="open" endarrow="open"/>
                </v:shape>
                <v:shape id="Gerade Verbindung mit Pfeil 297" o:spid="_x0000_s1110" type="#_x0000_t32" style="position:absolute;left:54452;top:3739;width:3150;height:3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Wxa88YAAADcAAAADwAAAGRycy9kb3ducmV2LnhtbESPzWsCMRTE74X+D+EVehHN1tavrVGK&#10;YBH04OfB2+vmdbO4eVk2Ubf/vSkIHoeZ3wwznja2FBeqfeFYwVsnAUGcOV1wrmC/m7eHIHxA1lg6&#10;JgV/5GE6eX4aY6rdlTd02YZcxBL2KSowIVSplD4zZNF3XEUcvV9XWwxR1rnUNV5juS1lN0n60mLB&#10;ccFgRTND2Wl7tgq6reXP+mPTC5ysTq33/tEcvjOj1OtL8/UJIlATHuE7vdCRGw3g/0w8AnJy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VsWvPGAAAA3AAAAA8AAAAAAAAA&#10;AAAAAAAAoQIAAGRycy9kb3ducmV2LnhtbFBLBQYAAAAABAAEAPkAAACUAwAAAAA=&#10;" strokecolor="black [3213]" strokeweight="1.25pt">
                  <v:stroke endarrow="open"/>
                </v:shape>
                <v:shape id="Gerade Verbindung mit Pfeil 298" o:spid="_x0000_s1111" type="#_x0000_t32" style="position:absolute;left:51881;top:13612;width:5130;height:3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PPOgcQAAADcAAAADwAAAGRycy9kb3ducmV2LnhtbERPS2sCMRC+F/wPYYReRLO1rehqlFJo&#10;KdRDfR28jZtxs7iZLJtUt/++cyj0+PG9F6vO1+pKbawCG3gYZaCIi2ArLg3sd2/DKaiYkC3WgcnA&#10;D0VYLXt3C8xtuPGGrttUKgnhmKMBl1KTax0LRx7jKDTEwp1D6zEJbEttW7xJuK/1OMsm2mPF0uCw&#10;oVdHxWX77Q2MB5+nr6fNc+JsfRk8To7u8F44Y+773cscVKIu/Yv/3B9WfDNZK2fkCOjl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k886BxAAAANwAAAAPAAAAAAAAAAAA&#10;AAAAAKECAABkcnMvZG93bnJldi54bWxQSwUGAAAAAAQABAD5AAAAkgMAAAAA&#10;" strokecolor="black [3213]" strokeweight="1.25pt">
                  <v:stroke endarrow="open"/>
                </v:shape>
                <v:shape id="Textfeld 51" o:spid="_x0000_s1112" type="#_x0000_t202" style="position:absolute;left:484;top:18898;width:58605;height:27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Vbg8UA&#10;AADbAAAADwAAAGRycy9kb3ducmV2LnhtbESPQWvCQBSE70L/w/IKXkrdqNiW6CpSWi3emmjF2yP7&#10;TILZtyG7TeK/dwsFj8PMfMMsVr2pREuNKy0rGI8iEMSZ1SXnCvbp5/MbCOeRNVaWScGVHKyWD4MF&#10;xtp2/E1t4nMRIOxiVFB4X8dSuqwgg25ka+LgnW1j0AfZ5FI32AW4qeQkil6kwZLDQoE1vReUXZJf&#10;o+D0lB93rt8cuulsWn9s2/T1R6dKDR/79RyEp97fw//tL61gNoa/L+EH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xVuDxQAAANsAAAAPAAAAAAAAAAAAAAAAAJgCAABkcnMv&#10;ZG93bnJldi54bWxQSwUGAAAAAAQABAD1AAAAigMAAAAA&#10;" fillcolor="white [3201]" stroked="f" strokeweight=".5pt">
                  <v:textbox>
                    <w:txbxContent>
                      <w:p w:rsidR="00217D16" w:rsidRPr="006D2190" w:rsidRDefault="00217D16" w:rsidP="00443B44">
                        <w:pPr>
                          <w:pStyle w:val="StandardWeb"/>
                          <w:spacing w:before="0" w:beforeAutospacing="0" w:after="0" w:afterAutospacing="0"/>
                          <w:ind w:left="-142"/>
                        </w:pPr>
                        <w:r>
                          <w:rPr>
                            <w:rFonts w:ascii="Arial" w:eastAsia="Times New Roman" w:hAnsi="Arial" w:cs="Arial"/>
                            <w:b/>
                            <w:sz w:val="22"/>
                            <w:szCs w:val="22"/>
                          </w:rPr>
                          <w:t xml:space="preserve">Abbildung 5: </w:t>
                        </w:r>
                        <w:r w:rsidRPr="006D2190">
                          <w:rPr>
                            <w:rFonts w:ascii="Arial" w:eastAsia="Times New Roman" w:hAnsi="Arial" w:cs="Arial"/>
                            <w:sz w:val="22"/>
                            <w:szCs w:val="22"/>
                          </w:rPr>
                          <w:t>Bildliche Darstellung möglicher Versuchsvariationen zur Hypothesenbildung</w:t>
                        </w:r>
                      </w:p>
                    </w:txbxContent>
                  </v:textbox>
                </v:shape>
                <v:shape id="Textfeld 53" o:spid="_x0000_s1113" type="#_x0000_t202" style="position:absolute;left:8513;top:1865;width:7903;height:42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C9HscA&#10;AADbAAAADwAAAGRycy9kb3ducmV2LnhtbESPT2sCMRTE70K/Q3iF3jRbiyKrUUprQWit+Oegt8fm&#10;uZt287JNUt320zcFweMwM79hJrPW1uJEPhjHCu57GQjiwmnDpYLd9qU7AhEissbaMSn4oQCz6U1n&#10;grl2Z17TaRNLkSAcclRQxdjkUoaiIouh5xri5B2dtxiT9KXUHs8JbmvZz7KhtGg4LVTY0FNFxefm&#10;2yp4+9qvBh/P+109ev9dLE3hzWH+qtTdbfs4BhGpjdfwpb3QCgYP8P8l/QA5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PwvR7HAAAA2wAAAA8AAAAAAAAAAAAAAAAAmAIAAGRy&#10;cy9kb3ducmV2LnhtbFBLBQYAAAAABAAEAPUAAACMAwAAAAA=&#10;" fillcolor="white [3201]" stroked="f" strokeweight=".5pt">
                  <v:fill opacity="0"/>
                  <v:textbox>
                    <w:txbxContent>
                      <w:p w:rsidR="00217D16" w:rsidRPr="00443B44" w:rsidRDefault="00217D16">
                        <w:pPr>
                          <w:rPr>
                            <w:sz w:val="20"/>
                          </w:rPr>
                        </w:pPr>
                        <w:r w:rsidRPr="00443B44">
                          <w:rPr>
                            <w:sz w:val="20"/>
                          </w:rPr>
                          <w:t>langsame Bewegung</w:t>
                        </w:r>
                      </w:p>
                    </w:txbxContent>
                  </v:textbox>
                </v:shape>
                <v:shape id="Textfeld 53" o:spid="_x0000_s1114" type="#_x0000_t202" style="position:absolute;left:9627;top:10008;width:7900;height:4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LO/8gA&#10;AADcAAAADwAAAGRycy9kb3ducmV2LnhtbESPT2sCMRTE74LfIbxCb5qt0KKrUYptQWir+Oegt8fm&#10;dTe6edkmqW776Ruh0OMwM79hJrPW1uJMPhjHCu76GQjiwmnDpYLd9qU3BBEissbaMSn4pgCzabcz&#10;wVy7C6/pvImlSBAOOSqoYmxyKUNRkcXQdw1x8j6ctxiT9KXUHi8Jbms5yLIHadFwWqiwoXlFxWnz&#10;ZRW8fe5X98en/a4eLn8W76bw5vD8qtTtTfs4BhGpjf/hv/ZCKxiMRnA9k46AnP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ss7/yAAAANwAAAAPAAAAAAAAAAAAAAAAAJgCAABk&#10;cnMvZG93bnJldi54bWxQSwUGAAAAAAQABAD1AAAAjQMAAAAA&#10;" fillcolor="white [3201]" stroked="f" strokeweight=".5pt">
                  <v:fill opacity="0"/>
                  <v:textbox>
                    <w:txbxContent>
                      <w:p w:rsidR="00217D16" w:rsidRDefault="00217D16" w:rsidP="00443B44">
                        <w:pPr>
                          <w:pStyle w:val="StandardWeb"/>
                          <w:spacing w:before="0" w:beforeAutospacing="0" w:after="0" w:afterAutospacing="0"/>
                          <w:jc w:val="both"/>
                        </w:pPr>
                        <w:r>
                          <w:rPr>
                            <w:rFonts w:ascii="Arial" w:eastAsia="Times New Roman" w:hAnsi="Arial"/>
                            <w:sz w:val="20"/>
                            <w:szCs w:val="20"/>
                          </w:rPr>
                          <w:t>schnelle Bewegung</w:t>
                        </w:r>
                      </w:p>
                    </w:txbxContent>
                  </v:textbox>
                </v:shape>
                <v:shape id="Gerade Verbindung mit Pfeil 296" o:spid="_x0000_s1115" type="#_x0000_t32" style="position:absolute;left:11579;top:22628;width:3149;height:3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iD/aMYAAADcAAAADwAAAGRycy9kb3ducmV2LnhtbESPT2sCMRTE7wW/Q3iCF9Gsti66GqUU&#10;LIX2UP8dvD03z83i5mXZpLp+e1Mo9DjM/GaYxaq1lbhS40vHCkbDBARx7nTJhYL9bj2YgvABWWPl&#10;mBTcycNq2XlaYKbdjTd03YZCxBL2GSowIdSZlD43ZNEPXU0cvbNrLIYom0LqBm+x3FZynCSptFhy&#10;XDBY05uh/LL9sQrG/c/T98tmEjj5uvSf06M5vOdGqV63fZ2DCNSG//Af/aEjN0vh90w8AnL5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og/2jGAAAA3AAAAA8AAAAAAAAA&#10;AAAAAAAAoQIAAGRycy9kb3ducmV2LnhtbFBLBQYAAAAABAAEAPkAAACUAwAAAAA=&#10;" strokecolor="black [3213]" strokeweight="1.25pt">
                  <v:stroke endarrow="open"/>
                </v:shape>
                <v:shape id="Textfeld 53" o:spid="_x0000_s1116" type="#_x0000_t202" style="position:absolute;left:17142;top:21234;width:22902;height:4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P9eMUA&#10;AADcAAAADwAAAGRycy9kb3ducmV2LnhtbERPz0vDMBS+D/wfwhO8ramKMmqzMXTCQN1w7lBvj+at&#10;jTYvXRK36l9vDoMdP77f5WywnTiQD8axgussB0FcO224UbD9eB5PQISIrLFzTAp+KcBsejEqsdDu&#10;yO902MRGpBAOBSpoY+wLKUPdksWQuZ44cTvnLcYEfSO1x2MKt528yfN7adFwamixp8eW6u/Nj1Xw&#10;uq/Wd19P1babrP6Wb6b25nPxotTV5TB/ABFpiGfxyb3UCm7zND+dSUdAT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Y/14xQAAANwAAAAPAAAAAAAAAAAAAAAAAJgCAABkcnMv&#10;ZG93bnJldi54bWxQSwUGAAAAAAQABAD1AAAAigMAAAAA&#10;" fillcolor="white [3201]" stroked="f" strokeweight=".5pt">
                  <v:fill opacity="0"/>
                  <v:textbox>
                    <w:txbxContent>
                      <w:p w:rsidR="00217D16" w:rsidRDefault="00217D16" w:rsidP="0026510A">
                        <w:pPr>
                          <w:pStyle w:val="StandardWeb"/>
                          <w:spacing w:before="0" w:beforeAutospacing="0" w:after="0" w:afterAutospacing="0"/>
                        </w:pPr>
                        <w:r>
                          <w:rPr>
                            <w:rFonts w:ascii="Arial" w:eastAsia="Times New Roman" w:hAnsi="Arial"/>
                            <w:sz w:val="20"/>
                            <w:szCs w:val="20"/>
                          </w:rPr>
                          <w:t>langsame Bewegung in Pfeilrichtung</w:t>
                        </w:r>
                        <w:r>
                          <w:rPr>
                            <w:rFonts w:ascii="Arial" w:eastAsia="Times New Roman" w:hAnsi="Arial"/>
                            <w:sz w:val="20"/>
                            <w:szCs w:val="20"/>
                          </w:rPr>
                          <w:br/>
                          <w:t>schnelle Bewegung in Pfeilrichtung</w:t>
                        </w:r>
                      </w:p>
                    </w:txbxContent>
                  </v:textbox>
                </v:shape>
                <v:shape id="Gerade Verbindung mit Pfeil 301" o:spid="_x0000_s1117" type="#_x0000_t32" style="position:absolute;left:9801;top:24025;width:6788;height:1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L9BsYAAADcAAAADwAAAGRycy9kb3ducmV2LnhtbESPQWsCMRSE7wX/Q3iCF6mJWqWsRpFC&#10;S8Ee1Oqht+fmuVncvCybqOu/bwoFj8PMfMPMl62rxJWaUHrWMBwoEMS5NyUXGvbf78+vIEJENlh5&#10;Jg13CrBcdJ7mmBl/4y1dd7EQCcIhQw02xjqTMuSWHIaBr4mTd/KNw5hkU0jT4C3BXSVHSk2lw5LT&#10;gsWa3izl593FaRj118fNy3YSWX2d++Ppjz185FbrXrddzUBEauMj/N/+NBrGagh/Z9IRkI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si/QbGAAAA3AAAAA8AAAAAAAAA&#10;AAAAAAAAoQIAAGRycy9kb3ducmV2LnhtbFBLBQYAAAAABAAEAPkAAACUAwAAAAA=&#10;" strokecolor="black [3213]" strokeweight="1.25pt">
                  <v:stroke endarrow="open"/>
                </v:shape>
                <v:line id="Gerade Verbindung 77" o:spid="_x0000_s1118" style="position:absolute;visibility:visible;mso-wrap-style:square" from="30410,415" to="30480,165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Vf1f74AAADbAAAADwAAAGRycy9kb3ducmV2LnhtbESPzQrCMBCE74LvEFbwpqkeVKpRRBD1&#10;Ivhz8Lg0a1tsNiWJtb69EQSPw8x8wyxWralEQ86XlhWMhgkI4szqknMF18t2MAPhA7LGyjIpeJOH&#10;1bLbWWCq7YtP1JxDLiKEfYoKihDqVEqfFWTQD21NHL27dQZDlC6X2uErwk0lx0kykQZLjgsF1rQp&#10;KHucn0ZB48yj3Oxnbmdu9+NhXGHNHpXq99r1HESgNvzDv/ZeK5hO4fsl/gC5/A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BV/V/vgAAANsAAAAPAAAAAAAAAAAAAAAAAKEC&#10;AABkcnMvZG93bnJldi54bWxQSwUGAAAAAAQABAD5AAAAjAMAAAAA&#10;" strokecolor="black [3213]" strokeweight="1pt">
                  <v:stroke dashstyle="dash"/>
                </v:line>
                <v:line id="Gerade Verbindung 316" o:spid="_x0000_s1119" style="position:absolute;visibility:visible;mso-wrap-style:square" from="46065,345" to="46128,164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Kg3o78AAADcAAAADwAAAGRycy9kb3ducmV2LnhtbESPzQrCMBCE74LvEFbwpqkKItUoIoh6&#10;Efw5eFyatS02m5LEWt/eCILHYWa+YRar1lSiIedLywpGwwQEcWZ1ybmC62U7mIHwAVljZZkUvMnD&#10;atntLDDV9sUnas4hFxHCPkUFRQh1KqXPCjLoh7Ymjt7dOoMhSpdL7fAV4aaS4ySZSoMlx4UCa9oU&#10;lD3OT6OgceZRbvYztzO3+/EwrrBmj0r1e+16DiJQG/7hX3uvFUxGU/ieiUdALj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VKg3o78AAADcAAAADwAAAAAAAAAAAAAAAACh&#10;AgAAZHJzL2Rvd25yZXYueG1sUEsFBgAAAAAEAAQA+QAAAI0DAAAAAA==&#10;" strokecolor="black [3213]" strokeweight="1pt">
                  <v:stroke dashstyle="dash"/>
                </v:line>
                <w10:anchorlock/>
              </v:group>
            </w:pict>
          </mc:Fallback>
        </mc:AlternateContent>
      </w:r>
    </w:p>
    <w:p w:rsidR="0026510A" w:rsidRDefault="0026510A" w:rsidP="002D06FE">
      <w:pPr>
        <w:spacing w:after="120" w:line="276" w:lineRule="auto"/>
        <w:ind w:left="425"/>
        <w:jc w:val="left"/>
        <w:rPr>
          <w:rFonts w:cs="Arial"/>
          <w:sz w:val="22"/>
          <w:szCs w:val="22"/>
        </w:rPr>
      </w:pPr>
      <w:r w:rsidRPr="0026510A">
        <w:rPr>
          <w:rFonts w:cs="Arial"/>
          <w:sz w:val="22"/>
          <w:szCs w:val="22"/>
        </w:rPr>
        <w:t>Die in Abbildung 5</w:t>
      </w:r>
      <w:r>
        <w:rPr>
          <w:rFonts w:cs="Arial"/>
          <w:sz w:val="22"/>
          <w:szCs w:val="22"/>
        </w:rPr>
        <w:t xml:space="preserve"> skizzenhaft dargestellten Versuchsvariationen können leicht als Fre</w:t>
      </w:r>
      <w:r>
        <w:rPr>
          <w:rFonts w:cs="Arial"/>
          <w:sz w:val="22"/>
          <w:szCs w:val="22"/>
        </w:rPr>
        <w:t>i</w:t>
      </w:r>
      <w:r>
        <w:rPr>
          <w:rFonts w:cs="Arial"/>
          <w:sz w:val="22"/>
          <w:szCs w:val="22"/>
        </w:rPr>
        <w:t xml:space="preserve">handversuche durchgeführt werden, um die </w:t>
      </w:r>
      <w:r w:rsidR="00A56BBC">
        <w:rPr>
          <w:rFonts w:cs="Arial"/>
          <w:sz w:val="22"/>
          <w:szCs w:val="22"/>
        </w:rPr>
        <w:t xml:space="preserve">folgenden qualitativen bzw. teilweise auch </w:t>
      </w:r>
      <w:r>
        <w:rPr>
          <w:rFonts w:cs="Arial"/>
          <w:sz w:val="22"/>
          <w:szCs w:val="22"/>
        </w:rPr>
        <w:t>halbquantitativen</w:t>
      </w:r>
      <w:r w:rsidR="00A56BBC">
        <w:rPr>
          <w:rFonts w:cs="Arial"/>
          <w:sz w:val="22"/>
          <w:szCs w:val="22"/>
        </w:rPr>
        <w:t xml:space="preserve"> Aussagen </w:t>
      </w:r>
      <w:r w:rsidR="00015D38">
        <w:rPr>
          <w:rFonts w:cs="Arial"/>
          <w:sz w:val="22"/>
          <w:szCs w:val="22"/>
        </w:rPr>
        <w:t xml:space="preserve">/ </w:t>
      </w:r>
      <w:r w:rsidR="00015D38" w:rsidRPr="00015D38">
        <w:rPr>
          <w:rFonts w:cs="Arial"/>
          <w:b/>
          <w:sz w:val="22"/>
          <w:szCs w:val="22"/>
        </w:rPr>
        <w:t>Hypothesen</w:t>
      </w:r>
      <w:r w:rsidR="00015D38">
        <w:rPr>
          <w:rFonts w:cs="Arial"/>
          <w:sz w:val="22"/>
          <w:szCs w:val="22"/>
        </w:rPr>
        <w:t xml:space="preserve"> </w:t>
      </w:r>
      <w:r w:rsidR="00A56BBC">
        <w:rPr>
          <w:rFonts w:cs="Arial"/>
          <w:sz w:val="22"/>
          <w:szCs w:val="22"/>
        </w:rPr>
        <w:t>zu generieren:</w:t>
      </w:r>
    </w:p>
    <w:p w:rsidR="00B04F98" w:rsidRDefault="00B04F98" w:rsidP="002D06FE">
      <w:pPr>
        <w:pStyle w:val="Listenabsatz"/>
        <w:numPr>
          <w:ilvl w:val="0"/>
          <w:numId w:val="4"/>
        </w:numPr>
        <w:spacing w:after="360" w:line="276" w:lineRule="auto"/>
        <w:ind w:left="851" w:hanging="284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Eine Induktionsspannung tritt nur auf, wenn sich der Leiter im Magnetfeld bewegt</w:t>
      </w:r>
      <w:r w:rsidR="00286F33">
        <w:rPr>
          <w:rFonts w:cs="Arial"/>
          <w:sz w:val="22"/>
          <w:szCs w:val="22"/>
        </w:rPr>
        <w:t xml:space="preserve"> und der Geschwindigkeitsvektor </w:t>
      </w:r>
      <w:r w:rsidR="00015D38">
        <w:rPr>
          <w:rFonts w:cs="Arial"/>
          <w:position w:val="-6"/>
          <w:sz w:val="22"/>
          <w:szCs w:val="22"/>
        </w:rPr>
        <w:object w:dxaOrig="192" w:dyaOrig="288">
          <v:shape id="_x0000_i1032" type="#_x0000_t75" style="width:11.25pt;height:13.15pt" o:ole="">
            <v:imagedata r:id="rId10" o:title=""/>
          </v:shape>
          <o:OLEObject Type="Embed" ProgID="Equation.3" ShapeID="_x0000_i1032" DrawAspect="Content" ObjectID="_1532330419" r:id="rId30"/>
        </w:object>
      </w:r>
      <w:r w:rsidR="00015D38">
        <w:rPr>
          <w:rFonts w:cs="Arial"/>
          <w:sz w:val="22"/>
          <w:szCs w:val="22"/>
        </w:rPr>
        <w:t xml:space="preserve"> (mit </w:t>
      </w:r>
      <w:r w:rsidR="00B96F8D" w:rsidRPr="00B96F8D">
        <w:rPr>
          <w:rFonts w:cs="Arial"/>
          <w:position w:val="-6"/>
          <w:sz w:val="22"/>
          <w:szCs w:val="22"/>
        </w:rPr>
        <w:object w:dxaOrig="420" w:dyaOrig="279">
          <v:shape id="_x0000_i1033" type="#_x0000_t75" style="width:21.3pt;height:14.4pt" o:ole="">
            <v:imagedata r:id="rId31" o:title=""/>
          </v:shape>
          <o:OLEObject Type="Embed" ProgID="Equation.3" ShapeID="_x0000_i1033" DrawAspect="Content" ObjectID="_1532330420" r:id="rId32"/>
        </w:object>
      </w:r>
      <w:r w:rsidR="00B96F8D">
        <w:rPr>
          <w:rFonts w:cs="Arial"/>
          <w:sz w:val="22"/>
          <w:szCs w:val="22"/>
        </w:rPr>
        <w:t xml:space="preserve"> </w:t>
      </w:r>
      <w:r w:rsidR="00B96F8D" w:rsidRPr="00B96F8D">
        <w:rPr>
          <w:rFonts w:cs="Arial"/>
          <w:i/>
          <w:sz w:val="22"/>
          <w:szCs w:val="22"/>
        </w:rPr>
        <w:t>Leiterlängsachse</w:t>
      </w:r>
      <w:r w:rsidR="00B96F8D">
        <w:rPr>
          <w:rFonts w:cs="Arial"/>
          <w:sz w:val="22"/>
          <w:szCs w:val="22"/>
        </w:rPr>
        <w:t>)</w:t>
      </w:r>
      <w:r w:rsidR="00015D38">
        <w:rPr>
          <w:rFonts w:cs="Arial"/>
          <w:sz w:val="22"/>
          <w:szCs w:val="22"/>
        </w:rPr>
        <w:t xml:space="preserve"> </w:t>
      </w:r>
      <w:r w:rsidR="007A539B">
        <w:rPr>
          <w:rFonts w:cs="Arial"/>
          <w:sz w:val="22"/>
          <w:szCs w:val="22"/>
        </w:rPr>
        <w:t xml:space="preserve">dabei </w:t>
      </w:r>
      <w:r w:rsidR="00286F33">
        <w:rPr>
          <w:rFonts w:cs="Arial"/>
          <w:sz w:val="22"/>
          <w:szCs w:val="22"/>
        </w:rPr>
        <w:t>nicht parallel zum Feldstärkevektor verläuft.</w:t>
      </w:r>
    </w:p>
    <w:p w:rsidR="00286F33" w:rsidRDefault="00286F33" w:rsidP="002D06FE">
      <w:pPr>
        <w:pStyle w:val="Listenabsatz"/>
        <w:numPr>
          <w:ilvl w:val="0"/>
          <w:numId w:val="4"/>
        </w:numPr>
        <w:spacing w:after="360" w:line="276" w:lineRule="auto"/>
        <w:ind w:left="851" w:hanging="284"/>
        <w:jc w:val="left"/>
        <w:rPr>
          <w:rFonts w:cs="Arial"/>
          <w:sz w:val="22"/>
          <w:szCs w:val="22"/>
        </w:rPr>
      </w:pPr>
      <w:r w:rsidRPr="00286F33">
        <w:rPr>
          <w:rFonts w:cs="Arial"/>
          <w:sz w:val="22"/>
          <w:szCs w:val="22"/>
        </w:rPr>
        <w:t>Die Induktionsspannung nimmt mit dem Betrag der Geschwindigkeit zu</w:t>
      </w:r>
      <w:r>
        <w:rPr>
          <w:rFonts w:cs="Arial"/>
          <w:sz w:val="22"/>
          <w:szCs w:val="22"/>
        </w:rPr>
        <w:t>.</w:t>
      </w:r>
    </w:p>
    <w:p w:rsidR="009A4723" w:rsidRDefault="00286F33" w:rsidP="002D06FE">
      <w:pPr>
        <w:pStyle w:val="Listenabsatz"/>
        <w:numPr>
          <w:ilvl w:val="0"/>
          <w:numId w:val="4"/>
        </w:numPr>
        <w:spacing w:after="360" w:line="276" w:lineRule="auto"/>
        <w:ind w:left="851" w:hanging="284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Die</w:t>
      </w:r>
      <w:r w:rsidR="00B04F98" w:rsidRPr="00286F33">
        <w:rPr>
          <w:rFonts w:cs="Arial"/>
          <w:sz w:val="22"/>
          <w:szCs w:val="22"/>
        </w:rPr>
        <w:t xml:space="preserve"> Induktionsspannung </w:t>
      </w:r>
      <w:r>
        <w:rPr>
          <w:rFonts w:cs="Arial"/>
          <w:sz w:val="22"/>
          <w:szCs w:val="22"/>
        </w:rPr>
        <w:t xml:space="preserve">ist </w:t>
      </w:r>
      <w:r w:rsidR="007A539B">
        <w:rPr>
          <w:rFonts w:cs="Arial"/>
          <w:sz w:val="22"/>
          <w:szCs w:val="22"/>
        </w:rPr>
        <w:t>(bei gleicher Geschwindigkeit – Betrag und Richtung</w:t>
      </w:r>
      <w:r w:rsidR="00B96F8D">
        <w:rPr>
          <w:rFonts w:cs="Arial"/>
          <w:sz w:val="22"/>
          <w:szCs w:val="22"/>
        </w:rPr>
        <w:t xml:space="preserve"> –</w:t>
      </w:r>
      <w:r w:rsidR="007A539B">
        <w:rPr>
          <w:rFonts w:cs="Arial"/>
          <w:sz w:val="22"/>
          <w:szCs w:val="22"/>
        </w:rPr>
        <w:t xml:space="preserve">) </w:t>
      </w:r>
      <w:r>
        <w:rPr>
          <w:rFonts w:cs="Arial"/>
          <w:sz w:val="22"/>
          <w:szCs w:val="22"/>
        </w:rPr>
        <w:t xml:space="preserve">größer, wenn die Stärke des Magnetfeldes </w:t>
      </w:r>
      <w:r w:rsidR="009A4723">
        <w:rPr>
          <w:rFonts w:cs="Arial"/>
          <w:sz w:val="22"/>
          <w:szCs w:val="22"/>
        </w:rPr>
        <w:t>größer ist.</w:t>
      </w:r>
    </w:p>
    <w:p w:rsidR="00B04F98" w:rsidRDefault="009A4723" w:rsidP="002D06FE">
      <w:pPr>
        <w:pStyle w:val="Listenabsatz"/>
        <w:numPr>
          <w:ilvl w:val="0"/>
          <w:numId w:val="4"/>
        </w:numPr>
        <w:spacing w:after="360" w:line="276" w:lineRule="auto"/>
        <w:ind w:left="851" w:hanging="284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Die</w:t>
      </w:r>
      <w:r w:rsidR="00B04F98">
        <w:rPr>
          <w:rFonts w:cs="Arial"/>
          <w:sz w:val="22"/>
          <w:szCs w:val="22"/>
        </w:rPr>
        <w:t xml:space="preserve"> Induktionsspannung </w:t>
      </w:r>
      <w:r>
        <w:rPr>
          <w:rFonts w:cs="Arial"/>
          <w:sz w:val="22"/>
          <w:szCs w:val="22"/>
        </w:rPr>
        <w:t>wächst mit dem Winkel zwischen dem Geschwindig</w:t>
      </w:r>
      <w:r w:rsidR="006B04AB">
        <w:rPr>
          <w:rFonts w:cs="Arial"/>
          <w:sz w:val="22"/>
          <w:szCs w:val="22"/>
        </w:rPr>
        <w:t>keits- und dem Feldstärkevektor (von 0° bis 90°).</w:t>
      </w:r>
    </w:p>
    <w:p w:rsidR="00B04F98" w:rsidRDefault="009A4723" w:rsidP="002D06FE">
      <w:pPr>
        <w:pStyle w:val="Listenabsatz"/>
        <w:numPr>
          <w:ilvl w:val="0"/>
          <w:numId w:val="4"/>
        </w:numPr>
        <w:spacing w:after="360" w:line="276" w:lineRule="auto"/>
        <w:ind w:left="851" w:hanging="284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Die Polung der Induktionsspannung kann mit </w:t>
      </w:r>
      <w:r w:rsidR="006B04AB">
        <w:rPr>
          <w:rFonts w:cs="Arial"/>
          <w:sz w:val="22"/>
          <w:szCs w:val="22"/>
        </w:rPr>
        <w:t>Hilfe</w:t>
      </w:r>
      <w:r>
        <w:rPr>
          <w:rFonts w:cs="Arial"/>
          <w:sz w:val="22"/>
          <w:szCs w:val="22"/>
        </w:rPr>
        <w:t xml:space="preserve"> einer Drei-Finger-Regel bestimmt </w:t>
      </w:r>
      <w:r w:rsidR="007A539B">
        <w:rPr>
          <w:rFonts w:cs="Arial"/>
          <w:sz w:val="22"/>
          <w:szCs w:val="22"/>
        </w:rPr>
        <w:t xml:space="preserve">bzw. vorausgesagt </w:t>
      </w:r>
      <w:r>
        <w:rPr>
          <w:rFonts w:cs="Arial"/>
          <w:sz w:val="22"/>
          <w:szCs w:val="22"/>
        </w:rPr>
        <w:t>werden.</w:t>
      </w:r>
    </w:p>
    <w:p w:rsidR="00A56BBC" w:rsidRPr="004F2EA0" w:rsidRDefault="006B04AB" w:rsidP="002D06FE">
      <w:pPr>
        <w:pStyle w:val="Listenabsatz"/>
        <w:numPr>
          <w:ilvl w:val="0"/>
          <w:numId w:val="4"/>
        </w:numPr>
        <w:spacing w:after="360" w:line="276" w:lineRule="auto"/>
        <w:ind w:left="851" w:hanging="284"/>
        <w:jc w:val="left"/>
        <w:rPr>
          <w:rFonts w:cs="Arial"/>
          <w:sz w:val="22"/>
          <w:szCs w:val="22"/>
        </w:rPr>
      </w:pPr>
      <w:r w:rsidRPr="004F2EA0">
        <w:rPr>
          <w:rFonts w:cs="Arial"/>
          <w:sz w:val="22"/>
          <w:szCs w:val="22"/>
        </w:rPr>
        <w:t xml:space="preserve">Die Induktionsspannung wächst (bei gleicher Geschwindigkeit </w:t>
      </w:r>
      <w:r w:rsidR="00015D38">
        <w:rPr>
          <w:rFonts w:cs="Arial"/>
          <w:sz w:val="22"/>
          <w:szCs w:val="22"/>
        </w:rPr>
        <w:t>und Feld</w:t>
      </w:r>
      <w:r w:rsidR="004F2EA0" w:rsidRPr="004F2EA0">
        <w:rPr>
          <w:rFonts w:cs="Arial"/>
          <w:sz w:val="22"/>
          <w:szCs w:val="22"/>
        </w:rPr>
        <w:t>stärke</w:t>
      </w:r>
      <w:r w:rsidRPr="004F2EA0">
        <w:rPr>
          <w:rFonts w:cs="Arial"/>
          <w:sz w:val="22"/>
          <w:szCs w:val="22"/>
        </w:rPr>
        <w:t xml:space="preserve">) </w:t>
      </w:r>
      <w:r w:rsidR="004F2EA0" w:rsidRPr="004F2EA0">
        <w:rPr>
          <w:rFonts w:cs="Arial"/>
          <w:sz w:val="22"/>
          <w:szCs w:val="22"/>
        </w:rPr>
        <w:t>mit der Länge des bewegten Leiters.</w:t>
      </w:r>
    </w:p>
    <w:p w:rsidR="0011185E" w:rsidRDefault="00A403A1" w:rsidP="006D2190">
      <w:pPr>
        <w:spacing w:after="120" w:line="276" w:lineRule="auto"/>
        <w:ind w:left="425" w:hanging="425"/>
        <w:jc w:val="left"/>
        <w:rPr>
          <w:rFonts w:cs="Arial"/>
          <w:szCs w:val="24"/>
        </w:rPr>
      </w:pPr>
      <w:r>
        <w:rPr>
          <w:rFonts w:cs="Arial"/>
          <w:b/>
          <w:szCs w:val="24"/>
        </w:rPr>
        <w:t>6</w:t>
      </w:r>
      <w:r w:rsidR="00FC0FC9">
        <w:rPr>
          <w:rFonts w:cs="Arial"/>
          <w:b/>
          <w:szCs w:val="24"/>
        </w:rPr>
        <w:t>.</w:t>
      </w:r>
      <w:r w:rsidR="00FC0FC9">
        <w:rPr>
          <w:rFonts w:cs="Arial"/>
          <w:b/>
          <w:szCs w:val="24"/>
        </w:rPr>
        <w:tab/>
        <w:t xml:space="preserve">Deduktive Herleitung </w:t>
      </w:r>
      <w:r>
        <w:rPr>
          <w:rFonts w:cs="Arial"/>
          <w:b/>
          <w:szCs w:val="24"/>
        </w:rPr>
        <w:t>eines Terms für die</w:t>
      </w:r>
      <w:r w:rsidR="00FC0FC9">
        <w:rPr>
          <w:rFonts w:cs="Arial"/>
          <w:b/>
          <w:szCs w:val="24"/>
        </w:rPr>
        <w:t xml:space="preserve"> Induktionsspannung bei Bewegung eines Leiter</w:t>
      </w:r>
      <w:r w:rsidR="00CC3320">
        <w:rPr>
          <w:rFonts w:cs="Arial"/>
          <w:b/>
          <w:szCs w:val="24"/>
        </w:rPr>
        <w:t>s</w:t>
      </w:r>
      <w:r w:rsidR="00FC0FC9">
        <w:rPr>
          <w:rFonts w:cs="Arial"/>
          <w:b/>
          <w:szCs w:val="24"/>
        </w:rPr>
        <w:t xml:space="preserve"> in einem homogenen Magnetfeld</w:t>
      </w:r>
      <w:r w:rsidR="00FC0FC9">
        <w:rPr>
          <w:rFonts w:cs="Arial"/>
          <w:b/>
        </w:rPr>
        <w:t>:</w:t>
      </w:r>
    </w:p>
    <w:p w:rsidR="00843218" w:rsidRPr="006D2190" w:rsidRDefault="003D7B53" w:rsidP="002C2B65">
      <w:pPr>
        <w:spacing w:after="360" w:line="276" w:lineRule="auto"/>
        <w:ind w:left="425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Ein</w:t>
      </w:r>
      <w:r w:rsidR="00471A4F" w:rsidRPr="006D2190">
        <w:rPr>
          <w:rFonts w:cs="Arial"/>
          <w:sz w:val="22"/>
          <w:szCs w:val="22"/>
        </w:rPr>
        <w:t xml:space="preserve"> </w:t>
      </w:r>
      <w:r>
        <w:rPr>
          <w:rFonts w:cs="Arial"/>
          <w:sz w:val="22"/>
          <w:szCs w:val="22"/>
        </w:rPr>
        <w:t>Leiter</w:t>
      </w:r>
      <w:r w:rsidR="00DF74F1" w:rsidRPr="006D2190">
        <w:rPr>
          <w:rFonts w:cs="Arial"/>
          <w:sz w:val="22"/>
          <w:szCs w:val="22"/>
        </w:rPr>
        <w:t xml:space="preserve"> </w:t>
      </w:r>
      <w:r w:rsidR="00185354" w:rsidRPr="006D2190">
        <w:rPr>
          <w:rFonts w:cs="Arial"/>
          <w:sz w:val="22"/>
          <w:szCs w:val="22"/>
        </w:rPr>
        <w:t>der</w:t>
      </w:r>
      <w:r w:rsidR="00484235" w:rsidRPr="006D2190">
        <w:rPr>
          <w:rFonts w:cs="Arial"/>
          <w:sz w:val="22"/>
          <w:szCs w:val="22"/>
        </w:rPr>
        <w:t xml:space="preserve"> Länge </w:t>
      </w:r>
      <w:r w:rsidR="00ED5EE0">
        <w:rPr>
          <w:rFonts w:cs="Arial"/>
          <w:position w:val="-4"/>
          <w:sz w:val="22"/>
          <w:szCs w:val="22"/>
        </w:rPr>
        <w:object w:dxaOrig="220" w:dyaOrig="240">
          <v:shape id="_x0000_i1034" type="#_x0000_t75" style="width:11.25pt;height:11.9pt" o:ole="">
            <v:imagedata r:id="rId33" o:title=""/>
          </v:shape>
          <o:OLEObject Type="Embed" ProgID="Equation.3" ShapeID="_x0000_i1034" DrawAspect="Content" ObjectID="_1532330421" r:id="rId34"/>
        </w:object>
      </w:r>
      <w:r w:rsidR="00185354" w:rsidRPr="006D2190">
        <w:rPr>
          <w:rFonts w:cs="Arial"/>
          <w:sz w:val="22"/>
          <w:szCs w:val="22"/>
        </w:rPr>
        <w:t xml:space="preserve"> </w:t>
      </w:r>
      <w:r w:rsidR="00DF74F1" w:rsidRPr="006D2190">
        <w:rPr>
          <w:rFonts w:cs="Arial"/>
          <w:sz w:val="22"/>
          <w:szCs w:val="22"/>
        </w:rPr>
        <w:t>hängt</w:t>
      </w:r>
      <w:r>
        <w:rPr>
          <w:rFonts w:cs="Arial"/>
          <w:sz w:val="22"/>
          <w:szCs w:val="22"/>
        </w:rPr>
        <w:t>,</w:t>
      </w:r>
      <w:r w:rsidR="00DF74F1" w:rsidRPr="006D2190">
        <w:rPr>
          <w:rFonts w:cs="Arial"/>
          <w:sz w:val="22"/>
          <w:szCs w:val="22"/>
        </w:rPr>
        <w:t xml:space="preserve"> wie in Abbil</w:t>
      </w:r>
      <w:r w:rsidR="009A4723">
        <w:rPr>
          <w:rFonts w:cs="Arial"/>
          <w:sz w:val="22"/>
          <w:szCs w:val="22"/>
        </w:rPr>
        <w:t>dung 6</w:t>
      </w:r>
      <w:r w:rsidR="00DF74F1" w:rsidRPr="006D2190">
        <w:rPr>
          <w:rFonts w:cs="Arial"/>
          <w:sz w:val="22"/>
          <w:szCs w:val="22"/>
        </w:rPr>
        <w:t xml:space="preserve"> dargestellt</w:t>
      </w:r>
      <w:r>
        <w:rPr>
          <w:rFonts w:cs="Arial"/>
          <w:sz w:val="22"/>
          <w:szCs w:val="22"/>
        </w:rPr>
        <w:t>,</w:t>
      </w:r>
      <w:r w:rsidR="00DF74F1" w:rsidRPr="006D2190">
        <w:rPr>
          <w:rFonts w:cs="Arial"/>
          <w:sz w:val="22"/>
          <w:szCs w:val="22"/>
        </w:rPr>
        <w:t xml:space="preserve"> an zwei dünnen </w:t>
      </w:r>
      <w:r w:rsidR="00484235" w:rsidRPr="006D2190">
        <w:rPr>
          <w:rFonts w:cs="Arial"/>
          <w:sz w:val="22"/>
          <w:szCs w:val="22"/>
        </w:rPr>
        <w:t>Kupferdrä</w:t>
      </w:r>
      <w:r w:rsidR="00484235" w:rsidRPr="006D2190">
        <w:rPr>
          <w:rFonts w:cs="Arial"/>
          <w:sz w:val="22"/>
          <w:szCs w:val="22"/>
        </w:rPr>
        <w:t>h</w:t>
      </w:r>
      <w:r w:rsidR="00484235" w:rsidRPr="006D2190">
        <w:rPr>
          <w:rFonts w:cs="Arial"/>
          <w:sz w:val="22"/>
          <w:szCs w:val="22"/>
        </w:rPr>
        <w:t xml:space="preserve">ten </w:t>
      </w:r>
      <w:r w:rsidR="00185354" w:rsidRPr="006D2190">
        <w:rPr>
          <w:rFonts w:cs="Arial"/>
          <w:sz w:val="22"/>
          <w:szCs w:val="22"/>
        </w:rPr>
        <w:t>der</w:t>
      </w:r>
      <w:r w:rsidR="00484235" w:rsidRPr="006D2190">
        <w:rPr>
          <w:rFonts w:cs="Arial"/>
          <w:sz w:val="22"/>
          <w:szCs w:val="22"/>
        </w:rPr>
        <w:t xml:space="preserve"> </w:t>
      </w:r>
      <w:proofErr w:type="gramStart"/>
      <w:r w:rsidR="00484235" w:rsidRPr="006D2190">
        <w:rPr>
          <w:rFonts w:cs="Arial"/>
          <w:sz w:val="22"/>
          <w:szCs w:val="22"/>
        </w:rPr>
        <w:t>Länge</w:t>
      </w:r>
      <w:r w:rsidR="00185354" w:rsidRPr="006D2190">
        <w:rPr>
          <w:rFonts w:cs="Arial"/>
          <w:sz w:val="22"/>
          <w:szCs w:val="22"/>
        </w:rPr>
        <w:t xml:space="preserve"> </w:t>
      </w:r>
      <w:proofErr w:type="gramEnd"/>
      <w:r w:rsidR="00242D14" w:rsidRPr="00242D14">
        <w:rPr>
          <w:rFonts w:cs="Arial"/>
          <w:position w:val="-6"/>
          <w:sz w:val="22"/>
          <w:szCs w:val="22"/>
        </w:rPr>
        <w:object w:dxaOrig="180" w:dyaOrig="279">
          <v:shape id="_x0000_i1035" type="#_x0000_t75" style="width:10pt;height:13.15pt" o:ole="">
            <v:imagedata r:id="rId35" o:title=""/>
          </v:shape>
          <o:OLEObject Type="Embed" ProgID="Equation.3" ShapeID="_x0000_i1035" DrawAspect="Content" ObjectID="_1532330422" r:id="rId36"/>
        </w:object>
      </w:r>
      <w:r w:rsidR="00471A4F" w:rsidRPr="006D2190">
        <w:rPr>
          <w:rFonts w:cs="Arial"/>
          <w:sz w:val="22"/>
          <w:szCs w:val="22"/>
        </w:rPr>
        <w:t>.</w:t>
      </w:r>
      <w:r w:rsidR="00DF74F1" w:rsidRPr="006D2190">
        <w:rPr>
          <w:rFonts w:cs="Arial"/>
          <w:sz w:val="22"/>
          <w:szCs w:val="22"/>
        </w:rPr>
        <w:t xml:space="preserve"> Diese Leiterschaukel schwingt in einem </w:t>
      </w:r>
      <w:r w:rsidR="00DF74F1" w:rsidRPr="00242D14">
        <w:rPr>
          <w:rFonts w:cs="Arial"/>
          <w:sz w:val="22"/>
          <w:szCs w:val="22"/>
        </w:rPr>
        <w:t>homogenen</w:t>
      </w:r>
      <w:r w:rsidR="00DF74F1" w:rsidRPr="006D2190">
        <w:rPr>
          <w:rFonts w:cs="Arial"/>
          <w:sz w:val="22"/>
          <w:szCs w:val="22"/>
        </w:rPr>
        <w:t xml:space="preserve"> Magnetfeld der </w:t>
      </w:r>
      <w:proofErr w:type="gramStart"/>
      <w:r w:rsidR="00DF74F1" w:rsidRPr="006D2190">
        <w:rPr>
          <w:rFonts w:cs="Arial"/>
          <w:sz w:val="22"/>
          <w:szCs w:val="22"/>
        </w:rPr>
        <w:t>Stä</w:t>
      </w:r>
      <w:r w:rsidR="00DF74F1" w:rsidRPr="006D2190">
        <w:rPr>
          <w:rFonts w:cs="Arial"/>
          <w:sz w:val="22"/>
          <w:szCs w:val="22"/>
        </w:rPr>
        <w:t>r</w:t>
      </w:r>
      <w:r w:rsidR="00DF74F1" w:rsidRPr="006D2190">
        <w:rPr>
          <w:rFonts w:cs="Arial"/>
          <w:sz w:val="22"/>
          <w:szCs w:val="22"/>
        </w:rPr>
        <w:t xml:space="preserve">ke </w:t>
      </w:r>
      <w:proofErr w:type="gramEnd"/>
      <w:r w:rsidR="00242D14" w:rsidRPr="006D2190">
        <w:rPr>
          <w:rFonts w:cs="Arial"/>
          <w:position w:val="-4"/>
          <w:sz w:val="22"/>
          <w:szCs w:val="22"/>
        </w:rPr>
        <w:object w:dxaOrig="240" w:dyaOrig="320">
          <v:shape id="_x0000_i1036" type="#_x0000_t75" style="width:11.9pt;height:16.9pt" o:ole="">
            <v:imagedata r:id="rId8" o:title=""/>
          </v:shape>
          <o:OLEObject Type="Embed" ProgID="Equation.3" ShapeID="_x0000_i1036" DrawAspect="Content" ObjectID="_1532330423" r:id="rId37"/>
        </w:object>
      </w:r>
      <w:r w:rsidR="00DF74F1" w:rsidRPr="006D2190">
        <w:rPr>
          <w:rFonts w:cs="Arial"/>
          <w:sz w:val="22"/>
          <w:szCs w:val="22"/>
        </w:rPr>
        <w:fldChar w:fldCharType="begin"/>
      </w:r>
      <w:r w:rsidR="00DF74F1" w:rsidRPr="006D2190">
        <w:rPr>
          <w:rFonts w:cs="Arial"/>
          <w:sz w:val="22"/>
          <w:szCs w:val="22"/>
        </w:rPr>
        <w:instrText xml:space="preserve"> QUOTE </w:instrText>
      </w:r>
      <w:r w:rsidR="00AA41CC">
        <w:rPr>
          <w:rFonts w:cs="Arial"/>
          <w:position w:val="-8"/>
          <w:sz w:val="22"/>
          <w:szCs w:val="22"/>
        </w:rPr>
        <w:pict>
          <v:shape id="_x0000_i1037" type="#_x0000_t75" style="width:75.75pt;height:16.3pt" equationxml="&lt;">
            <v:imagedata r:id="rId38" o:title="" chromakey="white"/>
          </v:shape>
        </w:pict>
      </w:r>
      <w:r w:rsidR="00DF74F1" w:rsidRPr="006D2190">
        <w:rPr>
          <w:rFonts w:cs="Arial"/>
          <w:sz w:val="22"/>
          <w:szCs w:val="22"/>
        </w:rPr>
        <w:instrText xml:space="preserve"> </w:instrText>
      </w:r>
      <w:r w:rsidR="00542013">
        <w:rPr>
          <w:rFonts w:cs="Arial"/>
          <w:sz w:val="22"/>
          <w:szCs w:val="22"/>
        </w:rPr>
        <w:fldChar w:fldCharType="separate"/>
      </w:r>
      <w:r w:rsidR="00542013">
        <w:rPr>
          <w:rFonts w:cs="Arial"/>
          <w:position w:val="-8"/>
          <w:sz w:val="22"/>
          <w:szCs w:val="22"/>
        </w:rPr>
        <w:pict>
          <v:shape id="_x0000_i1123" type="#_x0000_t75" style="width:75.75pt;height:16.3pt" equationxml="&lt;">
            <v:imagedata r:id="rId38" o:title="" chromakey="white"/>
          </v:shape>
        </w:pict>
      </w:r>
      <w:r w:rsidR="00DF74F1" w:rsidRPr="006D2190">
        <w:rPr>
          <w:rFonts w:cs="Arial"/>
          <w:sz w:val="22"/>
          <w:szCs w:val="22"/>
        </w:rPr>
        <w:fldChar w:fldCharType="end"/>
      </w:r>
      <w:r w:rsidR="00DF74F1" w:rsidRPr="006D2190">
        <w:rPr>
          <w:rFonts w:cs="Arial"/>
          <w:sz w:val="22"/>
          <w:szCs w:val="22"/>
        </w:rPr>
        <w:t xml:space="preserve">. Die Längsachse des </w:t>
      </w:r>
      <w:r w:rsidR="00502FE5">
        <w:rPr>
          <w:rFonts w:cs="Arial"/>
          <w:sz w:val="22"/>
          <w:szCs w:val="22"/>
        </w:rPr>
        <w:t>Metall</w:t>
      </w:r>
      <w:r w:rsidR="00DF74F1" w:rsidRPr="006D2190">
        <w:rPr>
          <w:rFonts w:cs="Arial"/>
          <w:sz w:val="22"/>
          <w:szCs w:val="22"/>
        </w:rPr>
        <w:t xml:space="preserve">stabes steht stets senkrecht zu </w:t>
      </w:r>
      <w:r w:rsidR="00ED5EE0">
        <w:rPr>
          <w:rFonts w:cs="Arial"/>
          <w:position w:val="-4"/>
          <w:sz w:val="22"/>
          <w:szCs w:val="22"/>
        </w:rPr>
        <w:object w:dxaOrig="240" w:dyaOrig="320">
          <v:shape id="_x0000_i1038" type="#_x0000_t75" style="width:11.9pt;height:16.9pt" o:ole="">
            <v:imagedata r:id="rId39" o:title=""/>
          </v:shape>
          <o:OLEObject Type="Embed" ProgID="Equation.3" ShapeID="_x0000_i1038" DrawAspect="Content" ObjectID="_1532330424" r:id="rId40"/>
        </w:object>
      </w:r>
      <w:r w:rsidR="00DF74F1" w:rsidRPr="006D2190">
        <w:rPr>
          <w:rFonts w:cs="Arial"/>
          <w:sz w:val="22"/>
          <w:szCs w:val="22"/>
        </w:rPr>
        <w:fldChar w:fldCharType="begin"/>
      </w:r>
      <w:r w:rsidR="00DF74F1" w:rsidRPr="006D2190">
        <w:rPr>
          <w:rFonts w:cs="Arial"/>
          <w:sz w:val="22"/>
          <w:szCs w:val="22"/>
        </w:rPr>
        <w:instrText xml:space="preserve"> QUOTE </w:instrText>
      </w:r>
      <w:r w:rsidR="00AA41CC">
        <w:rPr>
          <w:rFonts w:cs="Arial"/>
          <w:position w:val="-5"/>
          <w:sz w:val="22"/>
          <w:szCs w:val="22"/>
        </w:rPr>
        <w:pict>
          <v:shape id="_x0000_i1039" type="#_x0000_t75" style="width:10pt;height:16.3pt" equationxml="&lt;">
            <v:imagedata r:id="rId41" o:title="" chromakey="white"/>
          </v:shape>
        </w:pict>
      </w:r>
      <w:r w:rsidR="00DF74F1" w:rsidRPr="006D2190">
        <w:rPr>
          <w:rFonts w:cs="Arial"/>
          <w:sz w:val="22"/>
          <w:szCs w:val="22"/>
        </w:rPr>
        <w:instrText xml:space="preserve"> </w:instrText>
      </w:r>
      <w:r w:rsidR="00542013">
        <w:rPr>
          <w:rFonts w:cs="Arial"/>
          <w:sz w:val="22"/>
          <w:szCs w:val="22"/>
        </w:rPr>
        <w:fldChar w:fldCharType="separate"/>
      </w:r>
      <w:r w:rsidR="00542013">
        <w:rPr>
          <w:rFonts w:cs="Arial"/>
          <w:position w:val="-5"/>
          <w:sz w:val="22"/>
          <w:szCs w:val="22"/>
        </w:rPr>
        <w:pict>
          <v:shape id="_x0000_i1126" type="#_x0000_t75" style="width:10pt;height:16.3pt" equationxml="&lt;">
            <v:imagedata r:id="rId41" o:title="" chromakey="white"/>
          </v:shape>
        </w:pict>
      </w:r>
      <w:r w:rsidR="00DF74F1" w:rsidRPr="006D2190">
        <w:rPr>
          <w:rFonts w:cs="Arial"/>
          <w:sz w:val="22"/>
          <w:szCs w:val="22"/>
        </w:rPr>
        <w:fldChar w:fldCharType="end"/>
      </w:r>
      <w:r w:rsidR="00DF74F1" w:rsidRPr="006D2190">
        <w:rPr>
          <w:rFonts w:cs="Arial"/>
          <w:sz w:val="22"/>
          <w:szCs w:val="22"/>
        </w:rPr>
        <w:t xml:space="preserve"> und zum </w:t>
      </w:r>
      <w:proofErr w:type="gramStart"/>
      <w:r w:rsidR="00DF74F1" w:rsidRPr="006D2190">
        <w:rPr>
          <w:rFonts w:cs="Arial"/>
          <w:sz w:val="22"/>
          <w:szCs w:val="22"/>
        </w:rPr>
        <w:t>Geschwi</w:t>
      </w:r>
      <w:r w:rsidR="00DF74F1" w:rsidRPr="006D2190">
        <w:rPr>
          <w:rFonts w:cs="Arial"/>
          <w:sz w:val="22"/>
          <w:szCs w:val="22"/>
        </w:rPr>
        <w:t>n</w:t>
      </w:r>
      <w:r w:rsidR="00DF74F1" w:rsidRPr="006D2190">
        <w:rPr>
          <w:rFonts w:cs="Arial"/>
          <w:sz w:val="22"/>
          <w:szCs w:val="22"/>
        </w:rPr>
        <w:t xml:space="preserve">digkeitsvektor </w:t>
      </w:r>
      <w:proofErr w:type="gramEnd"/>
      <w:r w:rsidR="00086BE4" w:rsidRPr="00086BE4">
        <w:rPr>
          <w:rFonts w:cs="Arial"/>
          <w:position w:val="-6"/>
          <w:sz w:val="22"/>
          <w:szCs w:val="22"/>
        </w:rPr>
        <w:object w:dxaOrig="200" w:dyaOrig="279">
          <v:shape id="_x0000_i1040" type="#_x0000_t75" style="width:11.25pt;height:13.15pt" o:ole="">
            <v:imagedata r:id="rId10" o:title=""/>
          </v:shape>
          <o:OLEObject Type="Embed" ProgID="Equation.3" ShapeID="_x0000_i1040" DrawAspect="Content" ObjectID="_1532330425" r:id="rId42"/>
        </w:object>
      </w:r>
      <w:r w:rsidR="00DF74F1" w:rsidRPr="006D2190">
        <w:rPr>
          <w:rFonts w:cs="Arial"/>
          <w:sz w:val="22"/>
          <w:szCs w:val="22"/>
        </w:rPr>
        <w:t xml:space="preserve">. Außerdem gilt </w:t>
      </w:r>
      <w:r w:rsidR="00502FE5" w:rsidRPr="00502FE5">
        <w:rPr>
          <w:rFonts w:cs="Arial"/>
          <w:sz w:val="18"/>
          <w:szCs w:val="18"/>
        </w:rPr>
        <w:t>(in guter Näherung</w:t>
      </w:r>
      <w:proofErr w:type="gramStart"/>
      <w:r w:rsidR="00502FE5" w:rsidRPr="00502FE5">
        <w:rPr>
          <w:rFonts w:cs="Arial"/>
          <w:sz w:val="18"/>
          <w:szCs w:val="18"/>
        </w:rPr>
        <w:t>)</w:t>
      </w:r>
      <w:r w:rsidR="00502FE5">
        <w:rPr>
          <w:rFonts w:cs="Arial"/>
          <w:sz w:val="22"/>
          <w:szCs w:val="22"/>
        </w:rPr>
        <w:t xml:space="preserve"> </w:t>
      </w:r>
      <w:proofErr w:type="gramEnd"/>
      <w:r w:rsidR="00ED5EE0" w:rsidRPr="00ED5EE0">
        <w:rPr>
          <w:rFonts w:cs="Arial"/>
          <w:position w:val="-6"/>
          <w:sz w:val="22"/>
          <w:szCs w:val="22"/>
        </w:rPr>
        <w:object w:dxaOrig="639" w:dyaOrig="340">
          <v:shape id="_x0000_i1041" type="#_x0000_t75" style="width:31.3pt;height:16.9pt" o:ole="">
            <v:imagedata r:id="rId43" o:title=""/>
          </v:shape>
          <o:OLEObject Type="Embed" ProgID="Equation.3" ShapeID="_x0000_i1041" DrawAspect="Content" ObjectID="_1532330426" r:id="rId44"/>
        </w:object>
      </w:r>
      <w:r w:rsidR="00DF74F1" w:rsidRPr="006D2190">
        <w:rPr>
          <w:rFonts w:cs="Arial"/>
          <w:sz w:val="22"/>
          <w:szCs w:val="22"/>
        </w:rPr>
        <w:fldChar w:fldCharType="begin"/>
      </w:r>
      <w:r w:rsidR="00DF74F1" w:rsidRPr="006D2190">
        <w:rPr>
          <w:rFonts w:cs="Arial"/>
          <w:sz w:val="22"/>
          <w:szCs w:val="22"/>
        </w:rPr>
        <w:instrText xml:space="preserve"> QUOTE </w:instrText>
      </w:r>
      <w:r w:rsidR="00AA41CC">
        <w:rPr>
          <w:rFonts w:cs="Arial"/>
          <w:position w:val="-5"/>
          <w:sz w:val="22"/>
          <w:szCs w:val="22"/>
        </w:rPr>
        <w:pict>
          <v:shape id="_x0000_i1042" type="#_x0000_t75" style="width:27.55pt;height:16.3pt" equationxml="&lt;">
            <v:imagedata r:id="rId45" o:title="" chromakey="white"/>
          </v:shape>
        </w:pict>
      </w:r>
      <w:r w:rsidR="00DF74F1" w:rsidRPr="006D2190">
        <w:rPr>
          <w:rFonts w:cs="Arial"/>
          <w:sz w:val="22"/>
          <w:szCs w:val="22"/>
        </w:rPr>
        <w:instrText xml:space="preserve"> </w:instrText>
      </w:r>
      <w:r w:rsidR="00542013">
        <w:rPr>
          <w:rFonts w:cs="Arial"/>
          <w:sz w:val="22"/>
          <w:szCs w:val="22"/>
        </w:rPr>
        <w:fldChar w:fldCharType="separate"/>
      </w:r>
      <w:r w:rsidR="00542013">
        <w:rPr>
          <w:rFonts w:cs="Arial"/>
          <w:position w:val="-5"/>
          <w:sz w:val="22"/>
          <w:szCs w:val="22"/>
        </w:rPr>
        <w:pict>
          <v:shape id="_x0000_i1130" type="#_x0000_t75" style="width:27.55pt;height:16.3pt" equationxml="&lt;">
            <v:imagedata r:id="rId45" o:title="" chromakey="white"/>
          </v:shape>
        </w:pict>
      </w:r>
      <w:r w:rsidR="00DF74F1" w:rsidRPr="006D2190">
        <w:rPr>
          <w:rFonts w:cs="Arial"/>
          <w:sz w:val="22"/>
          <w:szCs w:val="22"/>
        </w:rPr>
        <w:fldChar w:fldCharType="end"/>
      </w:r>
      <w:r w:rsidR="00DF74F1" w:rsidRPr="006D2190">
        <w:rPr>
          <w:rFonts w:cs="Arial"/>
          <w:sz w:val="22"/>
          <w:szCs w:val="22"/>
        </w:rPr>
        <w:t>.</w:t>
      </w:r>
    </w:p>
    <w:p w:rsidR="006D2190" w:rsidRDefault="00843218" w:rsidP="009D3926">
      <w:pPr>
        <w:spacing w:line="276" w:lineRule="auto"/>
        <w:ind w:left="-142"/>
        <w:jc w:val="left"/>
        <w:rPr>
          <w:rFonts w:cs="Arial"/>
          <w:sz w:val="22"/>
        </w:rPr>
      </w:pPr>
      <w:r>
        <w:rPr>
          <w:rFonts w:ascii="Calibri" w:hAnsi="Calibri"/>
          <w:noProof/>
        </w:rPr>
        <mc:AlternateContent>
          <mc:Choice Requires="wpc">
            <w:drawing>
              <wp:inline distT="0" distB="0" distL="0" distR="0" wp14:anchorId="7558CC92" wp14:editId="6AACE4F6">
                <wp:extent cx="6286500" cy="4273550"/>
                <wp:effectExtent l="0" t="0" r="19050" b="12700"/>
                <wp:docPr id="50" name="Zeichenbereich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 w="9525" cap="flat" cmpd="sng" algn="ctr">
                          <a:solidFill>
                            <a:schemeClr val="tx1"/>
                          </a:solidFill>
                          <a:prstDash val="solid"/>
                          <a:miter lim="800000"/>
                          <a:headEnd type="none" w="med" len="med"/>
                          <a:tailEnd type="none" w="med" len="med"/>
                        </a:ln>
                      </wpc:whole>
                      <wps:wsp>
                        <wps:cNvPr id="1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452425" y="1864735"/>
                            <a:ext cx="1203345" cy="48222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17D16" w:rsidRDefault="00217D16" w:rsidP="00843218">
                              <w:pPr>
                                <w:rPr>
                                  <w:b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zCs w:val="24"/>
                                </w:rPr>
                                <w:fldChar w:fldCharType="begin"/>
                              </w:r>
                              <w:r>
                                <w:rPr>
                                  <w:b/>
                                  <w:szCs w:val="24"/>
                                </w:rPr>
                                <w:instrText xml:space="preserve"> QUOTE </w:instrText>
                              </w:r>
                              <w:r w:rsidR="00542013">
                                <w:rPr>
                                  <w:rFonts w:ascii="Times New Roman" w:hAnsi="Times New Roman"/>
                                  <w:sz w:val="20"/>
                                </w:rPr>
                                <w:pict>
                                  <v:shape id="_x0000_i1044" type="#_x0000_t75" style="width:8.75pt;height:15.65pt" equationxml="&lt;">
                                    <v:imagedata r:id="rId46" o:title="" chromakey="white"/>
                                  </v:shape>
                                </w:pict>
                              </w:r>
                              <w:r>
                                <w:rPr>
                                  <w:b/>
                                  <w:szCs w:val="24"/>
                                </w:rPr>
                                <w:instrText xml:space="preserve"> </w:instrText>
                              </w:r>
                              <w:r>
                                <w:rPr>
                                  <w:b/>
                                  <w:szCs w:val="24"/>
                                </w:rPr>
                                <w:fldChar w:fldCharType="separate"/>
                              </w:r>
                              <w:r w:rsidR="00542013">
                                <w:rPr>
                                  <w:rFonts w:ascii="Times New Roman" w:hAnsi="Times New Roman"/>
                                  <w:sz w:val="20"/>
                                </w:rPr>
                                <w:pict>
                                  <v:shape id="_x0000_i1200" type="#_x0000_t75" style="width:8.75pt;height:15.65pt" equationxml="&lt;">
                                    <v:imagedata r:id="rId46" o:title="" chromakey="white"/>
                                  </v:shape>
                                </w:pict>
                              </w:r>
                              <w:r>
                                <w:rPr>
                                  <w:b/>
                                  <w:szCs w:val="24"/>
                                </w:rPr>
                                <w:fldChar w:fldCharType="end"/>
                              </w:r>
                              <w:r>
                                <w:rPr>
                                  <w:b/>
                                  <w:szCs w:val="24"/>
                                </w:rPr>
                                <w:t xml:space="preserve"> </w:t>
                              </w:r>
                              <w:r w:rsidRPr="00A4400C">
                                <w:rPr>
                                  <w:sz w:val="22"/>
                                  <w:szCs w:val="22"/>
                                </w:rPr>
                                <w:t>(homogen)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1242953" y="2314050"/>
                            <a:ext cx="354378" cy="25339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17D16" w:rsidRDefault="00542013" w:rsidP="00843218">
                              <w:pPr>
                                <w:rPr>
                                  <w:b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0"/>
                                </w:rPr>
                                <w:pict>
                                  <v:shape id="_x0000_i1048" type="#_x0000_t75" style="width:6.25pt;height:15.65pt" equationxml="&lt;">
                                    <v:imagedata r:id="rId47" o:title="" chromakey="white"/>
                                  </v:shape>
                                </w:pic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359229" y="2644680"/>
                            <a:ext cx="376596" cy="32674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17D16" w:rsidRDefault="00542013" w:rsidP="00843218">
                              <w:pPr>
                                <w:rPr>
                                  <w:b/>
                                  <w:color w:val="7F7F7F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20"/>
                                </w:rPr>
                                <w:pict>
                                  <v:shape id="_x0000_i1050" type="#_x0000_t75" style="width:6.25pt;height:15.65pt" equationxml="&lt;">
                                    <v:imagedata r:id="rId48" o:title="" chromakey="white"/>
                                  </v:shape>
                                </w:pic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688959" y="3266218"/>
                            <a:ext cx="398259" cy="25227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17D16" w:rsidRDefault="00217D16" w:rsidP="00843218">
                              <w:pPr>
                                <w:rPr>
                                  <w:rFonts w:ascii="Cambria Math" w:hAnsi="Cambria Math"/>
                                  <w:b/>
                                  <w:i/>
                                  <w:szCs w:val="24"/>
                                </w:rPr>
                              </w:pPr>
                              <w:r>
                                <w:rPr>
                                  <w:rFonts w:ascii="Cambria Math" w:hAnsi="Cambria Math"/>
                                  <w:b/>
                                  <w:i/>
                                  <w:szCs w:val="24"/>
                                </w:rPr>
                                <w:t>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2260143" y="753355"/>
                            <a:ext cx="1300868" cy="28006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17D16" w:rsidRDefault="00217D16" w:rsidP="00843218">
                              <w:pPr>
                                <w:rPr>
                                  <w:rFonts w:ascii="Calibri" w:hAns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20"/>
                                </w:rPr>
                                <w:t>Speicheroszilloskop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2266096" y="1630942"/>
                            <a:ext cx="1324197" cy="25116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17D16" w:rsidRDefault="00217D16" w:rsidP="00843218">
                              <w:pPr>
                                <w:rPr>
                                  <w:rFonts w:ascii="Calibri" w:hAns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20"/>
                                </w:rPr>
                                <w:t>Mikrovoltverstärker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wgp>
                        <wpg:cNvPr id="7" name="Group 10"/>
                        <wpg:cNvGrpSpPr>
                          <a:grpSpLocks noChangeAspect="1"/>
                        </wpg:cNvGrpSpPr>
                        <wpg:grpSpPr bwMode="auto">
                          <a:xfrm>
                            <a:off x="29072" y="94094"/>
                            <a:ext cx="3452396" cy="3446431"/>
                            <a:chOff x="2834" y="5066"/>
                            <a:chExt cx="7664" cy="7434"/>
                          </a:xfrm>
                        </wpg:grpSpPr>
                        <wps:wsp>
                          <wps:cNvPr id="8" name="AutoShape 1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610" y="10129"/>
                              <a:ext cx="1" cy="1459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" name="AutoShape 1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6073" y="11041"/>
                              <a:ext cx="1" cy="1459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" name="AutoShape 1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072" y="6891"/>
                              <a:ext cx="1" cy="4058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" name="AutoShape 1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610" y="5933"/>
                              <a:ext cx="1" cy="4059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" name="Freeform 15"/>
                          <wps:cNvSpPr>
                            <a:spLocks/>
                          </wps:cNvSpPr>
                          <wps:spPr bwMode="auto">
                            <a:xfrm>
                              <a:off x="5981" y="6389"/>
                              <a:ext cx="189" cy="479"/>
                            </a:xfrm>
                            <a:custGeom>
                              <a:avLst/>
                              <a:gdLst>
                                <a:gd name="T0" fmla="*/ 114 w 237"/>
                                <a:gd name="T1" fmla="*/ 0 h 598"/>
                                <a:gd name="T2" fmla="*/ 114 w 237"/>
                                <a:gd name="T3" fmla="*/ 285 h 598"/>
                                <a:gd name="T4" fmla="*/ 228 w 237"/>
                                <a:gd name="T5" fmla="*/ 399 h 598"/>
                                <a:gd name="T6" fmla="*/ 171 w 237"/>
                                <a:gd name="T7" fmla="*/ 570 h 598"/>
                                <a:gd name="T8" fmla="*/ 57 w 237"/>
                                <a:gd name="T9" fmla="*/ 570 h 598"/>
                                <a:gd name="T10" fmla="*/ 0 w 237"/>
                                <a:gd name="T11" fmla="*/ 399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237" h="598">
                                  <a:moveTo>
                                    <a:pt x="114" y="0"/>
                                  </a:moveTo>
                                  <a:cubicBezTo>
                                    <a:pt x="104" y="109"/>
                                    <a:pt x="95" y="219"/>
                                    <a:pt x="114" y="285"/>
                                  </a:cubicBezTo>
                                  <a:cubicBezTo>
                                    <a:pt x="133" y="351"/>
                                    <a:pt x="219" y="352"/>
                                    <a:pt x="228" y="399"/>
                                  </a:cubicBezTo>
                                  <a:cubicBezTo>
                                    <a:pt x="237" y="446"/>
                                    <a:pt x="199" y="542"/>
                                    <a:pt x="171" y="570"/>
                                  </a:cubicBezTo>
                                  <a:cubicBezTo>
                                    <a:pt x="143" y="598"/>
                                    <a:pt x="85" y="598"/>
                                    <a:pt x="57" y="570"/>
                                  </a:cubicBezTo>
                                  <a:cubicBezTo>
                                    <a:pt x="29" y="542"/>
                                    <a:pt x="0" y="427"/>
                                    <a:pt x="0" y="399"/>
                                  </a:cubicBezTo>
                                </a:path>
                              </a:pathLst>
                            </a:custGeom>
                            <a:noFill/>
                            <a:ln w="222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" name="Freeform 16"/>
                          <wps:cNvSpPr>
                            <a:spLocks/>
                          </wps:cNvSpPr>
                          <wps:spPr bwMode="auto">
                            <a:xfrm>
                              <a:off x="3519" y="5477"/>
                              <a:ext cx="188" cy="478"/>
                            </a:xfrm>
                            <a:custGeom>
                              <a:avLst/>
                              <a:gdLst>
                                <a:gd name="T0" fmla="*/ 114 w 237"/>
                                <a:gd name="T1" fmla="*/ 0 h 598"/>
                                <a:gd name="T2" fmla="*/ 114 w 237"/>
                                <a:gd name="T3" fmla="*/ 285 h 598"/>
                                <a:gd name="T4" fmla="*/ 228 w 237"/>
                                <a:gd name="T5" fmla="*/ 399 h 598"/>
                                <a:gd name="T6" fmla="*/ 171 w 237"/>
                                <a:gd name="T7" fmla="*/ 570 h 598"/>
                                <a:gd name="T8" fmla="*/ 57 w 237"/>
                                <a:gd name="T9" fmla="*/ 570 h 598"/>
                                <a:gd name="T10" fmla="*/ 0 w 237"/>
                                <a:gd name="T11" fmla="*/ 399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237" h="598">
                                  <a:moveTo>
                                    <a:pt x="114" y="0"/>
                                  </a:moveTo>
                                  <a:cubicBezTo>
                                    <a:pt x="104" y="109"/>
                                    <a:pt x="95" y="219"/>
                                    <a:pt x="114" y="285"/>
                                  </a:cubicBezTo>
                                  <a:cubicBezTo>
                                    <a:pt x="133" y="351"/>
                                    <a:pt x="219" y="352"/>
                                    <a:pt x="228" y="399"/>
                                  </a:cubicBezTo>
                                  <a:cubicBezTo>
                                    <a:pt x="237" y="446"/>
                                    <a:pt x="199" y="542"/>
                                    <a:pt x="171" y="570"/>
                                  </a:cubicBezTo>
                                  <a:cubicBezTo>
                                    <a:pt x="143" y="598"/>
                                    <a:pt x="85" y="598"/>
                                    <a:pt x="57" y="570"/>
                                  </a:cubicBezTo>
                                  <a:cubicBezTo>
                                    <a:pt x="29" y="542"/>
                                    <a:pt x="0" y="427"/>
                                    <a:pt x="0" y="399"/>
                                  </a:cubicBezTo>
                                </a:path>
                              </a:pathLst>
                            </a:custGeom>
                            <a:noFill/>
                            <a:ln w="222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" name="Oval 17"/>
                          <wps:cNvSpPr>
                            <a:spLocks noChangeArrowheads="1"/>
                          </wps:cNvSpPr>
                          <wps:spPr bwMode="auto">
                            <a:xfrm>
                              <a:off x="6026" y="6799"/>
                              <a:ext cx="93" cy="92"/>
                            </a:xfrm>
                            <a:prstGeom prst="ellipse">
                              <a:avLst/>
                            </a:prstGeom>
                            <a:solidFill>
                              <a:srgbClr val="00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Oval 18"/>
                          <wps:cNvSpPr>
                            <a:spLocks noChangeArrowheads="1"/>
                          </wps:cNvSpPr>
                          <wps:spPr bwMode="auto">
                            <a:xfrm>
                              <a:off x="3564" y="5888"/>
                              <a:ext cx="91" cy="93"/>
                            </a:xfrm>
                            <a:prstGeom prst="ellipse">
                              <a:avLst/>
                            </a:prstGeom>
                            <a:solidFill>
                              <a:srgbClr val="00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Freeform 19"/>
                          <wps:cNvSpPr>
                            <a:spLocks/>
                          </wps:cNvSpPr>
                          <wps:spPr bwMode="auto">
                            <a:xfrm rot="10076130">
                              <a:off x="3617" y="5520"/>
                              <a:ext cx="4150" cy="320"/>
                            </a:xfrm>
                            <a:custGeom>
                              <a:avLst/>
                              <a:gdLst>
                                <a:gd name="T0" fmla="*/ 0 w 3591"/>
                                <a:gd name="T1" fmla="*/ 456 h 456"/>
                                <a:gd name="T2" fmla="*/ 2679 w 3591"/>
                                <a:gd name="T3" fmla="*/ 0 h 456"/>
                                <a:gd name="T4" fmla="*/ 3591 w 3591"/>
                                <a:gd name="T5" fmla="*/ 456 h 4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591" h="456">
                                  <a:moveTo>
                                    <a:pt x="0" y="456"/>
                                  </a:moveTo>
                                  <a:cubicBezTo>
                                    <a:pt x="1040" y="228"/>
                                    <a:pt x="2081" y="0"/>
                                    <a:pt x="2679" y="0"/>
                                  </a:cubicBezTo>
                                  <a:cubicBezTo>
                                    <a:pt x="3277" y="0"/>
                                    <a:pt x="3439" y="380"/>
                                    <a:pt x="3591" y="456"/>
                                  </a:cubicBezTo>
                                </a:path>
                              </a:pathLst>
                            </a:cu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0"/>
                          <wps:cNvSpPr>
                            <a:spLocks/>
                          </wps:cNvSpPr>
                          <wps:spPr bwMode="auto">
                            <a:xfrm rot="-11816805">
                              <a:off x="6072" y="6663"/>
                              <a:ext cx="1322" cy="94"/>
                            </a:xfrm>
                            <a:custGeom>
                              <a:avLst/>
                              <a:gdLst>
                                <a:gd name="T0" fmla="*/ 0 w 3591"/>
                                <a:gd name="T1" fmla="*/ 456 h 456"/>
                                <a:gd name="T2" fmla="*/ 2679 w 3591"/>
                                <a:gd name="T3" fmla="*/ 0 h 456"/>
                                <a:gd name="T4" fmla="*/ 3591 w 3591"/>
                                <a:gd name="T5" fmla="*/ 456 h 45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3591" h="456">
                                  <a:moveTo>
                                    <a:pt x="0" y="456"/>
                                  </a:moveTo>
                                  <a:cubicBezTo>
                                    <a:pt x="1040" y="228"/>
                                    <a:pt x="2081" y="0"/>
                                    <a:pt x="2679" y="0"/>
                                  </a:cubicBezTo>
                                  <a:cubicBezTo>
                                    <a:pt x="3277" y="0"/>
                                    <a:pt x="3439" y="380"/>
                                    <a:pt x="3591" y="456"/>
                                  </a:cubicBezTo>
                                </a:path>
                              </a:pathLst>
                            </a:cu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AutoShape 21"/>
                          <wps:cNvSpPr>
                            <a:spLocks noChangeArrowheads="1"/>
                          </wps:cNvSpPr>
                          <wps:spPr bwMode="auto">
                            <a:xfrm rot="6683456">
                              <a:off x="4637" y="3812"/>
                              <a:ext cx="300" cy="3906"/>
                            </a:xfrm>
                            <a:prstGeom prst="can">
                              <a:avLst>
                                <a:gd name="adj" fmla="val 87343"/>
                              </a:avLst>
                            </a:prstGeom>
                            <a:solidFill>
                              <a:srgbClr val="C4BC96"/>
                            </a:solidFill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Rectangle 22"/>
                          <wps:cNvSpPr>
                            <a:spLocks noChangeArrowheads="1"/>
                          </wps:cNvSpPr>
                          <wps:spPr bwMode="auto">
                            <a:xfrm>
                              <a:off x="8131" y="7010"/>
                              <a:ext cx="1929" cy="91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Rectangle 23"/>
                          <wps:cNvSpPr>
                            <a:spLocks noChangeArrowheads="1"/>
                          </wps:cNvSpPr>
                          <wps:spPr bwMode="auto">
                            <a:xfrm>
                              <a:off x="8158" y="8880"/>
                              <a:ext cx="1929" cy="91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Rectangle 24"/>
                          <wps:cNvSpPr>
                            <a:spLocks noChangeArrowheads="1"/>
                          </wps:cNvSpPr>
                          <wps:spPr bwMode="auto">
                            <a:xfrm>
                              <a:off x="8220" y="7099"/>
                              <a:ext cx="916" cy="73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Rectangle 25"/>
                          <wps:cNvSpPr>
                            <a:spLocks noChangeArrowheads="1"/>
                          </wps:cNvSpPr>
                          <wps:spPr bwMode="auto">
                            <a:xfrm>
                              <a:off x="8763" y="8989"/>
                              <a:ext cx="1141" cy="31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AutoShape 2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669" y="5112"/>
                              <a:ext cx="2" cy="4333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4" name="AutoShape 27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7351" y="6479"/>
                              <a:ext cx="0" cy="3148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5" name="Oval 28"/>
                          <wps:cNvSpPr>
                            <a:spLocks noChangeArrowheads="1"/>
                          </wps:cNvSpPr>
                          <wps:spPr bwMode="auto">
                            <a:xfrm>
                              <a:off x="7304" y="6435"/>
                              <a:ext cx="91" cy="92"/>
                            </a:xfrm>
                            <a:prstGeom prst="ellipse">
                              <a:avLst/>
                            </a:prstGeom>
                            <a:solidFill>
                              <a:srgbClr val="00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Oval 29"/>
                          <wps:cNvSpPr>
                            <a:spLocks noChangeArrowheads="1"/>
                          </wps:cNvSpPr>
                          <wps:spPr bwMode="auto">
                            <a:xfrm>
                              <a:off x="7623" y="5066"/>
                              <a:ext cx="91" cy="93"/>
                            </a:xfrm>
                            <a:prstGeom prst="ellipse">
                              <a:avLst/>
                            </a:prstGeom>
                            <a:solidFill>
                              <a:srgbClr val="00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Oval 30"/>
                          <wps:cNvSpPr>
                            <a:spLocks noChangeArrowheads="1"/>
                          </wps:cNvSpPr>
                          <wps:spPr bwMode="auto">
                            <a:xfrm>
                              <a:off x="8286" y="9569"/>
                              <a:ext cx="89" cy="92"/>
                            </a:xfrm>
                            <a:prstGeom prst="ellipse">
                              <a:avLst/>
                            </a:prstGeom>
                            <a:solidFill>
                              <a:srgbClr val="00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Oval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8286" y="9387"/>
                              <a:ext cx="89" cy="90"/>
                            </a:xfrm>
                            <a:prstGeom prst="ellipse">
                              <a:avLst/>
                            </a:prstGeom>
                            <a:solidFill>
                              <a:srgbClr val="00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Oval 32"/>
                          <wps:cNvSpPr>
                            <a:spLocks noChangeArrowheads="1"/>
                          </wps:cNvSpPr>
                          <wps:spPr bwMode="auto">
                            <a:xfrm>
                              <a:off x="9766" y="9582"/>
                              <a:ext cx="90" cy="90"/>
                            </a:xfrm>
                            <a:prstGeom prst="ellipse">
                              <a:avLst/>
                            </a:prstGeom>
                            <a:solidFill>
                              <a:srgbClr val="00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Oval 33"/>
                          <wps:cNvSpPr>
                            <a:spLocks noChangeArrowheads="1"/>
                          </wps:cNvSpPr>
                          <wps:spPr bwMode="auto">
                            <a:xfrm>
                              <a:off x="9766" y="9400"/>
                              <a:ext cx="92" cy="90"/>
                            </a:xfrm>
                            <a:prstGeom prst="ellipse">
                              <a:avLst/>
                            </a:prstGeom>
                            <a:solidFill>
                              <a:srgbClr val="00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Oval 34"/>
                          <wps:cNvSpPr>
                            <a:spLocks noChangeArrowheads="1"/>
                          </wps:cNvSpPr>
                          <wps:spPr bwMode="auto">
                            <a:xfrm>
                              <a:off x="9402" y="7712"/>
                              <a:ext cx="94" cy="92"/>
                            </a:xfrm>
                            <a:prstGeom prst="ellipse">
                              <a:avLst/>
                            </a:prstGeom>
                            <a:solidFill>
                              <a:srgbClr val="00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Oval 35"/>
                          <wps:cNvSpPr>
                            <a:spLocks noChangeArrowheads="1"/>
                          </wps:cNvSpPr>
                          <wps:spPr bwMode="auto">
                            <a:xfrm>
                              <a:off x="9402" y="7530"/>
                              <a:ext cx="94" cy="91"/>
                            </a:xfrm>
                            <a:prstGeom prst="ellipse">
                              <a:avLst/>
                            </a:prstGeom>
                            <a:solidFill>
                              <a:srgbClr val="00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AutoShape 36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10497" y="7574"/>
                              <a:ext cx="1" cy="2053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4" name="AutoShape 37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7669" y="9432"/>
                              <a:ext cx="628" cy="1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5" name="AutoShape 38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7351" y="9627"/>
                              <a:ext cx="983" cy="2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" name="AutoShape 3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9813" y="9445"/>
                              <a:ext cx="456" cy="1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7" name="AutoShape 4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9766" y="9627"/>
                              <a:ext cx="731" cy="2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8" name="AutoShape 41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9496" y="7574"/>
                              <a:ext cx="1001" cy="2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9" name="AutoShape 4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9448" y="7757"/>
                              <a:ext cx="821" cy="1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0" name="AutoShape 4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269" y="7757"/>
                              <a:ext cx="2" cy="1688"/>
                            </a:xfrm>
                            <a:prstGeom prst="straightConnector1">
                              <a:avLst/>
                            </a:prstGeom>
                            <a:noFill/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1" name="AutoShape 4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610" y="11359"/>
                              <a:ext cx="2463" cy="959"/>
                            </a:xfrm>
                            <a:prstGeom prst="straightConnector1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 type="arrow" w="lg" len="lg"/>
                              <a:tailEnd type="arrow" w="lg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2" name="AutoShape 45"/>
                          <wps:cNvSpPr>
                            <a:spLocks noChangeArrowheads="1"/>
                          </wps:cNvSpPr>
                          <wps:spPr bwMode="auto">
                            <a:xfrm rot="6683456">
                              <a:off x="4772" y="9167"/>
                              <a:ext cx="191" cy="2793"/>
                            </a:xfrm>
                            <a:prstGeom prst="can">
                              <a:avLst>
                                <a:gd name="adj" fmla="val 98096"/>
                              </a:avLst>
                            </a:prstGeom>
                            <a:solidFill>
                              <a:srgbClr val="FFFFFF"/>
                            </a:solidFill>
                            <a:ln w="15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Arc 46"/>
                          <wps:cNvSpPr>
                            <a:spLocks/>
                          </wps:cNvSpPr>
                          <wps:spPr bwMode="auto">
                            <a:xfrm rot="3488925">
                              <a:off x="5067" y="9684"/>
                              <a:ext cx="196" cy="980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1642 0 0"/>
                                <a:gd name="G2" fmla="+- 21600 0 0"/>
                                <a:gd name="T0" fmla="*/ 18194 w 21600"/>
                                <a:gd name="T1" fmla="*/ 0 h 13481"/>
                                <a:gd name="T2" fmla="*/ 21522 w 21600"/>
                                <a:gd name="T3" fmla="*/ 13481 h 13481"/>
                                <a:gd name="T4" fmla="*/ 0 w 21600"/>
                                <a:gd name="T5" fmla="*/ 11642 h 1348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13481" fill="none" extrusionOk="0">
                                  <a:moveTo>
                                    <a:pt x="18194" y="-1"/>
                                  </a:moveTo>
                                  <a:cubicBezTo>
                                    <a:pt x="20418" y="3475"/>
                                    <a:pt x="21600" y="7515"/>
                                    <a:pt x="21600" y="11642"/>
                                  </a:cubicBezTo>
                                  <a:cubicBezTo>
                                    <a:pt x="21600" y="12255"/>
                                    <a:pt x="21573" y="12869"/>
                                    <a:pt x="21521" y="13480"/>
                                  </a:cubicBezTo>
                                </a:path>
                                <a:path w="21600" h="13481" stroke="0" extrusionOk="0">
                                  <a:moveTo>
                                    <a:pt x="18194" y="-1"/>
                                  </a:moveTo>
                                  <a:cubicBezTo>
                                    <a:pt x="20418" y="3475"/>
                                    <a:pt x="21600" y="7515"/>
                                    <a:pt x="21600" y="11642"/>
                                  </a:cubicBezTo>
                                  <a:cubicBezTo>
                                    <a:pt x="21600" y="12255"/>
                                    <a:pt x="21573" y="12869"/>
                                    <a:pt x="21521" y="13480"/>
                                  </a:cubicBezTo>
                                  <a:lnTo>
                                    <a:pt x="0" y="116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2225">
                              <a:solidFill>
                                <a:srgbClr val="000000"/>
                              </a:solidFill>
                              <a:round/>
                              <a:headEnd type="arrow" w="lg" len="lg"/>
                              <a:tailEnd type="none" w="lg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AutoShape 4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785" y="9469"/>
                              <a:ext cx="1" cy="1759"/>
                            </a:xfrm>
                            <a:prstGeom prst="straightConnector1">
                              <a:avLst/>
                            </a:prstGeom>
                            <a:noFill/>
                            <a:ln w="5397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arrow" w="sm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pic:pic xmlns:pic="http://schemas.openxmlformats.org/drawingml/2006/picture">
                          <pic:nvPicPr>
                            <pic:cNvPr id="45" name="Picture 4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" cstate="print">
                              <a:lum bright="-20000" contrast="20000"/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67" y="7152"/>
                              <a:ext cx="821" cy="65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46" name="Arc 49"/>
                          <wps:cNvSpPr>
                            <a:spLocks/>
                          </wps:cNvSpPr>
                          <wps:spPr bwMode="auto">
                            <a:xfrm rot="3584910">
                              <a:off x="4184" y="10295"/>
                              <a:ext cx="219" cy="933"/>
                            </a:xfrm>
                            <a:custGeom>
                              <a:avLst/>
                              <a:gdLst>
                                <a:gd name="G0" fmla="+- 0 0 0"/>
                                <a:gd name="G1" fmla="+- 11642 0 0"/>
                                <a:gd name="G2" fmla="+- 21600 0 0"/>
                                <a:gd name="T0" fmla="*/ 18194 w 21600"/>
                                <a:gd name="T1" fmla="*/ 0 h 13481"/>
                                <a:gd name="T2" fmla="*/ 21522 w 21600"/>
                                <a:gd name="T3" fmla="*/ 13481 h 13481"/>
                                <a:gd name="T4" fmla="*/ 0 w 21600"/>
                                <a:gd name="T5" fmla="*/ 11642 h 1348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1600" h="13481" fill="none" extrusionOk="0">
                                  <a:moveTo>
                                    <a:pt x="18194" y="-1"/>
                                  </a:moveTo>
                                  <a:cubicBezTo>
                                    <a:pt x="20418" y="3475"/>
                                    <a:pt x="21600" y="7515"/>
                                    <a:pt x="21600" y="11642"/>
                                  </a:cubicBezTo>
                                  <a:cubicBezTo>
                                    <a:pt x="21600" y="12255"/>
                                    <a:pt x="21573" y="12869"/>
                                    <a:pt x="21521" y="13480"/>
                                  </a:cubicBezTo>
                                </a:path>
                                <a:path w="21600" h="13481" stroke="0" extrusionOk="0">
                                  <a:moveTo>
                                    <a:pt x="18194" y="-1"/>
                                  </a:moveTo>
                                  <a:cubicBezTo>
                                    <a:pt x="20418" y="3475"/>
                                    <a:pt x="21600" y="7515"/>
                                    <a:pt x="21600" y="11642"/>
                                  </a:cubicBezTo>
                                  <a:cubicBezTo>
                                    <a:pt x="21600" y="12255"/>
                                    <a:pt x="21573" y="12869"/>
                                    <a:pt x="21521" y="13480"/>
                                  </a:cubicBezTo>
                                  <a:lnTo>
                                    <a:pt x="0" y="1164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2225">
                              <a:solidFill>
                                <a:srgbClr val="808080"/>
                              </a:solidFill>
                              <a:round/>
                              <a:headEnd type="none" w="lg" len="lg"/>
                              <a:tailEnd type="arrow" w="lg" len="lg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  <wps:wsp>
                        <wps:cNvPr id="47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2654619" y="1868422"/>
                            <a:ext cx="710423" cy="24616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17D16" w:rsidRDefault="00217D16" w:rsidP="00843218">
                              <w:pPr>
                                <w:rPr>
                                  <w:rFonts w:eastAsia="DotumChe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eastAsia="DotumChe"/>
                                  <w:b/>
                                  <w:sz w:val="20"/>
                                </w:rPr>
                                <w:sym w:font="Wingdings 3" w:char="F0F1"/>
                              </w:r>
                              <w:r>
                                <w:rPr>
                                  <w:rFonts w:eastAsia="DotumChe"/>
                                  <w:b/>
                                  <w:sz w:val="20"/>
                                </w:rPr>
                                <w:sym w:font="Wingdings 3" w:char="F0F1"/>
                              </w:r>
                              <w:r>
                                <w:rPr>
                                  <w:rFonts w:eastAsia="DotumChe"/>
                                  <w:b/>
                                  <w:sz w:val="20"/>
                                </w:rPr>
                                <w:sym w:font="Wingdings 3" w:char="F0F1"/>
                              </w:r>
                              <w:r>
                                <w:rPr>
                                  <w:rFonts w:eastAsia="DotumChe"/>
                                  <w:b/>
                                  <w:sz w:val="20"/>
                                </w:rPr>
                                <w:sym w:font="Wingdings 3" w:char="F0F1"/>
                              </w:r>
                              <w:r>
                                <w:rPr>
                                  <w:rFonts w:eastAsia="DotumChe"/>
                                  <w:b/>
                                  <w:sz w:val="20"/>
                                </w:rPr>
                                <w:sym w:font="Wingdings 3" w:char="F0F1"/>
                              </w:r>
                              <w:r>
                                <w:rPr>
                                  <w:rFonts w:eastAsia="DotumChe"/>
                                  <w:b/>
                                  <w:sz w:val="20"/>
                                </w:rPr>
                                <w:sym w:font="Wingdings 3" w:char="F0F1"/>
                              </w:r>
                            </w:p>
                            <w:p w:rsidR="00217D16" w:rsidRDefault="00217D16" w:rsidP="00843218">
                              <w:pPr>
                                <w:rPr>
                                  <w:rFonts w:eastAsia="DotumChe"/>
                                  <w:szCs w:val="22"/>
                                </w:rPr>
                              </w:pPr>
                            </w:p>
                            <w:p w:rsidR="00217D16" w:rsidRDefault="00217D16" w:rsidP="00843218">
                              <w:pPr>
                                <w:rPr>
                                  <w:rFonts w:eastAsia="DotumChe"/>
                                </w:rPr>
                              </w:pPr>
                              <w:r>
                                <w:rPr>
                                  <w:rFonts w:eastAsia="DotumChe"/>
                                </w:rPr>
                                <w:sym w:font="Wingdings 3" w:char="F0F1"/>
                              </w:r>
                            </w:p>
                            <w:p w:rsidR="00217D16" w:rsidRDefault="00217D16" w:rsidP="00843218">
                              <w:pPr>
                                <w:rPr>
                                  <w:rFonts w:eastAsia="DotumChe"/>
                                </w:rPr>
                              </w:pPr>
                            </w:p>
                            <w:p w:rsidR="00217D16" w:rsidRDefault="00217D16" w:rsidP="00843218">
                              <w:pPr>
                                <w:rPr>
                                  <w:rFonts w:eastAsia="DotumChe"/>
                                </w:rPr>
                              </w:pPr>
                              <w:r>
                                <w:rPr>
                                  <w:rFonts w:eastAsia="DotumChe"/>
                                </w:rPr>
                                <w:sym w:font="Wingdings 3" w:char="F0F1"/>
                              </w:r>
                            </w:p>
                            <w:p w:rsidR="00217D16" w:rsidRDefault="00217D16" w:rsidP="00843218">
                              <w:pPr>
                                <w:rPr>
                                  <w:rFonts w:eastAsia="DotumChe"/>
                                </w:rPr>
                              </w:pPr>
                            </w:p>
                            <w:p w:rsidR="00217D16" w:rsidRDefault="00217D16" w:rsidP="00843218">
                              <w:pPr>
                                <w:rPr>
                                  <w:rFonts w:eastAsia="DotumChe"/>
                                </w:rPr>
                              </w:pPr>
                            </w:p>
                            <w:p w:rsidR="00217D16" w:rsidRDefault="00217D16" w:rsidP="00843218">
                              <w:pPr>
                                <w:rPr>
                                  <w:rFonts w:eastAsia="DotumChe"/>
                                </w:rPr>
                              </w:pPr>
                            </w:p>
                            <w:p w:rsidR="00217D16" w:rsidRDefault="00217D16" w:rsidP="00843218">
                              <w:pPr>
                                <w:rPr>
                                  <w:rFonts w:eastAsia="DotumChe"/>
                                </w:rPr>
                              </w:pPr>
                            </w:p>
                            <w:p w:rsidR="00217D16" w:rsidRDefault="00217D16" w:rsidP="00843218">
                              <w:pPr>
                                <w:rPr>
                                  <w:rFonts w:eastAsia="DotumChe"/>
                                </w:rPr>
                              </w:pPr>
                              <w:r>
                                <w:rPr>
                                  <w:rFonts w:eastAsia="DotumChe"/>
                                </w:rPr>
                                <w:sym w:font="Wingdings 3" w:char="F0F1"/>
                              </w:r>
                            </w:p>
                            <w:p w:rsidR="00217D16" w:rsidRDefault="00217D16" w:rsidP="00843218">
                              <w:pPr>
                                <w:rPr>
                                  <w:rFonts w:eastAsia="DotumChe"/>
                                </w:rPr>
                              </w:pPr>
                              <w:r>
                                <w:rPr>
                                  <w:rFonts w:eastAsia="DotumChe"/>
                                </w:rPr>
                                <w:sym w:font="Wingdings 3" w:char="F0F1"/>
                              </w:r>
                            </w:p>
                            <w:p w:rsidR="00217D16" w:rsidRDefault="00217D16" w:rsidP="00843218">
                              <w:pPr>
                                <w:rPr>
                                  <w:rFonts w:eastAsia="DotumChe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2827860" y="2034768"/>
                            <a:ext cx="422699" cy="25227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17D16" w:rsidRDefault="00217D16" w:rsidP="00843218">
                              <w:pPr>
                                <w:rPr>
                                  <w:rFonts w:ascii="Calibri" w:hAns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20"/>
                                </w:rPr>
                                <w:t>out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2500047" y="2030878"/>
                            <a:ext cx="341047" cy="25283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17D16" w:rsidRDefault="00217D16" w:rsidP="00843218">
                              <w:pPr>
                                <w:rPr>
                                  <w:rFonts w:ascii="Calibri" w:hAns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20"/>
                                </w:rPr>
                                <w:t>in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Textfeld 401"/>
                        <wps:cNvSpPr txBox="1"/>
                        <wps:spPr>
                          <a:xfrm>
                            <a:off x="218211" y="3624117"/>
                            <a:ext cx="3108960" cy="63730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17D16" w:rsidRDefault="00217D16" w:rsidP="009D3926">
                              <w:pPr>
                                <w:ind w:left="1418" w:hanging="1418"/>
                                <w:jc w:val="left"/>
                              </w:pPr>
                              <w:r w:rsidRPr="009D3926">
                                <w:rPr>
                                  <w:rFonts w:cs="Arial"/>
                                  <w:b/>
                                  <w:sz w:val="22"/>
                                </w:rPr>
                                <w:t>Abbildung 6:</w:t>
                              </w:r>
                              <w:r>
                                <w:rPr>
                                  <w:rFonts w:cs="Arial"/>
                                  <w:sz w:val="22"/>
                                </w:rPr>
                                <w:t xml:space="preserve"> Schematische Darstellung einer Leiterschaukel im homogenen  </w:t>
                              </w:r>
                              <w:r>
                                <w:rPr>
                                  <w:rFonts w:cs="Arial"/>
                                  <w:position w:val="-4"/>
                                  <w:sz w:val="22"/>
                                  <w:szCs w:val="22"/>
                                </w:rPr>
                                <w:object w:dxaOrig="240" w:dyaOrig="312">
                                  <v:shape id="_x0000_i1052" type="#_x0000_t75" style="width:11.9pt;height:16.9pt" o:ole="">
                                    <v:imagedata r:id="rId8" o:title=""/>
                                  </v:shape>
                                  <o:OLEObject Type="Embed" ProgID="Equation.3" ShapeID="_x0000_i1052" DrawAspect="Content" ObjectID="_1532330469" r:id="rId50"/>
                                </w:object>
                              </w:r>
                              <w:r>
                                <w:rPr>
                                  <w:rFonts w:cs="Arial"/>
                                  <w:sz w:val="22"/>
                                </w:rPr>
                                <w:t>- Feld (als Schrägbild)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Textfeld 402"/>
                        <wps:cNvSpPr txBox="1"/>
                        <wps:spPr>
                          <a:xfrm>
                            <a:off x="3997731" y="3464790"/>
                            <a:ext cx="2217420" cy="7966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17D16" w:rsidRDefault="00217D16" w:rsidP="00907854">
                              <w:pPr>
                                <w:jc w:val="left"/>
                              </w:pPr>
                              <w:r w:rsidRPr="00907854">
                                <w:rPr>
                                  <w:rFonts w:cs="Arial"/>
                                  <w:b/>
                                  <w:sz w:val="22"/>
                                </w:rPr>
                                <w:t>Abbildung 7:</w:t>
                              </w:r>
                              <w:r>
                                <w:rPr>
                                  <w:rFonts w:cs="Arial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cs="Arial"/>
                                  <w:sz w:val="22"/>
                                </w:rPr>
                                <w:br/>
                                <w:t xml:space="preserve">Schematische Darstellung eines bewegten Leiters im homogenen </w:t>
                              </w:r>
                              <w:r>
                                <w:rPr>
                                  <w:rFonts w:cs="Arial"/>
                                  <w:position w:val="-4"/>
                                  <w:sz w:val="22"/>
                                  <w:szCs w:val="22"/>
                                </w:rPr>
                                <w:object w:dxaOrig="240" w:dyaOrig="312">
                                  <v:shape id="_x0000_i1054" type="#_x0000_t75" style="width:11.9pt;height:16.9pt" o:ole="">
                                    <v:imagedata r:id="rId8" o:title=""/>
                                  </v:shape>
                                  <o:OLEObject Type="Embed" ProgID="Equation.3" ShapeID="_x0000_i1054" DrawAspect="Content" ObjectID="_1532330470" r:id="rId51"/>
                                </w:object>
                              </w:r>
                              <w:r>
                                <w:rPr>
                                  <w:rFonts w:cs="Arial"/>
                                  <w:sz w:val="22"/>
                                </w:rPr>
                                <w:t>- Feld (in Aufsicht)</w:t>
                              </w:r>
                            </w:p>
                            <w:p w:rsidR="00217D16" w:rsidRDefault="00217D16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wgp>
                        <wpg:cNvPr id="228" name="Gruppieren 228"/>
                        <wpg:cNvGrpSpPr/>
                        <wpg:grpSpPr>
                          <a:xfrm>
                            <a:off x="3649519" y="1162050"/>
                            <a:ext cx="2616200" cy="2178853"/>
                            <a:chOff x="3670300" y="1162050"/>
                            <a:chExt cx="2616200" cy="2178853"/>
                          </a:xfrm>
                        </wpg:grpSpPr>
                        <pic:pic xmlns:pic="http://schemas.openxmlformats.org/drawingml/2006/picture">
                          <pic:nvPicPr>
                            <pic:cNvPr id="303" name="Grafik 303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43955" y="1162050"/>
                              <a:ext cx="2542545" cy="2178853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wps:wsp>
                          <wps:cNvPr id="226" name="Textfeld 226"/>
                          <wps:cNvSpPr txBox="1"/>
                          <wps:spPr>
                            <a:xfrm>
                              <a:off x="3670300" y="2076450"/>
                              <a:ext cx="463550" cy="311150"/>
                            </a:xfrm>
                            <a:prstGeom prst="rect">
                              <a:avLst/>
                            </a:prstGeom>
                            <a:solidFill>
                              <a:schemeClr val="lt1">
                                <a:alpha val="0"/>
                              </a:schemeClr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17D16" w:rsidRDefault="00217D16">
                                <w:r>
                                  <w:rPr>
                                    <w:rFonts w:cs="Arial"/>
                                    <w:position w:val="-4"/>
                                    <w:sz w:val="22"/>
                                    <w:szCs w:val="22"/>
                                  </w:rPr>
                                  <w:object w:dxaOrig="216" w:dyaOrig="240">
                                    <v:shape id="_x0000_i1056" type="#_x0000_t75" style="width:11.25pt;height:11.9pt" o:ole="">
                                      <v:imagedata r:id="rId33" o:title=""/>
                                    </v:shape>
                                    <o:OLEObject Type="Embed" ProgID="Equation.3" ShapeID="_x0000_i1056" DrawAspect="Content" ObjectID="_1532330471" r:id="rId53"/>
                                  </w:objec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s:wsp>
                        <wps:cNvPr id="80" name="Textfeld 80"/>
                        <wps:cNvSpPr txBox="1"/>
                        <wps:spPr>
                          <a:xfrm>
                            <a:off x="1433939" y="1676394"/>
                            <a:ext cx="290945" cy="304800"/>
                          </a:xfrm>
                          <a:prstGeom prst="rect">
                            <a:avLst/>
                          </a:prstGeom>
                          <a:solidFill>
                            <a:schemeClr val="lt1">
                              <a:alpha val="0"/>
                            </a:schemeClr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17D16" w:rsidRDefault="00217D16">
                              <w:r w:rsidRPr="00485FCB">
                                <w:rPr>
                                  <w:rFonts w:cs="Arial"/>
                                  <w:position w:val="-6"/>
                                  <w:sz w:val="22"/>
                                  <w:szCs w:val="22"/>
                                </w:rPr>
                                <w:object w:dxaOrig="180" w:dyaOrig="288">
                                  <v:shape id="_x0000_i1058" type="#_x0000_t75" style="width:10pt;height:13.15pt" o:ole="">
                                    <v:imagedata r:id="rId35" o:title=""/>
                                  </v:shape>
                                  <o:OLEObject Type="Embed" ProgID="Equation.3" ShapeID="_x0000_i1058" DrawAspect="Content" ObjectID="_1532330472" r:id="rId54"/>
                                </w:objec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Textfeld 80"/>
                        <wps:cNvSpPr txBox="1"/>
                        <wps:spPr>
                          <a:xfrm>
                            <a:off x="117653" y="1288356"/>
                            <a:ext cx="290830" cy="304800"/>
                          </a:xfrm>
                          <a:prstGeom prst="rect">
                            <a:avLst/>
                          </a:prstGeom>
                          <a:solidFill>
                            <a:schemeClr val="lt1">
                              <a:alpha val="0"/>
                            </a:schemeClr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17D16" w:rsidRDefault="00217D16">
                              <w:r>
                                <w:rPr>
                                  <w:rFonts w:cs="Arial"/>
                                  <w:position w:val="-6"/>
                                  <w:sz w:val="22"/>
                                  <w:szCs w:val="22"/>
                                </w:rPr>
                                <w:object w:dxaOrig="180" w:dyaOrig="288">
                                  <v:shape id="_x0000_i1060" type="#_x0000_t75" style="width:10pt;height:13.15pt" o:ole="">
                                    <v:imagedata r:id="rId35" o:title=""/>
                                  </v:shape>
                                  <o:OLEObject Type="Embed" ProgID="Equation.3" ShapeID="_x0000_i1060" DrawAspect="Content" ObjectID="_1532330473" r:id="rId55"/>
                                </w:objec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erade Verbindung 71"/>
                        <wps:cNvCnPr/>
                        <wps:spPr>
                          <a:xfrm>
                            <a:off x="3664521" y="0"/>
                            <a:ext cx="5" cy="4274127"/>
                          </a:xfrm>
                          <a:prstGeom prst="line">
                            <a:avLst/>
                          </a:prstGeom>
                          <a:ln w="25400" cmpd="dbl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Zeichenbereich 50" o:spid="_x0000_s1120" editas="canvas" style="width:495pt;height:336.5pt;mso-position-horizontal-relative:char;mso-position-vertical-relative:line" coordsize="62865,427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">
                <v:shape id="_x0000_s1121" type="#_x0000_t75" style="position:absolute;width:62865;height:42735;visibility:visible;mso-wrap-style:square" stroked="t" strokecolor="black [3213]">
                  <v:fill o:detectmouseclick="t"/>
                  <v:path o:connecttype="none"/>
                </v:shape>
                <v:shape id="Text Box 4" o:spid="_x0000_s1122" type="#_x0000_t202" style="position:absolute;left:4524;top:18647;width:12033;height:48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+hWsQA&#10;AADaAAAADwAAAGRycy9kb3ducmV2LnhtbESPT2vCQBDF74LfYRmhF9FNPUiIrlKChRZqobG9T7LT&#10;/DE7G3a3mn77rlDwNAzvzfu92e5H04sLOd9aVvC4TEAQV1a3XCv4PD0vUhA+IGvsLZOCX/Kw300n&#10;W8y0vfIHXYpQixjCPkMFTQhDJqWvGjLol3Ygjtq3dQZDXF0ttcNrDDe9XCXJWhpsORIaHChvqDoX&#10;PyZyD2M6fJVvefdazMtu9c7tMWWlHmbj0wZEoDHczf/XLzrWh9srtyl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9PoVrEAAAA2gAAAA8AAAAAAAAAAAAAAAAAmAIAAGRycy9k&#10;b3ducmV2LnhtbFBLBQYAAAAABAAEAPUAAACJAwAAAAA=&#10;" stroked="f">
                  <v:fill opacity="0"/>
                  <v:textbox>
                    <w:txbxContent>
                      <w:p w:rsidR="00217D16" w:rsidRDefault="00217D16" w:rsidP="00843218">
                        <w:pPr>
                          <w:rPr>
                            <w:b/>
                            <w:szCs w:val="24"/>
                          </w:rPr>
                        </w:pPr>
                        <w:r>
                          <w:rPr>
                            <w:b/>
                            <w:szCs w:val="24"/>
                          </w:rPr>
                          <w:fldChar w:fldCharType="begin"/>
                        </w:r>
                        <w:r>
                          <w:rPr>
                            <w:b/>
                            <w:szCs w:val="24"/>
                          </w:rPr>
                          <w:instrText xml:space="preserve"> QUOTE </w:instrText>
                        </w:r>
                        <w:r w:rsidR="00542013">
                          <w:rPr>
                            <w:rFonts w:ascii="Times New Roman" w:hAnsi="Times New Roman"/>
                            <w:sz w:val="20"/>
                          </w:rPr>
                          <w:pict>
                            <v:shape id="_x0000_i1044" type="#_x0000_t75" style="width:8.75pt;height:15.65pt" equationxml="&lt;">
                              <v:imagedata r:id="rId46" o:title="" chromakey="white"/>
                            </v:shape>
                          </w:pict>
                        </w:r>
                        <w:r>
                          <w:rPr>
                            <w:b/>
                            <w:szCs w:val="24"/>
                          </w:rPr>
                          <w:instrText xml:space="preserve"> </w:instrText>
                        </w:r>
                        <w:r>
                          <w:rPr>
                            <w:b/>
                            <w:szCs w:val="24"/>
                          </w:rPr>
                          <w:fldChar w:fldCharType="separate"/>
                        </w:r>
                        <w:r w:rsidR="00542013">
                          <w:rPr>
                            <w:rFonts w:ascii="Times New Roman" w:hAnsi="Times New Roman"/>
                            <w:sz w:val="20"/>
                          </w:rPr>
                          <w:pict>
                            <v:shape id="_x0000_i1200" type="#_x0000_t75" style="width:8.75pt;height:15.65pt" equationxml="&lt;">
                              <v:imagedata r:id="rId46" o:title="" chromakey="white"/>
                            </v:shape>
                          </w:pict>
                        </w:r>
                        <w:r>
                          <w:rPr>
                            <w:b/>
                            <w:szCs w:val="24"/>
                          </w:rPr>
                          <w:fldChar w:fldCharType="end"/>
                        </w:r>
                        <w:r>
                          <w:rPr>
                            <w:b/>
                            <w:szCs w:val="24"/>
                          </w:rPr>
                          <w:t xml:space="preserve"> </w:t>
                        </w:r>
                        <w:r w:rsidRPr="00A4400C">
                          <w:rPr>
                            <w:sz w:val="22"/>
                            <w:szCs w:val="22"/>
                          </w:rPr>
                          <w:t>(homogen)</w:t>
                        </w:r>
                      </w:p>
                    </w:txbxContent>
                  </v:textbox>
                </v:shape>
                <v:shape id="Text Box 5" o:spid="_x0000_s1123" type="#_x0000_t202" style="position:absolute;left:12429;top:23140;width:3544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0/LcEA&#10;AADaAAAADwAAAGRycy9kb3ducmV2LnhtbESPzYrCMBSF98K8Q7gDbkRTu5DSMYqIggOOYHX21+ba&#10;Vpub0mS08/ZGEFwezs/Hmc47U4sbta6yrGA8ikAQ51ZXXCg4HtbDBITzyBpry6TgnxzMZx+9Kaba&#10;3nlPt8wXIoywS1FB6X2TSunykgy6kW2Ig3e2rUEfZFtI3eI9jJtaxlE0kQYrDoQSG1qWlF+zPxO4&#10;qy5pfk/b5eU7G5wu8Y6rn4SV6n92iy8Qnjr/Dr/aG60ghueVcAPk7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+dPy3BAAAA2gAAAA8AAAAAAAAAAAAAAAAAmAIAAGRycy9kb3du&#10;cmV2LnhtbFBLBQYAAAAABAAEAPUAAACGAwAAAAA=&#10;" stroked="f">
                  <v:fill opacity="0"/>
                  <v:textbox>
                    <w:txbxContent>
                      <w:p w:rsidR="00217D16" w:rsidRDefault="00542013" w:rsidP="00843218">
                        <w:pPr>
                          <w:rPr>
                            <w:b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0"/>
                          </w:rPr>
                          <w:pict>
                            <v:shape id="_x0000_i1048" type="#_x0000_t75" style="width:6.25pt;height:15.65pt" equationxml="&lt;">
                              <v:imagedata r:id="rId47" o:title="" chromakey="white"/>
                            </v:shape>
                          </w:pict>
                        </w:r>
                      </w:p>
                    </w:txbxContent>
                  </v:textbox>
                </v:shape>
                <v:shape id="Text Box 6" o:spid="_x0000_s1124" type="#_x0000_t202" style="position:absolute;left:3592;top:26446;width:3766;height:32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GatsMA&#10;AADaAAAADwAAAGRycy9kb3ducmV2LnhtbESPX2vCMBTF3wW/Q7jCXsSmUxilM8qQDTbYBKu+3zZ3&#10;bV1zU5JM67dfhIGPh/Pnx1muB9OJMznfWlbwmKQgiCurW64VHPZvswyED8gaO8uk4Eoe1qvxaIm5&#10;thfe0bkItYgj7HNU0ITQ51L6qiGDPrE9cfS+rTMYonS11A4vcdx0cp6mT9Jgy5HQYE+bhqqf4tdE&#10;7uuQ9cfyc3P6KKblab7l9itjpR4mw8sziEBDuIf/2+9awQJuV+IN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NGatsMAAADaAAAADwAAAAAAAAAAAAAAAACYAgAAZHJzL2Rv&#10;d25yZXYueG1sUEsFBgAAAAAEAAQA9QAAAIgDAAAAAA==&#10;" stroked="f">
                  <v:fill opacity="0"/>
                  <v:textbox>
                    <w:txbxContent>
                      <w:p w:rsidR="00217D16" w:rsidRDefault="00542013" w:rsidP="00843218">
                        <w:pPr>
                          <w:rPr>
                            <w:b/>
                            <w:color w:val="7F7F7F"/>
                            <w:szCs w:val="24"/>
                          </w:rPr>
                        </w:pPr>
                        <w:r>
                          <w:rPr>
                            <w:rFonts w:ascii="Times New Roman" w:hAnsi="Times New Roman"/>
                            <w:sz w:val="20"/>
                          </w:rPr>
                          <w:pict>
                            <v:shape id="_x0000_i1050" type="#_x0000_t75" style="width:6.25pt;height:15.65pt" equationxml="&lt;">
                              <v:imagedata r:id="rId48" o:title="" chromakey="white"/>
                            </v:shape>
                          </w:pict>
                        </w:r>
                      </w:p>
                    </w:txbxContent>
                  </v:textbox>
                </v:shape>
                <v:shape id="Text Box 7" o:spid="_x0000_s1125" type="#_x0000_t202" style="position:absolute;left:6889;top:32662;width:3983;height:25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gCwsMA&#10;AADaAAAADwAAAGRycy9kb3ducmV2LnhtbESPX2vCMBTF3wW/Q7jCXsSmExmlM8qQDTbYBKu+3zZ3&#10;bV1zU5JM67dfhIGPh/Pnx1muB9OJMznfWlbwmKQgiCurW64VHPZvswyED8gaO8uk4Eoe1qvxaIm5&#10;thfe0bkItYgj7HNU0ITQ51L6qiGDPrE9cfS+rTMYonS11A4vcdx0cp6mT9Jgy5HQYE+bhqqf4tdE&#10;7uuQ9cfyc3P6KKblab7l9itjpR4mw8sziEBDuIf/2+9awQJuV+IN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zgCwsMAAADaAAAADwAAAAAAAAAAAAAAAACYAgAAZHJzL2Rv&#10;d25yZXYueG1sUEsFBgAAAAAEAAQA9QAAAIgDAAAAAA==&#10;" stroked="f">
                  <v:fill opacity="0"/>
                  <v:textbox>
                    <w:txbxContent>
                      <w:p w:rsidR="00217D16" w:rsidRDefault="00217D16" w:rsidP="00843218">
                        <w:pPr>
                          <w:rPr>
                            <w:rFonts w:ascii="Cambria Math" w:hAnsi="Cambria Math"/>
                            <w:b/>
                            <w:i/>
                            <w:szCs w:val="24"/>
                          </w:rPr>
                        </w:pPr>
                        <w:r>
                          <w:rPr>
                            <w:rFonts w:ascii="Cambria Math" w:hAnsi="Cambria Math"/>
                            <w:b/>
                            <w:i/>
                            <w:szCs w:val="24"/>
                          </w:rPr>
                          <w:t>L</w:t>
                        </w:r>
                      </w:p>
                    </w:txbxContent>
                  </v:textbox>
                </v:shape>
                <v:shape id="Text Box 8" o:spid="_x0000_s1126" type="#_x0000_t202" style="position:absolute;left:22601;top:7533;width:13009;height:28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SnWcMA&#10;AADaAAAADwAAAGRycy9kb3ducmV2LnhtbESPX2vCMBTF3wW/Q7jCXsSmExylM8qQDTbYBKu+3zZ3&#10;bV1zU5JM67dfhIGPh/Pnx1muB9OJMznfWlbwmKQgiCurW64VHPZvswyED8gaO8uk4Eoe1qvxaIm5&#10;thfe0bkItYgj7HNU0ITQ51L6qiGDPrE9cfS+rTMYonS11A4vcdx0cp6mT9Jgy5HQYE+bhqqf4tdE&#10;7uuQ9cfyc3P6KKblab7l9itjpR4mw8sziEBDuIf/2+9awQJuV+IN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HSnWcMAAADaAAAADwAAAAAAAAAAAAAAAACYAgAAZHJzL2Rv&#10;d25yZXYueG1sUEsFBgAAAAAEAAQA9QAAAIgDAAAAAA==&#10;" stroked="f">
                  <v:fill opacity="0"/>
                  <v:textbox>
                    <w:txbxContent>
                      <w:p w:rsidR="00217D16" w:rsidRDefault="00217D16" w:rsidP="00843218">
                        <w:pPr>
                          <w:rPr>
                            <w:rFonts w:ascii="Calibri" w:hAns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0"/>
                          </w:rPr>
                          <w:t>Speicheroszilloskop</w:t>
                        </w:r>
                      </w:p>
                    </w:txbxContent>
                  </v:textbox>
                </v:shape>
                <v:shape id="Text Box 9" o:spid="_x0000_s1127" type="#_x0000_t202" style="position:absolute;left:22660;top:16309;width:13242;height:25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Y5LsMA&#10;AADaAAAADwAAAGRycy9kb3ducmV2LnhtbESPS2vCQBSF90L/w3CFbkQnugghOkoJFVqoQmO7v2Zu&#10;8zBzJ2SmJv33jlBweTiPj7PZjaYVV+pdbVnBchGBIC6srrlU8HXazxMQziNrbC2Tgj9ysNs+TTaY&#10;ajvwJ11zX4owwi5FBZX3XSqlKyoy6Ba2Iw7ej+0N+iD7UuoehzBuWrmKolgarDkQKuwoq6i45L8m&#10;cF/HpPs+f2TNez47N6sj14eElXqeji9rEJ5G/wj/t9+0ghjuV8INkN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KY5LsMAAADaAAAADwAAAAAAAAAAAAAAAACYAgAAZHJzL2Rv&#10;d25yZXYueG1sUEsFBgAAAAAEAAQA9QAAAIgDAAAAAA==&#10;" stroked="f">
                  <v:fill opacity="0"/>
                  <v:textbox>
                    <w:txbxContent>
                      <w:p w:rsidR="00217D16" w:rsidRDefault="00217D16" w:rsidP="00843218">
                        <w:pPr>
                          <w:rPr>
                            <w:rFonts w:ascii="Calibri" w:hAns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0"/>
                          </w:rPr>
                          <w:t>Mikrovoltverstärker</w:t>
                        </w:r>
                      </w:p>
                    </w:txbxContent>
                  </v:textbox>
                </v:shape>
                <v:group id="Group 10" o:spid="_x0000_s1128" style="position:absolute;left:290;top:940;width:34524;height:34465" coordorigin="2834,5066" coordsize="7664,74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  <o:lock v:ext="edit" aspectratio="t"/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AutoShape 11" o:spid="_x0000_s1129" type="#_x0000_t32" style="position:absolute;left:3610;top:10129;width:1;height:145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TGr8sEAAADaAAAADwAAAGRycy9kb3ducmV2LnhtbERPy2oCMRTdC/2HcAvdOZlaEBmNokKp&#10;pVDwgbi8TO48dHIzJqkz/n2zEFweznu26E0jbuR8bVnBe5KCIM6trrlUcNh/DicgfEDW2FgmBXfy&#10;sJi/DGaYadvxlm67UIoYwj5DBVUIbSalzysy6BPbEkeusM5giNCVUjvsYrhp5ChNx9JgzbGhwpbW&#10;FeWX3Z9R8OW316MrVt337zL/Oa8/Nt2qOCn19tovpyAC9eEpfrg3WkHcGq/EGyDn/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BMavywQAAANoAAAAPAAAAAAAAAAAAAAAA&#10;AKECAABkcnMvZG93bnJldi54bWxQSwUGAAAAAAQABAD5AAAAjwMAAAAA&#10;">
                    <v:stroke dashstyle="dash"/>
                  </v:shape>
                  <v:shape id="AutoShape 12" o:spid="_x0000_s1130" type="#_x0000_t32" style="position:absolute;left:6073;top:11041;width:1;height:145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n0OacQAAADaAAAADwAAAGRycy9kb3ducmV2LnhtbESP3WoCMRSE7wu+QzgF72q2CtKuRlGh&#10;qAgFrYiXh83Zn3Zzsk2iu759UxC8HGbmG2Y670wtruR8ZVnB6yABQZxZXXGh4Pj18fIGwgdkjbVl&#10;UnAjD/NZ72mKqbYt7+l6CIWIEPYpKihDaFIpfVaSQT+wDXH0cusMhihdIbXDNsJNLYdJMpYGK44L&#10;JTa0Kin7OVyMgrXf/55cvmy3n4ts970abdplflaq/9wtJiACdeERvrc3WsE7/F+JN0DO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fQ5pxAAAANoAAAAPAAAAAAAAAAAA&#10;AAAAAKECAABkcnMvZG93bnJldi54bWxQSwUGAAAAAAQABAD5AAAAkgMAAAAA&#10;">
                    <v:stroke dashstyle="dash"/>
                  </v:shape>
                  <v:shape id="AutoShape 13" o:spid="_x0000_s1131" type="#_x0000_t32" style="position:absolute;left:6072;top:6891;width:1;height:405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KrncAAAADbAAAADwAAAGRycy9kb3ducmV2LnhtbESPQYvCMBCF74L/IYzgTVMXWaVrFBEE&#10;r3Vlz0MztmWbSW1Sm/33zmHB2wzvzXvf7A7JtepJfWg8G1gtM1DEpbcNVwZu3+fFFlSIyBZbz2Tg&#10;jwIc9tPJDnPrRy7oeY2VkhAOORqoY+xyrUNZk8Ow9B2xaHffO4yy9pW2PY4S7lr9kWWf2mHD0lBj&#10;R6eayt/r4AwUxaP6GUIaj9t72qxvdu2y4WLMfJaOX6Aipfg2/19frOALvfwiA+j9C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Dcyq53AAAAA2wAAAA8AAAAAAAAAAAAAAAAA&#10;oQIAAGRycy9kb3ducmV2LnhtbFBLBQYAAAAABAAEAPkAAACOAwAAAAA=&#10;" strokeweight="1.25pt"/>
                  <v:shape id="AutoShape 14" o:spid="_x0000_s1132" type="#_x0000_t32" style="position:absolute;left:3610;top:5933;width:1;height:405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H4OBr4AAADbAAAADwAAAGRycy9kb3ducmV2LnhtbERPTYvCMBC9L/gfwgje1tSluNI1iggL&#10;vVZlz0MzpmWbSW1SG/+9ERb2No/3Odt9tJ240+BbxwpWywwEce10y0bB5fz9vgHhA7LGzjEpeJCH&#10;/W72tsVCu4krup+CESmEfYEKmhD6QkpfN2TRL11PnLirGyyGBAcj9YBTCred/MiytbTYcmposKdj&#10;Q/XvabQKqupmfkYfp8PmGj/zi85tNpZKLebx8AUiUAz/4j93qdP8Fbx+SQfI3RM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Yfg4GvgAAANsAAAAPAAAAAAAAAAAAAAAAAKEC&#10;AABkcnMvZG93bnJldi54bWxQSwUGAAAAAAQABAD5AAAAjAMAAAAA&#10;" strokeweight="1.25pt"/>
                  <v:shape id="Freeform 15" o:spid="_x0000_s1133" style="position:absolute;left:5981;top:6389;width:189;height:479;visibility:visible;mso-wrap-style:square;v-text-anchor:top" coordsize="237,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X5HIcEA&#10;AADbAAAADwAAAGRycy9kb3ducmV2LnhtbERPTWuDQBC9B/oflinklqzxEFqbVUpIwF5aagK9Du7o&#10;St1Zcbdq/323EMhtHu9zDsViezHR6DvHCnbbBARx7XTHrYLr5bx5AuEDssbeMSn4JQ9F/rA6YKbd&#10;zJ80VaEVMYR9hgpMCEMmpa8NWfRbNxBHrnGjxRDh2Eo94hzDbS/TJNlLix3HBoMDHQ3V39WPVXC5&#10;fjR8Wprjznw9z8bot/BeDkqtH5fXFxCBlnAX39yljvNT+P8lHiDz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1+RyHBAAAA2wAAAA8AAAAAAAAAAAAAAAAAmAIAAGRycy9kb3du&#10;cmV2LnhtbFBLBQYAAAAABAAEAPUAAACGAwAAAAA=&#10;" path="m114,v-10,109,-19,219,,285c133,351,219,352,228,399v9,47,-29,143,-57,171c143,598,85,598,57,570,29,542,,427,,399e" filled="f" strokeweight="1.75pt">
                    <v:path arrowok="t" o:connecttype="custom" o:connectlocs="91,0;91,228;182,320;136,457;45,457;0,320" o:connectangles="0,0,0,0,0,0"/>
                  </v:shape>
                  <v:shape id="Freeform 16" o:spid="_x0000_s1134" style="position:absolute;left:3519;top:5477;width:188;height:478;visibility:visible;mso-wrap-style:square;v-text-anchor:top" coordsize="237,5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Liur8A&#10;AADbAAAADwAAAGRycy9kb3ducmV2LnhtbERPTYvCMBC9C/6HMAveNFVBtGuURRT04mIVvA7NtCnb&#10;TEoTbf33ZmFhb/N4n7Pe9rYWT2p95VjBdJKAIM6drrhUcLsexksQPiBrrB2Tghd52G6GgzWm2nV8&#10;oWcWShFD2KeowITQpFL63JBFP3ENceQK11oMEbal1C12MdzWcpYkC2mx4thgsKGdofwne1gF19t3&#10;wfu+2E3NfdUZo0/hfGyUGn30X58gAvXhX/znPuo4fw6/v8QD5OY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SMuK6vwAAANsAAAAPAAAAAAAAAAAAAAAAAJgCAABkcnMvZG93bnJl&#10;di54bWxQSwUGAAAAAAQABAD1AAAAhAMAAAAA&#10;" path="m114,v-10,109,-19,219,,285c133,351,219,352,228,399v9,47,-29,143,-57,171c143,598,85,598,57,570,29,542,,427,,399e" filled="f" strokeweight="1.75pt">
                    <v:path arrowok="t" o:connecttype="custom" o:connectlocs="90,0;90,228;181,319;136,456;45,456;0,319" o:connectangles="0,0,0,0,0,0"/>
                  </v:shape>
                  <v:oval id="Oval 17" o:spid="_x0000_s1135" style="position:absolute;left:6026;top:6799;width:93;height: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/0Fr8A&#10;AADbAAAADwAAAGRycy9kb3ducmV2LnhtbERPTYvCMBC9C/sfwgheRFNlV6RrlKWgeN2uB49jM9sW&#10;m0lJom3/vREEb/N4n7PZ9aYRd3K+tqxgMU9AEBdW11wqOP3tZ2sQPiBrbCyTgoE87LYfow2m2nb8&#10;S/c8lCKGsE9RQRVCm0rpi4oM+rltiSP3b53BEKErpXbYxXDTyGWSrKTBmmNDhS1lFRXX/GYUuGk7&#10;ZMMx2y8ufMi/urU+r05aqcm4//kGEagPb/HLfdRx/ic8f4kHyO0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tr/QWvwAAANsAAAAPAAAAAAAAAAAAAAAAAJgCAABkcnMvZG93bnJl&#10;di54bWxQSwUGAAAAAAQABAD1AAAAhAMAAAAA&#10;" fillcolor="black"/>
                  <v:oval id="Oval 18" o:spid="_x0000_s1136" style="position:absolute;left:3564;top:5888;width:91;height: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NRjb8A&#10;AADbAAAADwAAAGRycy9kb3ducmV2LnhtbERPTYvCMBC9L/gfwgheFk0VFKlGkYLi1a4Hj2MztsVm&#10;UpJo239vFhb2No/3Odt9bxrxJudrywrmswQEcWF1zaWC689xugbhA7LGxjIpGMjDfjf62mKqbccX&#10;euehFDGEfYoKqhDaVEpfVGTQz2xLHLmHdQZDhK6U2mEXw00jF0mykgZrjg0VtpRVVDzzl1Hgvtsh&#10;G87ZcX7nU77s1vq2umqlJuP+sAERqA//4j/3Wcf5S/j9JR4gd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C41GNvwAAANsAAAAPAAAAAAAAAAAAAAAAAJgCAABkcnMvZG93bnJl&#10;di54bWxQSwUGAAAAAAQABAD1AAAAhAMAAAAA&#10;" fillcolor="black"/>
                  <v:shape id="Freeform 19" o:spid="_x0000_s1137" style="position:absolute;left:3617;top:5520;width:4150;height:320;rotation:11005821fd;visibility:visible;mso-wrap-style:square;v-text-anchor:top" coordsize="3591,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" path="m,456c1040,228,2081,,2679,v598,,760,380,912,456e" filled="f" strokeweight="1.25pt">
                    <v:path arrowok="t" o:connecttype="custom" o:connectlocs="0,320;3096,0;4150,320" o:connectangles="0,0,0"/>
                  </v:shape>
                  <v:shape id="Freeform 20" o:spid="_x0000_s1138" style="position:absolute;left:6072;top:6663;width:1322;height:94;rotation:10685858fd;visibility:visible;mso-wrap-style:square;v-text-anchor:top" coordsize="3591,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WtNcMA&#10;AADbAAAADwAAAGRycy9kb3ducmV2LnhtbESPzW7CMBCE75X6DtZW4lacgkQhYFAFLVTc+HmAVbzE&#10;EfE62G5I3x4jIXHb1czONztbdLYWLflQOVbw0c9AEBdOV1wqOB5+3scgQkTWWDsmBf8UYDF/fZlh&#10;rt2Vd9TuYylSCIccFZgYm1zKUBiyGPquIU7ayXmLMa2+lNrjNYXbWg6ybCQtVpwIBhtaGirO+z+b&#10;ILvlxvBgvGonw3VsLt23L7eZUr237msKIlIXn+bH9a9O9T/h/ksaQM5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CWtNcMAAADbAAAADwAAAAAAAAAAAAAAAACYAgAAZHJzL2Rv&#10;d25yZXYueG1sUEsFBgAAAAAEAAQA9QAAAIgDAAAAAA==&#10;" path="m,456c1040,228,2081,,2679,v598,,760,380,912,456e" filled="f" strokeweight="1.25pt">
                    <v:path arrowok="t" o:connecttype="custom" o:connectlocs="0,94;986,0;1322,94" o:connectangles="0,0,0"/>
                  </v:shape>
                  <v:shapetype id="_x0000_t22" coordsize="21600,21600" o:spt="22" adj="5400" path="m10800,qx0@1l0@2qy10800,21600,21600@2l21600@1qy10800,xem0@1qy10800@0,21600@1nfe">
                    <v:formulas>
                      <v:f eqn="val #0"/>
                      <v:f eqn="prod #0 1 2"/>
                      <v:f eqn="sum height 0 @1"/>
                    </v:formulas>
                    <v:path o:extrusionok="f" gradientshapeok="t" o:connecttype="custom" o:connectlocs="10800,@0;10800,0;0,10800;10800,21600;21600,10800" o:connectangles="270,270,180,90,0" textboxrect="0,@0,21600,@2"/>
                    <v:handles>
                      <v:h position="center,#0" yrange="0,10800"/>
                    </v:handles>
                    <o:complex v:ext="view"/>
                  </v:shapetype>
                  <v:shape id="AutoShape 21" o:spid="_x0000_s1139" type="#_x0000_t22" style="position:absolute;left:4637;top:3812;width:300;height:3906;rotation:730011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ax6sQA&#10;AADbAAAADwAAAGRycy9kb3ducmV2LnhtbESPT2vCQBDF7wW/wzJCL0U3VQkSXUWEiodejKVeh+zk&#10;D2ZnQ3bV9Nt3DoK3Gd6b936z3g6uVXfqQ+PZwOc0AUVceNtwZeDn/DVZggoR2WLrmQz8UYDtZvS2&#10;xsz6B5/onsdKSQiHDA3UMXaZ1qGoyWGY+o5YtNL3DqOsfaVtjw8Jd62eJUmqHTYsDTV2tK+puOY3&#10;Z+B0Lj9uiy71l+95Xv4uj4chDc6Y9/GwW4GKNMSX+Xl9tIIvsPKLDKA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WserEAAAA2wAAAA8AAAAAAAAAAAAAAAAAmAIAAGRycy9k&#10;b3ducmV2LnhtbFBLBQYAAAAABAAEAPUAAACJAwAAAAA=&#10;" adj="1449" fillcolor="#c4bc96" strokeweight="1.25pt"/>
                  <v:rect id="Rectangle 22" o:spid="_x0000_s1140" style="position:absolute;left:8131;top:7010;width:1929;height:9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NR8MMA&#10;AADbAAAADwAAAGRycy9kb3ducmV2LnhtbERPTWvCQBC9C/6HZQq9SN20hdJGVxGtID0IpgE9Dtkx&#10;Cc3Oht1NjP313YLgbR7vc+bLwTSiJ+drywqepwkI4sLqmksF+ff26R2ED8gaG8uk4EoelovxaI6p&#10;thc+UJ+FUsQQ9ikqqEJoUyl9UZFBP7UtceTO1hkMEbpSaoeXGG4a+ZIkb9JgzbGhwpbWFRU/WWcU&#10;tMc1ms+9DF/u+vp76vL9ZpNMlHp8GFYzEIGGcBff3Dsd53/A/y/xAL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JNR8MMAAADbAAAADwAAAAAAAAAAAAAAAACYAgAAZHJzL2Rv&#10;d25yZXYueG1sUEsFBgAAAAAEAAQA9QAAAIgDAAAAAA==&#10;" strokeweight="1.5pt"/>
                  <v:rect id="Rectangle 23" o:spid="_x0000_s1141" style="position:absolute;left:8158;top:8880;width:1929;height:9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Uy0MEA&#10;AADbAAAADwAAAGRycy9kb3ducmV2LnhtbERPy4rCMBTdD/gP4QpuBk11YBiqaREfIC6EcQRdXppr&#10;W2xuShK1+vWTheDycN6zvDONuJHztWUF41ECgriwuuZSweFvPfwB4QOyxsYyKXiQhzzrfcww1fbO&#10;v3Tbh1LEEPYpKqhCaFMpfVGRQT+yLXHkztYZDBG6UmqH9xhuGjlJkm9psObYUGFLi4qKy/5qFLTH&#10;BZrVToate3w9T9fDbrlMPpUa9Lv5FESgLrzFL/dGK5jE9fFL/AEy+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PFMtDBAAAA2wAAAA8AAAAAAAAAAAAAAAAAmAIAAGRycy9kb3du&#10;cmV2LnhtbFBLBQYAAAAABAAEAPUAAACGAwAAAAA=&#10;" strokeweight="1.5pt"/>
                  <v:rect id="Rectangle 24" o:spid="_x0000_s1142" style="position:absolute;left:8220;top:7099;width:916;height:7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MQesYA&#10;AADbAAAADwAAAGRycy9kb3ducmV2LnhtbESPT2sCMRTE7wW/Q3iFXkrN6mG1q1FUKC20CP5B8fbY&#10;vGYXNy9Lkur22zcFweMwM79hpvPONuJCPtSOFQz6GQji0umajYL97u1lDCJEZI2NY1LwSwHms97D&#10;FAvtrryhyzYakSAcClRQxdgWUoayIouh71ri5H07bzEm6Y3UHq8Jbhs5zLJcWqw5LVTY0qqi8rz9&#10;sQqW58NmPTLjT9/mr1/vz6dj3pmjUk+P3WICIlIX7+Fb+0MrGA7g/0v6AXL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wMQesYAAADbAAAADwAAAAAAAAAAAAAAAACYAgAAZHJz&#10;L2Rvd25yZXYueG1sUEsFBgAAAAAEAAQA9QAAAIsDAAAAAA==&#10;" strokeweight="1pt"/>
                  <v:rect id="Rectangle 25" o:spid="_x0000_s1143" style="position:absolute;left:8763;top:8989;width:1141;height: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sJPMUA&#10;AADbAAAADwAAAGRycy9kb3ducmV2LnhtbESPT2vCQBTE7wW/w/KEXopuTKFIdBXRFkoPgaqgx0f2&#10;NQnNvg27a/7003cLBY/DzPyGWW8H04iOnK8tK1jMExDEhdU1lwrOp7fZEoQPyBoby6RgJA/bzeRh&#10;jZm2PX9SdwyliBD2GSqoQmgzKX1RkUE/ty1x9L6sMxiidKXUDvsIN41Mk+RFGqw5LlTY0r6i4vt4&#10;Mwrayx7Nay7Dhxuff663c344JE9KPU6H3QpEoCHcw//td60gTeHvS/wB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Wwk8xQAAANsAAAAPAAAAAAAAAAAAAAAAAJgCAABkcnMv&#10;ZG93bnJldi54bWxQSwUGAAAAAAQABAD1AAAAigMAAAAA&#10;" strokeweight="1.5pt"/>
                  <v:shape id="AutoShape 26" o:spid="_x0000_s1144" type="#_x0000_t32" style="position:absolute;left:7669;top:5112;width:2;height:433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Yz/V8AAAADbAAAADwAAAGRycy9kb3ducmV2LnhtbESPQYvCMBSE74L/IbwFb5quyirVtIiw&#10;4LWueH40z7Zs89JtUpv990YQPA4z8w2zz4NpxZ1611hW8LlIQBCXVjdcKbj8fM+3IJxH1thaJgX/&#10;5CDPppM9ptqOXND97CsRIexSVFB736VSurImg25hO+Lo3Wxv0EfZV1L3OEa4aeUySb6kwYbjQo0d&#10;HWsqf8+DUVAUf9V1cGE8bG9hs77otUmGk1Kzj3DYgfAU/Dv8ap+0guUKnl/iD5DZ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mM/1fAAAAA2wAAAA8AAAAAAAAAAAAAAAAA&#10;oQIAAGRycy9kb3ducmV2LnhtbFBLBQYAAAAABAAEAPkAAACOAwAAAAA=&#10;" strokeweight="1.25pt"/>
                  <v:shape id="AutoShape 27" o:spid="_x0000_s1145" type="#_x0000_t32" style="position:absolute;left:7351;top:6479;width:0;height:314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S0aBsYAAADbAAAADwAAAGRycy9kb3ducmV2LnhtbESPQWvCQBSE70L/w/IK3nSjVClpNiLV&#10;ggcrxNZDb6/Z1ySYfRuya5L217sFweMwM98wyWowteiodZVlBbNpBII4t7riQsHnx9vkGYTzyBpr&#10;y6Tglxys0odRgrG2PWfUHX0hAoRdjApK75tYSpeXZNBNbUMcvB/bGvRBtoXULfYBbmo5j6KlNFhx&#10;WCixodeS8vPxYhQsLv3313LG2fp9uzllf11+OJ/2So0fh/ULCE+Dv4dv7Z1WMH+C/y/hB8j0C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ktGgbGAAAA2wAAAA8AAAAAAAAA&#10;AAAAAAAAoQIAAGRycy9kb3ducmV2LnhtbFBLBQYAAAAABAAEAPkAAACUAwAAAAA=&#10;" strokeweight="1.25pt"/>
                  <v:oval id="Oval 28" o:spid="_x0000_s1146" style="position:absolute;left:7304;top:6435;width:91;height: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+bMMEA&#10;AADbAAAADwAAAGRycy9kb3ducmV2LnhtbESPQYvCMBSE74L/ITxhL6KpgiLVKFJw8Wr1sMe3zbMt&#10;Ni8libb992ZhweMwM98wu0NvGvEi52vLChbzBARxYXXNpYLb9TTbgPABWWNjmRQM5OGwH492mGrb&#10;8YVeeShFhLBPUUEVQptK6YuKDPq5bYmjd7fOYIjSlVI77CLcNHKZJGtpsOa4UGFLWUXFI38aBW7a&#10;Dtlwzk6LX/7OV91G/6xvWqmvSX/cggjUh0/4v33WCpYr+PsSf4Dcv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yPmzDBAAAA2wAAAA8AAAAAAAAAAAAAAAAAmAIAAGRycy9kb3du&#10;cmV2LnhtbFBLBQYAAAAABAAEAPUAAACGAwAAAAA=&#10;" fillcolor="black"/>
                  <v:oval id="Oval 29" o:spid="_x0000_s1147" style="position:absolute;left:7623;top:5066;width:91;height: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0FR8EA&#10;AADbAAAADwAAAGRycy9kb3ducmV2LnhtbESPQYvCMBSE74L/ITxhL7KmChbpGmUpKF6tHjy+bd62&#10;ZZuXkkTb/vuNIHgcZuYbZrsfTCse5HxjWcFykYAgLq1uuFJwvRw+NyB8QNbYWiYFI3nY76aTLWba&#10;9nymRxEqESHsM1RQh9BlUvqyJoN+YTvi6P1aZzBE6SqpHfYRblq5SpJUGmw4LtTYUV5T+VfcjQI3&#10;78Z8POWH5Q8fi3W/0bf0qpX6mA3fXyACDeEdfrVPWsEqheeX+APk7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xdBUfBAAAA2wAAAA8AAAAAAAAAAAAAAAAAmAIAAGRycy9kb3du&#10;cmV2LnhtbFBLBQYAAAAABAAEAPUAAACGAwAAAAA=&#10;" fillcolor="black"/>
                  <v:oval id="Oval 30" o:spid="_x0000_s1148" style="position:absolute;left:8286;top:9569;width:89;height: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Gg3MIA&#10;AADbAAAADwAAAGRycy9kb3ducmV2LnhtbESPT4vCMBTE78J+h/AWvMiaKviHapSloHjd6sHj2+bZ&#10;lm1eShJt++3NguBxmJnfMNt9bxrxIOdrywpm0wQEcWF1zaWCy/nwtQbhA7LGxjIpGMjDfvcx2mKq&#10;bcc/9MhDKSKEfYoKqhDaVEpfVGTQT21LHL2bdQZDlK6U2mEX4aaR8yRZSoM1x4UKW8oqKv7yu1Hg&#10;Ju2QDafsMPvlY77o1vq6vGilxp/99wZEoD68w6/2SSuYr+D/S/wBcvc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EaDcwgAAANsAAAAPAAAAAAAAAAAAAAAAAJgCAABkcnMvZG93&#10;bnJldi54bWxQSwUGAAAAAAQABAD1AAAAhwMAAAAA&#10;" fillcolor="black"/>
                  <v:oval id="Oval 31" o:spid="_x0000_s1149" style="position:absolute;left:8286;top:9387;width:89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o40rr4A&#10;AADbAAAADwAAAGRycy9kb3ducmV2LnhtbERPTYvCMBC9C/6HMMJeRFMFRapRpODi1ephj7PN2Bab&#10;SUmibf+9OQgeH+97d+hNI17kfG1ZwWKegCAurK65VHC7nmYbED4ga2wsk4KBPBz249EOU207vtAr&#10;D6WIIexTVFCF0KZS+qIig35uW+LI3a0zGCJ0pdQOuxhuGrlMkrU0WHNsqLClrKLikT+NAjdth2w4&#10;Z6fFP//mq26j/9Y3rdTPpD9uQQTqw1f8cZ+1gmUcG7/EHyD3b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KONK6+AAAA2wAAAA8AAAAAAAAAAAAAAAAAmAIAAGRycy9kb3ducmV2&#10;LnhtbFBLBQYAAAAABAAEAPUAAACDAwAAAAA=&#10;" fillcolor="black"/>
                  <v:oval id="Oval 32" o:spid="_x0000_s1150" style="position:absolute;left:9766;top:9582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KRNcIA&#10;AADbAAAADwAAAGRycy9kb3ducmV2LnhtbESPQYvCMBSE74L/IbyFvYimCitajSIFxetWDx6fzbMt&#10;27yUJNr2328WFjwOM/MNs933phEvcr62rGA+S0AQF1bXXCq4Xo7TFQgfkDU2lknBQB72u/Foi6m2&#10;HX/TKw+liBD2KSqoQmhTKX1RkUE/sy1x9B7WGQxRulJqh12Em0YukmQpDdYcFypsKauo+MmfRoGb&#10;tEM2nLPj/M6n/Ktb6dvyqpX6/OgPGxCB+vAO/7fPWsFiDX9f4g+Qu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wpE1wgAAANsAAAAPAAAAAAAAAAAAAAAAAJgCAABkcnMvZG93&#10;bnJldi54bWxQSwUGAAAAAAQABAD1AAAAhwMAAAAA&#10;" fillcolor="black"/>
                  <v:oval id="Oval 33" o:spid="_x0000_s1151" style="position:absolute;left:9766;top:9400;width:92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GudcAA&#10;AADbAAAADwAAAGRycy9kb3ducmV2LnhtbERPz2vCMBS+D/wfwhN2GZrqWCmdUaSgeF3nYce35tmU&#10;NS8libb975fDYMeP7/fuMNlePMiHzrGCzToDQdw43XGr4Pp5WhUgQkTW2DsmBTMFOOwXTzsstRv5&#10;gx51bEUK4VCiAhPjUEoZGkMWw9oNxIm7OW8xJuhbqT2OKdz2cptlubTYcWowOFBlqPmp71aBfxnm&#10;ar5Up803n+u3sdBf+VUr9bycju8gIk3xX/znvmgFr2l9+pJ+gNz/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SGudcAAAADbAAAADwAAAAAAAAAAAAAAAACYAgAAZHJzL2Rvd25y&#10;ZXYueG1sUEsFBgAAAAAEAAQA9QAAAIUDAAAAAA==&#10;" fillcolor="black"/>
                  <v:oval id="Oval 34" o:spid="_x0000_s1152" style="position:absolute;left:9402;top:7712;width:94;height: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0L7sIA&#10;AADbAAAADwAAAGRycy9kb3ducmV2LnhtbESPQWvCQBSE7wX/w/IEL0U3sVQkuooELF6bevD4zD6T&#10;YPZt2N2a5N+7QqHHYWa+Ybb7wbTiQc43lhWkiwQEcWl1w5WC889xvgbhA7LG1jIpGMnDfjd522Km&#10;bc/f9ChCJSKEfYYK6hC6TEpf1mTQL2xHHL2bdQZDlK6S2mEf4aaVyyRZSYMNx4UaO8prKu/Fr1Hg&#10;3rsxH0/5Mb3yV/HZr/VlddZKzabDYQMi0BD+w3/tk1bwkcLrS/wBcvc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bQvuwgAAANsAAAAPAAAAAAAAAAAAAAAAAJgCAABkcnMvZG93&#10;bnJldi54bWxQSwUGAAAAAAQABAD1AAAAhwMAAAAA&#10;" fillcolor="black"/>
                  <v:oval id="Oval 35" o:spid="_x0000_s1153" style="position:absolute;left:9402;top:7530;width:94;height: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+VmcIA&#10;AADbAAAADwAAAGRycy9kb3ducmV2LnhtbESPQYvCMBSE7wv+h/AEL4umuqxINYoUFK/b9eDx2Tzb&#10;YvNSkmjbf2+EhT0OM/MNs9n1phFPcr62rGA+S0AQF1bXXCo4/x6mKxA+IGtsLJOCgTzstqOPDaba&#10;dvxDzzyUIkLYp6igCqFNpfRFRQb9zLbE0btZZzBE6UqpHXYRbhq5SJKlNFhzXKiwpayi4p4/jAL3&#10;2Q7ZcMoO8ysf8+9upS/Ls1ZqMu73axCB+vAf/muftIKvBby/xB8gt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v5WZwgAAANsAAAAPAAAAAAAAAAAAAAAAAJgCAABkcnMvZG93&#10;bnJldi54bWxQSwUGAAAAAAQABAD1AAAAhwMAAAAA&#10;" fillcolor="black"/>
                  <v:shape id="AutoShape 36" o:spid="_x0000_s1154" type="#_x0000_t32" style="position:absolute;left:10497;top:7574;width:1;height:205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x0Ur8YAAADbAAAADwAAAGRycy9kb3ducmV2LnhtbESPT2vCQBTE7wW/w/IEb3VjpSLRVcS2&#10;4KEW4p+Dt2f2mQSzb0N2TaKfvisUehxm5jfMfNmZUjRUu8KygtEwAkGcWl1wpuCw/3qdgnAeWWNp&#10;mRTcycFy0XuZY6xtywk1O5+JAGEXo4Lc+yqW0qU5GXRDWxEH72Jrgz7IOpO6xjbATSnfomgiDRYc&#10;FnKsaJ1Tet3djIL3W3s+TUacrLafH8fk0aQ/1+O3UoN+t5qB8NT5//Bfe6MVjMfw/BJ+gFz8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MdFK/GAAAA2wAAAA8AAAAAAAAA&#10;AAAAAAAAoQIAAGRycy9kb3ducmV2LnhtbFBLBQYAAAAABAAEAPkAAACUAwAAAAA=&#10;" strokeweight="1.25pt"/>
                  <v:shape id="AutoShape 37" o:spid="_x0000_s1155" type="#_x0000_t32" style="position:absolute;left:7669;top:9432;width:628;height:1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OxZ+cUAAADbAAAADwAAAGRycy9kb3ducmV2LnhtbESPUUvDMBSF34X9h3AFX8SlUxnSLRvb&#10;YCIMxloF8e2uuTZlzU1JYlf/vRkIezycc77DmS8H24qefGgcK5iMMxDEldMN1wo+3rcPLyBCRNbY&#10;OiYFvxRguRjdzDHX7swF9WWsRYJwyFGBibHLpQyVIYth7Dri5H07bzEm6WupPZ4T3LbyMcum0mLD&#10;acFgRxtD1an8sQqyV+Pvd1996fZ8OuyOZIr1Z6HU3e2wmoGINMRr+L/9phU8PcPlS/oBcvE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OxZ+cUAAADbAAAADwAAAAAAAAAA&#10;AAAAAAChAgAAZHJzL2Rvd25yZXYueG1sUEsFBgAAAAAEAAQA+QAAAJMDAAAAAA==&#10;" strokeweight="1.25pt"/>
                  <v:shape id="AutoShape 38" o:spid="_x0000_s1156" type="#_x0000_t32" style="position:absolute;left:7351;top:9627;width:983;height:2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6D8YsUAAADbAAAADwAAAGRycy9kb3ducmV2LnhtbESPUUvDMBSF34X9h3AFX8SlUxzSLRvb&#10;YCIMxloF8e2uuTZlzU1JYlf/vRkIezycc77DmS8H24qefGgcK5iMMxDEldMN1wo+3rcPLyBCRNbY&#10;OiYFvxRguRjdzDHX7swF9WWsRYJwyFGBibHLpQyVIYth7Dri5H07bzEm6WupPZ4T3LbyMcum0mLD&#10;acFgRxtD1an8sQqyV+Pvd1996fZ8OuyOZIr1Z6HU3e2wmoGINMRr+L/9phU8PcPlS/oBcvE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6D8YsUAAADbAAAADwAAAAAAAAAA&#10;AAAAAAChAgAAZHJzL2Rvd25yZXYueG1sUEsFBgAAAAAEAAQA+QAAAJMDAAAAAA==&#10;" strokeweight="1.25pt"/>
                  <v:shape id="AutoShape 39" o:spid="_x0000_s1157" type="#_x0000_t32" style="position:absolute;left:9813;top:9445;width:456;height: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2q3N8YAAADbAAAADwAAAGRycy9kb3ducmV2LnhtbESPT2vCQBTE74V+h+UVeqsblQaJriKt&#10;Qg9tIf45eHtmn0kw+zZk1yT66bsFweMwM79hZoveVKKlxpWWFQwHEQjizOqScwW77fptAsJ5ZI2V&#10;ZVJwJQeL+fPTDBNtO06p3fhcBAi7BBUU3teJlC4ryKAb2Jo4eCfbGPRBNrnUDXYBbio5iqJYGiw5&#10;LBRY00dB2XlzMQreL93xEA85Xf6sPvfprc1+z/tvpV5f+uUUhKfeP8L39pdWMI7h/0v4AXL+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NqtzfGAAAA2wAAAA8AAAAAAAAA&#10;AAAAAAAAoQIAAGRycy9kb3ducmV2LnhtbFBLBQYAAAAABAAEAPkAAACUAwAAAAA=&#10;" strokeweight="1.25pt"/>
                  <v:shape id="AutoShape 40" o:spid="_x0000_s1158" type="#_x0000_t32" style="position:absolute;left:9766;top:9627;width:731;height: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CYSrMYAAADbAAAADwAAAGRycy9kb3ducmV2LnhtbESPQWvCQBSE70L/w/IKvenGFq1EV5G2&#10;godWSKoHb6/Z1ySYfRuyaxL7612h4HGYmW+Yxao3lWipcaVlBeNRBII4s7rkXMH+ezOcgXAeWWNl&#10;mRRcyMFq+TBYYKxtxwm1qc9FgLCLUUHhfR1L6bKCDLqRrYmD92sbgz7IJpe6wS7ATSWfo2gqDZYc&#10;Fgqs6a2g7JSejYLJufs5TsecrL8+3g/JX5vtTodPpZ4e+/UchKfe38P/7a1W8PIKty/hB8jl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wmEqzGAAAA2wAAAA8AAAAAAAAA&#10;AAAAAAAAoQIAAGRycy9kb3ducmV2LnhtbFBLBQYAAAAABAAEAPkAAACUAwAAAAA=&#10;" strokeweight="1.25pt"/>
                  <v:shape id="AutoShape 41" o:spid="_x0000_s1159" type="#_x0000_t32" style="position:absolute;left:9496;top:7574;width:1001;height:2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aFT/MIAAADbAAAADwAAAGRycy9kb3ducmV2LnhtbERPXWvCMBR9H/gfwhX2MjTdBmNUo7jB&#10;xkCQtRPEt2tzbYrNTUmyWv+9eRB8PJzv+XKwrejJh8axgudpBoK4crrhWsH272vyDiJEZI2tY1Jw&#10;oQDLxehhjrl2Zy6oL2MtUgiHHBWYGLtcylAZshimriNO3NF5izFBX0vt8ZzCbStfsuxNWmw4NRjs&#10;6NNQdSr/rYLs2/in9b4v3YZPv+sDmeJjVyj1OB5WMxCRhngX39w/WsFrGpu+pB8gF1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aFT/MIAAADbAAAADwAAAAAAAAAAAAAA&#10;AAChAgAAZHJzL2Rvd25yZXYueG1sUEsFBgAAAAAEAAQA+QAAAJADAAAAAA==&#10;" strokeweight="1.25pt"/>
                  <v:shape id="AutoShape 42" o:spid="_x0000_s1160" type="#_x0000_t32" style="position:absolute;left:9448;top:7757;width:821;height: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vUjRcYAAADbAAAADwAAAGRycy9kb3ducmV2LnhtbESPQWvCQBSE70L/w/IKvenGFqVGV5G2&#10;godWSKoHb6/Z1ySYfRuyaxL7612h4HGYmW+Yxao3lWipcaVlBeNRBII4s7rkXMH+ezN8BeE8ssbK&#10;Mim4kIPV8mGwwFjbjhNqU5+LAGEXo4LC+zqW0mUFGXQjWxMH79c2Bn2QTS51g12Am0o+R9FUGiw5&#10;LBRY01tB2Sk9GwWTc/dznI45WX99vB+SvzbbnQ6fSj099us5CE+9v4f/21ut4GUGty/hB8jlF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L1I0XGAAAA2wAAAA8AAAAAAAAA&#10;AAAAAAAAoQIAAGRycy9kb3ducmV2LnhtbFBLBQYAAAAABAAEAPkAAACUAwAAAAA=&#10;" strokeweight="1.25pt"/>
                  <v:shape id="AutoShape 43" o:spid="_x0000_s1161" type="#_x0000_t32" style="position:absolute;left:10269;top:7757;width:2;height:168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IGEgL4AAADbAAAADwAAAGRycy9kb3ducmV2LnhtbERPz2vCMBS+C/sfwhvspqlSVDpjKYOB&#10;13bF86N5tmXNS21SG//75TDw+PH9PuXBDOJBk+stK9huEhDEjdU9twrqn+/1EYTzyBoHy6TgSQ7y&#10;89vqhJm2C5f0qHwrYgi7DBV03o+ZlK7pyKDb2JE4cjc7GfQRTq3UEy4x3AxylyR7abDn2NDhSF8d&#10;Nb/VbBSU5b29zi4sxfEWDmmtU5PMF6U+3kPxCcJT8C/xv/uiFaRxffwSf4A8/w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kgYSAvgAAANsAAAAPAAAAAAAAAAAAAAAAAKEC&#10;AABkcnMvZG93bnJldi54bWxQSwUGAAAAAAQABAD5AAAAjAMAAAAA&#10;" strokeweight="1.25pt"/>
                  <v:shape id="AutoShape 44" o:spid="_x0000_s1162" type="#_x0000_t32" style="position:absolute;left:3610;top:11359;width:2463;height:95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QpmOcUAAADbAAAADwAAAGRycy9kb3ducmV2LnhtbESPQWvCQBSE7wX/w/IEL6KbiJSaukop&#10;LUQKBa0He3tmX5PQ7NuQfZr033cLQo/DzHzDrLeDa9SVulB7NpDOE1DEhbc1lwaOH6+zB1BBkC02&#10;nsnADwXYbkZ3a8ys73lP14OUKkI4ZGigEmkzrUNRkcMw9y1x9L5851Ci7EptO+wj3DV6kST32mHN&#10;caHClp4rKr4PF2egT14ugVP5PJ9X6W7av53kPc+NmYyHp0dQQoP8h2/t3BpYpvD3Jf4Avfk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QpmOcUAAADbAAAADwAAAAAAAAAA&#10;AAAAAAChAgAAZHJzL2Rvd25yZXYueG1sUEsFBgAAAAAEAAQA+QAAAJMDAAAAAA==&#10;" strokeweight="1.5pt">
                    <v:stroke dashstyle="dash" startarrow="open" startarrowwidth="wide" startarrowlength="long" endarrow="open" endarrowwidth="wide" endarrowlength="long"/>
                  </v:shape>
                  <v:shape id="AutoShape 45" o:spid="_x0000_s1163" type="#_x0000_t22" style="position:absolute;left:4772;top:9167;width:191;height:2793;rotation:730011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RVU8QA&#10;AADbAAAADwAAAGRycy9kb3ducmV2LnhtbESPzWrDMBCE74G+g9hCb42cnxbHiRJC0pZAT3WT+2Jt&#10;LTfSylhq7Lx9VSjkOMzMN8xqMzgrLtSFxrOCyTgDQVx53XCt4Pj5+piDCBFZo/VMCq4UYLO+G62w&#10;0L7nD7qUsRYJwqFABSbGtpAyVIYchrFviZP35TuHMcmulrrDPsGdldMse5YOG04LBlvaGarO5Y9T&#10;UJ5sntvv3eJpeOu3e/MyO7y3rNTD/bBdgog0xFv4v33QCuZT+PuSfo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EVVPEAAAA2wAAAA8AAAAAAAAAAAAAAAAAmAIAAGRycy9k&#10;b3ducmV2LnhtbFBLBQYAAAAABAAEAPUAAACJAwAAAAA=&#10;" adj="1449" strokeweight="1.25pt"/>
                  <v:shape id="Arc 46" o:spid="_x0000_s1164" style="position:absolute;left:5067;top:9684;width:196;height:980;rotation:3810836fd;visibility:visible;mso-wrap-style:square;v-text-anchor:top" coordsize="21600,13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93jsUA&#10;AADbAAAADwAAAGRycy9kb3ducmV2LnhtbESPQWsCMRSE74L/IbxCb5pttaWsRpFCpQoetKWtt+fm&#10;uVncvCxJuq7/3giFHoeZ+YaZzjtbi5Z8qBwreBhmIIgLpysuFXx+vA1eQISIrLF2TAouFGA+6/em&#10;mGt35i21u1iKBOGQowITY5NLGQpDFsPQNcTJOzpvMSbpS6k9nhPc1vIxy56lxYrTgsGGXg0Vp92v&#10;VeDb79HPcmW+MBxP682h3C+f9iul7u+6xQREpC7+h//a71rBeAS3L+kHyN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P3eOxQAAANsAAAAPAAAAAAAAAAAAAAAAAJgCAABkcnMv&#10;ZG93bnJldi54bWxQSwUGAAAAAAQABAD1AAAAigMAAAAA&#10;" path="m18194,-1nfc20418,3475,21600,7515,21600,11642v,613,-27,1227,-79,1838em18194,-1nsc20418,3475,21600,7515,21600,11642v,613,-27,1227,-79,1838l,11642,18194,-1xe" filled="f" strokeweight="1.75pt">
                    <v:stroke startarrow="open" startarrowwidth="wide" startarrowlength="long" endarrowwidth="wide" endarrowlength="long"/>
                    <v:path arrowok="t" o:extrusionok="f" o:connecttype="custom" o:connectlocs="165,0;195,980;0,846" o:connectangles="0,0,0"/>
                  </v:shape>
                  <v:shape id="AutoShape 47" o:spid="_x0000_s1165" type="#_x0000_t32" style="position:absolute;left:4785;top:9469;width:1;height:175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V5pTcYAAADbAAAADwAAAGRycy9kb3ducmV2LnhtbESPQWvCQBSE7wX/w/KEXkrdVEQkdZUg&#10;WIR6sKm2eHtkn0kw+zbsbpP477sFocdhZr5hluvBNKIj52vLCl4mCQjiwuqaSwXHz+3zAoQPyBob&#10;y6TgRh7Wq9HDElNte/6gLg+liBD2KSqoQmhTKX1RkUE/sS1x9C7WGQxRulJqh32Em0ZOk2QuDdYc&#10;FypsaVNRcc1/jIKv/fmms1NyeOreXf92/D6c832m1ON4yF5BBBrCf/je3mkFsxn8fYk/QK5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leaU3GAAAA2wAAAA8AAAAAAAAA&#10;AAAAAAAAoQIAAGRycy9kb3ducmV2LnhtbFBLBQYAAAAABAAEAPkAAACUAwAAAAA=&#10;" strokeweight="4.25pt">
                    <v:stroke endarrow="open" endarrowwidth="narrow" endarrowlength="long"/>
                  </v:shape>
                  <v:shape id="Picture 48" o:spid="_x0000_s1166" type="#_x0000_t75" style="position:absolute;left:8267;top:7152;width:821;height:6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dQJXEAAAA2wAAAA8AAABkcnMvZG93bnJldi54bWxEj9FqwkAURN8L/sNyC31rNoZWJGaVIgQL&#10;pbRGP+CavSbB7N2Y3cbk77uFgo/DzJxhss1oWjFQ7xrLCuZRDIK4tLrhSsHxkD8vQTiPrLG1TAom&#10;crBZzx4yTLW98Z6GwlciQNilqKD2vkuldGVNBl1kO+LgnW1v0AfZV1L3eAtw08okjhfSYMNhocaO&#10;tjWVl+LHKEi+P+Ued645T4uvJJ93p2s7fSj19Di+rUB4Gv09/N9+1wpeXuHvS/gBcv0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XdQJXEAAAA2wAAAA8AAAAAAAAAAAAAAAAA&#10;nwIAAGRycy9kb3ducmV2LnhtbFBLBQYAAAAABAAEAPcAAACQAwAAAAA=&#10;">
                    <v:imagedata r:id="rId56" o:title="" gain="1.25" blacklevel="-6554f" grayscale="t"/>
                  </v:shape>
                  <v:shape id="Arc 49" o:spid="_x0000_s1167" style="position:absolute;left:4184;top:10295;width:219;height:933;rotation:3915678fd;visibility:visible;mso-wrap-style:square;v-text-anchor:top" coordsize="21600,13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6TY8MA&#10;AADbAAAADwAAAGRycy9kb3ducmV2LnhtbESPT4vCMBTE7wt+h/AEb5oqUqRrlCIKgof1H+LeHs3b&#10;tmzzUptou9/eCMIeh5n5DTNfdqYSD2pcaVnBeBSBIM6sLjlXcD5thjMQziNrrCyTgj9ysFz0PuaY&#10;aNvygR5Hn4sAYZeggsL7OpHSZQUZdCNbEwfvxzYGfZBNLnWDbYCbSk6iKJYGSw4LBda0Kij7Pd6N&#10;gv1hp7uv6zS9fqf5JaYWb3qNSg36XfoJwlPn/8Pv9lYrmMbw+hJ+gF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E6TY8MAAADbAAAADwAAAAAAAAAAAAAAAACYAgAAZHJzL2Rv&#10;d25yZXYueG1sUEsFBgAAAAAEAAQA9QAAAIgDAAAAAA==&#10;" path="m18194,-1nfc20418,3475,21600,7515,21600,11642v,613,-27,1227,-79,1838em18194,-1nsc20418,3475,21600,7515,21600,11642v,613,-27,1227,-79,1838l,11642,18194,-1xe" filled="f" strokecolor="gray" strokeweight="1.75pt">
                    <v:stroke startarrowwidth="wide" startarrowlength="long" endarrow="open" endarrowwidth="wide" endarrowlength="long"/>
                    <v:path arrowok="t" o:extrusionok="f" o:connecttype="custom" o:connectlocs="184,0;218,933;0,806" o:connectangles="0,0,0"/>
                  </v:shape>
                </v:group>
                <v:shape id="Text Box 50" o:spid="_x0000_s1168" type="#_x0000_t202" style="position:absolute;left:26546;top:18684;width:7104;height:24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2/rcQA&#10;AADbAAAADwAAAGRycy9kb3ducmV2LnhtbESPW2vCQBCF34X+h2UKfZG6UUoNqRsRsWDBCqbt+yQ7&#10;zcXsbMiuGv99tyD4eDiXj7NYDqYVZ+pdbVnBdBKBIC6srrlU8P31/hyDcB5ZY2uZFFzJwTJ9GC0w&#10;0fbCBzpnvhRhhF2CCirvu0RKV1Rk0E1sRxy8X9sb9EH2pdQ9XsK4aeUsil6lwZoDocKO1hUVx+xk&#10;AnczxN1Pvls3H9k4b2Z7rj9jVurpcVi9gfA0+Hv41t5qBS9z+P8SfoB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dv63EAAAA2wAAAA8AAAAAAAAAAAAAAAAAmAIAAGRycy9k&#10;b3ducmV2LnhtbFBLBQYAAAAABAAEAPUAAACJAwAAAAA=&#10;" stroked="f">
                  <v:fill opacity="0"/>
                  <v:textbox>
                    <w:txbxContent>
                      <w:p w:rsidR="00217D16" w:rsidRDefault="00217D16" w:rsidP="00843218">
                        <w:pPr>
                          <w:rPr>
                            <w:rFonts w:eastAsia="DotumChe"/>
                            <w:b/>
                            <w:sz w:val="20"/>
                          </w:rPr>
                        </w:pPr>
                        <w:r>
                          <w:rPr>
                            <w:rFonts w:eastAsia="DotumChe"/>
                            <w:b/>
                            <w:sz w:val="20"/>
                          </w:rPr>
                          <w:sym w:font="Wingdings 3" w:char="F0F1"/>
                        </w:r>
                        <w:r>
                          <w:rPr>
                            <w:rFonts w:eastAsia="DotumChe"/>
                            <w:b/>
                            <w:sz w:val="20"/>
                          </w:rPr>
                          <w:sym w:font="Wingdings 3" w:char="F0F1"/>
                        </w:r>
                        <w:r>
                          <w:rPr>
                            <w:rFonts w:eastAsia="DotumChe"/>
                            <w:b/>
                            <w:sz w:val="20"/>
                          </w:rPr>
                          <w:sym w:font="Wingdings 3" w:char="F0F1"/>
                        </w:r>
                        <w:r>
                          <w:rPr>
                            <w:rFonts w:eastAsia="DotumChe"/>
                            <w:b/>
                            <w:sz w:val="20"/>
                          </w:rPr>
                          <w:sym w:font="Wingdings 3" w:char="F0F1"/>
                        </w:r>
                        <w:r>
                          <w:rPr>
                            <w:rFonts w:eastAsia="DotumChe"/>
                            <w:b/>
                            <w:sz w:val="20"/>
                          </w:rPr>
                          <w:sym w:font="Wingdings 3" w:char="F0F1"/>
                        </w:r>
                        <w:r>
                          <w:rPr>
                            <w:rFonts w:eastAsia="DotumChe"/>
                            <w:b/>
                            <w:sz w:val="20"/>
                          </w:rPr>
                          <w:sym w:font="Wingdings 3" w:char="F0F1"/>
                        </w:r>
                      </w:p>
                      <w:p w:rsidR="00217D16" w:rsidRDefault="00217D16" w:rsidP="00843218">
                        <w:pPr>
                          <w:rPr>
                            <w:rFonts w:eastAsia="DotumChe"/>
                            <w:szCs w:val="22"/>
                          </w:rPr>
                        </w:pPr>
                      </w:p>
                      <w:p w:rsidR="00217D16" w:rsidRDefault="00217D16" w:rsidP="00843218">
                        <w:pPr>
                          <w:rPr>
                            <w:rFonts w:eastAsia="DotumChe"/>
                          </w:rPr>
                        </w:pPr>
                        <w:r>
                          <w:rPr>
                            <w:rFonts w:eastAsia="DotumChe"/>
                          </w:rPr>
                          <w:sym w:font="Wingdings 3" w:char="F0F1"/>
                        </w:r>
                      </w:p>
                      <w:p w:rsidR="00217D16" w:rsidRDefault="00217D16" w:rsidP="00843218">
                        <w:pPr>
                          <w:rPr>
                            <w:rFonts w:eastAsia="DotumChe"/>
                          </w:rPr>
                        </w:pPr>
                      </w:p>
                      <w:p w:rsidR="00217D16" w:rsidRDefault="00217D16" w:rsidP="00843218">
                        <w:pPr>
                          <w:rPr>
                            <w:rFonts w:eastAsia="DotumChe"/>
                          </w:rPr>
                        </w:pPr>
                        <w:r>
                          <w:rPr>
                            <w:rFonts w:eastAsia="DotumChe"/>
                          </w:rPr>
                          <w:sym w:font="Wingdings 3" w:char="F0F1"/>
                        </w:r>
                      </w:p>
                      <w:p w:rsidR="00217D16" w:rsidRDefault="00217D16" w:rsidP="00843218">
                        <w:pPr>
                          <w:rPr>
                            <w:rFonts w:eastAsia="DotumChe"/>
                          </w:rPr>
                        </w:pPr>
                      </w:p>
                      <w:p w:rsidR="00217D16" w:rsidRDefault="00217D16" w:rsidP="00843218">
                        <w:pPr>
                          <w:rPr>
                            <w:rFonts w:eastAsia="DotumChe"/>
                          </w:rPr>
                        </w:pPr>
                      </w:p>
                      <w:p w:rsidR="00217D16" w:rsidRDefault="00217D16" w:rsidP="00843218">
                        <w:pPr>
                          <w:rPr>
                            <w:rFonts w:eastAsia="DotumChe"/>
                          </w:rPr>
                        </w:pPr>
                      </w:p>
                      <w:p w:rsidR="00217D16" w:rsidRDefault="00217D16" w:rsidP="00843218">
                        <w:pPr>
                          <w:rPr>
                            <w:rFonts w:eastAsia="DotumChe"/>
                          </w:rPr>
                        </w:pPr>
                      </w:p>
                      <w:p w:rsidR="00217D16" w:rsidRDefault="00217D16" w:rsidP="00843218">
                        <w:pPr>
                          <w:rPr>
                            <w:rFonts w:eastAsia="DotumChe"/>
                          </w:rPr>
                        </w:pPr>
                        <w:r>
                          <w:rPr>
                            <w:rFonts w:eastAsia="DotumChe"/>
                          </w:rPr>
                          <w:sym w:font="Wingdings 3" w:char="F0F1"/>
                        </w:r>
                      </w:p>
                      <w:p w:rsidR="00217D16" w:rsidRDefault="00217D16" w:rsidP="00843218">
                        <w:pPr>
                          <w:rPr>
                            <w:rFonts w:eastAsia="DotumChe"/>
                          </w:rPr>
                        </w:pPr>
                        <w:r>
                          <w:rPr>
                            <w:rFonts w:eastAsia="DotumChe"/>
                          </w:rPr>
                          <w:sym w:font="Wingdings 3" w:char="F0F1"/>
                        </w:r>
                      </w:p>
                      <w:p w:rsidR="00217D16" w:rsidRDefault="00217D16" w:rsidP="00843218">
                        <w:pPr>
                          <w:rPr>
                            <w:rFonts w:eastAsia="DotumChe"/>
                          </w:rPr>
                        </w:pPr>
                      </w:p>
                    </w:txbxContent>
                  </v:textbox>
                </v:shape>
                <v:shape id="Text Box 51" o:spid="_x0000_s1169" type="#_x0000_t202" style="position:absolute;left:28278;top:20347;width:4227;height:25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Ir38EA&#10;AADbAAAADwAAAGRycy9kb3ducmV2LnhtbERPTWvCQBC9F/wPywi9lGZTEQnRVUQstKBC03ofs9Mk&#10;NjsbsltN/33nIHh8vO/FanCtulAfGs8GXpIUFHHpbcOVga/P1+cMVIjIFlvPZOCPAqyWo4cF5tZf&#10;+YMuRayUhHDI0UAdY5drHcqaHIbEd8TCffveYRTYV9r2eJVw1+pJms60w4alocaONjWVP8Wvk97t&#10;kHXH025zfi+eTufJgZt9xsY8jof1HFSkId7FN/ebNTCVsfJFfoBe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hCK9/BAAAA2wAAAA8AAAAAAAAAAAAAAAAAmAIAAGRycy9kb3du&#10;cmV2LnhtbFBLBQYAAAAABAAEAPUAAACGAwAAAAA=&#10;" stroked="f">
                  <v:fill opacity="0"/>
                  <v:textbox>
                    <w:txbxContent>
                      <w:p w:rsidR="00217D16" w:rsidRDefault="00217D16" w:rsidP="00843218">
                        <w:pPr>
                          <w:rPr>
                            <w:rFonts w:ascii="Calibri" w:hAns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0"/>
                          </w:rPr>
                          <w:t>out</w:t>
                        </w:r>
                      </w:p>
                    </w:txbxContent>
                  </v:textbox>
                </v:shape>
                <v:shape id="Text Box 52" o:spid="_x0000_s1170" type="#_x0000_t202" style="position:absolute;left:25000;top:20308;width:3410;height:25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6ORMMA&#10;AADbAAAADwAAAGRycy9kb3ducmV2LnhtbESPX2vCMBTF3wW/Q7iCLzLTiYzaGWWIgoITrNv7tbm2&#10;1eamNFHrtzeDgY+H8+fHmc5bU4kbNa60rOB9GIEgzqwuOVfwc1i9xSCcR9ZYWSYFD3Iwn3U7U0y0&#10;vfOebqnPRRhhl6CCwvs6kdJlBRl0Q1sTB+9kG4M+yCaXusF7GDeVHEXRhzRYciAUWNOioOySXk3g&#10;Ltu4/j1uF+dNOjieRzsuv2NWqt9rvz5BeGr9K/zfXmsF4wn8fQk/QM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w6ORMMAAADbAAAADwAAAAAAAAAAAAAAAACYAgAAZHJzL2Rv&#10;d25yZXYueG1sUEsFBgAAAAAEAAQA9QAAAIgDAAAAAA==&#10;" stroked="f">
                  <v:fill opacity="0"/>
                  <v:textbox>
                    <w:txbxContent>
                      <w:p w:rsidR="00217D16" w:rsidRDefault="00217D16" w:rsidP="00843218">
                        <w:pPr>
                          <w:rPr>
                            <w:rFonts w:ascii="Calibri" w:hAnsi="Calibri"/>
                            <w:b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0"/>
                          </w:rPr>
                          <w:t>in</w:t>
                        </w:r>
                      </w:p>
                    </w:txbxContent>
                  </v:textbox>
                </v:shape>
                <v:shape id="Textfeld 401" o:spid="_x0000_s1171" type="#_x0000_t202" style="position:absolute;left:2182;top:36241;width:31089;height:63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I54cYA&#10;AADcAAAADwAAAGRycy9kb3ducmV2LnhtbESPQWvCQBSE70L/w/IKXkQ3VttK6iqlWJXeaqzi7ZF9&#10;TUKzb0N2m8R/7wqCx2FmvmHmy86UoqHaFZYVjEcRCOLU6oIzBfvkczgD4TyyxtIyKTiTg+XioTfH&#10;WNuWv6nZ+UwECLsYFeTeV7GULs3JoBvZijh4v7Y26IOsM6lrbAPclPIpil6kwYLDQo4VfeSU/u3+&#10;jYLTIDt+uW79006eJ9Vq0ySvB50o1X/s3t9AeOr8PXxrb7WCaTSG65lwBOTi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RI54cYAAADcAAAADwAAAAAAAAAAAAAAAACYAgAAZHJz&#10;L2Rvd25yZXYueG1sUEsFBgAAAAAEAAQA9QAAAIsDAAAAAA==&#10;" fillcolor="white [3201]" stroked="f" strokeweight=".5pt">
                  <v:textbox>
                    <w:txbxContent>
                      <w:p w:rsidR="00217D16" w:rsidRDefault="00217D16" w:rsidP="009D3926">
                        <w:pPr>
                          <w:ind w:left="1418" w:hanging="1418"/>
                          <w:jc w:val="left"/>
                        </w:pPr>
                        <w:r w:rsidRPr="009D3926">
                          <w:rPr>
                            <w:rFonts w:cs="Arial"/>
                            <w:b/>
                            <w:sz w:val="22"/>
                          </w:rPr>
                          <w:t>Abbildung 6:</w:t>
                        </w:r>
                        <w:r>
                          <w:rPr>
                            <w:rFonts w:cs="Arial"/>
                            <w:sz w:val="22"/>
                          </w:rPr>
                          <w:t xml:space="preserve"> Schematische Darstellung einer Leiterschaukel im homogenen  </w:t>
                        </w:r>
                        <w:r>
                          <w:rPr>
                            <w:rFonts w:cs="Arial"/>
                            <w:position w:val="-4"/>
                            <w:sz w:val="22"/>
                            <w:szCs w:val="22"/>
                          </w:rPr>
                          <w:object w:dxaOrig="240" w:dyaOrig="312">
                            <v:shape id="_x0000_i1052" type="#_x0000_t75" style="width:11.9pt;height:16.9pt" o:ole="">
                              <v:imagedata r:id="rId8" o:title=""/>
                            </v:shape>
                            <o:OLEObject Type="Embed" ProgID="Equation.3" ShapeID="_x0000_i1052" DrawAspect="Content" ObjectID="_1532330469" r:id="rId57"/>
                          </w:object>
                        </w:r>
                        <w:r>
                          <w:rPr>
                            <w:rFonts w:cs="Arial"/>
                            <w:sz w:val="22"/>
                          </w:rPr>
                          <w:t>- Feld (als Schrägbild)</w:t>
                        </w:r>
                      </w:p>
                    </w:txbxContent>
                  </v:textbox>
                </v:shape>
                <v:shape id="Textfeld 402" o:spid="_x0000_s1172" type="#_x0000_t202" style="position:absolute;left:39977;top:34647;width:22174;height:79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CnlsYA&#10;AADcAAAADwAAAGRycy9kb3ducmV2LnhtbESPQWvCQBSE7wX/w/IEL0U3atUSXaUUbcWbRlt6e2Sf&#10;STD7NmTXJP333UKhx2FmvmFWm86UoqHaFZYVjEcRCOLU6oIzBedkN3wG4TyyxtIyKfgmB5t172GF&#10;sbYtH6k5+UwECLsYFeTeV7GULs3JoBvZijh4V1sb9EHWmdQ1tgFuSjmJork0WHBYyLGi15zS2+lu&#10;FHw9Zp8H171d2ulsWm3fm2TxoROlBv3uZQnCU+f/w3/tvVbwFE3g90w4AnL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cCnlsYAAADcAAAADwAAAAAAAAAAAAAAAACYAgAAZHJz&#10;L2Rvd25yZXYueG1sUEsFBgAAAAAEAAQA9QAAAIsDAAAAAA==&#10;" fillcolor="white [3201]" stroked="f" strokeweight=".5pt">
                  <v:textbox>
                    <w:txbxContent>
                      <w:p w:rsidR="00217D16" w:rsidRDefault="00217D16" w:rsidP="00907854">
                        <w:pPr>
                          <w:jc w:val="left"/>
                        </w:pPr>
                        <w:r w:rsidRPr="00907854">
                          <w:rPr>
                            <w:rFonts w:cs="Arial"/>
                            <w:b/>
                            <w:sz w:val="22"/>
                          </w:rPr>
                          <w:t>Abbildung 7:</w:t>
                        </w:r>
                        <w:r>
                          <w:rPr>
                            <w:rFonts w:cs="Arial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cs="Arial"/>
                            <w:sz w:val="22"/>
                          </w:rPr>
                          <w:br/>
                          <w:t xml:space="preserve">Schematische Darstellung eines bewegten Leiters im homogenen </w:t>
                        </w:r>
                        <w:r>
                          <w:rPr>
                            <w:rFonts w:cs="Arial"/>
                            <w:position w:val="-4"/>
                            <w:sz w:val="22"/>
                            <w:szCs w:val="22"/>
                          </w:rPr>
                          <w:object w:dxaOrig="240" w:dyaOrig="312">
                            <v:shape id="_x0000_i1054" type="#_x0000_t75" style="width:11.9pt;height:16.9pt" o:ole="">
                              <v:imagedata r:id="rId8" o:title=""/>
                            </v:shape>
                            <o:OLEObject Type="Embed" ProgID="Equation.3" ShapeID="_x0000_i1054" DrawAspect="Content" ObjectID="_1532330470" r:id="rId58"/>
                          </w:object>
                        </w:r>
                        <w:r>
                          <w:rPr>
                            <w:rFonts w:cs="Arial"/>
                            <w:sz w:val="22"/>
                          </w:rPr>
                          <w:t>- Feld (in Aufsicht)</w:t>
                        </w:r>
                      </w:p>
                      <w:p w:rsidR="00217D16" w:rsidRDefault="00217D16"/>
                    </w:txbxContent>
                  </v:textbox>
                </v:shape>
                <v:group id="Gruppieren 228" o:spid="_x0000_s1173" style="position:absolute;left:36495;top:11620;width:26162;height:21789" coordorigin="36703,11620" coordsize="26162,217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KrRs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rA1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Uiq0bCAAAA3AAAAA8A&#10;AAAAAAAAAAAAAAAAqgIAAGRycy9kb3ducmV2LnhtbFBLBQYAAAAABAAEAPoAAACZAwAAAAA=&#10;">
                  <v:shape id="Grafik 303" o:spid="_x0000_s1174" type="#_x0000_t75" style="position:absolute;left:37439;top:11620;width:25426;height:21789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nOsLFAAAA3AAAAA8AAABkcnMvZG93bnJldi54bWxEj0+LwjAUxO+C3yE8wZumrrhINYouq4in&#10;9d/B26N5trXNS7eJWr+9WVjwOMzMb5jpvDGluFPtcssKBv0IBHFidc6pguNh1RuDcB5ZY2mZFDzJ&#10;wXzWbk0x1vbBO7rvfSoChF2MCjLvq1hKl2Rk0PVtRRy8i60N+iDrVOoaHwFuSvkRRZ/SYM5hIcOK&#10;vjJKiv3NKPi53s5FMThvn9+navS7vKzWeXFSqttpFhMQnhr/Dv+3N1rBMBrC35lwBOTs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JzrCxQAAANwAAAAPAAAAAAAAAAAAAAAA&#10;AJ8CAABkcnMvZG93bnJldi54bWxQSwUGAAAAAAQABAD3AAAAkQMAAAAA&#10;">
                    <v:imagedata r:id="rId59" o:title=""/>
                    <v:path arrowok="t"/>
                  </v:shape>
                  <v:shape id="Textfeld 226" o:spid="_x0000_s1175" type="#_x0000_t202" style="position:absolute;left:36703;top:20764;width:4635;height:3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KTascA&#10;AADcAAAADwAAAGRycy9kb3ducmV2LnhtbESPQWsCMRSE7wX/Q3hCbzXrgiJboxRtQWhr0Xqwt8fm&#10;dTd187ImqW799U2h4HGYmW+Y6byzjTiRD8axguEgA0FcOm24UrB7f7qbgAgRWWPjmBT8UID5rHcz&#10;xUK7M2/otI2VSBAOBSqoY2wLKUNZk8UwcC1x8j6dtxiT9JXUHs8JbhuZZ9lYWjScFmpsaVFTedh+&#10;WwUvx/3b6Gu53zWT9WX1akpvPh6flbrtdw/3ICJ18Rr+b6+0gjwfw9+ZdATk7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CSk2rHAAAA3AAAAA8AAAAAAAAAAAAAAAAAmAIAAGRy&#10;cy9kb3ducmV2LnhtbFBLBQYAAAAABAAEAPUAAACMAwAAAAA=&#10;" fillcolor="white [3201]" stroked="f" strokeweight=".5pt">
                    <v:fill opacity="0"/>
                    <v:textbox>
                      <w:txbxContent>
                        <w:p w:rsidR="00217D16" w:rsidRDefault="00217D16">
                          <w:r>
                            <w:rPr>
                              <w:rFonts w:cs="Arial"/>
                              <w:position w:val="-4"/>
                              <w:sz w:val="22"/>
                              <w:szCs w:val="22"/>
                            </w:rPr>
                            <w:object w:dxaOrig="216" w:dyaOrig="240">
                              <v:shape id="_x0000_i1056" type="#_x0000_t75" style="width:11.25pt;height:11.9pt" o:ole="">
                                <v:imagedata r:id="rId33" o:title=""/>
                              </v:shape>
                              <o:OLEObject Type="Embed" ProgID="Equation.3" ShapeID="_x0000_i1056" DrawAspect="Content" ObjectID="_1532330471" r:id="rId60"/>
                            </w:object>
                          </w:r>
                        </w:p>
                      </w:txbxContent>
                    </v:textbox>
                  </v:shape>
                </v:group>
                <v:shape id="Textfeld 80" o:spid="_x0000_s1176" type="#_x0000_t202" style="position:absolute;left:14339;top:16763;width:2909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IPLsQA&#10;AADbAAAADwAAAGRycy9kb3ducmV2LnhtbERPTWsCMRC9C/0PYQq9aVahZVmNItaC0FqpetDbsBl3&#10;YzeTbZLqtr/eHAo9Pt73ZNbZRlzIB+NYwXCQgSAunTZcKdjvXvo5iBCRNTaOScEPBZhN73oTLLS7&#10;8gddtrESKYRDgQrqGNtCylDWZDEMXEucuJPzFmOCvpLa4zWF20aOsuxJWjScGmpsaVFT+bn9tgre&#10;vg6bx/PzYd/k77+rtSm9OS5flXq47+ZjEJG6+C/+c6+0gjytT1/SD5DT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1CDy7EAAAA2wAAAA8AAAAAAAAAAAAAAAAAmAIAAGRycy9k&#10;b3ducmV2LnhtbFBLBQYAAAAABAAEAPUAAACJAwAAAAA=&#10;" fillcolor="white [3201]" stroked="f" strokeweight=".5pt">
                  <v:fill opacity="0"/>
                  <v:textbox>
                    <w:txbxContent>
                      <w:p w:rsidR="00217D16" w:rsidRDefault="00217D16">
                        <w:r w:rsidRPr="00485FCB">
                          <w:rPr>
                            <w:rFonts w:cs="Arial"/>
                            <w:position w:val="-6"/>
                            <w:sz w:val="22"/>
                            <w:szCs w:val="22"/>
                          </w:rPr>
                          <w:object w:dxaOrig="180" w:dyaOrig="288">
                            <v:shape id="_x0000_i1058" type="#_x0000_t75" style="width:10pt;height:13.15pt" o:ole="">
                              <v:imagedata r:id="rId35" o:title=""/>
                            </v:shape>
                            <o:OLEObject Type="Embed" ProgID="Equation.3" ShapeID="_x0000_i1058" DrawAspect="Content" ObjectID="_1532330472" r:id="rId61"/>
                          </w:object>
                        </w:r>
                      </w:p>
                    </w:txbxContent>
                  </v:textbox>
                </v:shape>
                <v:shape id="Textfeld 80" o:spid="_x0000_s1177" type="#_x0000_t202" style="position:absolute;left:1176;top:12883;width:2908;height:30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Pz0cgA&#10;AADcAAAADwAAAGRycy9kb3ducmV2LnhtbESPQU8CMRSE7yT8h+aReIMuGoWsFGIEExIFInLA28v2&#10;sVvcvq5thdVfb01MOE5m5pvMZNbaWpzIB+NYwXCQgSAunDZcKti9PfXHIEJE1lg7JgXfFGA27XYm&#10;mGt35lc6bWMpEoRDjgqqGJtcylBUZDEMXEOcvIPzFmOSvpTa4znBbS2vs+xOWjScFips6LGi4mP7&#10;ZRW8fO43t8f5fleP1z/LlSm8eV88K3XVax/uQURq4yX8315qBTfDEfydSUdAT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U/PRyAAAANwAAAAPAAAAAAAAAAAAAAAAAJgCAABk&#10;cnMvZG93bnJldi54bWxQSwUGAAAAAAQABAD1AAAAjQMAAAAA&#10;" fillcolor="white [3201]" stroked="f" strokeweight=".5pt">
                  <v:fill opacity="0"/>
                  <v:textbox>
                    <w:txbxContent>
                      <w:p w:rsidR="00217D16" w:rsidRDefault="00217D16">
                        <w:r>
                          <w:rPr>
                            <w:rFonts w:cs="Arial"/>
                            <w:position w:val="-6"/>
                            <w:sz w:val="22"/>
                            <w:szCs w:val="22"/>
                          </w:rPr>
                          <w:object w:dxaOrig="180" w:dyaOrig="288">
                            <v:shape id="_x0000_i1060" type="#_x0000_t75" style="width:10pt;height:13.15pt" o:ole="">
                              <v:imagedata r:id="rId35" o:title=""/>
                            </v:shape>
                            <o:OLEObject Type="Embed" ProgID="Equation.3" ShapeID="_x0000_i1060" DrawAspect="Content" ObjectID="_1532330473" r:id="rId62"/>
                          </w:object>
                        </w:r>
                      </w:p>
                    </w:txbxContent>
                  </v:textbox>
                </v:shape>
                <v:line id="Gerade Verbindung 71" o:spid="_x0000_s1178" style="position:absolute;visibility:visible;mso-wrap-style:square" from="36645,0" to="36645,427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OUqrsUAAADbAAAADwAAAGRycy9kb3ducmV2LnhtbESP0WrCQBRE34X+w3ILfZFmYx+0RFdp&#10;BYtIKTb1Ay7Z6yaavRuzWxP9+m5B8HGYmTPMbNHbWpyp9ZVjBaMkBUFcOF2xUbD7WT2/gvABWWPt&#10;mBRcyMNi/jCYYaZdx990zoMREcI+QwVlCE0mpS9KsugT1xBHb+9aiyHK1kjdYhfhtpYvaTqWFiuO&#10;CyU2tCypOOa/VsH78nTobJHrz3C4fmzN1Qw3X1ulnh77tymIQH24h2/ttVYwGcH/l/gD5Pw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OUqrsUAAADbAAAADwAAAAAAAAAA&#10;AAAAAAChAgAAZHJzL2Rvd25yZXYueG1sUEsFBgAAAAAEAAQA+QAAAJMDAAAAAA==&#10;" strokecolor="black [3213]" strokeweight="2pt">
                  <v:stroke linestyle="thinThin"/>
                </v:line>
                <w10:anchorlock/>
              </v:group>
            </w:pict>
          </mc:Fallback>
        </mc:AlternateContent>
      </w:r>
    </w:p>
    <w:p w:rsidR="00ED5EE0" w:rsidRDefault="00ED5EE0">
      <w:pPr>
        <w:spacing w:after="200" w:line="276" w:lineRule="auto"/>
        <w:jc w:val="left"/>
        <w:rPr>
          <w:rFonts w:cs="Arial"/>
          <w:b/>
          <w:sz w:val="22"/>
        </w:rPr>
      </w:pPr>
      <w:r>
        <w:rPr>
          <w:rFonts w:cs="Arial"/>
          <w:b/>
          <w:sz w:val="22"/>
        </w:rPr>
        <w:br w:type="page"/>
      </w:r>
    </w:p>
    <w:p w:rsidR="00BF46C4" w:rsidRDefault="006D2190" w:rsidP="00100D4C">
      <w:pPr>
        <w:spacing w:before="240" w:after="120" w:line="276" w:lineRule="auto"/>
        <w:ind w:left="425"/>
        <w:jc w:val="left"/>
        <w:rPr>
          <w:rFonts w:cs="Arial"/>
          <w:b/>
          <w:sz w:val="22"/>
        </w:rPr>
      </w:pPr>
      <w:r w:rsidRPr="00BF46C4">
        <w:rPr>
          <w:rFonts w:cs="Arial"/>
          <w:b/>
          <w:sz w:val="22"/>
        </w:rPr>
        <w:t>Mögliche Aufgabenstellungen:</w:t>
      </w:r>
    </w:p>
    <w:p w:rsidR="00086BE4" w:rsidRDefault="006D2190" w:rsidP="0052605F">
      <w:pPr>
        <w:spacing w:before="120"/>
        <w:ind w:left="709" w:hanging="284"/>
        <w:jc w:val="left"/>
        <w:rPr>
          <w:rFonts w:cs="Arial"/>
          <w:i/>
          <w:sz w:val="22"/>
          <w:szCs w:val="22"/>
        </w:rPr>
      </w:pPr>
      <w:r w:rsidRPr="00BF46C4">
        <w:rPr>
          <w:rFonts w:cs="Arial"/>
          <w:i/>
          <w:sz w:val="22"/>
          <w:szCs w:val="22"/>
        </w:rPr>
        <w:t xml:space="preserve">- </w:t>
      </w:r>
      <w:r w:rsidR="00BF46C4">
        <w:rPr>
          <w:rFonts w:cs="Arial"/>
          <w:i/>
          <w:sz w:val="22"/>
          <w:szCs w:val="22"/>
        </w:rPr>
        <w:t xml:space="preserve"> </w:t>
      </w:r>
      <w:r w:rsidR="00086BE4">
        <w:rPr>
          <w:rFonts w:cs="Arial"/>
          <w:i/>
          <w:sz w:val="22"/>
          <w:szCs w:val="22"/>
        </w:rPr>
        <w:tab/>
      </w:r>
      <w:r w:rsidRPr="00BF46C4">
        <w:rPr>
          <w:rFonts w:cs="Arial"/>
          <w:i/>
          <w:sz w:val="22"/>
          <w:szCs w:val="22"/>
        </w:rPr>
        <w:t xml:space="preserve">Skizzieren Sie </w:t>
      </w:r>
      <w:r w:rsidR="00BF46C4">
        <w:rPr>
          <w:rFonts w:cs="Arial"/>
          <w:i/>
          <w:sz w:val="22"/>
          <w:szCs w:val="22"/>
        </w:rPr>
        <w:t xml:space="preserve">(in Aufsicht) </w:t>
      </w:r>
      <w:r w:rsidRPr="00BF46C4">
        <w:rPr>
          <w:rFonts w:cs="Arial"/>
          <w:i/>
          <w:sz w:val="22"/>
          <w:szCs w:val="22"/>
        </w:rPr>
        <w:t xml:space="preserve">einen </w:t>
      </w:r>
      <w:r w:rsidR="00BF46C4" w:rsidRPr="00086BE4">
        <w:rPr>
          <w:rFonts w:cs="Arial"/>
          <w:i/>
          <w:sz w:val="22"/>
          <w:szCs w:val="22"/>
        </w:rPr>
        <w:t>Leiter</w:t>
      </w:r>
      <w:r w:rsidR="00ED5EE0" w:rsidRPr="00086BE4">
        <w:rPr>
          <w:rFonts w:cs="Arial"/>
          <w:i/>
          <w:sz w:val="22"/>
          <w:szCs w:val="22"/>
        </w:rPr>
        <w:t xml:space="preserve"> </w:t>
      </w:r>
      <w:r w:rsidR="00D8264B">
        <w:rPr>
          <w:rFonts w:cs="Arial"/>
          <w:i/>
          <w:sz w:val="22"/>
          <w:szCs w:val="22"/>
        </w:rPr>
        <w:t xml:space="preserve">der </w:t>
      </w:r>
      <w:proofErr w:type="gramStart"/>
      <w:r w:rsidR="00D8264B">
        <w:rPr>
          <w:rFonts w:cs="Arial"/>
          <w:i/>
          <w:sz w:val="22"/>
          <w:szCs w:val="22"/>
        </w:rPr>
        <w:t>Länge</w:t>
      </w:r>
      <w:r w:rsidR="0093732D">
        <w:rPr>
          <w:rFonts w:cs="Arial"/>
          <w:i/>
          <w:sz w:val="22"/>
          <w:szCs w:val="22"/>
        </w:rPr>
        <w:t xml:space="preserve"> </w:t>
      </w:r>
      <w:proofErr w:type="gramEnd"/>
      <w:r w:rsidR="00086BE4" w:rsidRPr="00086BE4">
        <w:rPr>
          <w:rFonts w:cs="Arial"/>
          <w:i/>
          <w:position w:val="-4"/>
          <w:sz w:val="22"/>
          <w:szCs w:val="22"/>
        </w:rPr>
        <w:object w:dxaOrig="220" w:dyaOrig="240">
          <v:shape id="_x0000_i1061" type="#_x0000_t75" style="width:11.25pt;height:11.9pt" o:ole="">
            <v:imagedata r:id="rId63" o:title=""/>
          </v:shape>
          <o:OLEObject Type="Embed" ProgID="Equation.3" ShapeID="_x0000_i1061" DrawAspect="Content" ObjectID="_1532330427" r:id="rId64"/>
        </w:object>
      </w:r>
      <w:r w:rsidR="00BF46C4" w:rsidRPr="00086BE4">
        <w:rPr>
          <w:rFonts w:cs="Arial"/>
          <w:i/>
          <w:sz w:val="22"/>
          <w:szCs w:val="22"/>
        </w:rPr>
        <w:t>,</w:t>
      </w:r>
      <w:r w:rsidR="00BF46C4">
        <w:rPr>
          <w:rFonts w:cs="Arial"/>
          <w:i/>
          <w:sz w:val="22"/>
          <w:szCs w:val="22"/>
        </w:rPr>
        <w:t xml:space="preserve"> </w:t>
      </w:r>
      <w:r w:rsidR="00086BE4">
        <w:rPr>
          <w:rFonts w:cs="Arial"/>
          <w:i/>
          <w:sz w:val="22"/>
          <w:szCs w:val="22"/>
        </w:rPr>
        <w:t xml:space="preserve">welcher sich mit der konstanten </w:t>
      </w:r>
      <w:r w:rsidR="00BF46C4">
        <w:rPr>
          <w:rFonts w:cs="Arial"/>
          <w:i/>
          <w:sz w:val="22"/>
          <w:szCs w:val="22"/>
        </w:rPr>
        <w:t xml:space="preserve">Geschwindigkeit </w:t>
      </w:r>
      <w:r w:rsidR="00086BE4">
        <w:rPr>
          <w:rFonts w:cs="Arial"/>
          <w:position w:val="-6"/>
          <w:sz w:val="22"/>
          <w:szCs w:val="22"/>
        </w:rPr>
        <w:object w:dxaOrig="204" w:dyaOrig="276">
          <v:shape id="_x0000_i1062" type="#_x0000_t75" style="width:11.25pt;height:13.15pt" o:ole="">
            <v:imagedata r:id="rId65" o:title=""/>
          </v:shape>
          <o:OLEObject Type="Embed" ProgID="Equation.3" ShapeID="_x0000_i1062" DrawAspect="Content" ObjectID="_1532330428" r:id="rId66"/>
        </w:object>
      </w:r>
      <w:r w:rsidR="00BF46C4">
        <w:rPr>
          <w:rFonts w:cs="Arial"/>
          <w:i/>
          <w:sz w:val="22"/>
          <w:szCs w:val="22"/>
        </w:rPr>
        <w:t xml:space="preserve"> durch ein homogenes</w:t>
      </w:r>
      <w:r w:rsidRPr="00BF46C4">
        <w:rPr>
          <w:rFonts w:cs="Arial"/>
          <w:i/>
          <w:sz w:val="22"/>
          <w:szCs w:val="22"/>
        </w:rPr>
        <w:t xml:space="preserve"> Magnetfeld </w:t>
      </w:r>
      <w:r w:rsidR="00BF46C4">
        <w:rPr>
          <w:rFonts w:cs="Arial"/>
          <w:i/>
          <w:sz w:val="22"/>
          <w:szCs w:val="22"/>
        </w:rPr>
        <w:t xml:space="preserve">der Stärke </w:t>
      </w:r>
      <w:r w:rsidR="00FD480C">
        <w:rPr>
          <w:rFonts w:cs="Arial"/>
          <w:position w:val="-4"/>
          <w:sz w:val="22"/>
          <w:szCs w:val="22"/>
        </w:rPr>
        <w:object w:dxaOrig="240" w:dyaOrig="320">
          <v:shape id="_x0000_i1063" type="#_x0000_t75" style="width:11.9pt;height:16.9pt" o:ole="">
            <v:imagedata r:id="rId67" o:title=""/>
          </v:shape>
          <o:OLEObject Type="Embed" ProgID="Equation.3" ShapeID="_x0000_i1063" DrawAspect="Content" ObjectID="_1532330429" r:id="rId68"/>
        </w:object>
      </w:r>
      <w:r w:rsidR="00BF46C4">
        <w:rPr>
          <w:rFonts w:cs="Arial"/>
          <w:i/>
          <w:sz w:val="22"/>
          <w:szCs w:val="22"/>
        </w:rPr>
        <w:t xml:space="preserve"> </w:t>
      </w:r>
      <w:r w:rsidRPr="00BF46C4">
        <w:rPr>
          <w:rFonts w:cs="Arial"/>
          <w:i/>
          <w:sz w:val="22"/>
          <w:szCs w:val="22"/>
        </w:rPr>
        <w:t>beweg</w:t>
      </w:r>
      <w:r w:rsidR="008D384B">
        <w:rPr>
          <w:rFonts w:cs="Arial"/>
          <w:i/>
          <w:sz w:val="22"/>
          <w:szCs w:val="22"/>
        </w:rPr>
        <w:t>t, wo</w:t>
      </w:r>
      <w:r w:rsidR="00BF46C4">
        <w:rPr>
          <w:rFonts w:cs="Arial"/>
          <w:i/>
          <w:sz w:val="22"/>
          <w:szCs w:val="22"/>
        </w:rPr>
        <w:t xml:space="preserve">bei </w:t>
      </w:r>
      <w:r w:rsidR="00086BE4">
        <w:rPr>
          <w:rFonts w:cs="Arial"/>
          <w:i/>
          <w:sz w:val="22"/>
          <w:szCs w:val="22"/>
        </w:rPr>
        <w:t xml:space="preserve">stets </w:t>
      </w:r>
      <w:r w:rsidR="00086BE4" w:rsidRPr="00086BE4">
        <w:rPr>
          <w:rFonts w:cs="Arial"/>
          <w:i/>
          <w:position w:val="-6"/>
          <w:sz w:val="22"/>
          <w:szCs w:val="22"/>
        </w:rPr>
        <w:object w:dxaOrig="636" w:dyaOrig="336">
          <v:shape id="_x0000_i1064" type="#_x0000_t75" style="width:31.3pt;height:16.9pt" o:ole="">
            <v:imagedata r:id="rId43" o:title=""/>
          </v:shape>
          <o:OLEObject Type="Embed" ProgID="Equation.3" ShapeID="_x0000_i1064" DrawAspect="Content" ObjectID="_1532330430" r:id="rId69"/>
        </w:object>
      </w:r>
      <w:r w:rsidR="00086BE4" w:rsidRPr="00086BE4">
        <w:rPr>
          <w:rFonts w:cs="Arial"/>
          <w:i/>
          <w:sz w:val="22"/>
          <w:szCs w:val="22"/>
        </w:rPr>
        <w:t xml:space="preserve"> </w:t>
      </w:r>
      <w:r w:rsidR="0093732D">
        <w:rPr>
          <w:rFonts w:cs="Arial"/>
          <w:i/>
          <w:sz w:val="22"/>
          <w:szCs w:val="22"/>
        </w:rPr>
        <w:t xml:space="preserve"> (und</w:t>
      </w:r>
      <w:r w:rsidR="0093732D">
        <w:rPr>
          <w:rFonts w:cs="Arial"/>
          <w:sz w:val="22"/>
          <w:szCs w:val="22"/>
        </w:rPr>
        <w:t xml:space="preserve"> </w:t>
      </w:r>
      <w:r w:rsidR="0093732D">
        <w:rPr>
          <w:rFonts w:cs="Arial"/>
          <w:position w:val="-6"/>
          <w:sz w:val="22"/>
          <w:szCs w:val="22"/>
        </w:rPr>
        <w:object w:dxaOrig="420" w:dyaOrig="288">
          <v:shape id="_x0000_i1065" type="#_x0000_t75" style="width:21.3pt;height:14.4pt" o:ole="">
            <v:imagedata r:id="rId70" o:title=""/>
          </v:shape>
          <o:OLEObject Type="Embed" ProgID="Equation.3" ShapeID="_x0000_i1065" DrawAspect="Content" ObjectID="_1532330431" r:id="rId71"/>
        </w:object>
      </w:r>
      <w:r w:rsidR="0093732D">
        <w:rPr>
          <w:rFonts w:cs="Arial"/>
          <w:sz w:val="22"/>
          <w:szCs w:val="22"/>
        </w:rPr>
        <w:t xml:space="preserve"> </w:t>
      </w:r>
      <w:r w:rsidR="0093732D">
        <w:rPr>
          <w:rFonts w:cs="Arial"/>
          <w:i/>
          <w:sz w:val="22"/>
          <w:szCs w:val="22"/>
        </w:rPr>
        <w:t>Leiterlängsachse</w:t>
      </w:r>
      <w:r w:rsidR="006A6C64">
        <w:rPr>
          <w:rFonts w:cs="Arial"/>
          <w:i/>
          <w:sz w:val="22"/>
          <w:szCs w:val="22"/>
        </w:rPr>
        <w:t xml:space="preserve">) </w:t>
      </w:r>
      <w:r w:rsidR="00086BE4" w:rsidRPr="00086BE4">
        <w:rPr>
          <w:rFonts w:cs="Arial"/>
          <w:i/>
          <w:sz w:val="22"/>
          <w:szCs w:val="22"/>
        </w:rPr>
        <w:t>gelten soll.</w:t>
      </w:r>
    </w:p>
    <w:p w:rsidR="00086BE4" w:rsidRDefault="006D2190" w:rsidP="0052605F">
      <w:pPr>
        <w:spacing w:before="120" w:line="276" w:lineRule="auto"/>
        <w:ind w:left="709" w:hanging="284"/>
        <w:jc w:val="left"/>
        <w:rPr>
          <w:rFonts w:cs="Arial"/>
          <w:i/>
          <w:sz w:val="22"/>
          <w:szCs w:val="22"/>
        </w:rPr>
      </w:pPr>
      <w:r w:rsidRPr="00BF46C4">
        <w:rPr>
          <w:rFonts w:cs="Arial"/>
          <w:i/>
          <w:sz w:val="22"/>
          <w:szCs w:val="22"/>
        </w:rPr>
        <w:t xml:space="preserve">- </w:t>
      </w:r>
      <w:r w:rsidR="00086BE4">
        <w:rPr>
          <w:rFonts w:cs="Arial"/>
          <w:i/>
          <w:sz w:val="22"/>
          <w:szCs w:val="22"/>
        </w:rPr>
        <w:tab/>
      </w:r>
      <w:r w:rsidRPr="00BF46C4">
        <w:rPr>
          <w:rFonts w:cs="Arial"/>
          <w:i/>
          <w:sz w:val="22"/>
          <w:szCs w:val="22"/>
        </w:rPr>
        <w:t>E</w:t>
      </w:r>
      <w:r w:rsidR="008D384B">
        <w:rPr>
          <w:rFonts w:cs="Arial"/>
          <w:i/>
          <w:sz w:val="22"/>
          <w:szCs w:val="22"/>
        </w:rPr>
        <w:t xml:space="preserve">rläutern Sie, ausgehend von der Betrachtung der </w:t>
      </w:r>
      <w:r w:rsidR="00D8264B">
        <w:rPr>
          <w:rFonts w:cs="Arial"/>
          <w:i/>
          <w:sz w:val="22"/>
          <w:szCs w:val="22"/>
        </w:rPr>
        <w:t xml:space="preserve">Kräfte, welche </w:t>
      </w:r>
      <w:r w:rsidR="008D384B">
        <w:rPr>
          <w:rFonts w:cs="Arial"/>
          <w:i/>
          <w:sz w:val="22"/>
          <w:szCs w:val="22"/>
        </w:rPr>
        <w:t xml:space="preserve">auf die mit dem Leiter </w:t>
      </w:r>
      <w:r w:rsidR="00D8264B">
        <w:rPr>
          <w:rFonts w:cs="Arial"/>
          <w:i/>
          <w:sz w:val="22"/>
          <w:szCs w:val="22"/>
        </w:rPr>
        <w:t xml:space="preserve">(durch das Magnetfeld) </w:t>
      </w:r>
      <w:r w:rsidR="008D384B">
        <w:rPr>
          <w:rFonts w:cs="Arial"/>
          <w:i/>
          <w:sz w:val="22"/>
          <w:szCs w:val="22"/>
        </w:rPr>
        <w:t>mitbewegten Leitungselektronen</w:t>
      </w:r>
      <w:r w:rsidR="0093732D">
        <w:rPr>
          <w:rFonts w:cs="Arial"/>
          <w:i/>
          <w:sz w:val="22"/>
          <w:szCs w:val="22"/>
        </w:rPr>
        <w:t xml:space="preserve"> wirken</w:t>
      </w:r>
      <w:r w:rsidR="00086BE4">
        <w:rPr>
          <w:rFonts w:cs="Arial"/>
          <w:i/>
          <w:sz w:val="22"/>
          <w:szCs w:val="22"/>
        </w:rPr>
        <w:t>, wieso bei diesem Vo</w:t>
      </w:r>
      <w:r w:rsidR="00086BE4">
        <w:rPr>
          <w:rFonts w:cs="Arial"/>
          <w:i/>
          <w:sz w:val="22"/>
          <w:szCs w:val="22"/>
        </w:rPr>
        <w:t>r</w:t>
      </w:r>
      <w:r w:rsidR="00086BE4">
        <w:rPr>
          <w:rFonts w:cs="Arial"/>
          <w:i/>
          <w:sz w:val="22"/>
          <w:szCs w:val="22"/>
        </w:rPr>
        <w:t>gang</w:t>
      </w:r>
      <w:r w:rsidRPr="00BF46C4">
        <w:rPr>
          <w:rFonts w:cs="Arial"/>
          <w:i/>
          <w:sz w:val="22"/>
          <w:szCs w:val="22"/>
        </w:rPr>
        <w:t xml:space="preserve"> eine Spannung </w:t>
      </w:r>
      <w:r w:rsidR="0027500A">
        <w:rPr>
          <w:rFonts w:cs="Arial"/>
          <w:position w:val="-6"/>
          <w:sz w:val="22"/>
          <w:szCs w:val="22"/>
        </w:rPr>
        <w:object w:dxaOrig="260" w:dyaOrig="260">
          <v:shape id="_x0000_i1066" type="#_x0000_t75" style="width:13.15pt;height:13.15pt" o:ole="">
            <v:imagedata r:id="rId72" o:title=""/>
          </v:shape>
          <o:OLEObject Type="Embed" ProgID="Equation.3" ShapeID="_x0000_i1066" DrawAspect="Content" ObjectID="_1532330432" r:id="rId73"/>
        </w:object>
      </w:r>
      <w:r w:rsidRPr="00BF46C4">
        <w:rPr>
          <w:rFonts w:cs="Arial"/>
          <w:sz w:val="22"/>
          <w:szCs w:val="22"/>
        </w:rPr>
        <w:fldChar w:fldCharType="begin"/>
      </w:r>
      <w:r w:rsidRPr="00BF46C4">
        <w:rPr>
          <w:rFonts w:cs="Arial"/>
          <w:sz w:val="22"/>
          <w:szCs w:val="22"/>
        </w:rPr>
        <w:instrText xml:space="preserve"> QUOTE </w:instrText>
      </w:r>
      <m:oMath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U(t)</m:t>
        </m:r>
      </m:oMath>
      <w:r w:rsidRPr="00BF46C4">
        <w:rPr>
          <w:rFonts w:cs="Arial"/>
          <w:sz w:val="22"/>
          <w:szCs w:val="22"/>
        </w:rPr>
        <w:instrText xml:space="preserve"> </w:instrText>
      </w:r>
      <w:r w:rsidR="00542013">
        <w:rPr>
          <w:rFonts w:cs="Arial"/>
          <w:sz w:val="22"/>
          <w:szCs w:val="22"/>
        </w:rPr>
        <w:fldChar w:fldCharType="separate"/>
      </w:r>
      <m:oMath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U(t)</m:t>
        </m:r>
      </m:oMath>
      <w:r w:rsidRPr="00BF46C4">
        <w:rPr>
          <w:rFonts w:cs="Arial"/>
          <w:sz w:val="22"/>
          <w:szCs w:val="22"/>
        </w:rPr>
        <w:fldChar w:fldCharType="end"/>
      </w:r>
      <w:r w:rsidR="00086BE4">
        <w:rPr>
          <w:rFonts w:cs="Arial"/>
          <w:sz w:val="22"/>
          <w:szCs w:val="22"/>
        </w:rPr>
        <w:t xml:space="preserve"> </w:t>
      </w:r>
      <w:r w:rsidRPr="00BF46C4">
        <w:rPr>
          <w:rFonts w:cs="Arial"/>
          <w:i/>
          <w:sz w:val="22"/>
          <w:szCs w:val="22"/>
        </w:rPr>
        <w:t>zwischen den En</w:t>
      </w:r>
      <w:r w:rsidR="00086BE4">
        <w:rPr>
          <w:rFonts w:cs="Arial"/>
          <w:i/>
          <w:sz w:val="22"/>
          <w:szCs w:val="22"/>
        </w:rPr>
        <w:t xml:space="preserve">den des Leiters auftritt. </w:t>
      </w:r>
    </w:p>
    <w:p w:rsidR="00ED5EE0" w:rsidRDefault="006D2190" w:rsidP="00B108ED">
      <w:pPr>
        <w:spacing w:before="120" w:after="360" w:line="276" w:lineRule="auto"/>
        <w:ind w:left="709" w:hanging="284"/>
        <w:jc w:val="left"/>
        <w:rPr>
          <w:rFonts w:cs="Arial"/>
          <w:sz w:val="22"/>
          <w:szCs w:val="22"/>
        </w:rPr>
      </w:pPr>
      <w:r w:rsidRPr="00BF46C4">
        <w:rPr>
          <w:rFonts w:cs="Arial"/>
          <w:i/>
          <w:sz w:val="22"/>
          <w:szCs w:val="22"/>
        </w:rPr>
        <w:t xml:space="preserve">- </w:t>
      </w:r>
      <w:r w:rsidR="0027500A">
        <w:rPr>
          <w:rFonts w:cs="Arial"/>
          <w:i/>
          <w:sz w:val="22"/>
          <w:szCs w:val="22"/>
        </w:rPr>
        <w:tab/>
      </w:r>
      <w:r w:rsidR="008D384B">
        <w:rPr>
          <w:rFonts w:cs="Arial"/>
          <w:i/>
          <w:sz w:val="22"/>
          <w:szCs w:val="22"/>
        </w:rPr>
        <w:t>Leiten Sie, unter Bezug auf Ihre Skizze und mit Hilfe eines Kraftansatzes</w:t>
      </w:r>
      <w:r w:rsidRPr="00BF46C4">
        <w:rPr>
          <w:rFonts w:cs="Arial"/>
          <w:i/>
          <w:sz w:val="22"/>
          <w:szCs w:val="22"/>
        </w:rPr>
        <w:t xml:space="preserve"> die </w:t>
      </w:r>
      <w:r w:rsidR="0027500A">
        <w:rPr>
          <w:rFonts w:cs="Arial"/>
          <w:i/>
          <w:sz w:val="22"/>
          <w:szCs w:val="22"/>
        </w:rPr>
        <w:t>für diesen Vorgang</w:t>
      </w:r>
      <w:r w:rsidRPr="00BF46C4">
        <w:rPr>
          <w:rFonts w:cs="Arial"/>
          <w:i/>
          <w:sz w:val="22"/>
          <w:szCs w:val="22"/>
        </w:rPr>
        <w:t xml:space="preserve"> gültige Beziehung </w:t>
      </w:r>
      <w:r w:rsidR="007C5D4D" w:rsidRPr="00620A3C">
        <w:rPr>
          <w:rFonts w:cs="Arial"/>
          <w:i/>
          <w:position w:val="-10"/>
          <w:sz w:val="22"/>
          <w:szCs w:val="22"/>
        </w:rPr>
        <w:object w:dxaOrig="1219" w:dyaOrig="300">
          <v:shape id="_x0000_i1067" type="#_x0000_t75" style="width:60.75pt;height:16.3pt" o:ole="">
            <v:imagedata r:id="rId74" o:title=""/>
          </v:shape>
          <o:OLEObject Type="Embed" ProgID="Equation.3" ShapeID="_x0000_i1067" DrawAspect="Content" ObjectID="_1532330433" r:id="rId75"/>
        </w:object>
      </w:r>
      <w:r w:rsidRPr="00BF46C4">
        <w:rPr>
          <w:rFonts w:cs="Arial"/>
          <w:i/>
          <w:sz w:val="22"/>
          <w:szCs w:val="22"/>
        </w:rPr>
        <w:t xml:space="preserve"> </w:t>
      </w:r>
      <w:r w:rsidRPr="00BF46C4">
        <w:rPr>
          <w:rFonts w:cs="Arial"/>
          <w:sz w:val="22"/>
          <w:szCs w:val="22"/>
        </w:rPr>
        <w:fldChar w:fldCharType="begin"/>
      </w:r>
      <w:r w:rsidRPr="00BF46C4">
        <w:rPr>
          <w:rFonts w:cs="Arial"/>
          <w:sz w:val="22"/>
          <w:szCs w:val="22"/>
        </w:rPr>
        <w:instrText xml:space="preserve"> QUOTE </w:instrText>
      </w:r>
      <m:oMath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U</m:t>
        </m:r>
        <m:d>
          <m:dPr>
            <m:ctrlPr>
              <w:rPr>
                <w:rFonts w:ascii="Cambria Math" w:hAnsi="Cambria Math" w:cs="Arial"/>
                <w:i/>
                <w:sz w:val="22"/>
                <w:szCs w:val="22"/>
              </w:rPr>
            </m:ctrlPr>
          </m:dPr>
          <m:e>
            <m:r>
              <m:rPr>
                <m:sty m:val="p"/>
              </m:rPr>
              <w:rPr>
                <w:rFonts w:ascii="Cambria Math" w:hAnsi="Cambria Math" w:cs="Arial"/>
                <w:sz w:val="22"/>
                <w:szCs w:val="22"/>
              </w:rPr>
              <m:t>t</m:t>
            </m:r>
          </m:e>
        </m:d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=L∙v</m:t>
        </m:r>
        <m:d>
          <m:dPr>
            <m:ctrlPr>
              <w:rPr>
                <w:rFonts w:ascii="Cambria Math" w:hAnsi="Cambria Math" w:cs="Arial"/>
                <w:i/>
                <w:sz w:val="22"/>
                <w:szCs w:val="22"/>
              </w:rPr>
            </m:ctrlPr>
          </m:dPr>
          <m:e>
            <m:r>
              <m:rPr>
                <m:sty m:val="p"/>
              </m:rPr>
              <w:rPr>
                <w:rFonts w:ascii="Cambria Math" w:hAnsi="Cambria Math" w:cs="Arial"/>
                <w:sz w:val="22"/>
                <w:szCs w:val="22"/>
              </w:rPr>
              <m:t>t</m:t>
            </m:r>
          </m:e>
        </m:d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∙B</m:t>
        </m:r>
      </m:oMath>
      <w:r w:rsidRPr="00BF46C4">
        <w:rPr>
          <w:rFonts w:cs="Arial"/>
          <w:sz w:val="22"/>
          <w:szCs w:val="22"/>
        </w:rPr>
        <w:instrText xml:space="preserve"> </w:instrText>
      </w:r>
      <w:r w:rsidR="00542013">
        <w:rPr>
          <w:rFonts w:cs="Arial"/>
          <w:sz w:val="22"/>
          <w:szCs w:val="22"/>
        </w:rPr>
        <w:fldChar w:fldCharType="separate"/>
      </w:r>
      <m:oMath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U</m:t>
        </m:r>
        <m:d>
          <m:dPr>
            <m:ctrlPr>
              <w:rPr>
                <w:rFonts w:ascii="Cambria Math" w:hAnsi="Cambria Math" w:cs="Arial"/>
                <w:i/>
                <w:sz w:val="22"/>
                <w:szCs w:val="22"/>
              </w:rPr>
            </m:ctrlPr>
          </m:dPr>
          <m:e>
            <m:r>
              <m:rPr>
                <m:sty m:val="p"/>
              </m:rPr>
              <w:rPr>
                <w:rFonts w:ascii="Cambria Math" w:hAnsi="Cambria Math" w:cs="Arial"/>
                <w:sz w:val="22"/>
                <w:szCs w:val="22"/>
              </w:rPr>
              <m:t>t</m:t>
            </m:r>
          </m:e>
        </m:d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=L∙v</m:t>
        </m:r>
        <m:d>
          <m:dPr>
            <m:ctrlPr>
              <w:rPr>
                <w:rFonts w:ascii="Cambria Math" w:hAnsi="Cambria Math" w:cs="Arial"/>
                <w:i/>
                <w:sz w:val="22"/>
                <w:szCs w:val="22"/>
              </w:rPr>
            </m:ctrlPr>
          </m:dPr>
          <m:e>
            <m:r>
              <m:rPr>
                <m:sty m:val="p"/>
              </m:rPr>
              <w:rPr>
                <w:rFonts w:ascii="Cambria Math" w:hAnsi="Cambria Math" w:cs="Arial"/>
                <w:sz w:val="22"/>
                <w:szCs w:val="22"/>
              </w:rPr>
              <m:t>t</m:t>
            </m:r>
          </m:e>
        </m:d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∙B</m:t>
        </m:r>
      </m:oMath>
      <w:r w:rsidRPr="00BF46C4">
        <w:rPr>
          <w:rFonts w:cs="Arial"/>
          <w:sz w:val="22"/>
          <w:szCs w:val="22"/>
        </w:rPr>
        <w:fldChar w:fldCharType="end"/>
      </w:r>
      <w:r w:rsidRPr="00BF46C4">
        <w:rPr>
          <w:rFonts w:cs="Arial"/>
          <w:i/>
          <w:sz w:val="22"/>
          <w:szCs w:val="22"/>
        </w:rPr>
        <w:t xml:space="preserve">her. </w:t>
      </w:r>
      <w:r w:rsidRPr="00BF46C4">
        <w:rPr>
          <w:rFonts w:cs="Arial"/>
          <w:sz w:val="22"/>
          <w:szCs w:val="22"/>
        </w:rPr>
        <w:t xml:space="preserve"> </w:t>
      </w:r>
    </w:p>
    <w:p w:rsidR="008D384B" w:rsidRDefault="008D384B" w:rsidP="008D384B">
      <w:pPr>
        <w:spacing w:before="240" w:after="120" w:line="276" w:lineRule="auto"/>
        <w:ind w:left="425"/>
        <w:jc w:val="left"/>
        <w:rPr>
          <w:rFonts w:cs="Arial"/>
          <w:b/>
          <w:sz w:val="22"/>
        </w:rPr>
      </w:pPr>
      <w:r>
        <w:rPr>
          <w:rFonts w:cs="Arial"/>
          <w:b/>
          <w:sz w:val="22"/>
        </w:rPr>
        <w:t>Mögliche Lösungen:</w:t>
      </w:r>
    </w:p>
    <w:p w:rsidR="007C5D4D" w:rsidRPr="007C5D4D" w:rsidRDefault="007C5D4D" w:rsidP="007C5D4D">
      <w:pPr>
        <w:autoSpaceDE w:val="0"/>
        <w:autoSpaceDN w:val="0"/>
        <w:adjustRightInd w:val="0"/>
        <w:spacing w:before="120" w:line="276" w:lineRule="auto"/>
        <w:ind w:left="709" w:hanging="283"/>
        <w:jc w:val="left"/>
        <w:rPr>
          <w:rFonts w:cs="Arial"/>
          <w:sz w:val="22"/>
          <w:szCs w:val="22"/>
        </w:rPr>
      </w:pPr>
      <w:r w:rsidRPr="007C5D4D">
        <w:rPr>
          <w:rFonts w:cs="Arial"/>
          <w:sz w:val="22"/>
          <w:szCs w:val="22"/>
        </w:rPr>
        <w:t>-</w:t>
      </w:r>
      <w:r w:rsidR="00620A3C" w:rsidRPr="007C5D4D">
        <w:rPr>
          <w:rFonts w:cs="Arial"/>
          <w:sz w:val="22"/>
          <w:szCs w:val="22"/>
        </w:rPr>
        <w:tab/>
        <w:t>Die bes</w:t>
      </w:r>
      <w:r w:rsidR="0093732D">
        <w:rPr>
          <w:rFonts w:cs="Arial"/>
          <w:sz w:val="22"/>
          <w:szCs w:val="22"/>
        </w:rPr>
        <w:t xml:space="preserve">chriebene Situation kann z.B. </w:t>
      </w:r>
      <w:r w:rsidR="00620A3C" w:rsidRPr="007C5D4D">
        <w:rPr>
          <w:rFonts w:cs="Arial"/>
          <w:sz w:val="22"/>
          <w:szCs w:val="22"/>
        </w:rPr>
        <w:t xml:space="preserve">wie </w:t>
      </w:r>
      <w:r w:rsidR="003C2ED8" w:rsidRPr="007C5D4D">
        <w:rPr>
          <w:rFonts w:cs="Arial"/>
          <w:sz w:val="22"/>
          <w:szCs w:val="22"/>
        </w:rPr>
        <w:t>in Abbildung 7</w:t>
      </w:r>
      <w:r w:rsidR="00620A3C" w:rsidRPr="007C5D4D">
        <w:rPr>
          <w:rFonts w:cs="Arial"/>
          <w:sz w:val="22"/>
          <w:szCs w:val="22"/>
        </w:rPr>
        <w:t xml:space="preserve"> skizziert werden.</w:t>
      </w:r>
    </w:p>
    <w:p w:rsidR="0052605F" w:rsidRDefault="007C5D4D" w:rsidP="0052605F">
      <w:pPr>
        <w:autoSpaceDE w:val="0"/>
        <w:autoSpaceDN w:val="0"/>
        <w:adjustRightInd w:val="0"/>
        <w:spacing w:before="120"/>
        <w:ind w:left="709" w:hanging="284"/>
        <w:jc w:val="left"/>
        <w:rPr>
          <w:rFonts w:cs="Arial"/>
          <w:sz w:val="22"/>
          <w:szCs w:val="22"/>
        </w:rPr>
      </w:pPr>
      <w:r w:rsidRPr="007C5D4D">
        <w:rPr>
          <w:rFonts w:cs="Arial"/>
          <w:sz w:val="22"/>
          <w:szCs w:val="22"/>
        </w:rPr>
        <w:t>-</w:t>
      </w:r>
      <w:r w:rsidRPr="007C5D4D">
        <w:rPr>
          <w:rFonts w:cs="Arial"/>
          <w:sz w:val="22"/>
          <w:szCs w:val="22"/>
        </w:rPr>
        <w:tab/>
      </w:r>
      <w:r w:rsidR="00620A3C" w:rsidRPr="007C5D4D">
        <w:rPr>
          <w:rFonts w:cs="Arial"/>
          <w:sz w:val="22"/>
          <w:szCs w:val="22"/>
        </w:rPr>
        <w:t>We</w:t>
      </w:r>
      <w:r w:rsidR="003C2ED8" w:rsidRPr="007C5D4D">
        <w:rPr>
          <w:rFonts w:cs="Arial"/>
          <w:sz w:val="22"/>
          <w:szCs w:val="22"/>
        </w:rPr>
        <w:t xml:space="preserve">gen der Bewegung des </w:t>
      </w:r>
      <w:r w:rsidR="00620A3C" w:rsidRPr="007C5D4D">
        <w:rPr>
          <w:rFonts w:cs="Arial"/>
          <w:sz w:val="22"/>
          <w:szCs w:val="22"/>
        </w:rPr>
        <w:t>Leiter</w:t>
      </w:r>
      <w:r w:rsidR="003C2ED8" w:rsidRPr="007C5D4D">
        <w:rPr>
          <w:rFonts w:cs="Arial"/>
          <w:sz w:val="22"/>
          <w:szCs w:val="22"/>
        </w:rPr>
        <w:t xml:space="preserve">s im </w:t>
      </w:r>
      <w:r w:rsidR="00620A3C" w:rsidRPr="007C5D4D">
        <w:rPr>
          <w:rFonts w:cs="Arial"/>
          <w:sz w:val="22"/>
          <w:szCs w:val="22"/>
        </w:rPr>
        <w:t>Magnet</w:t>
      </w:r>
      <w:r w:rsidR="00027AA6" w:rsidRPr="007C5D4D">
        <w:rPr>
          <w:rFonts w:cs="Arial"/>
          <w:sz w:val="22"/>
          <w:szCs w:val="22"/>
        </w:rPr>
        <w:t>feld</w:t>
      </w:r>
      <w:r w:rsidR="00620A3C" w:rsidRPr="007C5D4D">
        <w:rPr>
          <w:rFonts w:cs="Arial"/>
          <w:sz w:val="22"/>
          <w:szCs w:val="22"/>
        </w:rPr>
        <w:t>, wirkt auf jedes (mitbewegte) Leitung</w:t>
      </w:r>
      <w:r w:rsidR="00620A3C" w:rsidRPr="007C5D4D">
        <w:rPr>
          <w:rFonts w:cs="Arial"/>
          <w:sz w:val="22"/>
          <w:szCs w:val="22"/>
        </w:rPr>
        <w:t>s</w:t>
      </w:r>
      <w:r w:rsidR="00620A3C" w:rsidRPr="007C5D4D">
        <w:rPr>
          <w:rFonts w:cs="Arial"/>
          <w:sz w:val="22"/>
          <w:szCs w:val="22"/>
        </w:rPr>
        <w:t xml:space="preserve">elektron die Lorentzkraft  </w:t>
      </w:r>
      <w:r w:rsidR="00100D4C" w:rsidRPr="00100D4C">
        <w:rPr>
          <w:rFonts w:cs="Arial"/>
          <w:position w:val="-10"/>
          <w:sz w:val="22"/>
          <w:szCs w:val="22"/>
        </w:rPr>
        <w:object w:dxaOrig="1359" w:dyaOrig="380">
          <v:shape id="_x0000_i1068" type="#_x0000_t75" style="width:68.25pt;height:18.8pt" o:ole="">
            <v:imagedata r:id="rId76" o:title=""/>
          </v:shape>
          <o:OLEObject Type="Embed" ProgID="Equation.3" ShapeID="_x0000_i1068" DrawAspect="Content" ObjectID="_1532330434" r:id="rId77"/>
        </w:object>
      </w:r>
      <w:r w:rsidR="00620A3C" w:rsidRPr="007C5D4D">
        <w:rPr>
          <w:rFonts w:cs="Arial"/>
          <w:sz w:val="22"/>
          <w:szCs w:val="22"/>
        </w:rPr>
        <w:t xml:space="preserve"> (</w:t>
      </w:r>
      <w:r w:rsidR="00027AA6" w:rsidRPr="007C5D4D">
        <w:rPr>
          <w:rFonts w:cs="Arial"/>
          <w:sz w:val="22"/>
          <w:szCs w:val="22"/>
        </w:rPr>
        <w:t>siehe</w:t>
      </w:r>
      <w:r w:rsidR="00620A3C" w:rsidRPr="007C5D4D">
        <w:rPr>
          <w:rFonts w:cs="Arial"/>
          <w:sz w:val="22"/>
          <w:szCs w:val="22"/>
        </w:rPr>
        <w:t xml:space="preserve"> Skiz</w:t>
      </w:r>
      <w:r w:rsidR="00027AA6" w:rsidRPr="007C5D4D">
        <w:rPr>
          <w:rFonts w:cs="Arial"/>
          <w:sz w:val="22"/>
          <w:szCs w:val="22"/>
        </w:rPr>
        <w:t>ze</w:t>
      </w:r>
      <w:r w:rsidR="00620A3C" w:rsidRPr="007C5D4D">
        <w:rPr>
          <w:rFonts w:cs="Arial"/>
          <w:sz w:val="22"/>
          <w:szCs w:val="22"/>
        </w:rPr>
        <w:t>). Dadurch werden die Leitungs</w:t>
      </w:r>
      <w:r w:rsidR="006A6C64">
        <w:rPr>
          <w:rFonts w:cs="Arial"/>
          <w:sz w:val="22"/>
          <w:szCs w:val="22"/>
        </w:rPr>
        <w:t>-</w:t>
      </w:r>
    </w:p>
    <w:p w:rsidR="00214AD5" w:rsidRPr="00214AD5" w:rsidRDefault="0052605F" w:rsidP="0052605F">
      <w:pPr>
        <w:autoSpaceDE w:val="0"/>
        <w:autoSpaceDN w:val="0"/>
        <w:adjustRightInd w:val="0"/>
        <w:spacing w:after="120"/>
        <w:ind w:left="709" w:hanging="284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ab/>
      </w:r>
      <w:proofErr w:type="spellStart"/>
      <w:r w:rsidR="00620A3C" w:rsidRPr="007C5D4D">
        <w:rPr>
          <w:rFonts w:cs="Arial"/>
          <w:sz w:val="22"/>
          <w:szCs w:val="22"/>
        </w:rPr>
        <w:t>ele</w:t>
      </w:r>
      <w:r w:rsidR="00620A3C" w:rsidRPr="007C5D4D">
        <w:rPr>
          <w:rFonts w:cs="Arial"/>
          <w:spacing w:val="-2"/>
          <w:sz w:val="22"/>
          <w:szCs w:val="22"/>
        </w:rPr>
        <w:t>ktronen</w:t>
      </w:r>
      <w:proofErr w:type="spellEnd"/>
      <w:r w:rsidR="00620A3C" w:rsidRPr="007C5D4D">
        <w:rPr>
          <w:rFonts w:cs="Arial"/>
          <w:spacing w:val="-2"/>
          <w:sz w:val="22"/>
          <w:szCs w:val="22"/>
        </w:rPr>
        <w:t xml:space="preserve"> im Leiter </w:t>
      </w:r>
      <w:r w:rsidR="007C5D4D">
        <w:rPr>
          <w:rFonts w:cs="Arial"/>
          <w:spacing w:val="-2"/>
          <w:sz w:val="22"/>
          <w:szCs w:val="22"/>
        </w:rPr>
        <w:t>zu einem</w:t>
      </w:r>
      <w:r w:rsidR="00027AA6" w:rsidRPr="007C5D4D">
        <w:rPr>
          <w:rFonts w:cs="Arial"/>
          <w:spacing w:val="-2"/>
          <w:sz w:val="22"/>
          <w:szCs w:val="22"/>
        </w:rPr>
        <w:t xml:space="preserve"> </w:t>
      </w:r>
      <w:r w:rsidR="00027AA6" w:rsidRPr="007C5D4D">
        <w:rPr>
          <w:rFonts w:cs="Arial"/>
          <w:sz w:val="22"/>
          <w:szCs w:val="22"/>
        </w:rPr>
        <w:t>Leiterende</w:t>
      </w:r>
      <w:r w:rsidR="00027AA6" w:rsidRPr="007C5D4D">
        <w:rPr>
          <w:rFonts w:cs="Arial"/>
          <w:spacing w:val="-2"/>
          <w:sz w:val="22"/>
          <w:szCs w:val="22"/>
        </w:rPr>
        <w:t xml:space="preserve"> hin </w:t>
      </w:r>
      <w:r w:rsidR="00620A3C" w:rsidRPr="007C5D4D">
        <w:rPr>
          <w:rFonts w:cs="Arial"/>
          <w:spacing w:val="-2"/>
          <w:sz w:val="22"/>
          <w:szCs w:val="22"/>
        </w:rPr>
        <w:t>verschoben</w:t>
      </w:r>
      <w:r w:rsidR="00027AA6" w:rsidRPr="007C5D4D">
        <w:rPr>
          <w:rFonts w:cs="Arial"/>
          <w:spacing w:val="-2"/>
          <w:sz w:val="22"/>
          <w:szCs w:val="22"/>
        </w:rPr>
        <w:t xml:space="preserve"> </w:t>
      </w:r>
      <w:r w:rsidR="007C5D4D">
        <w:rPr>
          <w:rFonts w:cs="Arial"/>
          <w:spacing w:val="-2"/>
          <w:sz w:val="22"/>
          <w:szCs w:val="22"/>
        </w:rPr>
        <w:t xml:space="preserve">(hier nach </w:t>
      </w:r>
      <w:r w:rsidR="007C5D4D" w:rsidRPr="007C5D4D">
        <w:rPr>
          <w:rFonts w:cs="Arial"/>
          <w:sz w:val="22"/>
          <w:szCs w:val="22"/>
        </w:rPr>
        <w:t>unteren</w:t>
      </w:r>
      <w:r w:rsidR="007C5D4D">
        <w:rPr>
          <w:rFonts w:cs="Arial"/>
          <w:sz w:val="22"/>
          <w:szCs w:val="22"/>
        </w:rPr>
        <w:t>). S</w:t>
      </w:r>
      <w:r w:rsidR="00027AA6" w:rsidRPr="007C5D4D">
        <w:rPr>
          <w:rFonts w:cs="Arial"/>
          <w:spacing w:val="-2"/>
          <w:sz w:val="22"/>
          <w:szCs w:val="22"/>
        </w:rPr>
        <w:t>omit</w:t>
      </w:r>
      <w:r w:rsidR="00620A3C" w:rsidRPr="007C5D4D">
        <w:rPr>
          <w:rFonts w:cs="Arial"/>
          <w:sz w:val="22"/>
          <w:szCs w:val="22"/>
        </w:rPr>
        <w:t xml:space="preserve"> en</w:t>
      </w:r>
      <w:r w:rsidR="00620A3C" w:rsidRPr="007C5D4D">
        <w:rPr>
          <w:rFonts w:cs="Arial"/>
          <w:sz w:val="22"/>
          <w:szCs w:val="22"/>
        </w:rPr>
        <w:t>t</w:t>
      </w:r>
      <w:r w:rsidR="00620A3C" w:rsidRPr="007C5D4D">
        <w:rPr>
          <w:rFonts w:cs="Arial"/>
          <w:sz w:val="22"/>
          <w:szCs w:val="22"/>
        </w:rPr>
        <w:t xml:space="preserve">steht ein elektrisches Feld im Leiter. </w:t>
      </w:r>
      <w:r w:rsidR="00214AD5">
        <w:rPr>
          <w:rFonts w:cs="Arial"/>
          <w:sz w:val="22"/>
          <w:szCs w:val="22"/>
        </w:rPr>
        <w:t>Also wirkt auch eine</w:t>
      </w:r>
      <w:r w:rsidR="00620A3C" w:rsidRPr="007C5D4D">
        <w:rPr>
          <w:rFonts w:cs="Arial"/>
          <w:sz w:val="22"/>
          <w:szCs w:val="22"/>
        </w:rPr>
        <w:t xml:space="preserve"> elektrische Kraft</w:t>
      </w:r>
      <w:r w:rsidR="00214AD5">
        <w:rPr>
          <w:rFonts w:cs="Arial"/>
          <w:sz w:val="22"/>
          <w:szCs w:val="22"/>
        </w:rPr>
        <w:t xml:space="preserve"> auf die</w:t>
      </w:r>
      <w:r w:rsidR="00620A3C" w:rsidRPr="007C5D4D">
        <w:rPr>
          <w:rFonts w:cs="Arial"/>
          <w:sz w:val="22"/>
          <w:szCs w:val="22"/>
        </w:rPr>
        <w:t xml:space="preserve"> Le</w:t>
      </w:r>
      <w:r w:rsidR="00620A3C" w:rsidRPr="007C5D4D">
        <w:rPr>
          <w:rFonts w:cs="Arial"/>
          <w:sz w:val="22"/>
          <w:szCs w:val="22"/>
        </w:rPr>
        <w:t>i</w:t>
      </w:r>
      <w:r w:rsidR="00620A3C" w:rsidRPr="00214AD5">
        <w:rPr>
          <w:rFonts w:cs="Arial"/>
          <w:sz w:val="22"/>
          <w:szCs w:val="22"/>
        </w:rPr>
        <w:t>tungselektron</w:t>
      </w:r>
      <w:r w:rsidR="00214AD5" w:rsidRPr="00214AD5">
        <w:rPr>
          <w:rFonts w:cs="Arial"/>
          <w:sz w:val="22"/>
          <w:szCs w:val="22"/>
        </w:rPr>
        <w:t>en. Diese elektrische Kraft wirkt der Lorentzkraft entgegen.</w:t>
      </w:r>
    </w:p>
    <w:p w:rsidR="00620A3C" w:rsidRPr="00214AD5" w:rsidRDefault="00214AD5" w:rsidP="009A40CB">
      <w:pPr>
        <w:autoSpaceDE w:val="0"/>
        <w:autoSpaceDN w:val="0"/>
        <w:adjustRightInd w:val="0"/>
        <w:spacing w:before="120" w:after="60"/>
        <w:ind w:left="709" w:hanging="284"/>
        <w:jc w:val="left"/>
        <w:rPr>
          <w:sz w:val="22"/>
          <w:szCs w:val="22"/>
        </w:rPr>
      </w:pPr>
      <w:r w:rsidRPr="00214AD5">
        <w:rPr>
          <w:rFonts w:cs="Arial"/>
          <w:sz w:val="22"/>
          <w:szCs w:val="22"/>
        </w:rPr>
        <w:tab/>
      </w:r>
      <w:r w:rsidR="002C4C61">
        <w:rPr>
          <w:rFonts w:cs="Arial"/>
          <w:sz w:val="22"/>
          <w:szCs w:val="22"/>
        </w:rPr>
        <w:t>Schließlich gilt</w:t>
      </w:r>
      <w:r w:rsidR="002C4C61">
        <w:rPr>
          <w:rFonts w:cs="Arial"/>
          <w:sz w:val="22"/>
          <w:szCs w:val="22"/>
        </w:rPr>
        <w:tab/>
      </w:r>
      <w:r w:rsidR="009C7411">
        <w:rPr>
          <w:rFonts w:cs="Arial"/>
          <w:sz w:val="22"/>
          <w:szCs w:val="22"/>
        </w:rPr>
        <w:t>:</w:t>
      </w:r>
      <w:r w:rsidR="002C4C61">
        <w:rPr>
          <w:rFonts w:cs="Arial"/>
          <w:sz w:val="22"/>
          <w:szCs w:val="22"/>
        </w:rPr>
        <w:tab/>
      </w:r>
      <w:r w:rsidR="002C4C61">
        <w:rPr>
          <w:rFonts w:cs="Arial"/>
          <w:sz w:val="22"/>
          <w:szCs w:val="22"/>
        </w:rPr>
        <w:tab/>
      </w:r>
      <w:r w:rsidR="00100D4C">
        <w:rPr>
          <w:rFonts w:cs="Arial"/>
          <w:sz w:val="22"/>
          <w:szCs w:val="22"/>
        </w:rPr>
        <w:t xml:space="preserve">    </w:t>
      </w:r>
      <w:r w:rsidR="00462A49" w:rsidRPr="00214AD5">
        <w:rPr>
          <w:rFonts w:cs="Arial"/>
          <w:position w:val="-18"/>
          <w:sz w:val="22"/>
          <w:szCs w:val="22"/>
        </w:rPr>
        <w:object w:dxaOrig="960" w:dyaOrig="480">
          <v:shape id="_x0000_i1069" type="#_x0000_t75" style="width:48.2pt;height:23.8pt" o:ole="">
            <v:imagedata r:id="rId78" o:title=""/>
          </v:shape>
          <o:OLEObject Type="Embed" ProgID="Equation.3" ShapeID="_x0000_i1069" DrawAspect="Content" ObjectID="_1532330435" r:id="rId79"/>
        </w:object>
      </w:r>
      <w:r w:rsidR="00027AA6" w:rsidRPr="00214AD5">
        <w:rPr>
          <w:rFonts w:cs="Arial"/>
          <w:sz w:val="22"/>
          <w:szCs w:val="22"/>
        </w:rPr>
        <w:br/>
      </w:r>
      <w:r w:rsidR="002C4C61">
        <w:rPr>
          <w:rFonts w:cs="Arial"/>
          <w:sz w:val="22"/>
          <w:szCs w:val="22"/>
        </w:rPr>
        <w:t>und somit</w:t>
      </w:r>
      <w:r w:rsidR="002C4C61">
        <w:rPr>
          <w:rFonts w:cs="Arial"/>
          <w:sz w:val="22"/>
          <w:szCs w:val="22"/>
        </w:rPr>
        <w:tab/>
      </w:r>
      <w:r w:rsidR="002C4C61">
        <w:rPr>
          <w:rFonts w:cs="Arial"/>
          <w:sz w:val="22"/>
          <w:szCs w:val="22"/>
        </w:rPr>
        <w:tab/>
      </w:r>
      <w:r w:rsidR="002C4C61">
        <w:rPr>
          <w:rFonts w:cs="Arial"/>
          <w:sz w:val="22"/>
          <w:szCs w:val="22"/>
        </w:rPr>
        <w:tab/>
        <w:t xml:space="preserve">  </w:t>
      </w:r>
      <w:r w:rsidR="00620A3C" w:rsidRPr="00214AD5">
        <w:rPr>
          <w:rFonts w:cs="Arial"/>
          <w:position w:val="-10"/>
          <w:sz w:val="22"/>
          <w:szCs w:val="22"/>
        </w:rPr>
        <w:object w:dxaOrig="3384" w:dyaOrig="324">
          <v:shape id="_x0000_i1070" type="#_x0000_t75" style="width:169.05pt;height:16.9pt" o:ole="">
            <v:imagedata r:id="rId80" o:title=""/>
          </v:shape>
          <o:OLEObject Type="Embed" ProgID="Equation.DSMT4" ShapeID="_x0000_i1070" DrawAspect="Content" ObjectID="_1532330436" r:id="rId81"/>
        </w:object>
      </w:r>
      <w:r w:rsidR="00620A3C" w:rsidRPr="00214AD5">
        <w:rPr>
          <w:rFonts w:cs="Arial"/>
          <w:sz w:val="22"/>
          <w:szCs w:val="22"/>
        </w:rPr>
        <w:t xml:space="preserve">   (</w:t>
      </w:r>
      <w:proofErr w:type="gramStart"/>
      <w:r w:rsidR="00620A3C" w:rsidRPr="00214AD5">
        <w:rPr>
          <w:rFonts w:cs="Arial"/>
          <w:sz w:val="22"/>
          <w:szCs w:val="22"/>
        </w:rPr>
        <w:t xml:space="preserve">da </w:t>
      </w:r>
      <w:proofErr w:type="gramEnd"/>
      <w:r w:rsidR="00620A3C" w:rsidRPr="00214AD5">
        <w:rPr>
          <w:rFonts w:cs="Arial"/>
          <w:position w:val="-6"/>
          <w:sz w:val="22"/>
          <w:szCs w:val="22"/>
        </w:rPr>
        <w:object w:dxaOrig="624" w:dyaOrig="324">
          <v:shape id="_x0000_i1071" type="#_x0000_t75" style="width:31.3pt;height:16.9pt" o:ole="">
            <v:imagedata r:id="rId82" o:title=""/>
          </v:shape>
          <o:OLEObject Type="Embed" ProgID="Equation.DSMT4" ShapeID="_x0000_i1071" DrawAspect="Content" ObjectID="_1532330437" r:id="rId83"/>
        </w:object>
      </w:r>
      <w:r w:rsidR="00620A3C" w:rsidRPr="00214AD5">
        <w:rPr>
          <w:rFonts w:cs="Arial"/>
          <w:sz w:val="22"/>
          <w:szCs w:val="22"/>
        </w:rPr>
        <w:t>).</w:t>
      </w:r>
      <w:r w:rsidR="00620A3C" w:rsidRPr="00214AD5">
        <w:rPr>
          <w:rFonts w:cs="Arial"/>
          <w:sz w:val="22"/>
          <w:szCs w:val="22"/>
        </w:rPr>
        <w:br/>
      </w:r>
      <w:r w:rsidR="002C4C61">
        <w:rPr>
          <w:rFonts w:cs="Arial"/>
          <w:sz w:val="22"/>
          <w:szCs w:val="22"/>
        </w:rPr>
        <w:t>und m</w:t>
      </w:r>
      <w:r w:rsidR="00620A3C" w:rsidRPr="00214AD5">
        <w:rPr>
          <w:rFonts w:cs="Arial"/>
          <w:sz w:val="22"/>
          <w:szCs w:val="22"/>
        </w:rPr>
        <w:t xml:space="preserve">it  </w:t>
      </w:r>
      <w:r w:rsidR="007C5D4D" w:rsidRPr="00214AD5">
        <w:rPr>
          <w:rFonts w:cs="Arial"/>
          <w:position w:val="-24"/>
          <w:sz w:val="22"/>
          <w:szCs w:val="22"/>
        </w:rPr>
        <w:object w:dxaOrig="720" w:dyaOrig="620">
          <v:shape id="_x0000_i1072" type="#_x0000_t75" style="width:36.3pt;height:31.3pt" o:ole="">
            <v:imagedata r:id="rId84" o:title=""/>
          </v:shape>
          <o:OLEObject Type="Embed" ProgID="Equation.3" ShapeID="_x0000_i1072" DrawAspect="Content" ObjectID="_1532330438" r:id="rId85"/>
        </w:object>
      </w:r>
      <w:r w:rsidR="00620A3C" w:rsidRPr="00214AD5">
        <w:rPr>
          <w:rFonts w:cs="Arial"/>
          <w:sz w:val="22"/>
          <w:szCs w:val="22"/>
        </w:rPr>
        <w:t xml:space="preserve">  folgt </w:t>
      </w:r>
      <w:r w:rsidR="002C4C61">
        <w:rPr>
          <w:rFonts w:cs="Arial"/>
          <w:sz w:val="22"/>
          <w:szCs w:val="22"/>
        </w:rPr>
        <w:tab/>
        <w:t xml:space="preserve">      </w:t>
      </w:r>
      <w:r w:rsidR="007C5D4D" w:rsidRPr="00214AD5">
        <w:rPr>
          <w:rFonts w:cs="Arial"/>
          <w:i/>
          <w:position w:val="-10"/>
          <w:sz w:val="22"/>
          <w:szCs w:val="22"/>
        </w:rPr>
        <w:object w:dxaOrig="1219" w:dyaOrig="300">
          <v:shape id="_x0000_i1073" type="#_x0000_t75" style="width:60.75pt;height:16.3pt" o:ole="">
            <v:imagedata r:id="rId86" o:title=""/>
          </v:shape>
          <o:OLEObject Type="Embed" ProgID="Equation.3" ShapeID="_x0000_i1073" DrawAspect="Content" ObjectID="_1532330439" r:id="rId87"/>
        </w:object>
      </w:r>
      <w:r w:rsidR="00620A3C" w:rsidRPr="00214AD5">
        <w:rPr>
          <w:rFonts w:cs="Arial"/>
          <w:sz w:val="22"/>
          <w:szCs w:val="22"/>
        </w:rPr>
        <w:t xml:space="preserve">. </w:t>
      </w:r>
      <w:r w:rsidR="00620A3C" w:rsidRPr="00214AD5">
        <w:rPr>
          <w:rFonts w:cs="Arial"/>
          <w:sz w:val="22"/>
          <w:szCs w:val="22"/>
        </w:rPr>
        <w:fldChar w:fldCharType="begin"/>
      </w:r>
      <w:r w:rsidR="00620A3C" w:rsidRPr="00214AD5">
        <w:rPr>
          <w:rFonts w:cs="Arial"/>
          <w:sz w:val="22"/>
          <w:szCs w:val="22"/>
        </w:rPr>
        <w:instrText xml:space="preserve"> QUOTE </w:instrText>
      </w:r>
      <w:r w:rsidR="00AA41CC">
        <w:rPr>
          <w:rFonts w:cs="Arial"/>
          <w:position w:val="-5"/>
          <w:sz w:val="22"/>
          <w:szCs w:val="22"/>
        </w:rPr>
        <w:pict>
          <v:shape id="_x0000_i1074" type="#_x0000_t75" style="width:85.15pt;height:12.5pt" equationxml="&lt;">
            <v:imagedata r:id="rId88" o:title="" chromakey="white"/>
          </v:shape>
        </w:pict>
      </w:r>
      <w:r w:rsidR="00620A3C" w:rsidRPr="00214AD5">
        <w:rPr>
          <w:rFonts w:cs="Arial"/>
          <w:sz w:val="22"/>
          <w:szCs w:val="22"/>
        </w:rPr>
        <w:instrText xml:space="preserve"> </w:instrText>
      </w:r>
      <w:r w:rsidR="00542013">
        <w:rPr>
          <w:rFonts w:cs="Arial"/>
          <w:sz w:val="22"/>
          <w:szCs w:val="22"/>
        </w:rPr>
        <w:fldChar w:fldCharType="separate"/>
      </w:r>
      <w:r w:rsidR="00542013">
        <w:rPr>
          <w:rFonts w:cs="Arial"/>
          <w:position w:val="-5"/>
          <w:sz w:val="22"/>
          <w:szCs w:val="22"/>
        </w:rPr>
        <w:pict>
          <v:shape id="_x0000_i1154" type="#_x0000_t75" style="width:85.15pt;height:12.5pt" equationxml="&lt;">
            <v:imagedata r:id="rId88" o:title="" chromakey="white"/>
          </v:shape>
        </w:pict>
      </w:r>
      <w:r w:rsidR="00620A3C" w:rsidRPr="00214AD5">
        <w:rPr>
          <w:rFonts w:cs="Arial"/>
          <w:sz w:val="22"/>
          <w:szCs w:val="22"/>
        </w:rPr>
        <w:fldChar w:fldCharType="end"/>
      </w:r>
    </w:p>
    <w:p w:rsidR="00CC3320" w:rsidRPr="003A59B3" w:rsidRDefault="00CC3320" w:rsidP="009A40CB">
      <w:pPr>
        <w:spacing w:line="276" w:lineRule="auto"/>
        <w:rPr>
          <w:rFonts w:cs="Arial"/>
          <w:sz w:val="22"/>
          <w:szCs w:val="22"/>
        </w:rPr>
      </w:pPr>
    </w:p>
    <w:p w:rsidR="00CC3320" w:rsidRDefault="00090436" w:rsidP="00CC3320">
      <w:pPr>
        <w:spacing w:after="120" w:line="276" w:lineRule="auto"/>
        <w:ind w:left="425" w:hanging="425"/>
        <w:jc w:val="left"/>
        <w:rPr>
          <w:rFonts w:cs="Arial"/>
          <w:b/>
        </w:rPr>
      </w:pPr>
      <w:r>
        <w:rPr>
          <w:rFonts w:cs="Arial"/>
          <w:b/>
          <w:szCs w:val="24"/>
        </w:rPr>
        <w:t>7</w:t>
      </w:r>
      <w:r w:rsidR="00CC3320">
        <w:rPr>
          <w:rFonts w:cs="Arial"/>
          <w:b/>
          <w:szCs w:val="24"/>
        </w:rPr>
        <w:t>.</w:t>
      </w:r>
      <w:r w:rsidR="00CC3320">
        <w:rPr>
          <w:rFonts w:cs="Arial"/>
          <w:b/>
          <w:szCs w:val="24"/>
        </w:rPr>
        <w:tab/>
        <w:t xml:space="preserve">Experimentelle Überprüfung der </w:t>
      </w:r>
      <w:r w:rsidR="00CC3320" w:rsidRPr="00CC3320">
        <w:rPr>
          <w:rFonts w:cs="Arial"/>
          <w:b/>
          <w:szCs w:val="24"/>
        </w:rPr>
        <w:t xml:space="preserve">Beziehung </w:t>
      </w:r>
      <w:r w:rsidR="00B108ED">
        <w:rPr>
          <w:rFonts w:cs="Arial"/>
          <w:b/>
          <w:szCs w:val="24"/>
        </w:rPr>
        <w:t xml:space="preserve"> </w:t>
      </w:r>
      <w:r w:rsidR="00CC3320" w:rsidRPr="009C7411">
        <w:rPr>
          <w:rFonts w:ascii="Times New Roman" w:hAnsi="Times New Roman"/>
          <w:b/>
          <w:i/>
          <w:sz w:val="28"/>
          <w:szCs w:val="28"/>
        </w:rPr>
        <w:t>U</w:t>
      </w:r>
      <w:r w:rsidR="00CC3320" w:rsidRPr="009C7411">
        <w:rPr>
          <w:rFonts w:ascii="Times New Roman" w:hAnsi="Times New Roman"/>
          <w:b/>
          <w:sz w:val="28"/>
          <w:szCs w:val="28"/>
        </w:rPr>
        <w:t xml:space="preserve"> = </w:t>
      </w:r>
      <w:r w:rsidR="00CC3320" w:rsidRPr="009C7411">
        <w:rPr>
          <w:rFonts w:ascii="Times New Roman" w:hAnsi="Times New Roman"/>
          <w:b/>
          <w:i/>
          <w:sz w:val="28"/>
          <w:szCs w:val="28"/>
        </w:rPr>
        <w:t>L ∙ v ∙ B</w:t>
      </w:r>
      <w:r w:rsidR="00E31922">
        <w:rPr>
          <w:rFonts w:ascii="Times New Roman" w:hAnsi="Times New Roman"/>
          <w:b/>
          <w:i/>
        </w:rPr>
        <w:t xml:space="preserve">  </w:t>
      </w:r>
      <w:r w:rsidR="009C7411">
        <w:rPr>
          <w:rFonts w:ascii="Times New Roman" w:hAnsi="Times New Roman"/>
          <w:b/>
          <w:i/>
        </w:rPr>
        <w:t xml:space="preserve"> </w:t>
      </w:r>
      <w:r w:rsidR="00E31922">
        <w:rPr>
          <w:rFonts w:ascii="Times New Roman" w:hAnsi="Times New Roman"/>
          <w:b/>
        </w:rPr>
        <w:t>(optional)</w:t>
      </w:r>
      <w:r w:rsidR="00CC3320">
        <w:rPr>
          <w:rFonts w:cs="Arial"/>
          <w:b/>
        </w:rPr>
        <w:t>:</w:t>
      </w:r>
    </w:p>
    <w:p w:rsidR="00263103" w:rsidRDefault="005823A0" w:rsidP="00263103">
      <w:pPr>
        <w:spacing w:after="120" w:line="276" w:lineRule="auto"/>
        <w:ind w:left="425" w:hanging="425"/>
        <w:jc w:val="left"/>
        <w:rPr>
          <w:rFonts w:cs="Arial"/>
          <w:sz w:val="22"/>
          <w:szCs w:val="22"/>
        </w:rPr>
      </w:pPr>
      <w:r>
        <w:rPr>
          <w:rFonts w:cs="Arial"/>
        </w:rPr>
        <w:tab/>
      </w:r>
      <w:r w:rsidRPr="00595A2F">
        <w:rPr>
          <w:rFonts w:cs="Arial"/>
          <w:sz w:val="22"/>
          <w:szCs w:val="22"/>
        </w:rPr>
        <w:t>Die Abbildung</w:t>
      </w:r>
      <w:r w:rsidR="00DD57E9">
        <w:rPr>
          <w:rFonts w:cs="Arial"/>
          <w:sz w:val="22"/>
          <w:szCs w:val="22"/>
        </w:rPr>
        <w:t>en</w:t>
      </w:r>
      <w:r w:rsidRPr="00595A2F">
        <w:rPr>
          <w:rFonts w:cs="Arial"/>
          <w:sz w:val="22"/>
          <w:szCs w:val="22"/>
        </w:rPr>
        <w:t xml:space="preserve"> 8 </w:t>
      </w:r>
      <w:r w:rsidR="00DD57E9">
        <w:rPr>
          <w:rFonts w:cs="Arial"/>
          <w:sz w:val="22"/>
          <w:szCs w:val="22"/>
        </w:rPr>
        <w:t>und 9 zeigen</w:t>
      </w:r>
      <w:r w:rsidRPr="00595A2F">
        <w:rPr>
          <w:rFonts w:cs="Arial"/>
          <w:sz w:val="22"/>
          <w:szCs w:val="22"/>
        </w:rPr>
        <w:t xml:space="preserve"> eine mögliche versuchstechnische Umsetzung der bereits in Abbildung 6 sche</w:t>
      </w:r>
      <w:r w:rsidR="001019BA">
        <w:rPr>
          <w:rFonts w:cs="Arial"/>
          <w:sz w:val="22"/>
          <w:szCs w:val="22"/>
        </w:rPr>
        <w:t xml:space="preserve">matisch dargestellten Anordnung </w:t>
      </w:r>
      <w:r w:rsidRPr="00595A2F">
        <w:rPr>
          <w:rFonts w:cs="Arial"/>
          <w:sz w:val="22"/>
          <w:szCs w:val="22"/>
        </w:rPr>
        <w:t>einer Leiterschaukel in einem hom</w:t>
      </w:r>
      <w:r w:rsidRPr="00595A2F">
        <w:rPr>
          <w:rFonts w:cs="Arial"/>
          <w:sz w:val="22"/>
          <w:szCs w:val="22"/>
        </w:rPr>
        <w:t>o</w:t>
      </w:r>
      <w:r w:rsidRPr="00595A2F">
        <w:rPr>
          <w:rFonts w:cs="Arial"/>
          <w:sz w:val="22"/>
          <w:szCs w:val="22"/>
        </w:rPr>
        <w:t xml:space="preserve">genen Magnetfeld der </w:t>
      </w:r>
      <w:proofErr w:type="gramStart"/>
      <w:r w:rsidRPr="00595A2F">
        <w:rPr>
          <w:rFonts w:cs="Arial"/>
          <w:sz w:val="22"/>
          <w:szCs w:val="22"/>
        </w:rPr>
        <w:t xml:space="preserve">Stärke </w:t>
      </w:r>
      <w:proofErr w:type="gramEnd"/>
      <w:r w:rsidR="001019BA">
        <w:rPr>
          <w:rFonts w:cs="Arial"/>
          <w:position w:val="-4"/>
          <w:sz w:val="22"/>
          <w:szCs w:val="22"/>
        </w:rPr>
        <w:object w:dxaOrig="240" w:dyaOrig="240">
          <v:shape id="_x0000_i1075" type="#_x0000_t75" style="width:11.9pt;height:11.9pt" o:ole="">
            <v:imagedata r:id="rId89" o:title=""/>
          </v:shape>
          <o:OLEObject Type="Embed" ProgID="Equation.3" ShapeID="_x0000_i1075" DrawAspect="Content" ObjectID="_1532330440" r:id="rId90"/>
        </w:object>
      </w:r>
      <w:r w:rsidRPr="00595A2F">
        <w:rPr>
          <w:rFonts w:cs="Arial"/>
          <w:sz w:val="22"/>
          <w:szCs w:val="22"/>
        </w:rPr>
        <w:t>.</w:t>
      </w:r>
      <w:r w:rsidR="005940E8">
        <w:rPr>
          <w:rFonts w:cs="Arial"/>
          <w:sz w:val="22"/>
          <w:szCs w:val="22"/>
        </w:rPr>
        <w:t xml:space="preserve"> Allerdings wird </w:t>
      </w:r>
      <w:r w:rsidR="0052605F">
        <w:rPr>
          <w:rFonts w:cs="Arial"/>
          <w:sz w:val="22"/>
          <w:szCs w:val="22"/>
        </w:rPr>
        <w:t xml:space="preserve">hier </w:t>
      </w:r>
      <w:r w:rsidR="005940E8">
        <w:rPr>
          <w:rFonts w:cs="Arial"/>
          <w:sz w:val="22"/>
          <w:szCs w:val="22"/>
        </w:rPr>
        <w:t xml:space="preserve">nicht nur </w:t>
      </w:r>
      <w:r w:rsidR="005940E8" w:rsidRPr="00B3469C">
        <w:rPr>
          <w:rFonts w:cs="Arial"/>
          <w:b/>
          <w:i/>
          <w:sz w:val="22"/>
          <w:szCs w:val="22"/>
        </w:rPr>
        <w:t>eine</w:t>
      </w:r>
      <w:r w:rsidR="0052605F" w:rsidRPr="00B3469C">
        <w:rPr>
          <w:rFonts w:cs="Arial"/>
          <w:b/>
          <w:i/>
          <w:sz w:val="22"/>
          <w:szCs w:val="22"/>
        </w:rPr>
        <w:t xml:space="preserve"> Leiterschaukel</w:t>
      </w:r>
      <w:r w:rsidR="001019BA">
        <w:rPr>
          <w:rFonts w:cs="Arial"/>
          <w:sz w:val="22"/>
          <w:szCs w:val="22"/>
        </w:rPr>
        <w:t>,</w:t>
      </w:r>
      <w:r w:rsidR="005940E8">
        <w:rPr>
          <w:rFonts w:cs="Arial"/>
          <w:sz w:val="22"/>
          <w:szCs w:val="22"/>
        </w:rPr>
        <w:t xml:space="preserve"> </w:t>
      </w:r>
      <w:r w:rsidR="001019BA">
        <w:rPr>
          <w:rFonts w:cs="Arial"/>
          <w:sz w:val="22"/>
          <w:szCs w:val="22"/>
        </w:rPr>
        <w:t>so</w:t>
      </w:r>
      <w:r w:rsidR="001019BA">
        <w:rPr>
          <w:rFonts w:cs="Arial"/>
          <w:sz w:val="22"/>
          <w:szCs w:val="22"/>
        </w:rPr>
        <w:t>n</w:t>
      </w:r>
      <w:r w:rsidR="001019BA">
        <w:rPr>
          <w:rFonts w:cs="Arial"/>
          <w:sz w:val="22"/>
          <w:szCs w:val="22"/>
        </w:rPr>
        <w:t xml:space="preserve">dern </w:t>
      </w:r>
      <w:r w:rsidR="0052605F">
        <w:rPr>
          <w:rFonts w:cs="Arial"/>
          <w:sz w:val="22"/>
          <w:szCs w:val="22"/>
        </w:rPr>
        <w:t xml:space="preserve">es werden (z. B.) </w:t>
      </w:r>
      <w:r w:rsidR="00FA0A36">
        <w:rPr>
          <w:rFonts w:cs="Arial"/>
          <w:b/>
          <w:i/>
          <w:sz w:val="22"/>
          <w:szCs w:val="22"/>
        </w:rPr>
        <w:t>15</w:t>
      </w:r>
      <w:r w:rsidR="001019BA" w:rsidRPr="00B3469C">
        <w:rPr>
          <w:rFonts w:cs="Arial"/>
          <w:b/>
          <w:i/>
          <w:sz w:val="22"/>
          <w:szCs w:val="22"/>
        </w:rPr>
        <w:t xml:space="preserve"> Leiterschleifen</w:t>
      </w:r>
      <w:r w:rsidR="001019BA">
        <w:rPr>
          <w:rFonts w:cs="Arial"/>
          <w:sz w:val="22"/>
          <w:szCs w:val="22"/>
        </w:rPr>
        <w:t xml:space="preserve"> </w:t>
      </w:r>
      <w:r w:rsidR="005940E8">
        <w:rPr>
          <w:rFonts w:cs="Arial"/>
          <w:sz w:val="22"/>
          <w:szCs w:val="22"/>
        </w:rPr>
        <w:t>verwen</w:t>
      </w:r>
      <w:r w:rsidR="001019BA">
        <w:rPr>
          <w:rFonts w:cs="Arial"/>
          <w:sz w:val="22"/>
          <w:szCs w:val="22"/>
        </w:rPr>
        <w:t>det</w:t>
      </w:r>
      <w:r w:rsidR="005940E8">
        <w:rPr>
          <w:rFonts w:cs="Arial"/>
          <w:sz w:val="22"/>
          <w:szCs w:val="22"/>
        </w:rPr>
        <w:t xml:space="preserve">, so dass </w:t>
      </w:r>
      <w:r w:rsidR="0052605F">
        <w:rPr>
          <w:rFonts w:cs="Arial"/>
          <w:sz w:val="22"/>
          <w:szCs w:val="22"/>
        </w:rPr>
        <w:t>die induzierte Spannung</w:t>
      </w:r>
      <w:r w:rsidR="00E52D78">
        <w:rPr>
          <w:rFonts w:cs="Arial"/>
          <w:sz w:val="22"/>
          <w:szCs w:val="22"/>
        </w:rPr>
        <w:t>,</w:t>
      </w:r>
      <w:r w:rsidR="001019BA">
        <w:rPr>
          <w:rFonts w:cs="Arial"/>
          <w:sz w:val="22"/>
          <w:szCs w:val="22"/>
        </w:rPr>
        <w:t xml:space="preserve"> trotz des vergleichsweise schwachen Magnetfeldes des </w:t>
      </w:r>
      <w:proofErr w:type="spellStart"/>
      <w:r w:rsidR="001019BA">
        <w:rPr>
          <w:rFonts w:cs="Arial"/>
          <w:sz w:val="22"/>
          <w:szCs w:val="22"/>
        </w:rPr>
        <w:t>Helmhol</w:t>
      </w:r>
      <w:r w:rsidR="00594A05">
        <w:rPr>
          <w:rFonts w:cs="Arial"/>
          <w:sz w:val="22"/>
          <w:szCs w:val="22"/>
        </w:rPr>
        <w:t>t</w:t>
      </w:r>
      <w:r w:rsidR="001019BA">
        <w:rPr>
          <w:rFonts w:cs="Arial"/>
          <w:sz w:val="22"/>
          <w:szCs w:val="22"/>
        </w:rPr>
        <w:t>zspulenpaares</w:t>
      </w:r>
      <w:proofErr w:type="spellEnd"/>
      <w:r w:rsidR="00E52D78">
        <w:rPr>
          <w:rFonts w:cs="Arial"/>
          <w:sz w:val="22"/>
          <w:szCs w:val="22"/>
        </w:rPr>
        <w:t>,</w:t>
      </w:r>
      <w:r w:rsidR="001019BA">
        <w:rPr>
          <w:rFonts w:cs="Arial"/>
          <w:sz w:val="22"/>
          <w:szCs w:val="22"/>
        </w:rPr>
        <w:t xml:space="preserve"> </w:t>
      </w:r>
      <w:r w:rsidR="00594A05">
        <w:rPr>
          <w:rFonts w:cs="Arial"/>
          <w:sz w:val="22"/>
          <w:szCs w:val="22"/>
        </w:rPr>
        <w:t>mit den schulüblichen Messverstärkern</w:t>
      </w:r>
      <w:r w:rsidR="001019BA">
        <w:rPr>
          <w:rFonts w:cs="Arial"/>
          <w:sz w:val="22"/>
          <w:szCs w:val="22"/>
        </w:rPr>
        <w:t xml:space="preserve"> </w:t>
      </w:r>
      <w:r w:rsidR="00594A05">
        <w:rPr>
          <w:rFonts w:cs="Arial"/>
          <w:sz w:val="22"/>
          <w:szCs w:val="22"/>
        </w:rPr>
        <w:t xml:space="preserve">noch </w:t>
      </w:r>
      <w:r w:rsidR="006A76FF">
        <w:rPr>
          <w:rFonts w:cs="Arial"/>
          <w:sz w:val="22"/>
          <w:szCs w:val="22"/>
        </w:rPr>
        <w:t>problemlos</w:t>
      </w:r>
      <w:r w:rsidR="00594A05">
        <w:rPr>
          <w:rFonts w:cs="Arial"/>
          <w:sz w:val="22"/>
          <w:szCs w:val="22"/>
        </w:rPr>
        <w:t xml:space="preserve"> </w:t>
      </w:r>
      <w:r w:rsidR="001019BA">
        <w:rPr>
          <w:rFonts w:cs="Arial"/>
          <w:sz w:val="22"/>
          <w:szCs w:val="22"/>
        </w:rPr>
        <w:t>gemessen werden</w:t>
      </w:r>
      <w:r w:rsidR="0052605F">
        <w:rPr>
          <w:rFonts w:cs="Arial"/>
          <w:sz w:val="22"/>
          <w:szCs w:val="22"/>
        </w:rPr>
        <w:t xml:space="preserve"> kann</w:t>
      </w:r>
      <w:r w:rsidR="001019BA">
        <w:rPr>
          <w:rFonts w:cs="Arial"/>
          <w:sz w:val="22"/>
          <w:szCs w:val="22"/>
        </w:rPr>
        <w:t>.</w:t>
      </w:r>
    </w:p>
    <w:p w:rsidR="005B4DFA" w:rsidRDefault="001019BA" w:rsidP="005B4DFA">
      <w:pPr>
        <w:spacing w:after="120" w:line="276" w:lineRule="auto"/>
        <w:ind w:left="425" w:firstLine="1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 </w:t>
      </w:r>
      <w:r w:rsidR="0052605F">
        <w:rPr>
          <w:rFonts w:cs="Arial"/>
          <w:b/>
          <w:i/>
          <w:noProof/>
          <w:sz w:val="32"/>
          <w:szCs w:val="32"/>
        </w:rPr>
        <mc:AlternateContent>
          <mc:Choice Requires="wpc">
            <w:drawing>
              <wp:inline distT="0" distB="0" distL="0" distR="0" wp14:anchorId="189F72A6" wp14:editId="37FE19A8">
                <wp:extent cx="5583382" cy="2770908"/>
                <wp:effectExtent l="0" t="0" r="17780" b="10795"/>
                <wp:docPr id="79" name="Zeichenbereich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solidFill>
                            <a:schemeClr val="tx1"/>
                          </a:solidFill>
                        </a:ln>
                      </wpc:whole>
                      <wps:wsp>
                        <wps:cNvPr id="310" name="Textfeld 82"/>
                        <wps:cNvSpPr txBox="1"/>
                        <wps:spPr>
                          <a:xfrm>
                            <a:off x="1" y="2507517"/>
                            <a:ext cx="4689909" cy="26339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17D16" w:rsidRDefault="00217D16" w:rsidP="00E74318">
                              <w:pPr>
                                <w:jc w:val="left"/>
                                <w:rPr>
                                  <w:rFonts w:cs="Arial"/>
                                  <w:b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b/>
                                  <w:sz w:val="22"/>
                                  <w:szCs w:val="22"/>
                                </w:rPr>
                                <w:t>Abbildung 8</w:t>
                              </w:r>
                              <w:r>
                                <w:rPr>
                                  <w:rFonts w:cs="Arial"/>
                                  <w:b/>
                                  <w:sz w:val="22"/>
                                  <w:szCs w:val="22"/>
                                </w:rPr>
                                <w:t xml:space="preserve">:  Leiterschaukel im </w:t>
                              </w:r>
                              <w:proofErr w:type="spellStart"/>
                              <w:r>
                                <w:rPr>
                                  <w:rFonts w:cs="Arial"/>
                                  <w:b/>
                                  <w:sz w:val="22"/>
                                  <w:szCs w:val="22"/>
                                </w:rPr>
                                <w:t>Helmholtzspulenfeld</w:t>
                              </w:r>
                              <w:proofErr w:type="spellEnd"/>
                            </w:p>
                            <w:p w:rsidR="00217D16" w:rsidRDefault="00217D16" w:rsidP="00E74318">
                              <w:pPr>
                                <w:pStyle w:val="StandardWeb"/>
                                <w:spacing w:before="0" w:beforeAutospacing="0" w:after="0" w:afterAutospacing="0"/>
                                <w:jc w:val="both"/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wgp>
                        <wpg:cNvPr id="84" name="Gruppieren 84"/>
                        <wpg:cNvGrpSpPr/>
                        <wpg:grpSpPr>
                          <a:xfrm>
                            <a:off x="340" y="24822"/>
                            <a:ext cx="5491855" cy="2537629"/>
                            <a:chOff x="340" y="24822"/>
                            <a:chExt cx="5491855" cy="2537629"/>
                          </a:xfrm>
                        </wpg:grpSpPr>
                        <wpg:grpSp>
                          <wpg:cNvPr id="82" name="Gruppieren 82"/>
                          <wpg:cNvGrpSpPr/>
                          <wpg:grpSpPr>
                            <a:xfrm>
                              <a:off x="340" y="24822"/>
                              <a:ext cx="5491855" cy="2537629"/>
                              <a:chOff x="340" y="24822"/>
                              <a:chExt cx="5491855" cy="2537629"/>
                            </a:xfrm>
                          </wpg:grpSpPr>
                          <wpg:grpSp>
                            <wpg:cNvPr id="76" name="Gruppieren 76"/>
                            <wpg:cNvGrpSpPr/>
                            <wpg:grpSpPr>
                              <a:xfrm>
                                <a:off x="346710" y="24822"/>
                                <a:ext cx="5145485" cy="2537629"/>
                                <a:chOff x="346710" y="24822"/>
                                <a:chExt cx="5145485" cy="25376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8" name="Grafik 7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6710" y="24822"/>
                                  <a:ext cx="3680459" cy="25065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4" name="Abgerundetes Rechteck 214"/>
                              <wps:cNvSpPr/>
                              <wps:spPr>
                                <a:xfrm>
                                  <a:off x="4211782" y="1198417"/>
                                  <a:ext cx="1280413" cy="999513"/>
                                </a:xfrm>
                                <a:prstGeom prst="roundRect">
                                  <a:avLst/>
                                </a:prstGeom>
                                <a:noFill/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" name="Gerade Verbindung mit Pfeil 83"/>
                              <wps:cNvCnPr/>
                              <wps:spPr>
                                <a:xfrm flipV="1">
                                  <a:off x="1829141" y="1890988"/>
                                  <a:ext cx="41446" cy="408868"/>
                                </a:xfrm>
                                <a:prstGeom prst="straightConnector1">
                                  <a:avLst/>
                                </a:prstGeom>
                                <a:ln w="15875">
                                  <a:solidFill>
                                    <a:schemeClr val="tx1"/>
                                  </a:solidFill>
                                  <a:tailEnd type="arrow" w="sm" len="lg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223" name="Gerade Verbindung mit Pfeil 223"/>
                              <wps:cNvCnPr/>
                              <wps:spPr>
                                <a:xfrm flipH="1">
                                  <a:off x="2743365" y="741218"/>
                                  <a:ext cx="658267" cy="547149"/>
                                </a:xfrm>
                                <a:prstGeom prst="straightConnector1">
                                  <a:avLst/>
                                </a:prstGeom>
                                <a:ln w="15875">
                                  <a:solidFill>
                                    <a:schemeClr val="tx1"/>
                                  </a:solidFill>
                                  <a:tailEnd type="arrow" w="sm" len="lg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05" name="Gerade Verbindung mit Pfeil 305"/>
                              <wps:cNvCnPr/>
                              <wps:spPr>
                                <a:xfrm>
                                  <a:off x="907814" y="387927"/>
                                  <a:ext cx="470376" cy="214535"/>
                                </a:xfrm>
                                <a:prstGeom prst="straightConnector1">
                                  <a:avLst/>
                                </a:prstGeom>
                                <a:ln w="15875">
                                  <a:solidFill>
                                    <a:schemeClr val="tx1"/>
                                  </a:solidFill>
                                  <a:tailEnd type="arrow" w="sm" len="lg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07" name="Gerade Verbindung mit Pfeil 307"/>
                              <wps:cNvCnPr/>
                              <wps:spPr>
                                <a:xfrm>
                                  <a:off x="679156" y="1627805"/>
                                  <a:ext cx="436476" cy="159431"/>
                                </a:xfrm>
                                <a:prstGeom prst="straightConnector1">
                                  <a:avLst/>
                                </a:prstGeom>
                                <a:ln w="15875">
                                  <a:solidFill>
                                    <a:schemeClr val="tx1"/>
                                  </a:solidFill>
                                  <a:tailEnd type="arrow" w="sm" len="lg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08" name="Gerade Verbindung mit Pfeil 308"/>
                              <wps:cNvCnPr/>
                              <wps:spPr>
                                <a:xfrm flipV="1">
                                  <a:off x="679215" y="1391784"/>
                                  <a:ext cx="463080" cy="236125"/>
                                </a:xfrm>
                                <a:prstGeom prst="straightConnector1">
                                  <a:avLst/>
                                </a:prstGeom>
                                <a:ln w="15875">
                                  <a:solidFill>
                                    <a:schemeClr val="tx1"/>
                                  </a:solidFill>
                                  <a:tailEnd type="arrow" w="sm" len="lg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63" name="Parallelogramm 163"/>
                              <wps:cNvSpPr/>
                              <wps:spPr>
                                <a:xfrm>
                                  <a:off x="4010892" y="2181451"/>
                                  <a:ext cx="1447344" cy="381000"/>
                                </a:xfrm>
                                <a:prstGeom prst="parallelogram">
                                  <a:avLst>
                                    <a:gd name="adj" fmla="val 70171"/>
                                  </a:avLst>
                                </a:prstGeom>
                                <a:solidFill>
                                  <a:schemeClr val="tx1">
                                    <a:lumMod val="75000"/>
                                    <a:lumOff val="25000"/>
                                    <a:alpha val="29000"/>
                                  </a:schemeClr>
                                </a:solidFill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9" name="Gerade Verbindung mit Pfeil 319"/>
                              <wps:cNvCnPr/>
                              <wps:spPr>
                                <a:xfrm>
                                  <a:off x="796637" y="803563"/>
                                  <a:ext cx="795238" cy="151399"/>
                                </a:xfrm>
                                <a:prstGeom prst="straightConnector1">
                                  <a:avLst/>
                                </a:prstGeom>
                                <a:ln w="15875">
                                  <a:solidFill>
                                    <a:schemeClr val="tx1"/>
                                  </a:solidFill>
                                  <a:tailEnd type="arrow" w="sm" len="lg"/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320" name="Grafik 320"/>
                                <pic:cNvPicPr/>
                              </pic:nvPicPr>
                              <pic:blipFill>
                                <a:blip r:embed="rId92">
                                  <a:extLst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53869" y="1308876"/>
                                  <a:ext cx="1004821" cy="7968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s:wsp>
                            <wps:cNvPr id="306" name="Textfeld 82"/>
                            <wps:cNvSpPr txBox="1"/>
                            <wps:spPr>
                              <a:xfrm>
                                <a:off x="340" y="1399005"/>
                                <a:ext cx="879763" cy="42963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17D16" w:rsidRDefault="00217D16" w:rsidP="00CB36A5">
                                  <w:pPr>
                                    <w:pStyle w:val="StandardWeb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="Arial" w:eastAsia="Times New Roman" w:hAnsi="Arial"/>
                                      <w:sz w:val="20"/>
                                      <w:szCs w:val="20"/>
                                    </w:rPr>
                                    <w:t>Helmholtz-</w:t>
                                  </w:r>
                                  <w:r>
                                    <w:rPr>
                                      <w:rFonts w:ascii="Arial" w:eastAsia="Times New Roman" w:hAnsi="Arial"/>
                                      <w:sz w:val="20"/>
                                      <w:szCs w:val="20"/>
                                    </w:rPr>
                                    <w:br/>
                                    <w:t>spulen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81" name="Gruppieren 81"/>
                          <wpg:cNvGrpSpPr/>
                          <wpg:grpSpPr>
                            <a:xfrm>
                              <a:off x="96981" y="117614"/>
                              <a:ext cx="5267429" cy="2417768"/>
                              <a:chOff x="96981" y="117614"/>
                              <a:chExt cx="5267429" cy="2417768"/>
                            </a:xfrm>
                          </wpg:grpSpPr>
                          <wps:wsp>
                            <wps:cNvPr id="218" name="Textfeld 82"/>
                            <wps:cNvSpPr txBox="1"/>
                            <wps:spPr>
                              <a:xfrm>
                                <a:off x="1586243" y="2243888"/>
                                <a:ext cx="852497" cy="29149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17D16" w:rsidRDefault="00217D16" w:rsidP="008A7165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both"/>
                                  </w:pPr>
                                  <w:r>
                                    <w:rPr>
                                      <w:rFonts w:ascii="Arial" w:eastAsia="Times New Roman" w:hAnsi="Arial"/>
                                      <w:sz w:val="20"/>
                                      <w:szCs w:val="20"/>
                                    </w:rPr>
                                    <w:t>Hallsonde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9" name="Textfeld 82"/>
                            <wps:cNvSpPr txBox="1"/>
                            <wps:spPr>
                              <a:xfrm>
                                <a:off x="2417133" y="117614"/>
                                <a:ext cx="769753" cy="46425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17D16" w:rsidRDefault="00217D16" w:rsidP="00E85F59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" w:eastAsia="Times New Roman" w:hAnsi="Arial"/>
                                      <w:sz w:val="20"/>
                                      <w:szCs w:val="20"/>
                                    </w:rPr>
                                    <w:t>µV</w:t>
                                  </w:r>
                                  <w:r w:rsidRPr="000D5A1B">
                                    <w:rPr>
                                      <w:rFonts w:ascii="Arial" w:eastAsia="Times New Roman" w:hAnsi="Arial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Times New Roman" w:hAnsi="Arial"/>
                                      <w:sz w:val="20"/>
                                      <w:szCs w:val="20"/>
                                    </w:rPr>
                                    <w:t xml:space="preserve">- </w:t>
                                  </w:r>
                                  <w:proofErr w:type="spellStart"/>
                                  <w:r>
                                    <w:rPr>
                                      <w:rFonts w:ascii="Arial" w:eastAsia="Times New Roman" w:hAnsi="Arial"/>
                                      <w:sz w:val="20"/>
                                      <w:szCs w:val="20"/>
                                    </w:rPr>
                                    <w:t>Ver</w:t>
                                  </w:r>
                                  <w:proofErr w:type="spellEnd"/>
                                  <w:r>
                                    <w:rPr>
                                      <w:rFonts w:ascii="Arial" w:eastAsia="Times New Roman" w:hAnsi="Arial"/>
                                      <w:sz w:val="20"/>
                                      <w:szCs w:val="20"/>
                                    </w:rPr>
                                    <w:t>-stärker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20" name="Textfeld 82"/>
                            <wps:cNvSpPr txBox="1"/>
                            <wps:spPr>
                              <a:xfrm>
                                <a:off x="3332250" y="2147345"/>
                                <a:ext cx="789940" cy="25590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17D16" w:rsidRDefault="00217D16" w:rsidP="008A7165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both"/>
                                  </w:pPr>
                                  <w:r>
                                    <w:rPr>
                                      <w:rFonts w:ascii="Arial" w:eastAsia="Times New Roman" w:hAnsi="Arial"/>
                                      <w:sz w:val="20"/>
                                      <w:szCs w:val="20"/>
                                    </w:rPr>
                                    <w:t>Interface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21" name="Textfeld 82"/>
                            <wps:cNvSpPr txBox="1"/>
                            <wps:spPr>
                              <a:xfrm>
                                <a:off x="3331483" y="546766"/>
                                <a:ext cx="1774258" cy="39519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17D16" w:rsidRDefault="00217D16" w:rsidP="008A7165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both"/>
                                  </w:pPr>
                                  <w:r>
                                    <w:rPr>
                                      <w:rFonts w:ascii="Arial" w:eastAsia="Times New Roman" w:hAnsi="Arial"/>
                                      <w:sz w:val="20"/>
                                      <w:szCs w:val="20"/>
                                    </w:rPr>
                                    <w:t>Ultraschallsensor</w:t>
                                  </w:r>
                                  <w:r>
                                    <w:rPr>
                                      <w:rFonts w:ascii="Arial" w:eastAsia="Times New Roman" w:hAnsi="Arial"/>
                                      <w:sz w:val="20"/>
                                      <w:szCs w:val="20"/>
                                    </w:rPr>
                                    <w:br/>
                                    <w:t>(Bewegungsmesswandler)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4" name="Textfeld 82"/>
                            <wps:cNvSpPr txBox="1"/>
                            <wps:spPr>
                              <a:xfrm>
                                <a:off x="471260" y="145333"/>
                                <a:ext cx="1163917" cy="25590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17D16" w:rsidRDefault="00217D16" w:rsidP="00E85F59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both"/>
                                  </w:pPr>
                                  <w:r>
                                    <w:rPr>
                                      <w:rFonts w:ascii="Arial" w:eastAsia="Times New Roman" w:hAnsi="Arial"/>
                                      <w:sz w:val="20"/>
                                      <w:szCs w:val="20"/>
                                    </w:rPr>
                                    <w:t>„Leiterschaukel“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9" name="Textfeld 225"/>
                            <wps:cNvSpPr txBox="1"/>
                            <wps:spPr>
                              <a:xfrm>
                                <a:off x="4153063" y="1274616"/>
                                <a:ext cx="453231" cy="88563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  <a:prstDash val="sysDash"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17D16" w:rsidRDefault="00217D16" w:rsidP="00855090">
                                  <w:pPr>
                                    <w:pStyle w:val="StandardWeb"/>
                                    <w:spacing w:before="0" w:beforeAutospacing="0" w:after="120" w:afterAutospacing="0"/>
                                    <w:jc w:val="both"/>
                                    <w:rPr>
                                      <w:rFonts w:ascii="Arial" w:eastAsia="Times New Roman" w:hAnsi="Arial"/>
                                      <w:i/>
                                      <w:sz w:val="18"/>
                                      <w:szCs w:val="18"/>
                                    </w:rPr>
                                  </w:pPr>
                                  <w:r w:rsidRPr="00855090">
                                    <w:rPr>
                                      <w:rFonts w:ascii="Arial" w:eastAsia="Times New Roman" w:hAnsi="Arial"/>
                                      <w:i/>
                                      <w:sz w:val="18"/>
                                      <w:szCs w:val="18"/>
                                    </w:rPr>
                                    <w:t>U(t)</w:t>
                                  </w:r>
                                </w:p>
                                <w:p w:rsidR="00217D16" w:rsidRPr="00855090" w:rsidRDefault="00217D16" w:rsidP="00855090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both"/>
                                    <w:rPr>
                                      <w:i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:rsidR="00217D16" w:rsidRDefault="00217D16" w:rsidP="00E74318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both"/>
                                    <w:rPr>
                                      <w:rFonts w:ascii="Arial" w:eastAsia="Times New Roman" w:hAnsi="Arial"/>
                                      <w:i/>
                                      <w:sz w:val="18"/>
                                      <w:szCs w:val="18"/>
                                    </w:rPr>
                                  </w:pPr>
                                  <w:r w:rsidRPr="00855090">
                                    <w:rPr>
                                      <w:rFonts w:ascii="Arial" w:eastAsia="Times New Roman" w:hAnsi="Arial"/>
                                      <w:i/>
                                      <w:sz w:val="18"/>
                                      <w:szCs w:val="18"/>
                                    </w:rPr>
                                    <w:t>v(t)</w:t>
                                  </w:r>
                                </w:p>
                                <w:p w:rsidR="00217D16" w:rsidRPr="00855090" w:rsidRDefault="00217D16" w:rsidP="00855090">
                                  <w:pPr>
                                    <w:pStyle w:val="StandardWeb"/>
                                    <w:spacing w:before="0" w:beforeAutospacing="0" w:after="120" w:afterAutospacing="0"/>
                                    <w:jc w:val="both"/>
                                    <w:rPr>
                                      <w:i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:rsidR="00217D16" w:rsidRPr="00855090" w:rsidRDefault="00217D16" w:rsidP="00855090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both"/>
                                    <w:rPr>
                                      <w:i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Arial" w:eastAsia="Times New Roman" w:hAnsi="Arial"/>
                                      <w:i/>
                                      <w:sz w:val="18"/>
                                      <w:szCs w:val="18"/>
                                    </w:rPr>
                                    <w:t xml:space="preserve"> B</w:t>
                                  </w:r>
                                </w:p>
                                <w:p w:rsidR="00217D16" w:rsidRDefault="00217D16"/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84" name="Textfeld 225"/>
                            <wps:cNvSpPr txBox="1"/>
                            <wps:spPr>
                              <a:xfrm>
                                <a:off x="4336345" y="2251228"/>
                                <a:ext cx="1028065" cy="256444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alpha val="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17D16" w:rsidRPr="004C752F" w:rsidRDefault="00217D16" w:rsidP="004C752F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both"/>
                                  </w:pPr>
                                  <w:r w:rsidRPr="004C752F">
                                    <w:rPr>
                                      <w:rFonts w:ascii="Arial" w:eastAsia="Times New Roman" w:hAnsi="Arial"/>
                                      <w:iCs/>
                                      <w:sz w:val="20"/>
                                      <w:szCs w:val="20"/>
                                    </w:rPr>
                                    <w:t xml:space="preserve">Computer 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66" name="Gewinkelte Verbindung 166"/>
                            <wps:cNvCnPr/>
                            <wps:spPr>
                              <a:xfrm>
                                <a:off x="3879272" y="1974272"/>
                                <a:ext cx="346005" cy="283706"/>
                              </a:xfrm>
                              <a:prstGeom prst="bentConnector3">
                                <a:avLst/>
                              </a:prstGeom>
                              <a:ln w="50800" cmpd="dbl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18" name="Textfeld 82"/>
                            <wps:cNvSpPr txBox="1"/>
                            <wps:spPr>
                              <a:xfrm>
                                <a:off x="96981" y="560933"/>
                                <a:ext cx="1107686" cy="25590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17D16" w:rsidRDefault="00217D16" w:rsidP="00E52D78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both"/>
                                  </w:pPr>
                                  <w:r>
                                    <w:rPr>
                                      <w:rFonts w:ascii="Arial" w:eastAsia="Times New Roman" w:hAnsi="Arial"/>
                                      <w:sz w:val="20"/>
                                      <w:szCs w:val="20"/>
                                    </w:rPr>
                                    <w:t>„Schneidlager“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wgp>
                    </wpc:wpc>
                  </a:graphicData>
                </a:graphic>
              </wp:inline>
            </w:drawing>
          </mc:Choice>
          <mc:Fallback>
            <w:pict>
              <v:group id="Zeichenbereich 79" o:spid="_x0000_s1179" editas="canvas" style="width:439.65pt;height:218.2pt;mso-position-horizontal-relative:char;mso-position-vertical-relative:line" coordsize="55829,27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">
                <v:shape id="_x0000_s1180" type="#_x0000_t75" style="position:absolute;width:55829;height:27705;visibility:visible;mso-wrap-style:square" stroked="t" strokecolor="black [3213]">
                  <v:fill o:detectmouseclick="t"/>
                  <v:path o:connecttype="none"/>
                </v:shape>
                <v:shape id="Textfeld 82" o:spid="_x0000_s1181" type="#_x0000_t202" style="position:absolute;top:25075;width:46899;height:26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nyP8MA&#10;AADcAAAADwAAAGRycy9kb3ducmV2LnhtbERPTWvCQBC9F/wPywje6iaWFomuQQLSIvZg9OJtzI5J&#10;MDsbs1sT++u7h4LHx/tepoNpxJ06V1tWEE8jEMSF1TWXCo6HzeschPPIGhvLpOBBDtLV6GWJibY9&#10;7+me+1KEEHYJKqi8bxMpXVGRQTe1LXHgLrYz6APsSqk77EO4aeQsij6kwZpDQ4UtZRUV1/zHKNhm&#10;m2/cn2dm/ttkn7vLur0dT+9KTcbDegHC0+Cf4n/3l1bwFof54Uw4AnL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YnyP8MAAADcAAAADwAAAAAAAAAAAAAAAACYAgAAZHJzL2Rv&#10;d25yZXYueG1sUEsFBgAAAAAEAAQA9QAAAIgDAAAAAA==&#10;" filled="f" stroked="f" strokeweight=".5pt">
                  <v:textbox>
                    <w:txbxContent>
                      <w:p w:rsidR="00217D16" w:rsidRDefault="00217D16" w:rsidP="00E74318">
                        <w:pPr>
                          <w:jc w:val="left"/>
                          <w:rPr>
                            <w:rFonts w:cs="Arial"/>
                            <w:b/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sz w:val="22"/>
                            <w:szCs w:val="22"/>
                          </w:rPr>
                          <w:t>Abbildung 8</w:t>
                        </w:r>
                        <w:r>
                          <w:rPr>
                            <w:rFonts w:cs="Arial"/>
                            <w:b/>
                            <w:sz w:val="22"/>
                            <w:szCs w:val="22"/>
                          </w:rPr>
                          <w:t xml:space="preserve">:  Leiterschaukel im </w:t>
                        </w:r>
                        <w:proofErr w:type="spellStart"/>
                        <w:r>
                          <w:rPr>
                            <w:rFonts w:cs="Arial"/>
                            <w:b/>
                            <w:sz w:val="22"/>
                            <w:szCs w:val="22"/>
                          </w:rPr>
                          <w:t>Helmholtzspulenfeld</w:t>
                        </w:r>
                        <w:proofErr w:type="spellEnd"/>
                      </w:p>
                      <w:p w:rsidR="00217D16" w:rsidRDefault="00217D16" w:rsidP="00E74318">
                        <w:pPr>
                          <w:pStyle w:val="StandardWeb"/>
                          <w:spacing w:before="0" w:beforeAutospacing="0" w:after="0" w:afterAutospacing="0"/>
                          <w:jc w:val="both"/>
                        </w:pPr>
                      </w:p>
                    </w:txbxContent>
                  </v:textbox>
                </v:shape>
                <v:group id="Gruppieren 84" o:spid="_x0000_s1182" style="position:absolute;left:3;top:248;width:54918;height:25376" coordorigin="3,248" coordsize="54918,253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gxRnsQAAADb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ZMR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gxRnsQAAADbAAAA&#10;DwAAAAAAAAAAAAAAAACqAgAAZHJzL2Rvd25yZXYueG1sUEsFBgAAAAAEAAQA+gAAAJsDAAAAAA==&#10;">
                  <v:group id="Gruppieren 82" o:spid="_x0000_s1183" style="position:absolute;left:3;top:248;width:54918;height:25376" coordorigin="3,248" coordsize="54918,253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pbHHFAAAA2wAA&#10;AA8AAAAAAAAAAAAAAAAAqgIAAGRycy9kb3ducmV2LnhtbFBLBQYAAAAABAAEAPoAAACcAwAAAAA=&#10;">
                    <v:group id="Gruppieren 76" o:spid="_x0000_s1184" style="position:absolute;left:3467;top:248;width:51454;height:25376" coordorigin="3467,248" coordsize="51454,253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EcaVc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t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BHGlXFAAAA2wAA&#10;AA8AAAAAAAAAAAAAAAAAqgIAAGRycy9kb3ducmV2LnhtbFBLBQYAAAAABAAEAPoAAACcAwAAAAA=&#10;">
                      <v:shape id="Grafik 78" o:spid="_x0000_s1185" type="#_x0000_t75" style="position:absolute;left:3467;top:248;width:36804;height:250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4Ew/AAAAA2wAAAA8AAABkcnMvZG93bnJldi54bWxET01rAjEQvQv9D2EKvYhmFamyGqVUBEEv&#10;rqVeh824WdxMliTq1l9vDkKPj/e9WHW2ETfyoXasYDTMQBCXTtdcKfg5bgYzECEia2wck4I/CrBa&#10;vvUWmGt35wPdiliJFMIhRwUmxjaXMpSGLIaha4kTd3beYkzQV1J7vKdw28hxln1KizWnBoMtfRsq&#10;L8XVKphsfpkuj1mxNf6wb/yJjrt1X6mP9+5rDiJSF//FL/dWK5imselL+gFy+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bgTD8AAAADbAAAADwAAAAAAAAAAAAAAAACfAgAA&#10;ZHJzL2Rvd25yZXYueG1sUEsFBgAAAAAEAAQA9wAAAIwDAAAAAA==&#10;">
                        <v:imagedata r:id="rId100" o:title=""/>
                        <v:path arrowok="t"/>
                      </v:shape>
                      <v:roundrect id="Abgerundetes Rechteck 214" o:spid="_x0000_s1186" style="position:absolute;left:42117;top:11984;width:12804;height:999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T9cMYA&#10;AADcAAAADwAAAGRycy9kb3ducmV2LnhtbESPzWrDMBCE74W8g9hCbrUct5TgWAklYOoccmh+KL0t&#10;1sY2sVZGUhLn7aNCocdhZr5hitVoenEl5zvLCmZJCoK4trrjRsFhX77MQfiArLG3TAru5GG1nDwV&#10;mGt74y+67kIjIoR9jgraEIZcSl+3ZNAndiCO3sk6gyFK10jt8BbhppdZmr5Lgx3HhRYHWrdUn3cX&#10;o2DTXI7dsD3p7d5UFf28us/y2yk1fR4/FiACjeE//NeutIJs9ga/Z+IRkM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qT9cMYAAADcAAAADwAAAAAAAAAAAAAAAACYAgAAZHJz&#10;L2Rvd25yZXYueG1sUEsFBgAAAAAEAAQA9QAAAIsDAAAAAA==&#10;" filled="f" strokecolor="black [3213]" strokeweight="1pt"/>
                      <v:shape id="Gerade Verbindung mit Pfeil 83" o:spid="_x0000_s1187" type="#_x0000_t32" style="position:absolute;left:18291;top:18909;width:414;height:408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FSxfMUAAADbAAAADwAAAGRycy9kb3ducmV2LnhtbESPX2vCQBDE3wv9DscW+lYvrfgvekoR&#10;hdKHglH0dc2tudDcXshtNf32vUKhj8PM/IZZrHrfqCt1sQ5s4HmQgSIug625MnDYb5+moKIgW2wC&#10;k4FvirBa3t8tMLfhxju6FlKpBOGYowEn0uZax9KRxzgILXHyLqHzKEl2lbYd3hLcN/oly8baY81p&#10;wWFLa0flZ/HlDRQf481p5I7vrRT7zWhyFjxvZ8Y8PvSvc1BCvfyH/9pv1sB0CL9f0g/Qy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FSxfMUAAADbAAAADwAAAAAAAAAA&#10;AAAAAAChAgAAZHJzL2Rvd25yZXYueG1sUEsFBgAAAAAEAAQA+QAAAJMDAAAAAA==&#10;" strokecolor="black [3213]" strokeweight="1.25pt">
                        <v:stroke endarrow="open" endarrowwidth="narrow" endarrowlength="long"/>
                      </v:shape>
                      <v:shape id="Gerade Verbindung mit Pfeil 223" o:spid="_x0000_s1188" type="#_x0000_t32" style="position:absolute;left:27433;top:7412;width:6583;height:547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qR57sYAAADcAAAADwAAAGRycy9kb3ducmV2LnhtbESPQUvDQBSE74L/YXmCN7sxpa1Nuy1S&#10;WhAPQlNpr6/ZZzaYfRuyzzb+e1cQPA4z8w2zXA++VRfqYxPYwOMoA0VcBdtwbeD9sHt4AhUF2WIb&#10;mAx8U4T16vZmiYUNV97TpZRaJQjHAg04ka7QOlaOPMZR6IiT9xF6j5JkX2vb4zXBfavzLJtqjw2n&#10;BYcdbRxVn+WXN1C+TbeniTu+dlIetpPZWfC8mxtzfzc8L0AJDfIf/mu/WAN5PobfM+kI6NU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akee7GAAAA3AAAAA8AAAAAAAAA&#10;AAAAAAAAoQIAAGRycy9kb3ducmV2LnhtbFBLBQYAAAAABAAEAPkAAACUAwAAAAA=&#10;" strokecolor="black [3213]" strokeweight="1.25pt">
                        <v:stroke endarrow="open" endarrowwidth="narrow" endarrowlength="long"/>
                      </v:shape>
                      <v:shape id="Gerade Verbindung mit Pfeil 305" o:spid="_x0000_s1189" type="#_x0000_t32" style="position:absolute;left:9078;top:3879;width:4703;height:214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j8s5sQAAADcAAAADwAAAGRycy9kb3ducmV2LnhtbESPwWrDMBBE74X8g9hAbo3c2C3BsRxC&#10;S6CHQFMnH7BYG9vUWjmSErt/XxUKPQ4z84YptpPpxZ2c7ywreFomIIhrqztuFJxP+8c1CB+QNfaW&#10;ScE3ediWs4cCc21H/qR7FRoRIexzVNCGMORS+rolg35pB+LoXawzGKJ0jdQOxwg3vVwlyYs02HFc&#10;aHGg15bqr+pmFKwOOrt+pLc3urjUHdk2hyo7KrWYT7sNiEBT+A//td+1gjR5ht8z8QjI8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qPyzmxAAAANwAAAAPAAAAAAAAAAAA&#10;AAAAAKECAABkcnMvZG93bnJldi54bWxQSwUGAAAAAAQABAD5AAAAkgMAAAAA&#10;" strokecolor="black [3213]" strokeweight="1.25pt">
                        <v:stroke endarrow="open" endarrowwidth="narrow" endarrowlength="long"/>
                      </v:shape>
                      <v:shape id="Gerade Verbindung mit Pfeil 307" o:spid="_x0000_s1190" type="#_x0000_t32" style="position:absolute;left:6791;top:16278;width:4365;height:159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aEXCsQAAADcAAAADwAAAGRycy9kb3ducmV2LnhtbESPwWrDMBBE74X8g9hAbo3c2LTBsRxC&#10;S6CHQFMnH7BYG9vUWjmSErt/XxUKPQ4z84YptpPpxZ2c7ywreFomIIhrqztuFJxP+8c1CB+QNfaW&#10;ScE3ediWs4cCc21H/qR7FRoRIexzVNCGMORS+rolg35pB+LoXawzGKJ0jdQOxwg3vVwlybM02HFc&#10;aHGg15bqr+pmFKwOOrt+pLc3urjUHdk2hyo7KrWYT7sNiEBT+A//td+1gjR5gd8z8QjI8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1oRcKxAAAANwAAAAPAAAAAAAAAAAA&#10;AAAAAKECAABkcnMvZG93bnJldi54bWxQSwUGAAAAAAQABAD5AAAAkgMAAAAA&#10;" strokecolor="black [3213]" strokeweight="1.25pt">
                        <v:stroke endarrow="open" endarrowwidth="narrow" endarrowlength="long"/>
                      </v:shape>
                      <v:shape id="Gerade Verbindung mit Pfeil 308" o:spid="_x0000_s1191" type="#_x0000_t32" style="position:absolute;left:6792;top:13917;width:4630;height:236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VS4YsIAAADcAAAADwAAAGRycy9kb3ducmV2LnhtbERPTWvCQBC9C/0Pywi91Y0WtU1dpYiC&#10;eCgYS3sds9NsaHY2ZEdN/333IHh8vO/FqveNulAX68AGxqMMFHEZbM2Vgc/j9ukFVBRki01gMvBH&#10;EVbLh8ECcxuufKBLIZVKIRxzNOBE2lzrWDryGEehJU7cT+g8SoJdpW2H1xTuGz3Jspn2WHNqcNjS&#10;2lH5W5y9geJjtvmeuq99K8VxM52fBE/bV2Meh/37GyihXu7im3tnDTxnaW06k46AXv4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VS4YsIAAADcAAAADwAAAAAAAAAAAAAA&#10;AAChAgAAZHJzL2Rvd25yZXYueG1sUEsFBgAAAAAEAAQA+QAAAJADAAAAAA==&#10;" strokecolor="black [3213]" strokeweight="1.25pt">
                        <v:stroke endarrow="open" endarrowwidth="narrow" endarrowlength="long"/>
                      </v:shape>
                      <v:shapetype id="_x0000_t7" coordsize="21600,21600" o:spt="7" adj="5400" path="m@0,l,21600@1,21600,21600,xe">
                        <v:stroke joinstyle="miter"/>
                        <v:formulas>
                          <v:f eqn="val #0"/>
                          <v:f eqn="sum width 0 #0"/>
                          <v:f eqn="prod #0 1 2"/>
                          <v:f eqn="sum width 0 @2"/>
                          <v:f eqn="mid #0 width"/>
                          <v:f eqn="mid @1 0"/>
                          <v:f eqn="prod height width #0"/>
                          <v:f eqn="prod @6 1 2"/>
                          <v:f eqn="sum height 0 @7"/>
                          <v:f eqn="prod width 1 2"/>
                          <v:f eqn="sum #0 0 @9"/>
                          <v:f eqn="if @10 @8 0"/>
                          <v:f eqn="if @10 @7 height"/>
                        </v:formulas>
                        <v:path gradientshapeok="t" o:connecttype="custom" o:connectlocs="@4,0;10800,@11;@3,10800;@5,21600;10800,@12;@2,10800" textboxrect="1800,1800,19800,19800;8100,8100,13500,13500;10800,10800,10800,10800"/>
                        <v:handles>
                          <v:h position="#0,topLeft" xrange="0,21600"/>
                        </v:handles>
                      </v:shapetype>
                      <v:shape id="Parallelogramm 163" o:spid="_x0000_s1192" type="#_x0000_t7" style="position:absolute;left:40108;top:21814;width:14474;height:381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nIRMEA&#10;AADcAAAADwAAAGRycy9kb3ducmV2LnhtbERPTYvCMBC9C/sfwizsTdNVEKlGKS5CZRW0ingcmrEt&#10;NpPSRK3/3iwseJvH+5zZojO1uFPrKssKvgcRCOLc6ooLBcfDqj8B4TyyxtoyKXiSg8X8ozfDWNsH&#10;7+me+UKEEHYxKii9b2IpXV6SQTewDXHgLrY16ANsC6lbfIRwU8thFI2lwYpDQ4kNLUvKr9nNKKAk&#10;x99so8/p9rT+0btVcaE0Uerrs0umIDx1/i3+d6c6zB+P4O+ZcIGc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R5yETBAAAA3AAAAA8AAAAAAAAAAAAAAAAAmAIAAGRycy9kb3du&#10;cmV2LnhtbFBLBQYAAAAABAAEAPUAAACGAwAAAAA=&#10;" adj="3990" fillcolor="#404040 [2429]" strokecolor="black [3213]" strokeweight="1pt">
                        <v:fill opacity="19018f"/>
                      </v:shape>
                      <v:shape id="Gerade Verbindung mit Pfeil 319" o:spid="_x0000_s1193" type="#_x0000_t32" style="position:absolute;left:7966;top:8035;width:7952;height:151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quwPsUAAADcAAAADwAAAGRycy9kb3ducmV2LnhtbESPwWrDMBBE74X+g9hCb40cO5TEtRxC&#10;SyGHQBMnH7BYG9vUWjmSnDh/XxUKPQ4z84Yp1pPpxZWc7ywrmM8SEMS11R03Ck7Hz5clCB+QNfaW&#10;ScGdPKzLx4cCc21vfKBrFRoRIexzVNCGMORS+rolg35mB+Lona0zGKJ0jdQObxFuepkmyas02HFc&#10;aHGg95bq72o0CtKdXly+svGDzi5ze7bNrlrslXp+mjZvIAJN4T/8195qBdl8Bb9n4hGQ5Q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quwPsUAAADcAAAADwAAAAAAAAAA&#10;AAAAAAChAgAAZHJzL2Rvd25yZXYueG1sUEsFBgAAAAAEAAQA+QAAAJMDAAAAAA==&#10;" strokecolor="black [3213]" strokeweight="1.25pt">
                        <v:stroke endarrow="open" endarrowwidth="narrow" endarrowlength="long"/>
                      </v:shape>
                      <v:shape id="Grafik 320" o:spid="_x0000_s1194" type="#_x0000_t75" style="position:absolute;left:44538;top:13088;width:10048;height:79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tlsHCAAAA3AAAAA8AAABkcnMvZG93bnJldi54bWxET0tqwzAQ3RdyBzGBbEojx21DcaIEk7Rg&#10;SjdJeoDBmlom1shY8u/21aLQ5eP998fJNmKgzteOFWzWCQji0umaKwXft4+nNxA+IGtsHJOCmTwc&#10;D4uHPWbajXyh4RoqEUPYZ6jAhNBmUvrSkEW/di1x5H5cZzFE2FVSdzjGcNvINEm20mLNscFgSydD&#10;5f3aWwVFvznLS/7y/mVG+Tqf8uHxMwxKrZZTvgMRaAr/4j93oRU8p3F+PBOPgDz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/bZbBwgAAANwAAAAPAAAAAAAAAAAAAAAAAJ8C&#10;AABkcnMvZG93bnJldi54bWxQSwUGAAAAAAQABAD3AAAAjgMAAAAA&#10;">
                        <v:imagedata r:id="rId101" o:title=""/>
                      </v:shape>
                    </v:group>
                    <v:shape id="Textfeld 82" o:spid="_x0000_s1195" type="#_x0000_t202" style="position:absolute;left:3;top:13990;width:8798;height:4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VZDccA&#10;AADcAAAADwAAAGRycy9kb3ducmV2LnhtbESPS2vDMBCE74X8B7GF3hq5KQnGtWyCIaSU5pDHpbet&#10;tX5Qa+VYSuLm10eFQo7DzHzDpPloOnGmwbWWFbxMIxDEpdUt1woO+9VzDMJ5ZI2dZVLwSw7ybPKQ&#10;YqLthbd03vlaBAi7BBU03veJlK5syKCb2p44eJUdDPogh1rqAS8Bbjo5i6KFNNhyWGiwp6Kh8md3&#10;Mgo+itUGt98zE1+7Yv1ZLfvj4Wuu1NPjuHwD4Wn09/B/+10reI0W8HcmHAGZ3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T1WQ3HAAAA3AAAAA8AAAAAAAAAAAAAAAAAmAIAAGRy&#10;cy9kb3ducmV2LnhtbFBLBQYAAAAABAAEAPUAAACMAwAAAAA=&#10;" filled="f" stroked="f" strokeweight=".5pt">
                      <v:textbox>
                        <w:txbxContent>
                          <w:p w:rsidR="00217D16" w:rsidRDefault="00217D16" w:rsidP="00CB36A5">
                            <w:pPr>
                              <w:pStyle w:val="Standard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eastAsia="Times New Roman" w:hAnsi="Arial"/>
                                <w:sz w:val="20"/>
                                <w:szCs w:val="20"/>
                              </w:rPr>
                              <w:t>Helmholtz-</w:t>
                            </w:r>
                            <w:r>
                              <w:rPr>
                                <w:rFonts w:ascii="Arial" w:eastAsia="Times New Roman" w:hAnsi="Arial"/>
                                <w:sz w:val="20"/>
                                <w:szCs w:val="20"/>
                              </w:rPr>
                              <w:br/>
                              <w:t>spulen</w:t>
                            </w:r>
                          </w:p>
                        </w:txbxContent>
                      </v:textbox>
                    </v:shape>
                  </v:group>
                  <v:group id="Gruppieren 81" o:spid="_x0000_s1196" style="position:absolute;left:969;top:1176;width:52675;height:24177" coordorigin="969,1176" coordsize="52674,241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e/IGwwAAANsAAAAP&#10;AAAAAAAAAAAAAAAAAKoCAABkcnMvZG93bnJldi54bWxQSwUGAAAAAAQABAD6AAAAmgMAAAAA&#10;">
                    <v:shape id="Textfeld 82" o:spid="_x0000_s1197" type="#_x0000_t202" style="position:absolute;left:15862;top:22438;width:8525;height:29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7xpMEA&#10;AADcAAAADwAAAGRycy9kb3ducmV2LnhtbERPTYvCMBC9C/6HMII3TS0oUo0iBVHEPeh62dvYjG2x&#10;mdQmat1fbw6Cx8f7ni9bU4kHNa60rGA0jEAQZ1aXnCs4/a4HUxDOI2usLJOCFzlYLrqdOSbaPvlA&#10;j6PPRQhhl6CCwvs6kdJlBRl0Q1sTB+5iG4M+wCaXusFnCDeVjKNoIg2WHBoKrCktKLse70bBLl3/&#10;4OEcm+l/lW72l1V9O/2Nler32tUMhKfWf8Uf91YriEdhbTgTjoB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ke8aTBAAAA3AAAAA8AAAAAAAAAAAAAAAAAmAIAAGRycy9kb3du&#10;cmV2LnhtbFBLBQYAAAAABAAEAPUAAACGAwAAAAA=&#10;" filled="f" stroked="f" strokeweight=".5pt">
                      <v:textbox>
                        <w:txbxContent>
                          <w:p w:rsidR="00217D16" w:rsidRDefault="00217D16" w:rsidP="008A7165">
                            <w:pPr>
                              <w:pStyle w:val="StandardWeb"/>
                              <w:spacing w:before="0" w:beforeAutospacing="0" w:after="0" w:afterAutospacing="0"/>
                              <w:jc w:val="both"/>
                            </w:pPr>
                            <w:r>
                              <w:rPr>
                                <w:rFonts w:ascii="Arial" w:eastAsia="Times New Roman" w:hAnsi="Arial"/>
                                <w:sz w:val="20"/>
                                <w:szCs w:val="20"/>
                              </w:rPr>
                              <w:t>Hallsonde</w:t>
                            </w:r>
                          </w:p>
                        </w:txbxContent>
                      </v:textbox>
                    </v:shape>
                    <v:shape id="Textfeld 82" o:spid="_x0000_s1198" type="#_x0000_t202" style="position:absolute;left:24171;top:1176;width:7697;height:46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JUP8cA&#10;AADcAAAADwAAAGRycy9kb3ducmV2LnhtbESPzWrDMBCE74G+g9hCbolsQ0vqRgnGYFJCesjPpbet&#10;tbFNrZVrKY7Tp68KhRyHmfmGWa5H04qBetdYVhDPIxDEpdUNVwpOx2K2AOE8ssbWMim4kYP16mGy&#10;xFTbK+9pOPhKBAi7FBXU3neplK6syaCb2444eGfbG/RB9pXUPV4D3LQyiaJnabDhsFBjR3lN5dfh&#10;YhRs8+Id95+JWfy0+WZ3zrrv08eTUtPHMXsF4Wn09/B/+00rSOIX+DsTjo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SVD/HAAAA3AAAAA8AAAAAAAAAAAAAAAAAmAIAAGRy&#10;cy9kb3ducmV2LnhtbFBLBQYAAAAABAAEAPUAAACMAwAAAAA=&#10;" filled="f" stroked="f" strokeweight=".5pt">
                      <v:textbox>
                        <w:txbxContent>
                          <w:p w:rsidR="00217D16" w:rsidRDefault="00217D16" w:rsidP="00E85F59">
                            <w:pPr>
                              <w:pStyle w:val="Standard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eastAsia="Times New Roman" w:hAnsi="Arial"/>
                                <w:sz w:val="20"/>
                                <w:szCs w:val="20"/>
                              </w:rPr>
                              <w:t>µV</w:t>
                            </w:r>
                            <w:r w:rsidRPr="000D5A1B">
                              <w:rPr>
                                <w:rFonts w:ascii="Arial" w:eastAsia="Times New Roman" w:hAnsi="Arial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Times New Roman" w:hAnsi="Arial"/>
                                <w:sz w:val="20"/>
                                <w:szCs w:val="20"/>
                              </w:rPr>
                              <w:t xml:space="preserve">- </w:t>
                            </w:r>
                            <w:proofErr w:type="spellStart"/>
                            <w:r>
                              <w:rPr>
                                <w:rFonts w:ascii="Arial" w:eastAsia="Times New Roman" w:hAnsi="Arial"/>
                                <w:sz w:val="20"/>
                                <w:szCs w:val="20"/>
                              </w:rPr>
                              <w:t>Ver</w:t>
                            </w:r>
                            <w:proofErr w:type="spellEnd"/>
                            <w:r>
                              <w:rPr>
                                <w:rFonts w:ascii="Arial" w:eastAsia="Times New Roman" w:hAnsi="Arial"/>
                                <w:sz w:val="20"/>
                                <w:szCs w:val="20"/>
                              </w:rPr>
                              <w:t>-stärker</w:t>
                            </w:r>
                          </w:p>
                        </w:txbxContent>
                      </v:textbox>
                    </v:shape>
                    <v:shape id="Textfeld 82" o:spid="_x0000_s1199" type="#_x0000_t202" style="position:absolute;left:33322;top:21473;width:7899;height:25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Q3H8IA&#10;AADcAAAADwAAAGRycy9kb3ducmV2LnhtbERPy4rCMBTdD/gP4QruxtSCg1TTIgWZQZyFj427a3Nt&#10;i81NbaLW+frJQnB5OO9F1ptG3KlztWUFk3EEgriwuuZSwWG/+pyBcB5ZY2OZFDzJQZYOPhaYaPvg&#10;Ld13vhQhhF2CCirv20RKV1Rk0I1tSxy4s+0M+gC7UuoOHyHcNDKOoi9psObQUGFLeUXFZXczCtb5&#10;6he3p9jM/pr8e3NettfDcarUaNgv5yA89f4tfrl/tII4DvPDmXAEZ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BDcfwgAAANwAAAAPAAAAAAAAAAAAAAAAAJgCAABkcnMvZG93&#10;bnJldi54bWxQSwUGAAAAAAQABAD1AAAAhwMAAAAA&#10;" filled="f" stroked="f" strokeweight=".5pt">
                      <v:textbox>
                        <w:txbxContent>
                          <w:p w:rsidR="00217D16" w:rsidRDefault="00217D16" w:rsidP="008A7165">
                            <w:pPr>
                              <w:pStyle w:val="StandardWeb"/>
                              <w:spacing w:before="0" w:beforeAutospacing="0" w:after="0" w:afterAutospacing="0"/>
                              <w:jc w:val="both"/>
                            </w:pPr>
                            <w:r>
                              <w:rPr>
                                <w:rFonts w:ascii="Arial" w:eastAsia="Times New Roman" w:hAnsi="Arial"/>
                                <w:sz w:val="20"/>
                                <w:szCs w:val="20"/>
                              </w:rPr>
                              <w:t>Interface</w:t>
                            </w:r>
                          </w:p>
                        </w:txbxContent>
                      </v:textbox>
                    </v:shape>
                    <v:shape id="Textfeld 82" o:spid="_x0000_s1200" type="#_x0000_t202" style="position:absolute;left:33314;top:5467;width:17743;height:39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iShMUA&#10;AADcAAAADwAAAGRycy9kb3ducmV2LnhtbESPQYvCMBSE78L+h/AEb5paUKRrFCmIsuhBt5e9vW2e&#10;bbF56TZZrf56Iwgeh5n5hpkvO1OLC7WusqxgPIpAEOdWV1woyL7XwxkI55E11pZJwY0cLBcfvTkm&#10;2l75QJejL0SAsEtQQel9k0jp8pIMupFtiIN3sq1BH2RbSN3iNcBNLeMomkqDFYeFEhtKS8rPx3+j&#10;4Ctd7/HwG5vZvU43u9Oq+ct+JkoN+t3qE4Snzr/Dr/ZWK4jjMTzPhCM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SJKExQAAANwAAAAPAAAAAAAAAAAAAAAAAJgCAABkcnMv&#10;ZG93bnJldi54bWxQSwUGAAAAAAQABAD1AAAAigMAAAAA&#10;" filled="f" stroked="f" strokeweight=".5pt">
                      <v:textbox>
                        <w:txbxContent>
                          <w:p w:rsidR="00217D16" w:rsidRDefault="00217D16" w:rsidP="008A7165">
                            <w:pPr>
                              <w:pStyle w:val="StandardWeb"/>
                              <w:spacing w:before="0" w:beforeAutospacing="0" w:after="0" w:afterAutospacing="0"/>
                              <w:jc w:val="both"/>
                            </w:pPr>
                            <w:r>
                              <w:rPr>
                                <w:rFonts w:ascii="Arial" w:eastAsia="Times New Roman" w:hAnsi="Arial"/>
                                <w:sz w:val="20"/>
                                <w:szCs w:val="20"/>
                              </w:rPr>
                              <w:t>Ultraschallsensor</w:t>
                            </w:r>
                            <w:r>
                              <w:rPr>
                                <w:rFonts w:ascii="Arial" w:eastAsia="Times New Roman" w:hAnsi="Arial"/>
                                <w:sz w:val="20"/>
                                <w:szCs w:val="20"/>
                              </w:rPr>
                              <w:br/>
                              <w:t>(Bewegungsmesswandler)</w:t>
                            </w:r>
                          </w:p>
                        </w:txbxContent>
                      </v:textbox>
                    </v:shape>
                    <v:shape id="Textfeld 82" o:spid="_x0000_s1201" type="#_x0000_t202" style="position:absolute;left:4712;top:1453;width:11639;height:25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ti4cYA&#10;AADcAAAADwAAAGRycy9kb3ducmV2LnhtbESPT4vCMBTE7wt+h/AEb2uq64pUo0hBVsQ9+Ofi7dk8&#10;22LzUpuo1U+/WRA8DjPzG2Yya0wpblS7wrKCXjcCQZxaXXCmYL9bfI5AOI+ssbRMCh7kYDZtfUww&#10;1vbOG7ptfSYChF2MCnLvq1hKl+Zk0HVtRRy8k60N+iDrTOoa7wFuStmPoqE0WHBYyLGiJKf0vL0a&#10;Batk8YubY9+MnmXysz7Nq8v+8K1Up93MxyA8Nf4dfrWXWsFXNID/M+EIyO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2ti4cYAAADcAAAADwAAAAAAAAAAAAAAAACYAgAAZHJz&#10;L2Rvd25yZXYueG1sUEsFBgAAAAAEAAQA9QAAAIsDAAAAAA==&#10;" filled="f" stroked="f" strokeweight=".5pt">
                      <v:textbox>
                        <w:txbxContent>
                          <w:p w:rsidR="00217D16" w:rsidRDefault="00217D16" w:rsidP="00E85F59">
                            <w:pPr>
                              <w:pStyle w:val="StandardWeb"/>
                              <w:spacing w:before="0" w:beforeAutospacing="0" w:after="0" w:afterAutospacing="0"/>
                              <w:jc w:val="both"/>
                            </w:pPr>
                            <w:r>
                              <w:rPr>
                                <w:rFonts w:ascii="Arial" w:eastAsia="Times New Roman" w:hAnsi="Arial"/>
                                <w:sz w:val="20"/>
                                <w:szCs w:val="20"/>
                              </w:rPr>
                              <w:t>„Leiterschaukel“</w:t>
                            </w:r>
                          </w:p>
                        </w:txbxContent>
                      </v:textbox>
                    </v:shape>
                    <v:shape id="Textfeld 225" o:spid="_x0000_s1202" type="#_x0000_t202" style="position:absolute;left:41530;top:12746;width:4532;height:88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Hzg8YA&#10;AADcAAAADwAAAGRycy9kb3ducmV2LnhtbESPQWsCMRSE7wX/Q3iCl1Kzq9DWrVFEaBE8de2h3h7J&#10;6+7SzcuapOv23xtB8DjMzDfMcj3YVvTkQ+NYQT7NQBBrZxquFHwd3p9eQYSIbLB1TAr+KcB6NXpY&#10;YmHcmT+pL2MlEoRDgQrqGLtCyqBrshimriNO3o/zFmOSvpLG4znBbStnWfYsLTacFmrsaFuT/i3/&#10;rIKPXB9PVd7PS91+706PC3/0L3ulJuNh8wYi0hDv4Vt7ZxTMswVcz6QjIF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ZHzg8YAAADcAAAADwAAAAAAAAAAAAAAAACYAgAAZHJz&#10;L2Rvd25yZXYueG1sUEsFBgAAAAAEAAQA9QAAAIsDAAAAAA==&#10;" filled="f" stroked="f" strokeweight=".5pt">
                      <v:stroke dashstyle="3 1"/>
                      <v:textbox>
                        <w:txbxContent>
                          <w:p w:rsidR="00217D16" w:rsidRDefault="00217D16" w:rsidP="00855090">
                            <w:pPr>
                              <w:pStyle w:val="StandardWeb"/>
                              <w:spacing w:before="0" w:beforeAutospacing="0" w:after="120" w:afterAutospacing="0"/>
                              <w:jc w:val="both"/>
                              <w:rPr>
                                <w:rFonts w:ascii="Arial" w:eastAsia="Times New Roman" w:hAnsi="Arial"/>
                                <w:i/>
                                <w:sz w:val="18"/>
                                <w:szCs w:val="18"/>
                              </w:rPr>
                            </w:pPr>
                            <w:r w:rsidRPr="00855090">
                              <w:rPr>
                                <w:rFonts w:ascii="Arial" w:eastAsia="Times New Roman" w:hAnsi="Arial"/>
                                <w:i/>
                                <w:sz w:val="18"/>
                                <w:szCs w:val="18"/>
                              </w:rPr>
                              <w:t>U(t)</w:t>
                            </w:r>
                          </w:p>
                          <w:p w:rsidR="00217D16" w:rsidRPr="00855090" w:rsidRDefault="00217D16" w:rsidP="00855090">
                            <w:pPr>
                              <w:pStyle w:val="StandardWeb"/>
                              <w:spacing w:before="0" w:beforeAutospacing="0" w:after="0" w:afterAutospacing="0"/>
                              <w:jc w:val="both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</w:p>
                          <w:p w:rsidR="00217D16" w:rsidRDefault="00217D16" w:rsidP="00E74318">
                            <w:pPr>
                              <w:pStyle w:val="StandardWeb"/>
                              <w:spacing w:before="0" w:beforeAutospacing="0" w:after="0" w:afterAutospacing="0"/>
                              <w:jc w:val="both"/>
                              <w:rPr>
                                <w:rFonts w:ascii="Arial" w:eastAsia="Times New Roman" w:hAnsi="Arial"/>
                                <w:i/>
                                <w:sz w:val="18"/>
                                <w:szCs w:val="18"/>
                              </w:rPr>
                            </w:pPr>
                            <w:r w:rsidRPr="00855090">
                              <w:rPr>
                                <w:rFonts w:ascii="Arial" w:eastAsia="Times New Roman" w:hAnsi="Arial"/>
                                <w:i/>
                                <w:sz w:val="18"/>
                                <w:szCs w:val="18"/>
                              </w:rPr>
                              <w:t>v(t)</w:t>
                            </w:r>
                          </w:p>
                          <w:p w:rsidR="00217D16" w:rsidRPr="00855090" w:rsidRDefault="00217D16" w:rsidP="00855090">
                            <w:pPr>
                              <w:pStyle w:val="StandardWeb"/>
                              <w:spacing w:before="0" w:beforeAutospacing="0" w:after="120" w:afterAutospacing="0"/>
                              <w:jc w:val="both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</w:p>
                          <w:p w:rsidR="00217D16" w:rsidRPr="00855090" w:rsidRDefault="00217D16" w:rsidP="00855090">
                            <w:pPr>
                              <w:pStyle w:val="StandardWeb"/>
                              <w:spacing w:before="0" w:beforeAutospacing="0" w:after="0" w:afterAutospacing="0"/>
                              <w:jc w:val="both"/>
                              <w:rPr>
                                <w:i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eastAsia="Times New Roman" w:hAnsi="Arial"/>
                                <w:i/>
                                <w:sz w:val="18"/>
                                <w:szCs w:val="18"/>
                              </w:rPr>
                              <w:t xml:space="preserve"> B</w:t>
                            </w:r>
                          </w:p>
                          <w:p w:rsidR="00217D16" w:rsidRDefault="00217D16"/>
                        </w:txbxContent>
                      </v:textbox>
                    </v:shape>
                    <v:shape id="Textfeld 225" o:spid="_x0000_s1203" type="#_x0000_t202" style="position:absolute;left:43363;top:22512;width:10281;height:25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v4IckA&#10;AADcAAAADwAAAGRycy9kb3ducmV2LnhtbESPT2sCMRTE74V+h/CE3mrW/pFla5TSVhC0lVoP9vbY&#10;vO6m3bysSdTVT98IhR6HmfkNM5p0thF78sE4VjDoZyCIS6cNVwrWH9PrHESIyBobx6TgSAEm48uL&#10;ERbaHfid9qtYiQThUKCCOsa2kDKUNVkMfdcSJ+/LeYsxSV9J7fGQ4LaRN1k2lBYNp4UaW3qqqfxZ&#10;7ayCxXazvP9+3qyb/O00ezWlN58vc6Wuet3jA4hIXfwP/7VnWsFtfgfnM+kIyPE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4v4IckAAADcAAAADwAAAAAAAAAAAAAAAACYAgAA&#10;ZHJzL2Rvd25yZXYueG1sUEsFBgAAAAAEAAQA9QAAAI4DAAAAAA==&#10;" fillcolor="white [3201]" stroked="f" strokeweight=".5pt">
                      <v:fill opacity="0"/>
                      <v:textbox>
                        <w:txbxContent>
                          <w:p w:rsidR="00217D16" w:rsidRPr="004C752F" w:rsidRDefault="00217D16" w:rsidP="004C752F">
                            <w:pPr>
                              <w:pStyle w:val="StandardWeb"/>
                              <w:spacing w:before="0" w:beforeAutospacing="0" w:after="0" w:afterAutospacing="0"/>
                              <w:jc w:val="both"/>
                            </w:pPr>
                            <w:r w:rsidRPr="004C752F">
                              <w:rPr>
                                <w:rFonts w:ascii="Arial" w:eastAsia="Times New Roman" w:hAnsi="Arial"/>
                                <w:iCs/>
                                <w:sz w:val="20"/>
                                <w:szCs w:val="20"/>
                              </w:rPr>
                              <w:t xml:space="preserve">Computer </w:t>
                            </w:r>
                          </w:p>
                        </w:txbxContent>
                      </v:textbox>
                    </v:shape>
                    <v:shapetype id="_x0000_t34" coordsize="21600,21600" o:spt="34" o:oned="t" adj="10800" path="m,l@0,0@0,21600,21600,21600e" filled="f">
                      <v:stroke joinstyle="miter"/>
                      <v:formulas>
                        <v:f eqn="val #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Gewinkelte Verbindung 166" o:spid="_x0000_s1204" type="#_x0000_t34" style="position:absolute;left:38792;top:19742;width:3460;height:2837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wseXsIAAADcAAAADwAAAGRycy9kb3ducmV2LnhtbERPS4vCMBC+C/sfwix401TBWqpRykJB&#10;vKwvWPY2NGNbbCalydbuvzeC4G0+vuest4NpRE+dqy0rmE0jEMSF1TWXCi7nfJKAcB5ZY2OZFPyT&#10;g+3mY7TGVNs7H6k/+VKEEHYpKqi8b1MpXVGRQTe1LXHgrrYz6APsSqk7vIdw08h5FMXSYM2hocKW&#10;vioqbqc/o+D4/bNIroc8288wm7fLvI/0b6/U+HPIViA8Df4tfrl3OsyPY3g+Ey6Qm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wseXsIAAADcAAAADwAAAAAAAAAAAAAA&#10;AAChAgAAZHJzL2Rvd25yZXYueG1sUEsFBgAAAAAEAAQA+QAAAJADAAAAAA==&#10;" strokecolor="black [3213]" strokeweight="4pt">
                      <v:stroke linestyle="thinThin"/>
                    </v:shape>
                    <v:shape id="Textfeld 82" o:spid="_x0000_s1205" type="#_x0000_t202" style="position:absolute;left:969;top:5609;width:11077;height:25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/+OcMA&#10;AADcAAAADwAAAGRycy9kb3ducmV2LnhtbERPTWvCQBC9F/wPywje6iaWFomuQQLSIvZg9OJtzI5J&#10;MDsbs1sT++u7h4LHx/tepoNpxJ06V1tWEE8jEMSF1TWXCo6HzeschPPIGhvLpOBBDtLV6GWJibY9&#10;7+me+1KEEHYJKqi8bxMpXVGRQTe1LXHgLrYz6APsSqk77EO4aeQsij6kwZpDQ4UtZRUV1/zHKNhm&#10;m2/cn2dm/ttkn7vLur0dT+9KTcbDegHC0+Cf4n/3l1bwFoe14Uw4AnL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//+OcMAAADcAAAADwAAAAAAAAAAAAAAAACYAgAAZHJzL2Rv&#10;d25yZXYueG1sUEsFBgAAAAAEAAQA9QAAAIgDAAAAAA==&#10;" filled="f" stroked="f" strokeweight=".5pt">
                      <v:textbox>
                        <w:txbxContent>
                          <w:p w:rsidR="00217D16" w:rsidRDefault="00217D16" w:rsidP="00E52D78">
                            <w:pPr>
                              <w:pStyle w:val="StandardWeb"/>
                              <w:spacing w:before="0" w:beforeAutospacing="0" w:after="0" w:afterAutospacing="0"/>
                              <w:jc w:val="both"/>
                            </w:pPr>
                            <w:r>
                              <w:rPr>
                                <w:rFonts w:ascii="Arial" w:eastAsia="Times New Roman" w:hAnsi="Arial"/>
                                <w:sz w:val="20"/>
                                <w:szCs w:val="20"/>
                              </w:rPr>
                              <w:t>„Schneidlager“</w:t>
                            </w:r>
                          </w:p>
                        </w:txbxContent>
                      </v:textbox>
                    </v:shape>
                  </v:group>
                </v:group>
                <w10:anchorlock/>
              </v:group>
            </w:pict>
          </mc:Fallback>
        </mc:AlternateContent>
      </w:r>
    </w:p>
    <w:p w:rsidR="00ED3818" w:rsidRDefault="005B4DFA" w:rsidP="001A30BB">
      <w:pPr>
        <w:spacing w:after="200" w:line="276" w:lineRule="auto"/>
        <w:ind w:left="426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br w:type="page"/>
      </w:r>
      <w:r>
        <w:rPr>
          <w:noProof/>
        </w:rPr>
        <mc:AlternateContent>
          <mc:Choice Requires="wpc">
            <w:drawing>
              <wp:inline distT="0" distB="0" distL="0" distR="0" wp14:anchorId="4E337937" wp14:editId="27BE2313">
                <wp:extent cx="6035040" cy="4034790"/>
                <wp:effectExtent l="0" t="0" r="3810" b="3810"/>
                <wp:docPr id="374" name="Zeichenbereich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315" name="Textfeld 22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532591"/>
                            <a:ext cx="6005946" cy="495849"/>
                          </a:xfrm>
                          <a:prstGeom prst="rect">
                            <a:avLst/>
                          </a:prstGeom>
                          <a:solidFill>
                            <a:schemeClr val="lt1">
                              <a:lumMod val="100000"/>
                              <a:lumOff val="0"/>
                            </a:schemeClr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17D16" w:rsidRDefault="00217D16" w:rsidP="000378C7">
                              <w:pPr>
                                <w:spacing w:line="276" w:lineRule="auto"/>
                                <w:jc w:val="left"/>
                                <w:rPr>
                                  <w:rFonts w:cs="Arial"/>
                                  <w:b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b/>
                                  <w:sz w:val="22"/>
                                  <w:szCs w:val="22"/>
                                </w:rPr>
                                <w:t>Abbildung 9</w:t>
                              </w:r>
                              <w:r>
                                <w:rPr>
                                  <w:rFonts w:cs="Arial"/>
                                  <w:b/>
                                  <w:sz w:val="22"/>
                                  <w:szCs w:val="22"/>
                                </w:rPr>
                                <w:t xml:space="preserve">:  Versuchsaufbau zur Bestätigung der Beziehung 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i/>
                                </w:rPr>
                                <w:t>U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 = 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i/>
                                </w:rPr>
                                <w:t>L ∙ v ∙ B</w:t>
                              </w:r>
                              <w:r>
                                <w:rPr>
                                  <w:rFonts w:cs="Arial"/>
                                  <w:b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</w:p>
                            <w:p w:rsidR="00217D16" w:rsidRPr="000378C7" w:rsidRDefault="00217D16" w:rsidP="000378C7">
                              <w:pPr>
                                <w:spacing w:line="276" w:lineRule="auto"/>
                                <w:jc w:val="left"/>
                                <w:rPr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sz w:val="22"/>
                                  <w:szCs w:val="22"/>
                                </w:rPr>
                                <w:tab/>
                              </w:r>
                              <w:r>
                                <w:rPr>
                                  <w:sz w:val="22"/>
                                  <w:szCs w:val="22"/>
                                </w:rPr>
                                <w:tab/>
                                <w:t xml:space="preserve"> </w:t>
                              </w:r>
                              <w:r w:rsidRPr="000378C7">
                                <w:rPr>
                                  <w:sz w:val="22"/>
                                  <w:szCs w:val="22"/>
                                </w:rPr>
                                <w:t xml:space="preserve">in </w:t>
                              </w:r>
                              <w:r w:rsidRPr="000378C7">
                                <w:rPr>
                                  <w:bCs/>
                                  <w:sz w:val="22"/>
                                  <w:szCs w:val="22"/>
                                </w:rPr>
                                <w:t>Gesamtansic</w:t>
                              </w:r>
                              <w:r w:rsidRPr="000378C7">
                                <w:rPr>
                                  <w:rFonts w:cs="Arial"/>
                                  <w:bCs/>
                                  <w:sz w:val="22"/>
                                  <w:szCs w:val="22"/>
                                </w:rPr>
                                <w:t>ht (links) und Teilansicht (rechts)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wgp>
                        <wpg:cNvPr id="72" name="Gruppieren 72"/>
                        <wpg:cNvGrpSpPr/>
                        <wpg:grpSpPr>
                          <a:xfrm>
                            <a:off x="0" y="29649"/>
                            <a:ext cx="6032500" cy="3477260"/>
                            <a:chOff x="0" y="29649"/>
                            <a:chExt cx="6032500" cy="3477260"/>
                          </a:xfrm>
                        </wpg:grpSpPr>
                        <pic:pic xmlns:pic="http://schemas.openxmlformats.org/drawingml/2006/picture">
                          <pic:nvPicPr>
                            <pic:cNvPr id="323" name="Grafik 323" descr="C:\Users\Dietmar Bellardts\Documents\Physik _ Fachberatung\Kernlehrplan SII\Navigatormaterial\Elektrodynamik\Leiterschaukelversuch\Unbenannt.png"/>
                            <pic:cNvPicPr/>
                          </pic:nvPicPr>
                          <pic:blipFill>
                            <a:blip r:embed="rId10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050" y="197924"/>
                              <a:ext cx="3981450" cy="3020400"/>
                            </a:xfrm>
                            <a:prstGeom prst="rect">
                              <a:avLst/>
                            </a:prstGeom>
                            <a:solidFill>
                              <a:schemeClr val="bg2">
                                <a:lumMod val="75000"/>
                              </a:schemeClr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24" name="Grafik 324" descr="C:\Users\Dietmar Bellardts\Documents\Physik _ Fachberatung\Kernlehrplan SII\Navigatormaterial\Elektrodynamik\Leiterschaukelversuch\CIMG7925.JPG"/>
                            <pic:cNvPicPr/>
                          </pic:nvPicPr>
                          <pic:blipFill rotWithShape="1">
                            <a:blip r:embed="rId10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4064577" y="203228"/>
                              <a:ext cx="1936173" cy="3165763"/>
                            </a:xfrm>
                            <a:prstGeom prst="rect">
                              <a:avLst/>
                            </a:prstGeom>
                            <a:noFill/>
                            <a:ln w="1270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s:wsp>
                          <wps:cNvPr id="336" name="Textfeld 82"/>
                          <wps:cNvSpPr txBox="1"/>
                          <wps:spPr>
                            <a:xfrm>
                              <a:off x="3148625" y="2871274"/>
                              <a:ext cx="712175" cy="239100"/>
                            </a:xfrm>
                            <a:prstGeom prst="rect">
                              <a:avLst/>
                            </a:prstGeom>
                            <a:solidFill>
                              <a:schemeClr val="bg2">
                                <a:lumMod val="90000"/>
                              </a:schemeClr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17D16" w:rsidRDefault="00217D16" w:rsidP="00FA5470">
                                <w:pPr>
                                  <w:pStyle w:val="StandardWeb"/>
                                  <w:spacing w:before="0" w:beforeAutospacing="0" w:after="0" w:afterAutospacing="0"/>
                                  <w:jc w:val="both"/>
                                </w:pPr>
                                <w:r>
                                  <w:rPr>
                                    <w:rFonts w:ascii="Arial" w:eastAsia="Times New Roman" w:hAnsi="Arial"/>
                                    <w:sz w:val="20"/>
                                    <w:szCs w:val="20"/>
                                  </w:rPr>
                                  <w:t>Interface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7" name="Textfeld 82"/>
                          <wps:cNvSpPr txBox="1"/>
                          <wps:spPr>
                            <a:xfrm>
                              <a:off x="0" y="1490149"/>
                              <a:ext cx="1130300" cy="255270"/>
                            </a:xfrm>
                            <a:prstGeom prst="rect">
                              <a:avLst/>
                            </a:prstGeom>
                            <a:solidFill>
                              <a:schemeClr val="bg2">
                                <a:lumMod val="90000"/>
                              </a:schemeClr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17D16" w:rsidRDefault="00217D16" w:rsidP="00FA5470">
                                <w:pPr>
                                  <w:pStyle w:val="StandardWeb"/>
                                  <w:spacing w:before="0" w:beforeAutospacing="0" w:after="0" w:afterAutospacing="0"/>
                                  <w:jc w:val="both"/>
                                </w:pPr>
                                <w:r>
                                  <w:rPr>
                                    <w:rFonts w:ascii="Arial" w:eastAsia="Times New Roman" w:hAnsi="Arial"/>
                                    <w:sz w:val="20"/>
                                    <w:szCs w:val="20"/>
                                  </w:rPr>
                                  <w:t>„Leiterschaukel“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0" name="Textfeld 82"/>
                          <wps:cNvSpPr txBox="1"/>
                          <wps:spPr>
                            <a:xfrm>
                              <a:off x="968670" y="3057329"/>
                              <a:ext cx="879475" cy="429260"/>
                            </a:xfrm>
                            <a:prstGeom prst="rect">
                              <a:avLst/>
                            </a:prstGeom>
                            <a:solidFill>
                              <a:schemeClr val="bg2">
                                <a:lumMod val="90000"/>
                              </a:schemeClr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17D16" w:rsidRDefault="00217D16" w:rsidP="00C80F32">
                                <w:pPr>
                                  <w:pStyle w:val="StandardWeb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ascii="Arial" w:eastAsia="Times New Roman" w:hAnsi="Arial"/>
                                    <w:sz w:val="20"/>
                                    <w:szCs w:val="20"/>
                                  </w:rPr>
                                  <w:t>Helmholtz-</w:t>
                                </w:r>
                                <w:r>
                                  <w:rPr>
                                    <w:rFonts w:ascii="Arial" w:eastAsia="Times New Roman" w:hAnsi="Arial"/>
                                    <w:sz w:val="20"/>
                                    <w:szCs w:val="20"/>
                                  </w:rPr>
                                  <w:br/>
                                  <w:t>spulen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3" name="Textfeld 82"/>
                          <wps:cNvSpPr txBox="1"/>
                          <wps:spPr>
                            <a:xfrm>
                              <a:off x="3539150" y="3216079"/>
                              <a:ext cx="852170" cy="290830"/>
                            </a:xfrm>
                            <a:prstGeom prst="rect">
                              <a:avLst/>
                            </a:prstGeom>
                            <a:solidFill>
                              <a:schemeClr val="bg2">
                                <a:lumMod val="90000"/>
                              </a:schemeClr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17D16" w:rsidRDefault="00217D16" w:rsidP="00C80F32">
                                <w:pPr>
                                  <w:pStyle w:val="StandardWeb"/>
                                  <w:spacing w:before="0" w:beforeAutospacing="0" w:after="0" w:afterAutospacing="0"/>
                                  <w:jc w:val="both"/>
                                </w:pPr>
                                <w:r>
                                  <w:rPr>
                                    <w:rFonts w:ascii="Arial" w:eastAsia="Times New Roman" w:hAnsi="Arial"/>
                                    <w:sz w:val="20"/>
                                    <w:szCs w:val="20"/>
                                  </w:rPr>
                                  <w:t>Hallsonde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4" name="Textfeld 82"/>
                          <wps:cNvSpPr txBox="1"/>
                          <wps:spPr>
                            <a:xfrm>
                              <a:off x="2046900" y="3042724"/>
                              <a:ext cx="852170" cy="290830"/>
                            </a:xfrm>
                            <a:prstGeom prst="rect">
                              <a:avLst/>
                            </a:prstGeom>
                            <a:solidFill>
                              <a:schemeClr val="bg2">
                                <a:lumMod val="90000"/>
                              </a:schemeClr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17D16" w:rsidRDefault="00217D16" w:rsidP="00C80F32">
                                <w:pPr>
                                  <w:pStyle w:val="StandardWeb"/>
                                  <w:spacing w:before="0" w:beforeAutospacing="0" w:after="0" w:afterAutospacing="0"/>
                                  <w:jc w:val="both"/>
                                </w:pPr>
                                <w:r>
                                  <w:rPr>
                                    <w:rFonts w:ascii="Arial" w:eastAsia="Times New Roman" w:hAnsi="Arial"/>
                                    <w:sz w:val="20"/>
                                    <w:szCs w:val="20"/>
                                  </w:rPr>
                                  <w:t>Hallsonde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6" name="Textfeld 225"/>
                          <wps:cNvSpPr txBox="1"/>
                          <wps:spPr>
                            <a:xfrm>
                              <a:off x="3183550" y="1299649"/>
                              <a:ext cx="759800" cy="255905"/>
                            </a:xfrm>
                            <a:prstGeom prst="rect">
                              <a:avLst/>
                            </a:prstGeom>
                            <a:solidFill>
                              <a:schemeClr val="bg2">
                                <a:lumMod val="90000"/>
                              </a:schemeClr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17D16" w:rsidRDefault="00217D16" w:rsidP="00C80F32">
                                <w:pPr>
                                  <w:pStyle w:val="StandardWeb"/>
                                  <w:spacing w:before="0" w:beforeAutospacing="0" w:after="0" w:afterAutospacing="0"/>
                                  <w:jc w:val="both"/>
                                </w:pPr>
                                <w:r>
                                  <w:rPr>
                                    <w:rFonts w:ascii="Arial" w:eastAsia="Times New Roman" w:hAnsi="Arial"/>
                                    <w:sz w:val="20"/>
                                    <w:szCs w:val="20"/>
                                  </w:rPr>
                                  <w:t xml:space="preserve">Computer 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7" name="Textfeld 82"/>
                          <wps:cNvSpPr txBox="1"/>
                          <wps:spPr>
                            <a:xfrm>
                              <a:off x="3680460" y="29649"/>
                              <a:ext cx="1050290" cy="255270"/>
                            </a:xfrm>
                            <a:prstGeom prst="rect">
                              <a:avLst/>
                            </a:prstGeom>
                            <a:solidFill>
                              <a:schemeClr val="bg2">
                                <a:lumMod val="90000"/>
                              </a:schemeClr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17D16" w:rsidRDefault="00217D16" w:rsidP="00C80F32">
                                <w:pPr>
                                  <w:pStyle w:val="StandardWeb"/>
                                  <w:spacing w:before="0" w:beforeAutospacing="0" w:after="0" w:afterAutospacing="0"/>
                                  <w:jc w:val="both"/>
                                </w:pPr>
                                <w:r>
                                  <w:rPr>
                                    <w:rFonts w:ascii="Arial" w:eastAsia="Times New Roman" w:hAnsi="Arial"/>
                                    <w:sz w:val="20"/>
                                    <w:szCs w:val="20"/>
                                  </w:rPr>
                                  <w:t>„Schneidlager“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4" name="Textfeld 82"/>
                          <wps:cNvSpPr txBox="1"/>
                          <wps:spPr>
                            <a:xfrm>
                              <a:off x="2208825" y="99498"/>
                              <a:ext cx="770400" cy="408646"/>
                            </a:xfrm>
                            <a:prstGeom prst="rect">
                              <a:avLst/>
                            </a:prstGeom>
                            <a:solidFill>
                              <a:schemeClr val="bg2">
                                <a:lumMod val="90000"/>
                              </a:schemeClr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17D16" w:rsidRDefault="00217D16" w:rsidP="00FA5470">
                                <w:pPr>
                                  <w:pStyle w:val="StandardWeb"/>
                                  <w:spacing w:before="0" w:beforeAutospacing="0" w:after="0" w:afterAutospacing="0"/>
                                  <w:jc w:val="center"/>
                                </w:pPr>
                                <w:r>
                                  <w:rPr>
                                    <w:rFonts w:ascii="Arial" w:eastAsia="Times New Roman" w:hAnsi="Arial"/>
                                    <w:sz w:val="20"/>
                                    <w:szCs w:val="20"/>
                                  </w:rPr>
                                  <w:t>µV</w:t>
                                </w:r>
                                <w:r>
                                  <w:rPr>
                                    <w:rFonts w:ascii="Arial" w:eastAsia="Times New Roman" w:hAnsi="Arial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eastAsia="Times New Roman" w:hAnsi="Arial"/>
                                    <w:sz w:val="20"/>
                                    <w:szCs w:val="20"/>
                                  </w:rPr>
                                  <w:t xml:space="preserve">- </w:t>
                                </w:r>
                                <w:proofErr w:type="spellStart"/>
                                <w:r>
                                  <w:rPr>
                                    <w:rFonts w:ascii="Arial" w:eastAsia="Times New Roman" w:hAnsi="Arial"/>
                                    <w:sz w:val="20"/>
                                    <w:szCs w:val="20"/>
                                  </w:rPr>
                                  <w:t>Ver</w:t>
                                </w:r>
                                <w:proofErr w:type="spellEnd"/>
                                <w:r>
                                  <w:rPr>
                                    <w:rFonts w:ascii="Arial" w:eastAsia="Times New Roman" w:hAnsi="Arial"/>
                                    <w:sz w:val="20"/>
                                    <w:szCs w:val="20"/>
                                  </w:rPr>
                                  <w:t>-stärker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48" name="Gerade Verbindung mit Pfeil 348"/>
                          <wps:cNvCnPr/>
                          <wps:spPr>
                            <a:xfrm flipH="1" flipV="1">
                              <a:off x="1028700" y="2761124"/>
                              <a:ext cx="297158" cy="292396"/>
                            </a:xfrm>
                            <a:prstGeom prst="straightConnector1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  <a:tailEnd type="arrow" w="sm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49" name="Gerade Verbindung mit Pfeil 349"/>
                          <wps:cNvCnPr/>
                          <wps:spPr>
                            <a:xfrm flipH="1" flipV="1">
                              <a:off x="1557952" y="2395024"/>
                              <a:ext cx="581998" cy="639150"/>
                            </a:xfrm>
                            <a:prstGeom prst="straightConnector1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  <a:tailEnd type="arrow" w="sm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0" name="Gerade Verbindung mit Pfeil 350"/>
                          <wps:cNvCnPr/>
                          <wps:spPr>
                            <a:xfrm flipH="1">
                              <a:off x="2472351" y="506874"/>
                              <a:ext cx="73999" cy="351450"/>
                            </a:xfrm>
                            <a:prstGeom prst="straightConnector1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  <a:tailEnd type="arrow" w="sm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1" name="Gerade Verbindung mit Pfeil 351"/>
                          <wps:cNvCnPr/>
                          <wps:spPr>
                            <a:xfrm flipH="1" flipV="1">
                              <a:off x="3170852" y="2604574"/>
                              <a:ext cx="334348" cy="258150"/>
                            </a:xfrm>
                            <a:prstGeom prst="straightConnector1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  <a:tailEnd type="arrow" w="sm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2" name="Gerade Verbindung mit Pfeil 352"/>
                          <wps:cNvCnPr/>
                          <wps:spPr>
                            <a:xfrm flipH="1" flipV="1">
                              <a:off x="1226482" y="2273105"/>
                              <a:ext cx="94318" cy="767419"/>
                            </a:xfrm>
                            <a:prstGeom prst="straightConnector1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  <a:tailEnd type="arrow" w="sm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3" name="Gerade Verbindung mit Pfeil 353"/>
                          <wps:cNvCnPr>
                            <a:stCxn id="337" idx="3"/>
                          </wps:cNvCnPr>
                          <wps:spPr>
                            <a:xfrm flipV="1">
                              <a:off x="1130300" y="1592724"/>
                              <a:ext cx="222250" cy="25060"/>
                            </a:xfrm>
                            <a:prstGeom prst="straightConnector1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  <a:tailEnd type="arrow" w="sm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4" name="Gerade Verbindung mit Pfeil 354"/>
                          <wps:cNvCnPr/>
                          <wps:spPr>
                            <a:xfrm>
                              <a:off x="1130300" y="1630484"/>
                              <a:ext cx="546100" cy="355940"/>
                            </a:xfrm>
                            <a:prstGeom prst="straightConnector1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  <a:tailEnd type="arrow" w="sm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5" name="Textfeld 82"/>
                          <wps:cNvSpPr txBox="1"/>
                          <wps:spPr>
                            <a:xfrm>
                              <a:off x="5141595" y="2064824"/>
                              <a:ext cx="890905" cy="385150"/>
                            </a:xfrm>
                            <a:prstGeom prst="rect">
                              <a:avLst/>
                            </a:prstGeom>
                            <a:solidFill>
                              <a:schemeClr val="bg2">
                                <a:lumMod val="90000"/>
                              </a:schemeClr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17D16" w:rsidRDefault="00217D16" w:rsidP="00D3115B">
                                <w:pPr>
                                  <w:pStyle w:val="StandardWeb"/>
                                  <w:spacing w:before="0" w:beforeAutospacing="0" w:after="0" w:afterAutospacing="0"/>
                                  <w:jc w:val="both"/>
                                </w:pPr>
                                <w:r>
                                  <w:rPr>
                                    <w:rFonts w:ascii="Arial" w:eastAsia="Times New Roman" w:hAnsi="Arial"/>
                                    <w:sz w:val="20"/>
                                    <w:szCs w:val="20"/>
                                  </w:rPr>
                                  <w:t>Ultraschall-sensor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6" name="Gerade Verbindung mit Pfeil 356"/>
                          <wps:cNvCnPr/>
                          <wps:spPr>
                            <a:xfrm flipH="1">
                              <a:off x="5092701" y="2451100"/>
                              <a:ext cx="273049" cy="335424"/>
                            </a:xfrm>
                            <a:prstGeom prst="straightConnector1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  <a:tailEnd type="arrow" w="sm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58" name="Gerade Verbindung mit Pfeil 358"/>
                          <wps:cNvCnPr/>
                          <wps:spPr>
                            <a:xfrm flipH="1">
                              <a:off x="5270500" y="2452174"/>
                              <a:ext cx="122850" cy="645500"/>
                            </a:xfrm>
                            <a:prstGeom prst="straightConnector1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  <a:tailEnd type="arrow" w="sm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62" name="Gerade Verbindung mit Pfeil 362"/>
                          <wps:cNvCnPr/>
                          <wps:spPr>
                            <a:xfrm>
                              <a:off x="4205605" y="284919"/>
                              <a:ext cx="467995" cy="520405"/>
                            </a:xfrm>
                            <a:prstGeom prst="straightConnector1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  <a:tailEnd type="arrow" w="sm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89" name="Textfeld 82"/>
                          <wps:cNvSpPr txBox="1"/>
                          <wps:spPr>
                            <a:xfrm>
                              <a:off x="53000" y="255074"/>
                              <a:ext cx="1050290" cy="255270"/>
                            </a:xfrm>
                            <a:prstGeom prst="rect">
                              <a:avLst/>
                            </a:prstGeom>
                            <a:solidFill>
                              <a:schemeClr val="bg2">
                                <a:lumMod val="90000"/>
                              </a:schemeClr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17D16" w:rsidRDefault="00217D16" w:rsidP="00A56301">
                                <w:pPr>
                                  <w:pStyle w:val="StandardWeb"/>
                                  <w:spacing w:before="0" w:beforeAutospacing="0" w:after="0" w:afterAutospacing="0"/>
                                  <w:jc w:val="both"/>
                                </w:pPr>
                                <w:r>
                                  <w:rPr>
                                    <w:rFonts w:ascii="Arial" w:eastAsia="Times New Roman" w:hAnsi="Arial"/>
                                    <w:sz w:val="20"/>
                                    <w:szCs w:val="20"/>
                                  </w:rPr>
                                  <w:t>„Schneidlager“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0" name="Gerade Verbindung mit Pfeil 390"/>
                          <wps:cNvCnPr/>
                          <wps:spPr>
                            <a:xfrm>
                              <a:off x="1104900" y="405274"/>
                              <a:ext cx="453050" cy="247945"/>
                            </a:xfrm>
                            <a:prstGeom prst="straightConnector1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  <a:tailEnd type="arrow" w="sm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91" name="Gerade Verbindung mit Pfeil 391"/>
                          <wps:cNvCnPr/>
                          <wps:spPr>
                            <a:xfrm flipH="1">
                              <a:off x="2129450" y="1129174"/>
                              <a:ext cx="836000" cy="1048045"/>
                            </a:xfrm>
                            <a:prstGeom prst="straightConnector1">
                              <a:avLst/>
                            </a:prstGeom>
                            <a:ln w="15875">
                              <a:solidFill>
                                <a:schemeClr val="tx1"/>
                              </a:solidFill>
                              <a:tailEnd type="arrow" w="sm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92" name="Textfeld 82"/>
                          <wps:cNvSpPr txBox="1"/>
                          <wps:spPr>
                            <a:xfrm>
                              <a:off x="2891450" y="769424"/>
                              <a:ext cx="890905" cy="384810"/>
                            </a:xfrm>
                            <a:prstGeom prst="rect">
                              <a:avLst/>
                            </a:prstGeom>
                            <a:solidFill>
                              <a:schemeClr val="bg2">
                                <a:lumMod val="90000"/>
                              </a:schemeClr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17D16" w:rsidRDefault="00217D16" w:rsidP="00AE4D35">
                                <w:pPr>
                                  <w:pStyle w:val="StandardWeb"/>
                                  <w:spacing w:before="0" w:beforeAutospacing="0" w:after="0" w:afterAutospacing="0"/>
                                  <w:jc w:val="both"/>
                                </w:pPr>
                                <w:r>
                                  <w:rPr>
                                    <w:rFonts w:ascii="Arial" w:eastAsia="Times New Roman" w:hAnsi="Arial"/>
                                    <w:sz w:val="20"/>
                                    <w:szCs w:val="20"/>
                                  </w:rPr>
                                  <w:t>Ultraschall-sensor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wgp>
                      <wps:wsp>
                        <wps:cNvPr id="357" name="Gerade Verbindung mit Pfeil 357"/>
                        <wps:cNvCnPr>
                          <a:stCxn id="343" idx="0"/>
                        </wps:cNvCnPr>
                        <wps:spPr>
                          <a:xfrm flipV="1">
                            <a:off x="3965235" y="2724151"/>
                            <a:ext cx="393405" cy="491928"/>
                          </a:xfrm>
                          <a:prstGeom prst="straightConnector1">
                            <a:avLst/>
                          </a:prstGeom>
                          <a:ln w="15875">
                            <a:solidFill>
                              <a:schemeClr val="tx1"/>
                            </a:solidFill>
                            <a:tailEnd type="arrow" w="sm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Zeichenbereich 374" o:spid="_x0000_s1206" editas="canvas" style="width:475.2pt;height:317.7pt;mso-position-horizontal-relative:char;mso-position-vertical-relative:line" coordsize="60350,4034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">
                <v:shape id="_x0000_s1207" type="#_x0000_t75" style="position:absolute;width:60350;height:40347;visibility:visible;mso-wrap-style:square">
                  <v:fill o:detectmouseclick="t"/>
                  <v:path o:connecttype="none"/>
                </v:shape>
                <v:shape id="_x0000_s1208" type="#_x0000_t202" style="position:absolute;top:35325;width:60059;height:49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3U9cMA&#10;AADcAAAADwAAAGRycy9kb3ducmV2LnhtbESPQUsDMRSE74L/ITzBm8220rKuTYuWWgo9tYrnx+Y1&#10;CW5eliRu139vCoLHYWa+YZbr0XdioJhcYAXTSQWCuA3asVHw8f72UINIGVljF5gU/FCC9er2ZomN&#10;Dhc+0nDKRhQIpwYV2Jz7RsrUWvKYJqEnLt45RI+5yGikjngpcN/JWVUtpEfHZcFiTxtL7dfp2yvY&#10;vpon09YY7bbWzg3j5/lgdkrd340vzyAyjfk//NfeawWP0zlcz5Qj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23U9cMAAADcAAAADwAAAAAAAAAAAAAAAACYAgAAZHJzL2Rv&#10;d25yZXYueG1sUEsFBgAAAAAEAAQA9QAAAIgDAAAAAA==&#10;" fillcolor="white [3201]" strokeweight=".5pt">
                  <v:textbox>
                    <w:txbxContent>
                      <w:p w:rsidR="00217D16" w:rsidRDefault="00217D16" w:rsidP="000378C7">
                        <w:pPr>
                          <w:spacing w:line="276" w:lineRule="auto"/>
                          <w:jc w:val="left"/>
                          <w:rPr>
                            <w:rFonts w:cs="Arial"/>
                            <w:b/>
                            <w:sz w:val="22"/>
                            <w:szCs w:val="22"/>
                          </w:rPr>
                        </w:pPr>
                        <w:r>
                          <w:rPr>
                            <w:b/>
                            <w:sz w:val="22"/>
                            <w:szCs w:val="22"/>
                          </w:rPr>
                          <w:t>Abbildung 9</w:t>
                        </w:r>
                        <w:r>
                          <w:rPr>
                            <w:rFonts w:cs="Arial"/>
                            <w:b/>
                            <w:sz w:val="22"/>
                            <w:szCs w:val="22"/>
                          </w:rPr>
                          <w:t xml:space="preserve">:  Versuchsaufbau zur Bestätigung der Beziehung  </w:t>
                        </w:r>
                        <w:r>
                          <w:rPr>
                            <w:rFonts w:ascii="Times New Roman" w:hAnsi="Times New Roman"/>
                            <w:b/>
                            <w:i/>
                          </w:rPr>
                          <w:t>U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 xml:space="preserve"> = </w:t>
                        </w:r>
                        <w:r>
                          <w:rPr>
                            <w:rFonts w:ascii="Times New Roman" w:hAnsi="Times New Roman"/>
                            <w:b/>
                            <w:i/>
                          </w:rPr>
                          <w:t>L ∙ v ∙ B</w:t>
                        </w:r>
                        <w:r>
                          <w:rPr>
                            <w:rFonts w:cs="Arial"/>
                            <w:b/>
                            <w:sz w:val="22"/>
                            <w:szCs w:val="22"/>
                          </w:rPr>
                          <w:t xml:space="preserve"> </w:t>
                        </w:r>
                      </w:p>
                      <w:p w:rsidR="00217D16" w:rsidRPr="000378C7" w:rsidRDefault="00217D16" w:rsidP="000378C7">
                        <w:pPr>
                          <w:spacing w:line="276" w:lineRule="auto"/>
                          <w:jc w:val="left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sz w:val="22"/>
                            <w:szCs w:val="22"/>
                          </w:rPr>
                          <w:tab/>
                        </w:r>
                        <w:r>
                          <w:rPr>
                            <w:sz w:val="22"/>
                            <w:szCs w:val="22"/>
                          </w:rPr>
                          <w:tab/>
                          <w:t xml:space="preserve"> </w:t>
                        </w:r>
                        <w:r w:rsidRPr="000378C7">
                          <w:rPr>
                            <w:sz w:val="22"/>
                            <w:szCs w:val="22"/>
                          </w:rPr>
                          <w:t xml:space="preserve">in </w:t>
                        </w:r>
                        <w:r w:rsidRPr="000378C7">
                          <w:rPr>
                            <w:bCs/>
                            <w:sz w:val="22"/>
                            <w:szCs w:val="22"/>
                          </w:rPr>
                          <w:t>Gesamtansic</w:t>
                        </w:r>
                        <w:r w:rsidRPr="000378C7">
                          <w:rPr>
                            <w:rFonts w:cs="Arial"/>
                            <w:bCs/>
                            <w:sz w:val="22"/>
                            <w:szCs w:val="22"/>
                          </w:rPr>
                          <w:t>ht (links) und Teilansicht (rechts)</w:t>
                        </w:r>
                        <w:bookmarkStart w:id="1" w:name="_GoBack"/>
                        <w:bookmarkEnd w:id="1"/>
                      </w:p>
                    </w:txbxContent>
                  </v:textbox>
                </v:shape>
                <v:group id="Gruppieren 72" o:spid="_x0000_s1209" style="position:absolute;top:296;width:60325;height:34773" coordorigin=",296" coordsize="60325,347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3wcVs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8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3wcVsQAAADbAAAA&#10;DwAAAAAAAAAAAAAAAACqAgAAZHJzL2Rvd25yZXYueG1sUEsFBgAAAAAEAAQA+gAAAJsDAAAAAA==&#10;">
                  <v:shape id="Grafik 323" o:spid="_x0000_s1210" type="#_x0000_t75" style="position:absolute;left:190;top:1979;width:39815;height:302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mGGnEAAAA3AAAAA8AAABkcnMvZG93bnJldi54bWxEj8FqwzAQRO+B/oPYQi+hketACW6UUAwt&#10;xZfSxB+wWBvZxFqplhLbf18VAjkOM/OG2e4n24srDaFzrOBllYEgbpzu2Ciojx/PGxAhImvsHZOC&#10;mQLsdw+LLRbajfxD10M0IkE4FKigjdEXUoamJYth5Txx8k5usBiTHIzUA44JbnuZZ9mrtNhxWmjR&#10;U9lScz5crAK0pub5t6yC8ZX3l+Vn893lSj09Tu9vICJN8R6+tb+0gnW+hv8z6QjI3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6mGGnEAAAA3AAAAA8AAAAAAAAAAAAAAAAA&#10;nwIAAGRycy9kb3ducmV2LnhtbFBLBQYAAAAABAAEAPcAAACQAwAAAAA=&#10;" filled="t" fillcolor="#c4bc96 [2414]" stroked="t" strokecolor="black [3213]" strokeweight="1pt">
                    <v:imagedata r:id="rId104" o:title="Unbenannt"/>
                  </v:shape>
                  <v:shape id="Grafik 324" o:spid="_x0000_s1211" type="#_x0000_t75" style="position:absolute;left:40645;top:2032;width:19362;height:31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Epf7FAAAA3AAAAA8AAABkcnMvZG93bnJldi54bWxEj91qwkAUhO8LvsNyhN7VTUwpkrqGUqhI&#10;EanaBzhkT/O7Z0N2TWKf3i0UvBxm5htmnU2mFQP1rrKsIF5EIIhzqysuFHyfP55WIJxH1thaJgVX&#10;cpBtZg9rTLUd+UjDyRciQNilqKD0vkuldHlJBt3CdsTB+7G9QR9kX0jd4xjgppXLKHqRBisOCyV2&#10;9F5S3pwuRkFz+NX1l/ucknh71fvR7Lt6u1LqcT69vYLwNPl7+L+90wqS5TP8nQlHQG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hKX+xQAAANwAAAAPAAAAAAAAAAAAAAAA&#10;AJ8CAABkcnMvZG93bnJldi54bWxQSwUGAAAAAAQABAD3AAAAkQMAAAAA&#10;" stroked="t" strokecolor="black [3213]" strokeweight="1pt">
                    <v:imagedata r:id="rId105" o:title="CIMG7925" cropright="3652f"/>
                  </v:shape>
                  <v:shape id="Textfeld 82" o:spid="_x0000_s1212" type="#_x0000_t202" style="position:absolute;left:31486;top:28712;width:7122;height:23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aVgcUA&#10;AADcAAAADwAAAGRycy9kb3ducmV2LnhtbESPQWvCQBSE70L/w/KEXqRuVAg1ZpUitOTQS7UHj4/s&#10;axKSfRt2n5r++26h0OMwM98w5WFyg7pRiJ1nA6tlBoq49rbjxsDn+fXpGVQUZIuDZzLwTREO+4dZ&#10;iYX1d/6g20kalSAcCzTQioyF1rFuyWFc+pE4eV8+OJQkQ6NtwHuCu0GvsyzXDjtOCy2OdGyp7k9X&#10;Z0BXi7f38drLJeT2MkyVrN12a8zjfHrZgRKa5D/8166sgc0mh98z6Qjo/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dpWBxQAAANwAAAAPAAAAAAAAAAAAAAAAAJgCAABkcnMv&#10;ZG93bnJldi54bWxQSwUGAAAAAAQABAD1AAAAigMAAAAA&#10;" fillcolor="#ddd8c2 [2894]" stroked="f" strokeweight=".5pt">
                    <v:textbox>
                      <w:txbxContent>
                        <w:p w:rsidR="00217D16" w:rsidRDefault="00217D16" w:rsidP="00FA5470">
                          <w:pPr>
                            <w:pStyle w:val="StandardWeb"/>
                            <w:spacing w:before="0" w:beforeAutospacing="0" w:after="0" w:afterAutospacing="0"/>
                            <w:jc w:val="both"/>
                          </w:pPr>
                          <w:r>
                            <w:rPr>
                              <w:rFonts w:ascii="Arial" w:eastAsia="Times New Roman" w:hAnsi="Arial"/>
                              <w:sz w:val="20"/>
                              <w:szCs w:val="20"/>
                            </w:rPr>
                            <w:t>Interface</w:t>
                          </w:r>
                        </w:p>
                      </w:txbxContent>
                    </v:textbox>
                  </v:shape>
                  <v:shape id="Textfeld 82" o:spid="_x0000_s1213" type="#_x0000_t202" style="position:absolute;top:14901;width:11303;height:2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owGsQA&#10;AADcAAAADwAAAGRycy9kb3ducmV2LnhtbESPQWvCQBSE74L/YXkFL1I3VdCauooULDn0ovbg8ZF9&#10;TYLZt2H3qem/d4WCx2FmvmFWm9616kohNp4NvE0yUMSltw1XBn6Ou9d3UFGQLbaeycAfRdish4MV&#10;5tbfeE/Xg1QqQTjmaKAW6XKtY1mTwzjxHXHyfn1wKEmGStuAtwR3rZ5m2Vw7bDgt1NjRZ03l+XBx&#10;BnQx/vruLmc5hbk9tX0hU7dcGjN66bcfoIR6eYb/24U1MJst4HEmHQG9v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6MBrEAAAA3AAAAA8AAAAAAAAAAAAAAAAAmAIAAGRycy9k&#10;b3ducmV2LnhtbFBLBQYAAAAABAAEAPUAAACJAwAAAAA=&#10;" fillcolor="#ddd8c2 [2894]" stroked="f" strokeweight=".5pt">
                    <v:textbox>
                      <w:txbxContent>
                        <w:p w:rsidR="00217D16" w:rsidRDefault="00217D16" w:rsidP="00FA5470">
                          <w:pPr>
                            <w:pStyle w:val="StandardWeb"/>
                            <w:spacing w:before="0" w:beforeAutospacing="0" w:after="0" w:afterAutospacing="0"/>
                            <w:jc w:val="both"/>
                          </w:pPr>
                          <w:r>
                            <w:rPr>
                              <w:rFonts w:ascii="Arial" w:eastAsia="Times New Roman" w:hAnsi="Arial"/>
                              <w:sz w:val="20"/>
                              <w:szCs w:val="20"/>
                            </w:rPr>
                            <w:t>„Leiterschaukel“</w:t>
                          </w:r>
                        </w:p>
                      </w:txbxContent>
                    </v:textbox>
                  </v:shape>
                  <v:shape id="Textfeld 82" o:spid="_x0000_s1214" type="#_x0000_t202" style="position:absolute;left:9686;top:30573;width:8795;height:42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XbE8EA&#10;AADcAAAADwAAAGRycy9kb3ducmV2LnhtbERPTWvCQBC9C/6HZYReSt1Ui9ToKkVQcvCi7cHjkB2T&#10;YHY27I6a/nv3IHh8vO/lunetulGIjWcDn+MMFHHpbcOVgb/f7cc3qCjIFlvPZOCfIqxXw8ESc+vv&#10;fKDbUSqVQjjmaKAW6XKtY1mTwzj2HXHizj44lARDpW3Aewp3rZ5k2Uw7bDg11NjRpqbycrw6A7p4&#10;3+2760VOYWZPbV/IxM3nxryN+p8FKKFeXuKnu7AGpl9pfjqTjoBeP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DV2xPBAAAA3AAAAA8AAAAAAAAAAAAAAAAAmAIAAGRycy9kb3du&#10;cmV2LnhtbFBLBQYAAAAABAAEAPUAAACGAwAAAAA=&#10;" fillcolor="#ddd8c2 [2894]" stroked="f" strokeweight=".5pt">
                    <v:textbox>
                      <w:txbxContent>
                        <w:p w:rsidR="00217D16" w:rsidRDefault="00217D16" w:rsidP="00C80F32">
                          <w:pPr>
                            <w:pStyle w:val="StandardWeb"/>
                            <w:spacing w:before="0" w:beforeAutospacing="0" w:after="0" w:afterAutospacing="0"/>
                          </w:pPr>
                          <w:r>
                            <w:rPr>
                              <w:rFonts w:ascii="Arial" w:eastAsia="Times New Roman" w:hAnsi="Arial"/>
                              <w:sz w:val="20"/>
                              <w:szCs w:val="20"/>
                            </w:rPr>
                            <w:t>Helmholtz-</w:t>
                          </w:r>
                          <w:r>
                            <w:rPr>
                              <w:rFonts w:ascii="Arial" w:eastAsia="Times New Roman" w:hAnsi="Arial"/>
                              <w:sz w:val="20"/>
                              <w:szCs w:val="20"/>
                            </w:rPr>
                            <w:br/>
                            <w:t>spulen</w:t>
                          </w:r>
                        </w:p>
                      </w:txbxContent>
                    </v:textbox>
                  </v:shape>
                  <v:shape id="Textfeld 82" o:spid="_x0000_s1215" type="#_x0000_t202" style="position:absolute;left:35391;top:32160;width:8522;height:2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dFZMQA&#10;AADcAAAADwAAAGRycy9kb3ducmV2LnhtbESPQWvCQBSE7wX/w/KEXkrdVIvU6CpFUHLwUtuDx0f2&#10;mQSzb8PuU9N/7wqCx2FmvmEWq9616kIhNp4NfIwyUMSltw1XBv5+N+9foKIgW2w9k4F/irBaDl4W&#10;mFt/5R+67KVSCcIxRwO1SJdrHcuaHMaR74iTd/TBoSQZKm0DXhPctXqcZVPtsOG0UGNH65rK0/7s&#10;DOjibbvrzic5hKk9tH0hYzebGfM67L/noIR6eYYf7cIamHxO4H4mHQG9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HRWTEAAAA3AAAAA8AAAAAAAAAAAAAAAAAmAIAAGRycy9k&#10;b3ducmV2LnhtbFBLBQYAAAAABAAEAPUAAACJAwAAAAA=&#10;" fillcolor="#ddd8c2 [2894]" stroked="f" strokeweight=".5pt">
                    <v:textbox>
                      <w:txbxContent>
                        <w:p w:rsidR="00217D16" w:rsidRDefault="00217D16" w:rsidP="00C80F32">
                          <w:pPr>
                            <w:pStyle w:val="StandardWeb"/>
                            <w:spacing w:before="0" w:beforeAutospacing="0" w:after="0" w:afterAutospacing="0"/>
                            <w:jc w:val="both"/>
                          </w:pPr>
                          <w:r>
                            <w:rPr>
                              <w:rFonts w:ascii="Arial" w:eastAsia="Times New Roman" w:hAnsi="Arial"/>
                              <w:sz w:val="20"/>
                              <w:szCs w:val="20"/>
                            </w:rPr>
                            <w:t>Hallsonde</w:t>
                          </w:r>
                        </w:p>
                      </w:txbxContent>
                    </v:textbox>
                  </v:shape>
                  <v:shape id="Textfeld 82" o:spid="_x0000_s1216" type="#_x0000_t202" style="position:absolute;left:20469;top:30427;width:8521;height:2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7dEMQA&#10;AADcAAAADwAAAGRycy9kb3ducmV2LnhtbESPQWvCQBSE7wX/w/KEXkrdVEVqdJUiKDl4qe3B4yP7&#10;TILZt2H3qem/dwWhx2FmvmGW69616kohNp4NfIwyUMSltw1XBn5/tu+foKIgW2w9k4E/irBeDV6W&#10;mFt/42+6HqRSCcIxRwO1SJdrHcuaHMaR74iTd/LBoSQZKm0D3hLctXqcZTPtsOG0UGNHm5rK8+Hi&#10;DOjibbfvLmc5hpk9tn0hYzefG/M67L8WoIR6+Q8/24U1MJlO4XEmHQG9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/u3RDEAAAA3AAAAA8AAAAAAAAAAAAAAAAAmAIAAGRycy9k&#10;b3ducmV2LnhtbFBLBQYAAAAABAAEAPUAAACJAwAAAAA=&#10;" fillcolor="#ddd8c2 [2894]" stroked="f" strokeweight=".5pt">
                    <v:textbox>
                      <w:txbxContent>
                        <w:p w:rsidR="00217D16" w:rsidRDefault="00217D16" w:rsidP="00C80F32">
                          <w:pPr>
                            <w:pStyle w:val="StandardWeb"/>
                            <w:spacing w:before="0" w:beforeAutospacing="0" w:after="0" w:afterAutospacing="0"/>
                            <w:jc w:val="both"/>
                          </w:pPr>
                          <w:r>
                            <w:rPr>
                              <w:rFonts w:ascii="Arial" w:eastAsia="Times New Roman" w:hAnsi="Arial"/>
                              <w:sz w:val="20"/>
                              <w:szCs w:val="20"/>
                            </w:rPr>
                            <w:t>Hallsonde</w:t>
                          </w:r>
                        </w:p>
                      </w:txbxContent>
                    </v:textbox>
                  </v:shape>
                  <v:shape id="Textfeld 225" o:spid="_x0000_s1217" type="#_x0000_t202" style="position:absolute;left:31835;top:12996;width:7598;height:25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Dm/MQA&#10;AADcAAAADwAAAGRycy9kb3ducmV2LnhtbESPQWvCQBSE7wX/w/KEXopuakvQ6CpSqOTQS9WDx0f2&#10;mQSzb8PuU+O/7xYKPQ4z8w2z2gyuUzcKsfVs4HWagSKuvG25NnA8fE7moKIgW+w8k4EHRdisR08r&#10;LKy/8zfd9lKrBOFYoIFGpC+0jlVDDuPU98TJO/vgUJIMtbYB7wnuOj3Lslw7bDktNNjTR0PVZX91&#10;BnT5svvqrxc5hdyeuqGUmVssjHkeD9slKKFB/sN/7dIaeHvP4fdMOgJ6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w5vzEAAAA3AAAAA8AAAAAAAAAAAAAAAAAmAIAAGRycy9k&#10;b3ducmV2LnhtbFBLBQYAAAAABAAEAPUAAACJAwAAAAA=&#10;" fillcolor="#ddd8c2 [2894]" stroked="f" strokeweight=".5pt">
                    <v:textbox>
                      <w:txbxContent>
                        <w:p w:rsidR="00217D16" w:rsidRDefault="00217D16" w:rsidP="00C80F32">
                          <w:pPr>
                            <w:pStyle w:val="StandardWeb"/>
                            <w:spacing w:before="0" w:beforeAutospacing="0" w:after="0" w:afterAutospacing="0"/>
                            <w:jc w:val="both"/>
                          </w:pPr>
                          <w:r>
                            <w:rPr>
                              <w:rFonts w:ascii="Arial" w:eastAsia="Times New Roman" w:hAnsi="Arial"/>
                              <w:sz w:val="20"/>
                              <w:szCs w:val="20"/>
                            </w:rPr>
                            <w:t xml:space="preserve">Computer </w:t>
                          </w:r>
                        </w:p>
                      </w:txbxContent>
                    </v:textbox>
                  </v:shape>
                  <v:shape id="Textfeld 82" o:spid="_x0000_s1218" type="#_x0000_t202" style="position:absolute;left:36804;top:296;width:10503;height:2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xDZ8UA&#10;AADcAAAADwAAAGRycy9kb3ducmV2LnhtbESPT2vCQBTE7wW/w/IEL6VutEVr6ioiWHLoxT8Hj4/s&#10;axLMvg27T43fvlso9DjMzG+Y5bp3rbpRiI1nA5NxBoq49LbhysDpuHt5BxUF2WLrmQw8KMJ6NXha&#10;Ym79nfd0O0ilEoRjjgZqkS7XOpY1OYxj3xEn79sHh5JkqLQNeE9w1+ppls20w4bTQo0dbWsqL4er&#10;M6CL58+v7nqRc5jZc9sXMnWLhTGjYb/5ACXUy3/4r11YA69vc/g9k46AXv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PENnxQAAANwAAAAPAAAAAAAAAAAAAAAAAJgCAABkcnMv&#10;ZG93bnJldi54bWxQSwUGAAAAAAQABAD1AAAAigMAAAAA&#10;" fillcolor="#ddd8c2 [2894]" stroked="f" strokeweight=".5pt">
                    <v:textbox>
                      <w:txbxContent>
                        <w:p w:rsidR="00217D16" w:rsidRDefault="00217D16" w:rsidP="00C80F32">
                          <w:pPr>
                            <w:pStyle w:val="StandardWeb"/>
                            <w:spacing w:before="0" w:beforeAutospacing="0" w:after="0" w:afterAutospacing="0"/>
                            <w:jc w:val="both"/>
                          </w:pPr>
                          <w:r>
                            <w:rPr>
                              <w:rFonts w:ascii="Arial" w:eastAsia="Times New Roman" w:hAnsi="Arial"/>
                              <w:sz w:val="20"/>
                              <w:szCs w:val="20"/>
                            </w:rPr>
                            <w:t>„Schneidlager“</w:t>
                          </w:r>
                        </w:p>
                      </w:txbxContent>
                    </v:textbox>
                  </v:shape>
                  <v:shape id="Textfeld 82" o:spid="_x0000_s1219" type="#_x0000_t202" style="position:absolute;left:22088;top:994;width:7704;height:40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iubcQA&#10;AADcAAAADwAAAGRycy9kb3ducmV2LnhtbESPQWvCQBSE7wX/w/KEXkrdVIvU6CpFUHLwUtuDx0f2&#10;mQSzb8PuU9N/7wqCx2FmvmEWq9616kIhNp4NfIwyUMSltw1XBv5+N+9foKIgW2w9k4F/irBaDl4W&#10;mFt/5R+67KVSCcIxRwO1SJdrHcuaHMaR74iTd/TBoSQZKm0DXhPctXqcZVPtsOG0UGNH65rK0/7s&#10;DOjibbvrzic5hKk9tH0hYzebGfM67L/noIR6eYYf7cIamEw+4X4mHQG9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orm3EAAAA3AAAAA8AAAAAAAAAAAAAAAAAmAIAAGRycy9k&#10;b3ducmV2LnhtbFBLBQYAAAAABAAEAPUAAACJAwAAAAA=&#10;" fillcolor="#ddd8c2 [2894]" stroked="f" strokeweight=".5pt">
                    <v:textbox>
                      <w:txbxContent>
                        <w:p w:rsidR="00217D16" w:rsidRDefault="00217D16" w:rsidP="00FA5470">
                          <w:pPr>
                            <w:pStyle w:val="StandardWeb"/>
                            <w:spacing w:before="0" w:beforeAutospacing="0" w:after="0" w:afterAutospacing="0"/>
                            <w:jc w:val="center"/>
                          </w:pPr>
                          <w:r>
                            <w:rPr>
                              <w:rFonts w:ascii="Arial" w:eastAsia="Times New Roman" w:hAnsi="Arial"/>
                              <w:sz w:val="20"/>
                              <w:szCs w:val="20"/>
                            </w:rPr>
                            <w:t>µV</w:t>
                          </w:r>
                          <w:r>
                            <w:rPr>
                              <w:rFonts w:ascii="Arial" w:eastAsia="Times New Roman" w:hAnsi="Arial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Arial" w:eastAsia="Times New Roman" w:hAnsi="Arial"/>
                              <w:sz w:val="20"/>
                              <w:szCs w:val="20"/>
                            </w:rPr>
                            <w:t xml:space="preserve">- </w:t>
                          </w:r>
                          <w:proofErr w:type="spellStart"/>
                          <w:r>
                            <w:rPr>
                              <w:rFonts w:ascii="Arial" w:eastAsia="Times New Roman" w:hAnsi="Arial"/>
                              <w:sz w:val="20"/>
                              <w:szCs w:val="20"/>
                            </w:rPr>
                            <w:t>Ver</w:t>
                          </w:r>
                          <w:proofErr w:type="spellEnd"/>
                          <w:r>
                            <w:rPr>
                              <w:rFonts w:ascii="Arial" w:eastAsia="Times New Roman" w:hAnsi="Arial"/>
                              <w:sz w:val="20"/>
                              <w:szCs w:val="20"/>
                            </w:rPr>
                            <w:t>-stärker</w:t>
                          </w:r>
                        </w:p>
                      </w:txbxContent>
                    </v:textbox>
                  </v:shape>
                  <v:shape id="Gerade Verbindung mit Pfeil 348" o:spid="_x0000_s1220" type="#_x0000_t32" style="position:absolute;left:10287;top:27611;width:2971;height:2924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FULgMEAAADcAAAADwAAAGRycy9kb3ducmV2LnhtbERP3WrCMBS+H/gO4Qi7GTZ1U5ldo+hA&#10;JuxqdQ9waI5pWXJSmqy2b28uBrv8+P7L/eisGKgPrWcFyywHQVx73bJR8H05LV5BhIis0XomBRMF&#10;2O9mDyUW2t/4i4YqGpFCOBSooImxK6QMdUMOQ+Y74sRdfe8wJtgbqXu8pXBn5XOeb6TDllNDgx29&#10;N1T/VL9OgT/SZI/2SW83kwmf3cAXs/5Q6nE+Ht5ARBrjv/jPfdYKXlZpbTqTjoDc3Q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EVQuAwQAAANwAAAAPAAAAAAAAAAAAAAAA&#10;AKECAABkcnMvZG93bnJldi54bWxQSwUGAAAAAAQABAD5AAAAjwMAAAAA&#10;" strokecolor="black [3213]" strokeweight="1.25pt">
                    <v:stroke endarrow="open" endarrowwidth="narrow" endarrowlength="long"/>
                  </v:shape>
                  <v:shape id="Gerade Verbindung mit Pfeil 349" o:spid="_x0000_s1221" type="#_x0000_t32" style="position:absolute;left:15579;top:23950;width:5820;height:6391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xmuG8MAAADcAAAADwAAAGRycy9kb3ducmV2LnhtbESP0WoCMRRE34X+Q7iFvkjNtlrR1Sha&#10;EIU+Vf2Ay+aaXZrcLJu47v59Iwg+DjNzhlmuO2dFS02oPCv4GGUgiAuvKzYKzqfd+wxEiMgarWdS&#10;0FOA9eplsMRc+xv/UnuMRiQIhxwVlDHWuZShKMlhGPmaOHkX3ziMSTZG6gZvCe6s/MyyqXRYcVoo&#10;sabvkoq/49Up8Fvq7dYO9Xzam/BTt3wyX3ul3l67zQJEpC4+w4/2QSsYT+ZwP5OOgFz9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sZrhvDAAAA3AAAAA8AAAAAAAAAAAAA&#10;AAAAoQIAAGRycy9kb3ducmV2LnhtbFBLBQYAAAAABAAEAPkAAACRAwAAAAA=&#10;" strokecolor="black [3213]" strokeweight="1.25pt">
                    <v:stroke endarrow="open" endarrowwidth="narrow" endarrowlength="long"/>
                  </v:shape>
                  <v:shape id="Gerade Verbindung mit Pfeil 350" o:spid="_x0000_s1222" type="#_x0000_t32" style="position:absolute;left:24723;top:5068;width:740;height:351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JGbecIAAADcAAAADwAAAGRycy9kb3ducmV2LnhtbERPTWvCQBC9F/wPyxS81U0rsTW6ihSF&#10;0kOhseh1zI7ZYHY2ZKea/vvuodDj430v14Nv1ZX62AQ28DjJQBFXwTZcG/ja7x5eQEVBttgGJgM/&#10;FGG9Gt0tsbDhxp90LaVWKYRjgQacSFdoHStHHuMkdMSJO4feoyTY19r2eEvhvtVPWTbTHhtODQ47&#10;enVUXcpvb6D8mG2PuTu8d1Lut/nzSfC0mxszvh82C1BCg/yL/9xv1sA0T/PTmXQE9Oo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JGbecIAAADcAAAADwAAAAAAAAAAAAAA&#10;AAChAgAAZHJzL2Rvd25yZXYueG1sUEsFBgAAAAAEAAQA+QAAAJADAAAAAA==&#10;" strokecolor="black [3213]" strokeweight="1.25pt">
                    <v:stroke endarrow="open" endarrowwidth="narrow" endarrowlength="long"/>
                  </v:shape>
                  <v:shape id="Gerade Verbindung mit Pfeil 351" o:spid="_x0000_s1223" type="#_x0000_t32" style="position:absolute;left:31708;top:26045;width:3344;height:2582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LY0wMMAAADcAAAADwAAAGRycy9kb3ducmV2LnhtbESPUWvCMBSF34X9h3AHe5GZOrHMapQ5&#10;GAo+TfcDLs01LSY3pclq+++NIPh4OOd8h7Pa9M6KjtpQe1YwnWQgiEuvazYK/k4/758gQkTWaD2T&#10;goECbNYvoxUW2l/5l7pjNCJBOBSooIqxKaQMZUUOw8Q3xMk7+9ZhTLI1Urd4TXBn5UeW5dJhzWmh&#10;woa+Kyovx3+nwG9psFs71ot8MOHQdHwy851Sb6/91xJEpD4+w4/2XiuYzadwP5OOgFz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C2NMDDAAAA3AAAAA8AAAAAAAAAAAAA&#10;AAAAoQIAAGRycy9kb3ducmV2LnhtbFBLBQYAAAAABAAEAPkAAACRAwAAAAA=&#10;" strokecolor="black [3213]" strokeweight="1.25pt">
                    <v:stroke endarrow="open" endarrowwidth="narrow" endarrowlength="long"/>
                  </v:shape>
                  <v:shape id="Gerade Verbindung mit Pfeil 352" o:spid="_x0000_s1224" type="#_x0000_t32" style="position:absolute;left:12264;top:22731;width:944;height:7674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GSqt8QAAADcAAAADwAAAGRycy9kb3ducmV2LnhtbESPzWrDMBCE74W+g9hCLqWRmxLTupFN&#10;EwgN5JSfB1isrWwqrYylOPbbV4VAjsPMfMOsqtFZMVAfWs8KXucZCOLa65aNgvNp+/IOIkRkjdYz&#10;KZgoQFU+Pqyw0P7KBxqO0YgE4VCggibGrpAy1A05DHPfESfvx/cOY5K9kbrHa4I7KxdZlkuHLaeF&#10;BjvaNFT/Hi9OgV/TZNf2WX/kkwn7buCTWX4rNXsavz5BRBrjPXxr77SCt+UC/s+kIyDL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gZKq3xAAAANwAAAAPAAAAAAAAAAAA&#10;AAAAAKECAABkcnMvZG93bnJldi54bWxQSwUGAAAAAAQABAD5AAAAkgMAAAAA&#10;" strokecolor="black [3213]" strokeweight="1.25pt">
                    <v:stroke endarrow="open" endarrowwidth="narrow" endarrowlength="long"/>
                  </v:shape>
                  <v:shape id="Gerade Verbindung mit Pfeil 353" o:spid="_x0000_s1225" type="#_x0000_t32" style="position:absolute;left:11303;top:15927;width:2222;height:25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EMFDsYAAADcAAAADwAAAGRycy9kb3ducmV2LnhtbESPQUvDQBSE74L/YXmCt3ajJdWm3RaR&#10;FooHwVTa62v2mQ1m34bss03/vSsUPA4z8w2zWA2+VSfqYxPYwMM4A0VcBdtwbeBztxk9g4qCbLEN&#10;TAYuFGG1vL1ZYGHDmT/oVEqtEoRjgQacSFdoHStHHuM4dMTJ+wq9R0myr7Xt8ZzgvtWPWTbVHhtO&#10;Cw47enVUfZc/3kD5Pl0fcrd/66TcrfOno+BxMzPm/m54mYMSGuQ/fG1vrYFJPoG/M+kI6O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hDBQ7GAAAA3AAAAA8AAAAAAAAA&#10;AAAAAAAAoQIAAGRycy9kb3ducmV2LnhtbFBLBQYAAAAABAAEAPkAAACUAwAAAAA=&#10;" strokecolor="black [3213]" strokeweight="1.25pt">
                    <v:stroke endarrow="open" endarrowwidth="narrow" endarrowlength="long"/>
                  </v:shape>
                  <v:shape id="Gerade Verbindung mit Pfeil 354" o:spid="_x0000_s1226" type="#_x0000_t32" style="position:absolute;left:11303;top:16304;width:5461;height:356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sCmYMQAAADcAAAADwAAAGRycy9kb3ducmV2LnhtbESP0WrCQBRE34X+w3ILvummSZSSukpR&#10;hD4IatoPuGSvSWj2brq70fTvuwXBx2FmzjCrzWg6cSXnW8sKXuYJCOLK6pZrBV+f+9krCB+QNXaW&#10;ScEvedisnyYrLLS98ZmuZahFhLAvUEETQl9I6auGDPq57Ymjd7HOYIjS1VI7vEW46WSaJEtpsOW4&#10;0GBP24aq73IwCtKDzn+O2bCji8vciW19KPOTUtPn8f0NRKAxPML39odWkC1y+D8Tj4Bc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WwKZgxAAAANwAAAAPAAAAAAAAAAAA&#10;AAAAAKECAABkcnMvZG93bnJldi54bWxQSwUGAAAAAAQABAD5AAAAkgMAAAAA&#10;" strokecolor="black [3213]" strokeweight="1.25pt">
                    <v:stroke endarrow="open" endarrowwidth="narrow" endarrowlength="long"/>
                  </v:shape>
                  <v:shape id="Textfeld 82" o:spid="_x0000_s1227" type="#_x0000_t202" style="position:absolute;left:51415;top:20648;width:8910;height:38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vuVsQA&#10;AADcAAAADwAAAGRycy9kb3ducmV2LnhtbESPQWvCQBSE7wX/w/KEXkrdVFFqdJUiKDl4qe3B4yP7&#10;TILZt2H3qem/dwWhx2FmvmGW69616kohNp4NfIwyUMSltw1XBn5/tu+foKIgW2w9k4E/irBeDV6W&#10;mFt/42+6HqRSCcIxRwO1SJdrHcuaHMaR74iTd/LBoSQZKm0D3hLctXqcZTPtsOG0UGNHm5rK8+Hi&#10;DOjibbfvLmc5hpk9tn0hYzefG/M67L8WoIR6+Q8/24U1MJlO4XEmHQG9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77lbEAAAA3AAAAA8AAAAAAAAAAAAAAAAAmAIAAGRycy9k&#10;b3ducmV2LnhtbFBLBQYAAAAABAAEAPUAAACJAwAAAAA=&#10;" fillcolor="#ddd8c2 [2894]" stroked="f" strokeweight=".5pt">
                    <v:textbox>
                      <w:txbxContent>
                        <w:p w:rsidR="00217D16" w:rsidRDefault="00217D16" w:rsidP="00D3115B">
                          <w:pPr>
                            <w:pStyle w:val="StandardWeb"/>
                            <w:spacing w:before="0" w:beforeAutospacing="0" w:after="0" w:afterAutospacing="0"/>
                            <w:jc w:val="both"/>
                          </w:pPr>
                          <w:r>
                            <w:rPr>
                              <w:rFonts w:ascii="Arial" w:eastAsia="Times New Roman" w:hAnsi="Arial"/>
                              <w:sz w:val="20"/>
                              <w:szCs w:val="20"/>
                            </w:rPr>
                            <w:t>Ultraschall-sensor</w:t>
                          </w:r>
                        </w:p>
                      </w:txbxContent>
                    </v:textbox>
                  </v:shape>
                  <v:shape id="Gerade Verbindung mit Pfeil 356" o:spid="_x0000_s1228" type="#_x0000_t32" style="position:absolute;left:50927;top:24511;width:2730;height:3354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DSmlsUAAADcAAAADwAAAGRycy9kb3ducmV2LnhtbESPQUvDQBSE70L/w/IK3uxGJamN3RaR&#10;FsSD0LTY62v2mQ1m34bss43/3hUEj8PMfMMs16Pv1JmG2AY2cDvLQBHXwbbcGDjstzcPoKIgW+wC&#10;k4FvirBeTa6WWNpw4R2dK2lUgnAs0YAT6UutY+3IY5yFnjh5H2HwKEkOjbYDXhLcd/ouywrtseW0&#10;4LCnZ0f1Z/XlDVRvxeaYu/fXXqr9Jp+fBE/bhTHX0/HpEZTQKP/hv/aLNXCfF/B7Jh0Bvfo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DSmlsUAAADcAAAADwAAAAAAAAAA&#10;AAAAAAChAgAAZHJzL2Rvd25yZXYueG1sUEsFBgAAAAAEAAQA+QAAAJMDAAAAAA==&#10;" strokecolor="black [3213]" strokeweight="1.25pt">
                    <v:stroke endarrow="open" endarrowwidth="narrow" endarrowlength="long"/>
                  </v:shape>
                  <v:shape id="Gerade Verbindung mit Pfeil 358" o:spid="_x0000_s1229" type="#_x0000_t32" style="position:absolute;left:52705;top:24521;width:1228;height:645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ueXf8IAAADcAAAADwAAAGRycy9kb3ducmV2LnhtbERPTWvCQBC9F/wPyxS81U0rsTW6ihSF&#10;0kOhseh1zI7ZYHY2ZKea/vvuodDj430v14Nv1ZX62AQ28DjJQBFXwTZcG/ja7x5eQEVBttgGJgM/&#10;FGG9Gt0tsbDhxp90LaVWKYRjgQacSFdoHStHHuMkdMSJO4feoyTY19r2eEvhvtVPWTbTHhtODQ47&#10;enVUXcpvb6D8mG2PuTu8d1Lut/nzSfC0mxszvh82C1BCg/yL/9xv1sA0T2vTmXQE9OoX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ZueXf8IAAADcAAAADwAAAAAAAAAAAAAA&#10;AAChAgAAZHJzL2Rvd25yZXYueG1sUEsFBgAAAAAEAAQA+QAAAJADAAAAAA==&#10;" strokecolor="black [3213]" strokeweight="1.25pt">
                    <v:stroke endarrow="open" endarrowwidth="narrow" endarrowlength="long"/>
                  </v:shape>
                  <v:shape id="Gerade Verbindung mit Pfeil 362" o:spid="_x0000_s1230" type="#_x0000_t32" style="position:absolute;left:42056;top:2849;width:4680;height:520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AlRMsMAAADcAAAADwAAAGRycy9kb3ducmV2LnhtbESP0YrCMBRE3xf8h3AF39bUVkSqUWSX&#10;hX0QdKsfcGmubbG5qUnU+vdGEPZxmJkzzHLdm1bcyPnGsoLJOAFBXFrdcKXgePj5nIPwAVlja5kU&#10;PMjDejX4WGKu7Z3/6FaESkQI+xwV1CF0uZS+rMmgH9uOOHon6wyGKF0ltcN7hJtWpkkykwYbjgs1&#10;dvRVU3kurkZButXTyy67ftPJZW7PttoW071So2G/WYAI1If/8Lv9qxVksxReZ+IRkKsn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gJUTLDAAAA3AAAAA8AAAAAAAAAAAAA&#10;AAAAoQIAAGRycy9kb3ducmV2LnhtbFBLBQYAAAAABAAEAPkAAACRAwAAAAA=&#10;" strokecolor="black [3213]" strokeweight="1.25pt">
                    <v:stroke endarrow="open" endarrowwidth="narrow" endarrowlength="long"/>
                  </v:shape>
                  <v:shape id="Textfeld 82" o:spid="_x0000_s1231" type="#_x0000_t202" style="position:absolute;left:530;top:2550;width:10502;height:25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bIFMQA&#10;AADcAAAADwAAAGRycy9kb3ducmV2LnhtbESPQWvCQBSE7wX/w/KEXkrdqCAmdZVSsOTgRe3B4yP7&#10;mgSzb8PuU9N/3xUEj8PMfMOsNoPr1JVCbD0bmE4yUMSVty3XBn6O2/clqCjIFjvPZOCPImzWo5cV&#10;FtbfeE/Xg9QqQTgWaKAR6QutY9WQwzjxPXHyfn1wKEmGWtuAtwR3nZ5l2UI7bDktNNjTV0PV+XBx&#10;BnT59r3rL2c5hYU9dUMpM5fnxryOh88PUEKDPMOPdmkNzJc53M+kI6D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WyBTEAAAA3AAAAA8AAAAAAAAAAAAAAAAAmAIAAGRycy9k&#10;b3ducmV2LnhtbFBLBQYAAAAABAAEAPUAAACJAwAAAAA=&#10;" fillcolor="#ddd8c2 [2894]" stroked="f" strokeweight=".5pt">
                    <v:textbox>
                      <w:txbxContent>
                        <w:p w:rsidR="00217D16" w:rsidRDefault="00217D16" w:rsidP="00A56301">
                          <w:pPr>
                            <w:pStyle w:val="StandardWeb"/>
                            <w:spacing w:before="0" w:beforeAutospacing="0" w:after="0" w:afterAutospacing="0"/>
                            <w:jc w:val="both"/>
                          </w:pPr>
                          <w:r>
                            <w:rPr>
                              <w:rFonts w:ascii="Arial" w:eastAsia="Times New Roman" w:hAnsi="Arial"/>
                              <w:sz w:val="20"/>
                              <w:szCs w:val="20"/>
                            </w:rPr>
                            <w:t>„Schneidlager“</w:t>
                          </w:r>
                        </w:p>
                      </w:txbxContent>
                    </v:textbox>
                  </v:shape>
                  <v:shape id="Gerade Verbindung mit Pfeil 390" o:spid="_x0000_s1232" type="#_x0000_t32" style="position:absolute;left:11049;top:4052;width:4530;height:248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kIa+cAAAADcAAAADwAAAGRycy9kb3ducmV2LnhtbERPzYrCMBC+C/sOYQRvNtWKrNUoi8uC&#10;B0Ht+gBDM7bFZlKTqN233xwEjx/f/2rTm1Y8yPnGsoJJkoIgLq1uuFJw/v0Zf4LwAVlja5kU/JGH&#10;zfpjsMJc2yef6FGESsQQ9jkqqEPocil9WZNBn9iOOHIX6wyGCF0ltcNnDDetnKbpXBpsODbU2NG2&#10;pvJa3I2C6V7Pbofs/k0Xl7kj22pfzI5KjYb91xJEoD68xS/3TivIFnF+PBOPgFz/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BJCGvnAAAAA3AAAAA8AAAAAAAAAAAAAAAAA&#10;oQIAAGRycy9kb3ducmV2LnhtbFBLBQYAAAAABAAEAPkAAACOAwAAAAA=&#10;" strokecolor="black [3213]" strokeweight="1.25pt">
                    <v:stroke endarrow="open" endarrowwidth="narrow" endarrowlength="long"/>
                  </v:shape>
                  <v:shape id="Gerade Verbindung mit Pfeil 391" o:spid="_x0000_s1233" type="#_x0000_t32" style="position:absolute;left:21294;top:11291;width:8360;height:1048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GSEeMUAAADcAAAADwAAAGRycy9kb3ducmV2LnhtbESPQWvCQBSE7wX/w/KE3nRjRVtTVymi&#10;UHooGEt7fWaf2WD2bci+avrvuwWhx2FmvmGW69436kJdrAMbmIwzUMRlsDVXBj4Ou9ETqCjIFpvA&#10;ZOCHIqxXg7sl5jZceU+XQiqVIBxzNOBE2lzrWDryGMehJU7eKXQeJcmu0rbDa4L7Rj9k2Vx7rDkt&#10;OGxp46g8F9/eQPE+337N3OdbK8VhO3s8Ch53C2Puh/3LMyihXv7Dt/arNTBdTODvTDoCevU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GSEeMUAAADcAAAADwAAAAAAAAAA&#10;AAAAAAChAgAAZHJzL2Rvd25yZXYueG1sUEsFBgAAAAAEAAQA+QAAAJMDAAAAAA==&#10;" strokecolor="black [3213]" strokeweight="1.25pt">
                    <v:stroke endarrow="open" endarrowwidth="narrow" endarrowlength="long"/>
                  </v:shape>
                  <v:shape id="Textfeld 82" o:spid="_x0000_s1234" type="#_x0000_t202" style="position:absolute;left:28914;top:7694;width:8909;height:3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vMuMQA&#10;AADcAAAADwAAAGRycy9kb3ducmV2LnhtbESPQWvCQBSE7wX/w/KEXkrdGEGa6CqlYMmhF20PHh/Z&#10;ZxLMvg27T03/fbcgeBxm5htmvR1dr64UYufZwHyWgSKuve24MfDzvXt9AxUF2WLvmQz8UoTtZvK0&#10;xtL6G+/pepBGJQjHEg20IkOpdaxbchhnfiBO3skHh5JkaLQNeEtw1+s8y5baYcdpocWBPlqqz4eL&#10;M6Crl8+v4XKWY1jaYz9WkruiMOZ5Or6vQAmN8gjf25U1sChy+D+TjoDe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rzLjEAAAA3AAAAA8AAAAAAAAAAAAAAAAAmAIAAGRycy9k&#10;b3ducmV2LnhtbFBLBQYAAAAABAAEAPUAAACJAwAAAAA=&#10;" fillcolor="#ddd8c2 [2894]" stroked="f" strokeweight=".5pt">
                    <v:textbox>
                      <w:txbxContent>
                        <w:p w:rsidR="00217D16" w:rsidRDefault="00217D16" w:rsidP="00AE4D35">
                          <w:pPr>
                            <w:pStyle w:val="StandardWeb"/>
                            <w:spacing w:before="0" w:beforeAutospacing="0" w:after="0" w:afterAutospacing="0"/>
                            <w:jc w:val="both"/>
                          </w:pPr>
                          <w:r>
                            <w:rPr>
                              <w:rFonts w:ascii="Arial" w:eastAsia="Times New Roman" w:hAnsi="Arial"/>
                              <w:sz w:val="20"/>
                              <w:szCs w:val="20"/>
                            </w:rPr>
                            <w:t>Ultraschall-sensor</w:t>
                          </w:r>
                        </w:p>
                      </w:txbxContent>
                    </v:textbox>
                  </v:shape>
                </v:group>
                <v:shape id="Gerade Verbindung mit Pfeil 357" o:spid="_x0000_s1235" type="#_x0000_t32" style="position:absolute;left:39652;top:27241;width:3934;height:491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3gDDcYAAADcAAAADwAAAGRycy9kb3ducmV2LnhtbESPQUvDQBSE74L/YXmCN7uxktam3RYp&#10;LYgHwVTa62v2mQ1m34bss03/fVcQPA4z8w2zWA2+VSfqYxPYwOMoA0VcBdtwbeBzt314BhUF2WIb&#10;mAxcKMJqeXuzwMKGM3/QqZRaJQjHAg04ka7QOlaOPMZR6IiT9xV6j5JkX2vb4znBfavHWTbRHhtO&#10;Cw47Wjuqvssfb6B8n2wOudu/dVLuNvn0KHjczoy5vxte5qCEBvkP/7VfrYGnfAq/Z9IR0Ms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d4Aw3GAAAA3AAAAA8AAAAAAAAA&#10;AAAAAAAAoQIAAGRycy9kb3ducmV2LnhtbFBLBQYAAAAABAAEAPkAAACUAwAAAAA=&#10;" strokecolor="black [3213]" strokeweight="1.25pt">
                  <v:stroke endarrow="open" endarrowwidth="narrow" endarrowlength="long"/>
                </v:shape>
                <w10:anchorlock/>
              </v:group>
            </w:pict>
          </mc:Fallback>
        </mc:AlternateContent>
      </w:r>
    </w:p>
    <w:p w:rsidR="000C038F" w:rsidRDefault="00C93DBB" w:rsidP="000C038F">
      <w:pPr>
        <w:spacing w:line="276" w:lineRule="auto"/>
        <w:ind w:left="425"/>
        <w:jc w:val="left"/>
        <w:rPr>
          <w:rFonts w:cs="Arial"/>
          <w:b/>
          <w:sz w:val="22"/>
          <w:szCs w:val="22"/>
        </w:rPr>
      </w:pPr>
      <w:r>
        <w:rPr>
          <w:rFonts w:cs="Arial"/>
          <w:sz w:val="22"/>
          <w:szCs w:val="22"/>
        </w:rPr>
        <w:t xml:space="preserve">Im Versuch </w:t>
      </w:r>
      <w:r w:rsidR="007378BB">
        <w:rPr>
          <w:rFonts w:cs="Arial"/>
          <w:sz w:val="22"/>
          <w:szCs w:val="22"/>
        </w:rPr>
        <w:t>(gemäß der Abbildungen 8 bzw.</w:t>
      </w:r>
      <w:r>
        <w:rPr>
          <w:rFonts w:cs="Arial"/>
          <w:sz w:val="22"/>
          <w:szCs w:val="22"/>
        </w:rPr>
        <w:t xml:space="preserve"> 9</w:t>
      </w:r>
      <w:r w:rsidR="007378BB">
        <w:rPr>
          <w:rFonts w:cs="Arial"/>
          <w:sz w:val="22"/>
          <w:szCs w:val="22"/>
        </w:rPr>
        <w:t>)</w:t>
      </w:r>
      <w:r>
        <w:rPr>
          <w:rFonts w:cs="Arial"/>
          <w:sz w:val="22"/>
          <w:szCs w:val="22"/>
        </w:rPr>
        <w:t xml:space="preserve"> wird die Induktionsspannung </w:t>
      </w:r>
      <w:r w:rsidR="00776042" w:rsidRPr="00776042">
        <w:rPr>
          <w:rFonts w:cs="Arial"/>
          <w:i/>
          <w:position w:val="-6"/>
          <w:sz w:val="22"/>
          <w:szCs w:val="22"/>
        </w:rPr>
        <w:object w:dxaOrig="260" w:dyaOrig="260">
          <v:shape id="_x0000_i1076" type="#_x0000_t75" style="width:13.15pt;height:13.15pt" o:ole="">
            <v:imagedata r:id="rId106" o:title=""/>
          </v:shape>
          <o:OLEObject Type="Embed" ProgID="Equation.3" ShapeID="_x0000_i1076" DrawAspect="Content" ObjectID="_1532330441" r:id="rId107"/>
        </w:object>
      </w:r>
      <w:r>
        <w:rPr>
          <w:rFonts w:cs="Arial"/>
          <w:sz w:val="22"/>
          <w:szCs w:val="22"/>
        </w:rPr>
        <w:t xml:space="preserve"> in Abhä</w:t>
      </w:r>
      <w:r>
        <w:rPr>
          <w:rFonts w:cs="Arial"/>
          <w:sz w:val="22"/>
          <w:szCs w:val="22"/>
        </w:rPr>
        <w:t>n</w:t>
      </w:r>
      <w:r>
        <w:rPr>
          <w:rFonts w:cs="Arial"/>
          <w:sz w:val="22"/>
          <w:szCs w:val="22"/>
        </w:rPr>
        <w:t xml:space="preserve">gigkeit von der Geschwindigkeit </w:t>
      </w:r>
      <w:r w:rsidR="00776042">
        <w:rPr>
          <w:rFonts w:cs="Arial"/>
          <w:position w:val="-6"/>
          <w:sz w:val="22"/>
          <w:szCs w:val="22"/>
        </w:rPr>
        <w:object w:dxaOrig="180" w:dyaOrig="220">
          <v:shape id="_x0000_i1077" type="#_x0000_t75" style="width:10pt;height:11.25pt" o:ole="">
            <v:imagedata r:id="rId108" o:title=""/>
          </v:shape>
          <o:OLEObject Type="Embed" ProgID="Equation.3" ShapeID="_x0000_i1077" DrawAspect="Content" ObjectID="_1532330442" r:id="rId109"/>
        </w:object>
      </w:r>
      <w:r w:rsidR="00CD50B5">
        <w:rPr>
          <w:rFonts w:cs="Arial"/>
          <w:sz w:val="22"/>
          <w:szCs w:val="22"/>
        </w:rPr>
        <w:t xml:space="preserve"> </w:t>
      </w:r>
      <w:r>
        <w:rPr>
          <w:rFonts w:cs="Arial"/>
          <w:sz w:val="22"/>
          <w:szCs w:val="22"/>
        </w:rPr>
        <w:t>des (</w:t>
      </w:r>
      <w:r w:rsidR="00776042">
        <w:rPr>
          <w:rFonts w:cs="Arial"/>
          <w:sz w:val="22"/>
          <w:szCs w:val="22"/>
        </w:rPr>
        <w:t xml:space="preserve">hier relevanten) unteren Teils der </w:t>
      </w:r>
      <w:r>
        <w:rPr>
          <w:rFonts w:cs="Arial"/>
          <w:sz w:val="22"/>
          <w:szCs w:val="22"/>
        </w:rPr>
        <w:t xml:space="preserve">flachen Spule gemessen. </w:t>
      </w:r>
      <w:r w:rsidR="00EE4957">
        <w:rPr>
          <w:rFonts w:cs="Arial"/>
          <w:sz w:val="22"/>
          <w:szCs w:val="22"/>
        </w:rPr>
        <w:t>Da</w:t>
      </w:r>
      <w:r w:rsidR="001936FC">
        <w:rPr>
          <w:rFonts w:cs="Arial"/>
          <w:sz w:val="22"/>
          <w:szCs w:val="22"/>
        </w:rPr>
        <w:t>zu werden</w:t>
      </w:r>
      <w:r w:rsidR="00EE4957">
        <w:rPr>
          <w:rFonts w:cs="Arial"/>
          <w:sz w:val="22"/>
          <w:szCs w:val="22"/>
        </w:rPr>
        <w:t xml:space="preserve"> die Geschwindigkeit</w:t>
      </w:r>
      <w:r w:rsidR="00EC57D0">
        <w:rPr>
          <w:rFonts w:cs="Arial"/>
          <w:sz w:val="22"/>
          <w:szCs w:val="22"/>
        </w:rPr>
        <w:t xml:space="preserve"> </w:t>
      </w:r>
      <w:r w:rsidR="00EC57D0">
        <w:rPr>
          <w:rFonts w:cs="Arial"/>
          <w:position w:val="-6"/>
          <w:sz w:val="22"/>
          <w:szCs w:val="22"/>
        </w:rPr>
        <w:object w:dxaOrig="180" w:dyaOrig="220">
          <v:shape id="_x0000_i1078" type="#_x0000_t75" style="width:10pt;height:11.25pt" o:ole="">
            <v:imagedata r:id="rId108" o:title=""/>
          </v:shape>
          <o:OLEObject Type="Embed" ProgID="Equation.3" ShapeID="_x0000_i1078" DrawAspect="Content" ObjectID="_1532330443" r:id="rId110"/>
        </w:object>
      </w:r>
      <w:r w:rsidR="00EE4957">
        <w:rPr>
          <w:rFonts w:cs="Arial"/>
          <w:sz w:val="22"/>
          <w:szCs w:val="22"/>
        </w:rPr>
        <w:t xml:space="preserve"> und </w:t>
      </w:r>
      <w:r w:rsidR="001A30BB">
        <w:rPr>
          <w:rFonts w:cs="Arial"/>
          <w:sz w:val="22"/>
          <w:szCs w:val="22"/>
        </w:rPr>
        <w:t xml:space="preserve">die </w:t>
      </w:r>
      <w:r w:rsidR="00EE4957">
        <w:rPr>
          <w:rFonts w:cs="Arial"/>
          <w:sz w:val="22"/>
          <w:szCs w:val="22"/>
        </w:rPr>
        <w:t xml:space="preserve">Induktionsspannung </w:t>
      </w:r>
      <w:r w:rsidR="00EC57D0" w:rsidRPr="00776042">
        <w:rPr>
          <w:rFonts w:cs="Arial"/>
          <w:i/>
          <w:position w:val="-6"/>
          <w:sz w:val="22"/>
          <w:szCs w:val="22"/>
        </w:rPr>
        <w:object w:dxaOrig="260" w:dyaOrig="260">
          <v:shape id="_x0000_i1079" type="#_x0000_t75" style="width:13.15pt;height:13.15pt" o:ole="">
            <v:imagedata r:id="rId106" o:title=""/>
          </v:shape>
          <o:OLEObject Type="Embed" ProgID="Equation.3" ShapeID="_x0000_i1079" DrawAspect="Content" ObjectID="_1532330444" r:id="rId111"/>
        </w:object>
      </w:r>
      <w:r w:rsidR="00EC57D0">
        <w:rPr>
          <w:rFonts w:cs="Arial"/>
          <w:i/>
          <w:sz w:val="22"/>
          <w:szCs w:val="22"/>
        </w:rPr>
        <w:t xml:space="preserve"> </w:t>
      </w:r>
      <w:r w:rsidR="00EE4957">
        <w:rPr>
          <w:rFonts w:cs="Arial"/>
          <w:sz w:val="22"/>
          <w:szCs w:val="22"/>
        </w:rPr>
        <w:t>zeitgleich und kontinuierlich gemessen und registriert</w:t>
      </w:r>
      <w:r w:rsidR="00EC57D0">
        <w:rPr>
          <w:rFonts w:cs="Arial"/>
          <w:sz w:val="22"/>
          <w:szCs w:val="22"/>
        </w:rPr>
        <w:t>. B</w:t>
      </w:r>
      <w:r w:rsidR="00EE4957">
        <w:rPr>
          <w:rFonts w:cs="Arial"/>
          <w:sz w:val="22"/>
          <w:szCs w:val="22"/>
        </w:rPr>
        <w:t xml:space="preserve">ei der anschließenden Auswertung </w:t>
      </w:r>
      <w:r w:rsidR="00EC57D0">
        <w:rPr>
          <w:rFonts w:cs="Arial"/>
          <w:sz w:val="22"/>
          <w:szCs w:val="22"/>
        </w:rPr>
        <w:t xml:space="preserve">kann dann </w:t>
      </w:r>
      <w:r w:rsidR="00EE4957">
        <w:rPr>
          <w:rFonts w:cs="Arial"/>
          <w:sz w:val="22"/>
          <w:szCs w:val="22"/>
        </w:rPr>
        <w:t xml:space="preserve">jeder Geschwindigkeit </w:t>
      </w:r>
      <w:r w:rsidR="00EC57D0">
        <w:rPr>
          <w:rFonts w:cs="Arial"/>
          <w:position w:val="-6"/>
          <w:sz w:val="22"/>
          <w:szCs w:val="22"/>
        </w:rPr>
        <w:object w:dxaOrig="180" w:dyaOrig="220">
          <v:shape id="_x0000_i1080" type="#_x0000_t75" style="width:10pt;height:11.25pt" o:ole="">
            <v:imagedata r:id="rId108" o:title=""/>
          </v:shape>
          <o:OLEObject Type="Embed" ProgID="Equation.3" ShapeID="_x0000_i1080" DrawAspect="Content" ObjectID="_1532330445" r:id="rId112"/>
        </w:object>
      </w:r>
      <w:r w:rsidR="00EC57D0">
        <w:rPr>
          <w:rFonts w:cs="Arial"/>
          <w:sz w:val="22"/>
          <w:szCs w:val="22"/>
        </w:rPr>
        <w:t xml:space="preserve"> </w:t>
      </w:r>
      <w:r w:rsidR="00AE4EDE">
        <w:rPr>
          <w:rFonts w:cs="Arial"/>
          <w:sz w:val="22"/>
          <w:szCs w:val="22"/>
        </w:rPr>
        <w:t xml:space="preserve">die entsprechende Induktionsspannung </w:t>
      </w:r>
      <w:r w:rsidR="00EC57D0" w:rsidRPr="00776042">
        <w:rPr>
          <w:rFonts w:cs="Arial"/>
          <w:i/>
          <w:position w:val="-6"/>
          <w:sz w:val="22"/>
          <w:szCs w:val="22"/>
        </w:rPr>
        <w:object w:dxaOrig="260" w:dyaOrig="260">
          <v:shape id="_x0000_i1081" type="#_x0000_t75" style="width:13.15pt;height:13.15pt" o:ole="">
            <v:imagedata r:id="rId106" o:title=""/>
          </v:shape>
          <o:OLEObject Type="Embed" ProgID="Equation.3" ShapeID="_x0000_i1081" DrawAspect="Content" ObjectID="_1532330446" r:id="rId113"/>
        </w:object>
      </w:r>
      <w:r w:rsidR="00EC57D0">
        <w:rPr>
          <w:rFonts w:cs="Arial"/>
          <w:sz w:val="22"/>
          <w:szCs w:val="22"/>
        </w:rPr>
        <w:t xml:space="preserve"> </w:t>
      </w:r>
      <w:r w:rsidR="00D04368">
        <w:rPr>
          <w:rFonts w:cs="Arial"/>
          <w:sz w:val="22"/>
          <w:szCs w:val="22"/>
        </w:rPr>
        <w:t>(z. B. durch eine entsprechende grap</w:t>
      </w:r>
      <w:r w:rsidR="00EC57D0">
        <w:rPr>
          <w:rFonts w:cs="Arial"/>
          <w:sz w:val="22"/>
          <w:szCs w:val="22"/>
        </w:rPr>
        <w:t>hische Darstellung mit Hilfe der Messwerterfassungs- und A</w:t>
      </w:r>
      <w:r w:rsidR="00D04368">
        <w:rPr>
          <w:rFonts w:cs="Arial"/>
          <w:sz w:val="22"/>
          <w:szCs w:val="22"/>
        </w:rPr>
        <w:t>uswerte</w:t>
      </w:r>
      <w:r w:rsidR="00EC57D0">
        <w:rPr>
          <w:rFonts w:cs="Arial"/>
          <w:sz w:val="22"/>
          <w:szCs w:val="22"/>
        </w:rPr>
        <w:t>-</w:t>
      </w:r>
      <w:r w:rsidR="00D04368">
        <w:rPr>
          <w:rFonts w:cs="Arial"/>
          <w:sz w:val="22"/>
          <w:szCs w:val="22"/>
        </w:rPr>
        <w:t xml:space="preserve">software) </w:t>
      </w:r>
      <w:r w:rsidR="00AE4EDE">
        <w:rPr>
          <w:rFonts w:cs="Arial"/>
          <w:sz w:val="22"/>
          <w:szCs w:val="22"/>
        </w:rPr>
        <w:t xml:space="preserve">zugeordnet werden. Kenntnisse über die Kinematik </w:t>
      </w:r>
      <w:r w:rsidR="00EC57D0">
        <w:rPr>
          <w:rFonts w:cs="Arial"/>
          <w:sz w:val="22"/>
          <w:szCs w:val="22"/>
        </w:rPr>
        <w:t xml:space="preserve">(oder Dynamik) </w:t>
      </w:r>
      <w:r w:rsidR="00AE4EDE">
        <w:rPr>
          <w:rFonts w:cs="Arial"/>
          <w:sz w:val="22"/>
          <w:szCs w:val="22"/>
        </w:rPr>
        <w:t>der Pende</w:t>
      </w:r>
      <w:r w:rsidR="00AE4EDE">
        <w:rPr>
          <w:rFonts w:cs="Arial"/>
          <w:sz w:val="22"/>
          <w:szCs w:val="22"/>
        </w:rPr>
        <w:t>l</w:t>
      </w:r>
      <w:r w:rsidR="00AE4EDE">
        <w:rPr>
          <w:rFonts w:cs="Arial"/>
          <w:sz w:val="22"/>
          <w:szCs w:val="22"/>
        </w:rPr>
        <w:t xml:space="preserve">bewegung sind daher bei diesem Vorgehen </w:t>
      </w:r>
      <w:r w:rsidR="00AE4EDE" w:rsidRPr="008D1FE3">
        <w:rPr>
          <w:rFonts w:cs="Arial"/>
          <w:b/>
          <w:i/>
          <w:sz w:val="22"/>
          <w:szCs w:val="22"/>
        </w:rPr>
        <w:t>nicht</w:t>
      </w:r>
      <w:r w:rsidR="00AE4EDE">
        <w:rPr>
          <w:rFonts w:cs="Arial"/>
          <w:sz w:val="22"/>
          <w:szCs w:val="22"/>
        </w:rPr>
        <w:t xml:space="preserve"> erforderlich. </w:t>
      </w:r>
      <w:r w:rsidR="00676665">
        <w:rPr>
          <w:rFonts w:cs="Arial"/>
          <w:sz w:val="22"/>
          <w:szCs w:val="22"/>
        </w:rPr>
        <w:br/>
      </w:r>
      <w:r w:rsidR="002A68EC">
        <w:rPr>
          <w:rFonts w:cs="Arial"/>
          <w:sz w:val="22"/>
          <w:szCs w:val="22"/>
        </w:rPr>
        <w:t xml:space="preserve">Aufgrund des Schwingens der Leiterschaukel ändert sich die Geschwindigkeit </w:t>
      </w:r>
      <w:r w:rsidR="00AE4EDE">
        <w:rPr>
          <w:rFonts w:cs="Arial"/>
          <w:sz w:val="22"/>
          <w:szCs w:val="22"/>
        </w:rPr>
        <w:t>(</w:t>
      </w:r>
      <w:r w:rsidR="002A68EC">
        <w:rPr>
          <w:rFonts w:cs="Arial"/>
          <w:sz w:val="22"/>
          <w:szCs w:val="22"/>
        </w:rPr>
        <w:t>des</w:t>
      </w:r>
      <w:r w:rsidR="00AE4EDE">
        <w:rPr>
          <w:rFonts w:cs="Arial"/>
          <w:sz w:val="22"/>
          <w:szCs w:val="22"/>
        </w:rPr>
        <w:t xml:space="preserve"> unteren Teils des</w:t>
      </w:r>
      <w:r w:rsidR="002A68EC">
        <w:rPr>
          <w:rFonts w:cs="Arial"/>
          <w:sz w:val="22"/>
          <w:szCs w:val="22"/>
        </w:rPr>
        <w:t xml:space="preserve"> Leiter</w:t>
      </w:r>
      <w:r w:rsidR="00AE4EDE">
        <w:rPr>
          <w:rFonts w:cs="Arial"/>
          <w:sz w:val="22"/>
          <w:szCs w:val="22"/>
        </w:rPr>
        <w:t>rahmens)</w:t>
      </w:r>
      <w:r w:rsidR="002A68EC">
        <w:rPr>
          <w:rFonts w:cs="Arial"/>
          <w:sz w:val="22"/>
          <w:szCs w:val="22"/>
        </w:rPr>
        <w:t xml:space="preserve"> kontinuierlich</w:t>
      </w:r>
      <w:r w:rsidR="00141834">
        <w:rPr>
          <w:rFonts w:cs="Arial"/>
          <w:sz w:val="22"/>
          <w:szCs w:val="22"/>
        </w:rPr>
        <w:t>. W</w:t>
      </w:r>
      <w:r w:rsidR="00AE4EDE">
        <w:rPr>
          <w:rFonts w:cs="Arial"/>
          <w:sz w:val="22"/>
          <w:szCs w:val="22"/>
        </w:rPr>
        <w:t>ird zudem d</w:t>
      </w:r>
      <w:r w:rsidR="00776042">
        <w:rPr>
          <w:rFonts w:cs="Arial"/>
          <w:sz w:val="22"/>
          <w:szCs w:val="22"/>
        </w:rPr>
        <w:t xml:space="preserve">ie Stärke des magnetischen Feldes manuell verändert </w:t>
      </w:r>
      <w:r w:rsidR="002A68EC">
        <w:rPr>
          <w:rFonts w:cs="Arial"/>
          <w:sz w:val="22"/>
          <w:szCs w:val="22"/>
        </w:rPr>
        <w:t xml:space="preserve">und vom System </w:t>
      </w:r>
      <w:r w:rsidR="00676665">
        <w:rPr>
          <w:rFonts w:cs="Arial"/>
          <w:sz w:val="22"/>
          <w:szCs w:val="22"/>
        </w:rPr>
        <w:t xml:space="preserve">(mit Hilfe der Hallsonde) </w:t>
      </w:r>
      <w:r w:rsidR="00141834">
        <w:rPr>
          <w:rFonts w:cs="Arial"/>
          <w:sz w:val="22"/>
          <w:szCs w:val="22"/>
        </w:rPr>
        <w:t xml:space="preserve">ebenfalls gemessen und </w:t>
      </w:r>
      <w:r w:rsidR="002A68EC">
        <w:rPr>
          <w:rFonts w:cs="Arial"/>
          <w:sz w:val="22"/>
          <w:szCs w:val="22"/>
        </w:rPr>
        <w:t>au</w:t>
      </w:r>
      <w:r w:rsidR="002A68EC">
        <w:rPr>
          <w:rFonts w:cs="Arial"/>
          <w:sz w:val="22"/>
          <w:szCs w:val="22"/>
        </w:rPr>
        <w:t>f</w:t>
      </w:r>
      <w:r w:rsidR="002A68EC">
        <w:rPr>
          <w:rFonts w:cs="Arial"/>
          <w:sz w:val="22"/>
          <w:szCs w:val="22"/>
        </w:rPr>
        <w:t>gezeichnet</w:t>
      </w:r>
      <w:r w:rsidR="00AE4EDE">
        <w:rPr>
          <w:rFonts w:cs="Arial"/>
          <w:sz w:val="22"/>
          <w:szCs w:val="22"/>
        </w:rPr>
        <w:t>, kann leicht ein hinreichend großes Parameterfeld (für den Bestätigungsve</w:t>
      </w:r>
      <w:r w:rsidR="00AE4EDE">
        <w:rPr>
          <w:rFonts w:cs="Arial"/>
          <w:sz w:val="22"/>
          <w:szCs w:val="22"/>
        </w:rPr>
        <w:t>r</w:t>
      </w:r>
      <w:r w:rsidR="00AE4EDE">
        <w:rPr>
          <w:rFonts w:cs="Arial"/>
          <w:sz w:val="22"/>
          <w:szCs w:val="22"/>
        </w:rPr>
        <w:t>such) abgedeckt werden</w:t>
      </w:r>
      <w:r w:rsidR="00776042">
        <w:rPr>
          <w:rFonts w:cs="Arial"/>
          <w:sz w:val="22"/>
          <w:szCs w:val="22"/>
        </w:rPr>
        <w:t>.</w:t>
      </w:r>
      <w:r w:rsidR="002A68EC">
        <w:rPr>
          <w:rFonts w:cs="Arial"/>
          <w:sz w:val="22"/>
          <w:szCs w:val="22"/>
        </w:rPr>
        <w:t xml:space="preserve"> Eine B</w:t>
      </w:r>
      <w:r w:rsidR="006A76FF">
        <w:rPr>
          <w:rFonts w:cs="Arial"/>
          <w:sz w:val="22"/>
          <w:szCs w:val="22"/>
        </w:rPr>
        <w:t xml:space="preserve">eispielmessung ist in Abbildung </w:t>
      </w:r>
      <w:r w:rsidR="002A68EC">
        <w:rPr>
          <w:rFonts w:cs="Arial"/>
          <w:sz w:val="22"/>
          <w:szCs w:val="22"/>
        </w:rPr>
        <w:t>10 wiedergegeben.</w:t>
      </w:r>
      <w:r w:rsidR="000C038F" w:rsidRPr="000C038F">
        <w:rPr>
          <w:rFonts w:cs="Arial"/>
          <w:b/>
          <w:sz w:val="22"/>
          <w:szCs w:val="22"/>
        </w:rPr>
        <w:t xml:space="preserve"> </w:t>
      </w:r>
    </w:p>
    <w:p w:rsidR="000C038F" w:rsidRPr="005758C3" w:rsidRDefault="000C038F" w:rsidP="00534B9C">
      <w:pPr>
        <w:spacing w:before="120" w:after="20" w:line="276" w:lineRule="auto"/>
        <w:ind w:left="425"/>
        <w:jc w:val="left"/>
        <w:rPr>
          <w:rFonts w:cs="Arial"/>
          <w:b/>
          <w:sz w:val="22"/>
          <w:szCs w:val="22"/>
        </w:rPr>
      </w:pPr>
      <w:r w:rsidRPr="005758C3">
        <w:rPr>
          <w:rFonts w:cs="Arial"/>
          <w:b/>
          <w:sz w:val="22"/>
          <w:szCs w:val="22"/>
        </w:rPr>
        <w:t xml:space="preserve">Anmerkung zur Arbeitsweise </w:t>
      </w:r>
      <w:r>
        <w:rPr>
          <w:rFonts w:cs="Arial"/>
          <w:b/>
          <w:sz w:val="22"/>
          <w:szCs w:val="22"/>
        </w:rPr>
        <w:t>preisgünstiger</w:t>
      </w:r>
      <w:r w:rsidRPr="005758C3">
        <w:rPr>
          <w:rFonts w:cs="Arial"/>
          <w:b/>
          <w:sz w:val="22"/>
          <w:szCs w:val="22"/>
        </w:rPr>
        <w:t xml:space="preserve"> Messwerterfassungssysteme:</w:t>
      </w:r>
    </w:p>
    <w:p w:rsidR="000C038F" w:rsidRDefault="000C038F" w:rsidP="000C038F">
      <w:pPr>
        <w:spacing w:after="200" w:line="276" w:lineRule="auto"/>
        <w:ind w:left="426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Je nach verwendetem Messwerterfassungssystem wird man bei diesem Versuch festste</w:t>
      </w:r>
      <w:r>
        <w:rPr>
          <w:rFonts w:cs="Arial"/>
          <w:sz w:val="22"/>
          <w:szCs w:val="22"/>
        </w:rPr>
        <w:t>l</w:t>
      </w:r>
      <w:r>
        <w:rPr>
          <w:rFonts w:cs="Arial"/>
          <w:sz w:val="22"/>
          <w:szCs w:val="22"/>
        </w:rPr>
        <w:t xml:space="preserve">len, dass das </w:t>
      </w:r>
      <w:r w:rsidRPr="007D1D67">
        <w:rPr>
          <w:rFonts w:ascii="Times New Roman" w:hAnsi="Times New Roman"/>
          <w:i/>
          <w:szCs w:val="24"/>
        </w:rPr>
        <w:t>t - v</w:t>
      </w:r>
      <w:r w:rsidRPr="005758C3">
        <w:rPr>
          <w:rFonts w:cs="Arial"/>
          <w:sz w:val="22"/>
          <w:szCs w:val="22"/>
        </w:rPr>
        <w:t xml:space="preserve"> - Diagramm </w:t>
      </w:r>
      <w:r>
        <w:rPr>
          <w:rFonts w:cs="Arial"/>
          <w:sz w:val="22"/>
          <w:szCs w:val="22"/>
        </w:rPr>
        <w:t xml:space="preserve">und das </w:t>
      </w:r>
      <w:r w:rsidRPr="007D1D67">
        <w:rPr>
          <w:rFonts w:ascii="Times New Roman" w:hAnsi="Times New Roman"/>
          <w:i/>
          <w:szCs w:val="24"/>
        </w:rPr>
        <w:t xml:space="preserve">t </w:t>
      </w:r>
      <w:r>
        <w:rPr>
          <w:rFonts w:ascii="Times New Roman" w:hAnsi="Times New Roman"/>
          <w:i/>
          <w:szCs w:val="24"/>
        </w:rPr>
        <w:t>-</w:t>
      </w:r>
      <w:r w:rsidRPr="007D1D67">
        <w:rPr>
          <w:rFonts w:ascii="Times New Roman" w:hAnsi="Times New Roman"/>
          <w:i/>
          <w:szCs w:val="24"/>
        </w:rPr>
        <w:t xml:space="preserve"> U</w:t>
      </w:r>
      <w:r>
        <w:rPr>
          <w:rFonts w:cs="Arial"/>
          <w:sz w:val="22"/>
          <w:szCs w:val="22"/>
        </w:rPr>
        <w:t xml:space="preserve"> - Diagramm nicht richtig synchronisiert wiede</w:t>
      </w:r>
      <w:r>
        <w:rPr>
          <w:rFonts w:cs="Arial"/>
          <w:sz w:val="22"/>
          <w:szCs w:val="22"/>
        </w:rPr>
        <w:t>r</w:t>
      </w:r>
      <w:r>
        <w:rPr>
          <w:rFonts w:cs="Arial"/>
          <w:sz w:val="22"/>
          <w:szCs w:val="22"/>
        </w:rPr>
        <w:t>gegeben werden. Häufig werden die Messdaten eben nicht wirklich simultan erhoben, we</w:t>
      </w:r>
      <w:r>
        <w:rPr>
          <w:rFonts w:cs="Arial"/>
          <w:sz w:val="22"/>
          <w:szCs w:val="22"/>
        </w:rPr>
        <w:t>i</w:t>
      </w:r>
      <w:r>
        <w:rPr>
          <w:rFonts w:cs="Arial"/>
          <w:sz w:val="22"/>
          <w:szCs w:val="22"/>
        </w:rPr>
        <w:t>terverarbeitet und aufgezeichnet. Dies ist insbesondere dann der Fall, wenn bei mehrkan</w:t>
      </w:r>
      <w:r>
        <w:rPr>
          <w:rFonts w:cs="Arial"/>
          <w:sz w:val="22"/>
          <w:szCs w:val="22"/>
        </w:rPr>
        <w:t>a</w:t>
      </w:r>
      <w:r>
        <w:rPr>
          <w:rFonts w:cs="Arial"/>
          <w:sz w:val="22"/>
          <w:szCs w:val="22"/>
        </w:rPr>
        <w:t xml:space="preserve">ligen (einfachen </w:t>
      </w:r>
      <w:r w:rsidR="00FD4EB4">
        <w:rPr>
          <w:rFonts w:cs="Arial"/>
          <w:sz w:val="22"/>
          <w:szCs w:val="22"/>
        </w:rPr>
        <w:t>/</w:t>
      </w:r>
      <w:r>
        <w:rPr>
          <w:rFonts w:cs="Arial"/>
          <w:sz w:val="22"/>
          <w:szCs w:val="22"/>
        </w:rPr>
        <w:t xml:space="preserve"> preisgünstigen) Messwerterfassungssystemen nur ein Analog-Digital-Wandler zur Verfügung steht, der die Signal</w:t>
      </w:r>
      <w:r w:rsidR="00C520BA">
        <w:rPr>
          <w:rFonts w:cs="Arial"/>
          <w:sz w:val="22"/>
          <w:szCs w:val="22"/>
        </w:rPr>
        <w:t>e zeitlich versetzt  verarbeiten muss</w:t>
      </w:r>
      <w:r>
        <w:rPr>
          <w:rFonts w:cs="Arial"/>
          <w:sz w:val="22"/>
          <w:szCs w:val="22"/>
        </w:rPr>
        <w:t>. Auch wird z. B. ein Ultraschall-Bewegungsmesswandler meist an einer digitalen Schnittstelle betri</w:t>
      </w:r>
      <w:r>
        <w:rPr>
          <w:rFonts w:cs="Arial"/>
          <w:sz w:val="22"/>
          <w:szCs w:val="22"/>
        </w:rPr>
        <w:t>e</w:t>
      </w:r>
      <w:r>
        <w:rPr>
          <w:rFonts w:cs="Arial"/>
          <w:sz w:val="22"/>
          <w:szCs w:val="22"/>
        </w:rPr>
        <w:t xml:space="preserve">ben, welche wiederum eine andere </w:t>
      </w:r>
      <w:r w:rsidR="00FD4EB4">
        <w:rPr>
          <w:rFonts w:cs="Arial"/>
          <w:sz w:val="22"/>
          <w:szCs w:val="22"/>
        </w:rPr>
        <w:t>„</w:t>
      </w:r>
      <w:r>
        <w:rPr>
          <w:rFonts w:cs="Arial"/>
          <w:sz w:val="22"/>
          <w:szCs w:val="22"/>
        </w:rPr>
        <w:t>Wandlungszeit</w:t>
      </w:r>
      <w:r w:rsidR="00FD4EB4">
        <w:rPr>
          <w:rFonts w:cs="Arial"/>
          <w:sz w:val="22"/>
          <w:szCs w:val="22"/>
        </w:rPr>
        <w:t>“</w:t>
      </w:r>
      <w:r>
        <w:rPr>
          <w:rFonts w:cs="Arial"/>
          <w:sz w:val="22"/>
          <w:szCs w:val="22"/>
        </w:rPr>
        <w:t xml:space="preserve"> besitzt. In solchen Fällen können die Messkurven (evtl. softwaremäßig) leicht verschoben werden</w:t>
      </w:r>
      <w:r w:rsidR="00FD4EB4">
        <w:rPr>
          <w:rFonts w:cs="Arial"/>
          <w:sz w:val="22"/>
          <w:szCs w:val="22"/>
        </w:rPr>
        <w:t xml:space="preserve"> (siehe Diagramme in Abbi</w:t>
      </w:r>
      <w:r w:rsidR="00FD4EB4">
        <w:rPr>
          <w:rFonts w:cs="Arial"/>
          <w:sz w:val="22"/>
          <w:szCs w:val="22"/>
        </w:rPr>
        <w:t>l</w:t>
      </w:r>
      <w:r w:rsidR="00FD4EB4">
        <w:rPr>
          <w:rFonts w:cs="Arial"/>
          <w:sz w:val="22"/>
          <w:szCs w:val="22"/>
        </w:rPr>
        <w:t>dung 10)</w:t>
      </w:r>
      <w:r>
        <w:rPr>
          <w:rFonts w:cs="Arial"/>
          <w:sz w:val="22"/>
          <w:szCs w:val="22"/>
        </w:rPr>
        <w:t xml:space="preserve">. Dieses Problem sowie Sinn und fachliche Rechtfertigung </w:t>
      </w:r>
      <w:r w:rsidR="00FD4EB4">
        <w:rPr>
          <w:rFonts w:cs="Arial"/>
          <w:sz w:val="22"/>
          <w:szCs w:val="22"/>
        </w:rPr>
        <w:t>der beschriebenen</w:t>
      </w:r>
      <w:r>
        <w:rPr>
          <w:rFonts w:cs="Arial"/>
          <w:sz w:val="22"/>
          <w:szCs w:val="22"/>
        </w:rPr>
        <w:t xml:space="preserve"> Vo</w:t>
      </w:r>
      <w:r>
        <w:rPr>
          <w:rFonts w:cs="Arial"/>
          <w:sz w:val="22"/>
          <w:szCs w:val="22"/>
        </w:rPr>
        <w:t>r</w:t>
      </w:r>
      <w:r>
        <w:rPr>
          <w:rFonts w:cs="Arial"/>
          <w:sz w:val="22"/>
          <w:szCs w:val="22"/>
        </w:rPr>
        <w:t xml:space="preserve">gehensweise sollten dann aber auch im Unterricht zumindest </w:t>
      </w:r>
      <w:r w:rsidR="00C520BA">
        <w:rPr>
          <w:rFonts w:cs="Arial"/>
          <w:sz w:val="22"/>
          <w:szCs w:val="22"/>
        </w:rPr>
        <w:t xml:space="preserve">kurz </w:t>
      </w:r>
      <w:r>
        <w:rPr>
          <w:rFonts w:cs="Arial"/>
          <w:sz w:val="22"/>
          <w:szCs w:val="22"/>
        </w:rPr>
        <w:t>angesprochen werden.</w:t>
      </w:r>
    </w:p>
    <w:p w:rsidR="000C038F" w:rsidRDefault="000C038F" w:rsidP="000C038F">
      <w:pPr>
        <w:spacing w:after="200" w:line="276" w:lineRule="auto"/>
        <w:ind w:left="426"/>
        <w:jc w:val="left"/>
        <w:rPr>
          <w:rFonts w:cs="Arial"/>
          <w:sz w:val="22"/>
          <w:szCs w:val="22"/>
        </w:rPr>
      </w:pPr>
    </w:p>
    <w:p w:rsidR="00613DE5" w:rsidRPr="00545A3D" w:rsidRDefault="00450437" w:rsidP="00545A3D">
      <w:pPr>
        <w:spacing w:after="60" w:line="276" w:lineRule="auto"/>
        <w:ind w:left="425"/>
        <w:jc w:val="left"/>
        <w:rPr>
          <w:rFonts w:cs="Arial"/>
          <w:b/>
          <w:sz w:val="22"/>
          <w:szCs w:val="22"/>
        </w:rPr>
      </w:pPr>
      <w:r>
        <w:rPr>
          <w:rFonts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-109122</wp:posOffset>
                </wp:positionH>
                <wp:positionV relativeFrom="paragraph">
                  <wp:posOffset>4209464</wp:posOffset>
                </wp:positionV>
                <wp:extent cx="375137" cy="4173415"/>
                <wp:effectExtent l="0" t="19050" r="44450" b="93980"/>
                <wp:wrapNone/>
                <wp:docPr id="135" name="Gruppieren 1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5137" cy="4173415"/>
                          <a:chOff x="0" y="0"/>
                          <a:chExt cx="375137" cy="4173415"/>
                        </a:xfrm>
                      </wpg:grpSpPr>
                      <wps:wsp>
                        <wps:cNvPr id="321" name="Gerade Verbindung mit Pfeil 321"/>
                        <wps:cNvCnPr/>
                        <wps:spPr>
                          <a:xfrm flipV="1">
                            <a:off x="0" y="4173415"/>
                            <a:ext cx="374650" cy="0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tailEnd type="triangle" w="med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22" name="Gerade Verbindung mit Pfeil 322"/>
                        <wps:cNvCnPr/>
                        <wps:spPr>
                          <a:xfrm flipH="1">
                            <a:off x="23446" y="0"/>
                            <a:ext cx="5861" cy="4166381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tailEnd type="none" w="med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2" name="Gerade Verbindung mit Pfeil 342"/>
                        <wps:cNvCnPr/>
                        <wps:spPr>
                          <a:xfrm flipH="1">
                            <a:off x="17584" y="23446"/>
                            <a:ext cx="357553" cy="1"/>
                          </a:xfrm>
                          <a:prstGeom prst="straightConnector1">
                            <a:avLst/>
                          </a:prstGeom>
                          <a:ln w="44450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tailEnd type="none" w="med" len="lg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ieren 135" o:spid="_x0000_s1026" style="position:absolute;margin-left:-8.6pt;margin-top:331.45pt;width:29.55pt;height:328.6pt;z-index:251664384" coordsize="3751,417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">
                <v:shape id="Gerade Verbindung mit Pfeil 321" o:spid="_x0000_s1027" type="#_x0000_t32" style="position:absolute;top:41734;width:3746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lNePsQAAADcAAAADwAAAGRycy9kb3ducmV2LnhtbESPQWsCMRSE7wX/Q3hCbzWrBZV1syJS&#10;QejBqi14fCSvm6Wbl2WT6tZfbwqCx2FmvmGKZe8acaYu1J4VjEcZCGLtTc2Vgs/j5mUOIkRkg41n&#10;UvBHAZbl4KnA3PgL7+l8iJVIEA45KrAxtrmUQVtyGEa+JU7et+8cxiS7SpoOLwnuGjnJsql0WHNa&#10;sNjS2pL+Ofw6Bdc3Om3cPpCf2V5veVd9vbcfSj0P+9UCRKQ+PsL39tYoeJ2M4f9MOgKyv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mU14+xAAAANwAAAAPAAAAAAAAAAAA&#10;AAAAAKECAABkcnMvZG93bnJldi54bWxQSwUGAAAAAAQABAD5AAAAkgMAAAAA&#10;" strokecolor="#5a5a5a [2109]" strokeweight="3.5pt">
                  <v:stroke endarrow="block" endarrowlength="long"/>
                </v:shape>
                <v:shape id="Gerade Verbindung mit Pfeil 322" o:spid="_x0000_s1028" type="#_x0000_t32" style="position:absolute;left:234;width:59;height:4166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Wih9MUAAADcAAAADwAAAGRycy9kb3ducmV2LnhtbESPQWvCQBSE7wX/w/KE3uqmUarGbEQK&#10;hV48VAX19th9JqHZt2l2m8R/3y0Uehxm5hsm3462ET11vnas4HmWgCDWztRcKjgd355WIHxANtg4&#10;JgV38rAtJg85ZsYN/EH9IZQiQthnqKAKoc2k9Loii37mWuLo3VxnMUTZldJ0OES4bWSaJC/SYs1x&#10;ocKWXivSn4dvqyD50sv5fb/W/W6wo5XXy1mfF0o9TsfdBkSgMfyH/9rvRsE8TeH3TDwCsvg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Wih9MUAAADcAAAADwAAAAAAAAAA&#10;AAAAAAChAgAAZHJzL2Rvd25yZXYueG1sUEsFBgAAAAAEAAQA+QAAAJMDAAAAAA==&#10;" strokecolor="#5a5a5a [2109]" strokeweight="3.5pt">
                  <v:stroke endarrowlength="long"/>
                </v:shape>
                <v:shape id="Gerade Verbindung mit Pfeil 342" o:spid="_x0000_s1029" type="#_x0000_t32" style="position:absolute;left:175;top:234;width:3576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dEVMUAAADcAAAADwAAAGRycy9kb3ducmV2LnhtbESPT2vCQBTE7wW/w/IEb3XjH9oaXUUE&#10;oZcetIW0t8fuMwlm38bsmsRv7wpCj8PM/IZZbXpbiZYaXzpWMBknIIi1MyXnCn6+968fIHxANlg5&#10;JgU38rBZD15WmBrX8YHaY8hFhLBPUUERQp1K6XVBFv3Y1cTRO7nGYoiyyaVpsItwW8lpkrxJiyXH&#10;hQJr2hWkz8erVZBc9Pvs9rXQ7bazvZV/v5nO5kqNhv12CSJQH/7Dz/anUTCbT+FxJh4Bub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LdEVMUAAADcAAAADwAAAAAAAAAA&#10;AAAAAAChAgAAZHJzL2Rvd25yZXYueG1sUEsFBgAAAAAEAAQA+QAAAJMDAAAAAA==&#10;" strokecolor="#5a5a5a [2109]" strokeweight="3.5pt">
                  <v:stroke endarrowlength="long"/>
                </v:shape>
              </v:group>
            </w:pict>
          </mc:Fallback>
        </mc:AlternateContent>
      </w:r>
      <w:r w:rsidR="002A68EC">
        <w:rPr>
          <w:rFonts w:cs="Arial"/>
          <w:noProof/>
          <w:sz w:val="22"/>
          <w:szCs w:val="22"/>
        </w:rPr>
        <mc:AlternateContent>
          <mc:Choice Requires="wpc">
            <w:drawing>
              <wp:inline distT="0" distB="0" distL="0" distR="0" wp14:anchorId="26187586" wp14:editId="13616854">
                <wp:extent cx="5819373" cy="7069666"/>
                <wp:effectExtent l="0" t="0" r="10160" b="17145"/>
                <wp:docPr id="232" name="Zeichenbereich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solidFill>
                            <a:schemeClr val="tx1"/>
                          </a:solidFill>
                        </a:ln>
                      </wpc:whole>
                      <wps:wsp>
                        <wps:cNvPr id="311" name="Textfeld 224"/>
                        <wps:cNvSpPr txBox="1">
                          <a:spLocks noChangeArrowheads="1"/>
                        </wps:cNvSpPr>
                        <wps:spPr bwMode="auto">
                          <a:xfrm>
                            <a:off x="68038" y="6775105"/>
                            <a:ext cx="5590309" cy="269933"/>
                          </a:xfrm>
                          <a:prstGeom prst="rect">
                            <a:avLst/>
                          </a:prstGeom>
                          <a:solidFill>
                            <a:schemeClr val="lt1">
                              <a:lumMod val="100000"/>
                              <a:lumOff val="0"/>
                            </a:schemeClr>
                          </a:solidFill>
                          <a:ln w="6350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17D16" w:rsidRDefault="00217D16" w:rsidP="002A68EC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rFonts w:ascii="Arial" w:eastAsia="Times New Roman" w:hAnsi="Arial" w:cs="Arial"/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eastAsia="Times New Roman" w:hAnsi="Arial"/>
                                  <w:b/>
                                  <w:bCs/>
                                  <w:sz w:val="22"/>
                                  <w:szCs w:val="22"/>
                                </w:rPr>
                                <w:t>Abbildung 10</w:t>
                              </w:r>
                              <w:r>
                                <w:rPr>
                                  <w:rFonts w:ascii="Arial" w:eastAsia="Times New Roman" w:hAnsi="Arial" w:cs="Arial"/>
                                  <w:b/>
                                  <w:bCs/>
                                  <w:sz w:val="22"/>
                                  <w:szCs w:val="22"/>
                                </w:rPr>
                                <w:t xml:space="preserve">: Mit der Anordnung gemäß Abbildung 9 erstellte Messdiagramme </w:t>
                              </w:r>
                            </w:p>
                            <w:p w:rsidR="00217D16" w:rsidRPr="00656A0B" w:rsidRDefault="00217D16">
                              <w:pPr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Textfeld 76"/>
                        <wps:cNvSpPr txBox="1"/>
                        <wps:spPr>
                          <a:xfrm>
                            <a:off x="3852153" y="929639"/>
                            <a:ext cx="1855227" cy="79248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17D16" w:rsidRPr="00194683" w:rsidRDefault="00217D16" w:rsidP="00194683">
                              <w:pPr>
                                <w:pStyle w:val="StandardWeb"/>
                                <w:spacing w:before="0" w:beforeAutospacing="0" w:after="60" w:afterAutospacing="0"/>
                                <w:rPr>
                                  <w:rFonts w:ascii="Arial" w:eastAsia="Times New Roman" w:hAnsi="Arial" w:cs="Arial"/>
                                  <w:b/>
                                  <w:sz w:val="22"/>
                                  <w:szCs w:val="22"/>
                                </w:rPr>
                              </w:pPr>
                              <w:r w:rsidRPr="00194683">
                                <w:rPr>
                                  <w:rFonts w:eastAsia="Times New Roman"/>
                                  <w:b/>
                                  <w:bCs/>
                                  <w:i/>
                                </w:rPr>
                                <w:t>t - v</w:t>
                              </w:r>
                              <w:r w:rsidRPr="00194683">
                                <w:rPr>
                                  <w:rFonts w:ascii="Arial" w:eastAsia="Times New Roman" w:hAnsi="Arial" w:cs="Arial"/>
                                  <w:b/>
                                  <w:sz w:val="22"/>
                                  <w:szCs w:val="22"/>
                                </w:rPr>
                                <w:t xml:space="preserve"> - Diagramm </w:t>
                              </w:r>
                            </w:p>
                            <w:p w:rsidR="00217D16" w:rsidRDefault="00217D16" w:rsidP="008D1FE3">
                              <w:pPr>
                                <w:pStyle w:val="Standard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Arial" w:eastAsia="Times New Roman" w:hAnsi="Arial" w:cs="Arial"/>
                                  <w:sz w:val="22"/>
                                  <w:szCs w:val="22"/>
                                </w:rPr>
                                <w:t>(gemessen mit Hilfe eines Ultraschallbewegungs-messwandlers)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Textfeld 76"/>
                        <wps:cNvSpPr txBox="1"/>
                        <wps:spPr>
                          <a:xfrm>
                            <a:off x="3859660" y="2590800"/>
                            <a:ext cx="1855185" cy="133338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17D16" w:rsidRPr="001272D1" w:rsidRDefault="00217D16" w:rsidP="00146488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rFonts w:ascii="Arial" w:eastAsia="Times New Roman" w:hAnsi="Arial" w:cs="Arial"/>
                                  <w:b/>
                                  <w:sz w:val="22"/>
                                  <w:szCs w:val="22"/>
                                </w:rPr>
                              </w:pPr>
                              <w:r w:rsidRPr="001272D1">
                                <w:rPr>
                                  <w:rFonts w:eastAsia="Times New Roman"/>
                                  <w:b/>
                                  <w:bCs/>
                                  <w:i/>
                                </w:rPr>
                                <w:t>t - U</w:t>
                              </w:r>
                              <w:r w:rsidRPr="001272D1">
                                <w:rPr>
                                  <w:rFonts w:ascii="Arial" w:eastAsia="Times New Roman" w:hAnsi="Arial" w:cs="Arial"/>
                                  <w:b/>
                                  <w:sz w:val="22"/>
                                  <w:szCs w:val="22"/>
                                </w:rPr>
                                <w:t xml:space="preserve"> - Diagramm</w:t>
                              </w:r>
                            </w:p>
                            <w:p w:rsidR="00217D16" w:rsidRPr="002F65E2" w:rsidRDefault="00217D16" w:rsidP="002F65E2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eastAsia="Times New Roman" w:hAnsi="Arial" w:cs="Arial"/>
                                  <w:sz w:val="22"/>
                                  <w:szCs w:val="22"/>
                                </w:rPr>
                                <w:t>(gemessen mit einem Messwerterfassungs-system)</w:t>
                              </w:r>
                              <w:r>
                                <w:rPr>
                                  <w:rFonts w:ascii="Arial" w:eastAsia="Times New Roman" w:hAnsi="Arial" w:cs="Arial"/>
                                  <w:sz w:val="22"/>
                                  <w:szCs w:val="22"/>
                                </w:rPr>
                                <w:br/>
                              </w:r>
                              <w:r w:rsidRPr="00450437">
                                <w:rPr>
                                  <w:rFonts w:ascii="Arial" w:eastAsia="Times New Roman" w:hAnsi="Arial" w:cs="Arial"/>
                                  <w:sz w:val="22"/>
                                  <w:szCs w:val="22"/>
                                </w:rPr>
                                <w:t xml:space="preserve">Alle Spannungsmesswerte sind um </w:t>
                              </w:r>
                              <w:r w:rsidRPr="00450437">
                                <w:rPr>
                                  <w:rFonts w:ascii="Arial" w:eastAsia="Times New Roman" w:hAnsi="Arial" w:cs="Arial"/>
                                  <w:i/>
                                  <w:position w:val="-10"/>
                                  <w:sz w:val="22"/>
                                  <w:szCs w:val="22"/>
                                </w:rPr>
                                <w:object w:dxaOrig="1180" w:dyaOrig="320">
                                  <v:shape id="_x0000_i1083" type="#_x0000_t75" style="width:58.85pt;height:16.9pt" o:ole="">
                                    <v:imagedata r:id="rId114" o:title=""/>
                                  </v:shape>
                                  <o:OLEObject Type="Embed" ProgID="Equation.3" ShapeID="_x0000_i1083" DrawAspect="Content" ObjectID="_1532330474" r:id="rId115"/>
                                </w:object>
                              </w:r>
                              <w:r w:rsidRPr="00450437">
                                <w:rPr>
                                  <w:rFonts w:ascii="Arial" w:eastAsia="Times New Roman" w:hAnsi="Arial" w:cs="Arial"/>
                                  <w:i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Pr="00450437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ve</w:t>
                              </w:r>
                              <w:r w:rsidRPr="00450437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r</w:t>
                              </w:r>
                              <w:r w:rsidRPr="00450437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>schoben.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Textfeld 76"/>
                        <wps:cNvSpPr txBox="1"/>
                        <wps:spPr>
                          <a:xfrm>
                            <a:off x="3855566" y="4137537"/>
                            <a:ext cx="1867901" cy="1158240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17D16" w:rsidRDefault="00217D16" w:rsidP="00F12411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rFonts w:asciiTheme="minorHAnsi" w:eastAsia="Times New Roman" w:hAnsiTheme="minorHAnsi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eastAsia="Times New Roman" w:hAnsiTheme="minorHAnsi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</w:rPr>
                                <w:t>magn.</w:t>
                              </w:r>
                              <w:r w:rsidRPr="00027D90">
                                <w:rPr>
                                  <w:rFonts w:asciiTheme="minorHAnsi" w:eastAsia="Times New Roman" w:hAnsiTheme="minorHAnsi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</w:rPr>
                                <w:t xml:space="preserve"> Fel</w:t>
                              </w:r>
                              <w:r>
                                <w:rPr>
                                  <w:rFonts w:asciiTheme="minorHAnsi" w:eastAsia="Times New Roman" w:hAnsiTheme="minorHAnsi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</w:rPr>
                                <w:t>d</w:t>
                              </w:r>
                              <w:r w:rsidRPr="00027D90">
                                <w:rPr>
                                  <w:rFonts w:asciiTheme="minorHAnsi" w:eastAsia="Times New Roman" w:hAnsiTheme="minorHAnsi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</w:rPr>
                                <w:t>s</w:t>
                              </w:r>
                              <w:r>
                                <w:rPr>
                                  <w:rFonts w:asciiTheme="minorHAnsi" w:eastAsia="Times New Roman" w:hAnsiTheme="minorHAnsi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</w:rPr>
                                <w:t>tärke:</w:t>
                              </w:r>
                              <w:r>
                                <w:rPr>
                                  <w:rFonts w:asciiTheme="minorHAnsi" w:eastAsia="Times New Roman" w:hAnsiTheme="minorHAnsi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</w:rPr>
                                <w:br/>
                              </w:r>
                              <w:r w:rsidRPr="00027D90">
                                <w:rPr>
                                  <w:rFonts w:eastAsia="Times New Roman"/>
                                  <w:b/>
                                  <w:bCs/>
                                  <w:i/>
                                  <w:color w:val="0000FF"/>
                                  <w:sz w:val="28"/>
                                  <w:szCs w:val="28"/>
                                </w:rPr>
                                <w:t>B</w:t>
                              </w:r>
                              <w:r>
                                <w:rPr>
                                  <w:rFonts w:asciiTheme="minorHAnsi" w:eastAsia="Times New Roman" w:hAnsiTheme="minorHAnsi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</w:rPr>
                                <w:t xml:space="preserve"> = 1,6 </w:t>
                              </w:r>
                              <w:proofErr w:type="spellStart"/>
                              <w:r>
                                <w:rPr>
                                  <w:rFonts w:asciiTheme="minorHAnsi" w:eastAsia="Times New Roman" w:hAnsiTheme="minorHAnsi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</w:rPr>
                                <w:t>mT</w:t>
                              </w:r>
                              <w:proofErr w:type="spellEnd"/>
                            </w:p>
                            <w:p w:rsidR="00217D16" w:rsidRPr="00F46D31" w:rsidRDefault="00217D16" w:rsidP="00F12411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rFonts w:asciiTheme="minorHAnsi" w:eastAsia="Times New Roman" w:hAnsiTheme="minorHAnsi"/>
                                  <w:b/>
                                  <w:bCs/>
                                  <w:color w:val="0000FF"/>
                                  <w:sz w:val="18"/>
                                  <w:szCs w:val="18"/>
                                </w:rPr>
                              </w:pPr>
                            </w:p>
                            <w:p w:rsidR="00217D16" w:rsidRPr="00027D90" w:rsidRDefault="00217D16" w:rsidP="00F12411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rFonts w:asciiTheme="minorHAnsi" w:hAnsiTheme="minorHAnsi"/>
                                  <w:b/>
                                  <w:color w:val="0000FF"/>
                                  <w:sz w:val="28"/>
                                  <w:szCs w:val="28"/>
                                </w:rPr>
                              </w:pPr>
                              <w:r w:rsidRPr="00FB1FA5">
                                <w:rPr>
                                  <w:rFonts w:asciiTheme="minorHAnsi" w:eastAsia="Times New Roman" w:hAnsiTheme="minorHAnsi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</w:rPr>
                                <w:t>effektive Leiterlänge</w:t>
                              </w:r>
                              <w:r>
                                <w:rPr>
                                  <w:rFonts w:asciiTheme="minorHAnsi" w:eastAsia="Times New Roman" w:hAnsiTheme="minorHAnsi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</w:rPr>
                                <w:t>:</w:t>
                              </w:r>
                              <w:r w:rsidRPr="00FB1FA5">
                                <w:rPr>
                                  <w:rFonts w:asciiTheme="minorHAnsi" w:eastAsia="Times New Roman" w:hAnsiTheme="minorHAnsi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FB1FA5">
                                <w:rPr>
                                  <w:rFonts w:asciiTheme="minorHAnsi" w:eastAsia="Times New Roman" w:hAnsiTheme="minorHAnsi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</w:rPr>
                                <w:br/>
                              </w:r>
                              <w:r w:rsidRPr="00FB1FA5">
                                <w:rPr>
                                  <w:rFonts w:eastAsia="Times New Roman"/>
                                  <w:b/>
                                  <w:bCs/>
                                  <w:i/>
                                  <w:color w:val="0000FF"/>
                                  <w:sz w:val="28"/>
                                  <w:szCs w:val="28"/>
                                </w:rPr>
                                <w:t>L</w:t>
                              </w:r>
                              <w:r w:rsidRPr="00FB1FA5">
                                <w:rPr>
                                  <w:rFonts w:asciiTheme="minorHAnsi" w:eastAsia="Times New Roman" w:hAnsiTheme="minorHAnsi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</w:rPr>
                                <w:t xml:space="preserve"> = 15 x 0,10 m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Textfeld 76"/>
                        <wps:cNvSpPr txBox="1"/>
                        <wps:spPr>
                          <a:xfrm>
                            <a:off x="3860460" y="5730239"/>
                            <a:ext cx="1854835" cy="46482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217D16" w:rsidRPr="001272D1" w:rsidRDefault="00217D16" w:rsidP="00F46D31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b/>
                                </w:rPr>
                              </w:pPr>
                              <w:r w:rsidRPr="001272D1">
                                <w:rPr>
                                  <w:rFonts w:eastAsia="Times New Roman"/>
                                  <w:b/>
                                  <w:i/>
                                  <w:iCs/>
                                </w:rPr>
                                <w:t xml:space="preserve">„korrigiertes“   </w:t>
                              </w:r>
                              <w:r w:rsidRPr="001272D1">
                                <w:rPr>
                                  <w:rFonts w:eastAsia="Times New Roman"/>
                                  <w:b/>
                                  <w:i/>
                                  <w:iCs/>
                                </w:rPr>
                                <w:br/>
                                <w:t>t - U</w:t>
                              </w:r>
                              <w:r w:rsidRPr="001272D1">
                                <w:rPr>
                                  <w:rFonts w:ascii="Arial" w:eastAsia="Times New Roman" w:hAnsi="Arial" w:cs="Arial"/>
                                  <w:b/>
                                  <w:sz w:val="22"/>
                                  <w:szCs w:val="22"/>
                                </w:rPr>
                                <w:t xml:space="preserve"> - Diagramm</w:t>
                              </w:r>
                              <w:r w:rsidRPr="001272D1">
                                <w:rPr>
                                  <w:rFonts w:eastAsia="Times New Roman"/>
                                  <w:b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wgp>
                        <wpg:cNvPr id="70" name="Gruppieren 70"/>
                        <wpg:cNvGrpSpPr/>
                        <wpg:grpSpPr>
                          <a:xfrm>
                            <a:off x="22860" y="15239"/>
                            <a:ext cx="3718560" cy="6631228"/>
                            <a:chOff x="22860" y="15239"/>
                            <a:chExt cx="3718560" cy="6631228"/>
                          </a:xfrm>
                        </wpg:grpSpPr>
                        <pic:pic xmlns:pic="http://schemas.openxmlformats.org/drawingml/2006/picture">
                          <pic:nvPicPr>
                            <pic:cNvPr id="225" name="Grafik 2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860" y="15239"/>
                              <a:ext cx="3703319" cy="2151227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55" name="Gruppieren 55"/>
                          <wpg:cNvGrpSpPr/>
                          <wpg:grpSpPr>
                            <a:xfrm>
                              <a:off x="36249" y="4495801"/>
                              <a:ext cx="3705171" cy="2150666"/>
                              <a:chOff x="36249" y="4495801"/>
                              <a:chExt cx="3705171" cy="2150666"/>
                            </a:xfrm>
                          </wpg:grpSpPr>
                          <pic:pic xmlns:pic="http://schemas.openxmlformats.org/drawingml/2006/picture">
                            <pic:nvPicPr>
                              <pic:cNvPr id="227" name="Grafik 22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6249" y="4495801"/>
                                <a:ext cx="3705171" cy="215066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345" name="Textfeld 231"/>
                            <wps:cNvSpPr txBox="1"/>
                            <wps:spPr>
                              <a:xfrm>
                                <a:off x="58080" y="4797720"/>
                                <a:ext cx="259080" cy="2971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17D16" w:rsidRDefault="00217D16" w:rsidP="004E588E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both"/>
                                  </w:pPr>
                                  <w:r>
                                    <w:rPr>
                                      <w:rFonts w:ascii="Arial" w:eastAsia="Times New Roman" w:hAnsi="Arial"/>
                                    </w:rPr>
                                    <w:t> 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58" name="Gruppieren 58"/>
                          <wpg:cNvGrpSpPr/>
                          <wpg:grpSpPr>
                            <a:xfrm>
                              <a:off x="30480" y="2217420"/>
                              <a:ext cx="3703320" cy="2191680"/>
                              <a:chOff x="30480" y="2217420"/>
                              <a:chExt cx="3703320" cy="2191680"/>
                            </a:xfrm>
                          </wpg:grpSpPr>
                          <wpg:grpSp>
                            <wpg:cNvPr id="239" name="Gruppieren 239"/>
                            <wpg:cNvGrpSpPr/>
                            <wpg:grpSpPr>
                              <a:xfrm>
                                <a:off x="30480" y="2217420"/>
                                <a:ext cx="3703320" cy="2152027"/>
                                <a:chOff x="30480" y="2217420"/>
                                <a:chExt cx="3703320" cy="215202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9" name="Grafik 22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0480" y="2217420"/>
                                  <a:ext cx="3703320" cy="21520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31" name="Textfeld 231"/>
                              <wps:cNvSpPr txBox="1"/>
                              <wps:spPr>
                                <a:xfrm>
                                  <a:off x="68580" y="2491740"/>
                                  <a:ext cx="259080" cy="2971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  <a:effectLst/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:rsidR="00217D16" w:rsidRDefault="00217D16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377" name="Textfeld 231"/>
                            <wps:cNvSpPr txBox="1"/>
                            <wps:spPr>
                              <a:xfrm>
                                <a:off x="65700" y="4111920"/>
                                <a:ext cx="902040" cy="2971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17D16" w:rsidRDefault="00217D16" w:rsidP="00D679FC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both"/>
                                  </w:pPr>
                                  <w:r>
                                    <w:rPr>
                                      <w:rFonts w:ascii="Arial" w:eastAsia="Times New Roman" w:hAnsi="Arial"/>
                                    </w:rPr>
                                    <w:t> </w:t>
                                  </w:r>
                                </w:p>
                              </w:txbxContent>
                            </wps:txbx>
                            <wps:bodyPr rot="0" spcFirstLastPara="0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395" name="Textfeld 231"/>
                          <wps:cNvSpPr txBox="1"/>
                          <wps:spPr>
                            <a:xfrm>
                              <a:off x="83820" y="2024040"/>
                              <a:ext cx="1077300" cy="297180"/>
                            </a:xfrm>
                            <a:prstGeom prst="rect">
                              <a:avLst/>
                            </a:prstGeom>
                            <a:solidFill>
                              <a:schemeClr val="lt1">
                                <a:alpha val="0"/>
                              </a:schemeClr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217D16" w:rsidRDefault="00217D16" w:rsidP="00C06425">
                                <w:pPr>
                                  <w:pStyle w:val="StandardWeb"/>
                                  <w:spacing w:before="0" w:beforeAutospacing="0" w:after="0" w:afterAutospacing="0"/>
                                  <w:jc w:val="both"/>
                                </w:pPr>
                                <w:r>
                                  <w:rPr>
                                    <w:rFonts w:ascii="Arial" w:eastAsia="Times New Roman" w:hAnsi="Arial"/>
                                  </w:rPr>
                                  <w:t> </w:t>
                                </w:r>
                                <w:r w:rsidRPr="002F65E2">
                                  <w:rPr>
                                    <w:rFonts w:ascii="Arial" w:eastAsia="Times New Roman" w:hAnsi="Arial" w:cs="Arial"/>
                                    <w:i/>
                                    <w:position w:val="-10"/>
                                    <w:sz w:val="22"/>
                                    <w:szCs w:val="22"/>
                                  </w:rPr>
                                  <w:object w:dxaOrig="1180" w:dyaOrig="320">
                                    <v:shape id="_x0000_i1085" type="#_x0000_t75" style="width:55.1pt;height:15.65pt" o:ole="">
                                      <v:imagedata r:id="rId114" o:title=""/>
                                    </v:shape>
                                    <o:OLEObject Type="Embed" ProgID="Equation.3" ShapeID="_x0000_i1085" DrawAspect="Content" ObjectID="_1532330475" r:id="rId119"/>
                                  </w:objec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69" name="Gruppieren 69"/>
                          <wpg:cNvGrpSpPr/>
                          <wpg:grpSpPr>
                            <a:xfrm>
                              <a:off x="937260" y="233340"/>
                              <a:ext cx="675300" cy="6350340"/>
                              <a:chOff x="937260" y="233340"/>
                              <a:chExt cx="675300" cy="6350340"/>
                            </a:xfrm>
                          </wpg:grpSpPr>
                          <wps:wsp>
                            <wps:cNvPr id="234" name="Gerade Verbindung mit Pfeil 234"/>
                            <wps:cNvCnPr/>
                            <wps:spPr>
                              <a:xfrm>
                                <a:off x="937260" y="2186940"/>
                                <a:ext cx="304800" cy="0"/>
                              </a:xfrm>
                              <a:prstGeom prst="straightConnector1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94" name="Gerade Verbindung mit Pfeil 394"/>
                            <wps:cNvCnPr/>
                            <wps:spPr>
                              <a:xfrm>
                                <a:off x="1307760" y="2184060"/>
                                <a:ext cx="304800" cy="0"/>
                              </a:xfrm>
                              <a:prstGeom prst="straightConnector1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  <a:headEnd type="arrow"/>
                                <a:tailEnd type="non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230" name="Gerade Verbindung 230"/>
                            <wps:cNvCnPr/>
                            <wps:spPr>
                              <a:xfrm>
                                <a:off x="1303020" y="243840"/>
                                <a:ext cx="15240" cy="4091940"/>
                              </a:xfrm>
                              <a:prstGeom prst="line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  <wps:wsp>
                            <wps:cNvPr id="341" name="Gerade Verbindung 341"/>
                            <wps:cNvCnPr/>
                            <wps:spPr>
                              <a:xfrm>
                                <a:off x="1223940" y="233340"/>
                                <a:ext cx="33360" cy="6350340"/>
                              </a:xfrm>
                              <a:prstGeom prst="line">
                                <a:avLst/>
                              </a:prstGeom>
                              <a:ln w="15875">
                                <a:solidFill>
                                  <a:schemeClr val="tx1"/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wgp>
                    </wpc:wpc>
                  </a:graphicData>
                </a:graphic>
              </wp:inline>
            </w:drawing>
          </mc:Choice>
          <mc:Fallback>
            <w:pict>
              <v:group id="Zeichenbereich 232" o:spid="_x0000_s1236" editas="canvas" style="width:458.2pt;height:556.65pt;mso-position-horizontal-relative:char;mso-position-vertical-relative:line" coordsize="58191,706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">
                <v:shape id="_x0000_s1237" type="#_x0000_t75" style="position:absolute;width:58191;height:70694;visibility:visible;mso-wrap-style:square" stroked="t" strokecolor="black [3213]">
                  <v:fill o:detectmouseclick="t"/>
                  <v:path o:connecttype="none"/>
                </v:shape>
                <v:shape id="_x0000_s1238" type="#_x0000_t202" style="position:absolute;left:680;top:67751;width:55903;height:2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FiWccA&#10;AADcAAAADwAAAGRycy9kb3ducmV2LnhtbESPS2vDMBCE74H+B7GFXkIju6YPnCghhD5CbrHbhNwW&#10;a2ubWitjqbb776NCIMdhZr5hFqvRNKKnztWWFcSzCARxYXXNpYLP/O3+BYTzyBoby6TgjxysljeT&#10;BabaDrynPvOlCBB2KSqovG9TKV1RkUE3sy1x8L5tZ9AH2ZVSdzgEuGnkQxQ9SYM1h4UKW9pUVPxk&#10;v0bBaVoed258/xqSx6R9/ejz54POlbq7HddzEJ5Gfw1f2lutIIlj+D8TjoBcn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BhYlnHAAAA3AAAAA8AAAAAAAAAAAAAAAAAmAIAAGRy&#10;cy9kb3ducmV2LnhtbFBLBQYAAAAABAAEAPUAAACMAwAAAAA=&#10;" fillcolor="white [3201]" stroked="f" strokeweight=".5pt">
                  <v:textbox>
                    <w:txbxContent>
                      <w:p w:rsidR="00217D16" w:rsidRDefault="00217D16" w:rsidP="002A68EC">
                        <w:pPr>
                          <w:pStyle w:val="StandardWeb"/>
                          <w:spacing w:before="0" w:beforeAutospacing="0" w:after="0" w:afterAutospacing="0"/>
                          <w:rPr>
                            <w:rFonts w:ascii="Arial" w:eastAsia="Times New Roman" w:hAnsi="Arial" w:cs="Arial"/>
                            <w:b/>
                            <w:bCs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Times New Roman" w:hAnsi="Arial"/>
                            <w:b/>
                            <w:bCs/>
                            <w:sz w:val="22"/>
                            <w:szCs w:val="22"/>
                          </w:rPr>
                          <w:t>Abbildung 10</w:t>
                        </w:r>
                        <w:r>
                          <w:rPr>
                            <w:rFonts w:ascii="Arial" w:eastAsia="Times New Roman" w:hAnsi="Arial" w:cs="Arial"/>
                            <w:b/>
                            <w:bCs/>
                            <w:sz w:val="22"/>
                            <w:szCs w:val="22"/>
                          </w:rPr>
                          <w:t xml:space="preserve">: Mit der Anordnung gemäß Abbildung 9 erstellte Messdiagramme </w:t>
                        </w:r>
                      </w:p>
                      <w:p w:rsidR="00217D16" w:rsidRPr="00656A0B" w:rsidRDefault="00217D16">
                        <w:pPr>
                          <w:rPr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  <v:shape id="Textfeld 76" o:spid="_x0000_s1239" type="#_x0000_t202" style="position:absolute;left:38521;top:9296;width:18552;height:79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RMgcMA&#10;AADcAAAADwAAAGRycy9kb3ducmV2LnhtbESPQWsCMRSE74X+h/AKvdWsFmS7GsUWWwqeqsXzY/NM&#10;gpuXJUnX7b9vBKHHYWa+YZbr0XdioJhcYAXTSQWCuA3asVHwfXh/qkGkjKyxC0wKfinBenV/t8RG&#10;hwt/0bDPRhQIpwYV2Jz7RsrUWvKYJqEnLt4pRI+5yGikjngpcN/JWVXNpUfHZcFiT2+W2vP+xyvY&#10;vpoX09YY7bbWzg3j8bQzH0o9PoybBYhMY/4P39qfWsHzdAbXM+UI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IRMgcMAAADcAAAADwAAAAAAAAAAAAAAAACYAgAAZHJzL2Rv&#10;d25yZXYueG1sUEsFBgAAAAAEAAQA9QAAAIgDAAAAAA==&#10;" fillcolor="white [3201]" strokeweight=".5pt">
                  <v:textbox>
                    <w:txbxContent>
                      <w:p w:rsidR="00217D16" w:rsidRPr="00194683" w:rsidRDefault="00217D16" w:rsidP="00194683">
                        <w:pPr>
                          <w:pStyle w:val="StandardWeb"/>
                          <w:spacing w:before="0" w:beforeAutospacing="0" w:after="60" w:afterAutospacing="0"/>
                          <w:rPr>
                            <w:rFonts w:ascii="Arial" w:eastAsia="Times New Roman" w:hAnsi="Arial" w:cs="Arial"/>
                            <w:b/>
                            <w:sz w:val="22"/>
                            <w:szCs w:val="22"/>
                          </w:rPr>
                        </w:pPr>
                        <w:r w:rsidRPr="00194683">
                          <w:rPr>
                            <w:rFonts w:eastAsia="Times New Roman"/>
                            <w:b/>
                            <w:bCs/>
                            <w:i/>
                          </w:rPr>
                          <w:t>t - v</w:t>
                        </w:r>
                        <w:r w:rsidRPr="00194683">
                          <w:rPr>
                            <w:rFonts w:ascii="Arial" w:eastAsia="Times New Roman" w:hAnsi="Arial" w:cs="Arial"/>
                            <w:b/>
                            <w:sz w:val="22"/>
                            <w:szCs w:val="22"/>
                          </w:rPr>
                          <w:t xml:space="preserve"> - Diagramm </w:t>
                        </w:r>
                      </w:p>
                      <w:p w:rsidR="00217D16" w:rsidRDefault="00217D16" w:rsidP="008D1FE3">
                        <w:pPr>
                          <w:pStyle w:val="StandardWeb"/>
                          <w:spacing w:before="0" w:beforeAutospacing="0" w:after="0" w:afterAutospacing="0"/>
                        </w:pPr>
                        <w:r>
                          <w:rPr>
                            <w:rFonts w:ascii="Arial" w:eastAsia="Times New Roman" w:hAnsi="Arial" w:cs="Arial"/>
                            <w:sz w:val="22"/>
                            <w:szCs w:val="22"/>
                          </w:rPr>
                          <w:t>(gemessen mit Hilfe eines Ultraschallbewegungs-messwandlers)</w:t>
                        </w:r>
                      </w:p>
                    </w:txbxContent>
                  </v:textbox>
                </v:shape>
                <v:shape id="Textfeld 76" o:spid="_x0000_s1240" type="#_x0000_t202" style="position:absolute;left:38596;top:25908;width:18552;height:133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jpGsMA&#10;AADcAAAADwAAAGRycy9kb3ducmV2LnhtbESPQWsCMRSE74X+h/AKvdWsFWS7GsUWWwqeqsXzY/NM&#10;gpuXJUnX7b9vBKHHYWa+YZbr0XdioJhcYAXTSQWCuA3asVHwfXh/qkGkjKyxC0wKfinBenV/t8RG&#10;hwt/0bDPRhQIpwYV2Jz7RsrUWvKYJqEnLt4pRI+5yGikjngpcN/J56qaS4+Oy4LFnt4stef9j1ew&#10;fTUvpq0x2m2tnRvG42lnPpR6fBg3CxCZxvwfvrU/tYLZdAbXM+UI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8jpGsMAAADcAAAADwAAAAAAAAAAAAAAAACYAgAAZHJzL2Rv&#10;d25yZXYueG1sUEsFBgAAAAAEAAQA9QAAAIgDAAAAAA==&#10;" fillcolor="white [3201]" strokeweight=".5pt">
                  <v:textbox>
                    <w:txbxContent>
                      <w:p w:rsidR="00217D16" w:rsidRPr="001272D1" w:rsidRDefault="00217D16" w:rsidP="00146488">
                        <w:pPr>
                          <w:pStyle w:val="StandardWeb"/>
                          <w:spacing w:before="0" w:beforeAutospacing="0" w:after="0" w:afterAutospacing="0"/>
                          <w:rPr>
                            <w:rFonts w:ascii="Arial" w:eastAsia="Times New Roman" w:hAnsi="Arial" w:cs="Arial"/>
                            <w:b/>
                            <w:sz w:val="22"/>
                            <w:szCs w:val="22"/>
                          </w:rPr>
                        </w:pPr>
                        <w:r w:rsidRPr="001272D1">
                          <w:rPr>
                            <w:rFonts w:eastAsia="Times New Roman"/>
                            <w:b/>
                            <w:bCs/>
                            <w:i/>
                          </w:rPr>
                          <w:t>t - U</w:t>
                        </w:r>
                        <w:r w:rsidRPr="001272D1">
                          <w:rPr>
                            <w:rFonts w:ascii="Arial" w:eastAsia="Times New Roman" w:hAnsi="Arial" w:cs="Arial"/>
                            <w:b/>
                            <w:sz w:val="22"/>
                            <w:szCs w:val="22"/>
                          </w:rPr>
                          <w:t xml:space="preserve"> - Diagramm</w:t>
                        </w:r>
                      </w:p>
                      <w:p w:rsidR="00217D16" w:rsidRPr="002F65E2" w:rsidRDefault="00217D16" w:rsidP="002F65E2">
                        <w:pPr>
                          <w:pStyle w:val="StandardWeb"/>
                          <w:spacing w:before="0" w:beforeAutospacing="0" w:after="0" w:afterAutospacing="0"/>
                          <w:rPr>
                            <w:rFonts w:ascii="Arial" w:hAnsi="Arial" w:cs="Arial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eastAsia="Times New Roman" w:hAnsi="Arial" w:cs="Arial"/>
                            <w:sz w:val="22"/>
                            <w:szCs w:val="22"/>
                          </w:rPr>
                          <w:t>(gemessen mit einem Messwerterfassungs-system)</w:t>
                        </w:r>
                        <w:r>
                          <w:rPr>
                            <w:rFonts w:ascii="Arial" w:eastAsia="Times New Roman" w:hAnsi="Arial" w:cs="Arial"/>
                            <w:sz w:val="22"/>
                            <w:szCs w:val="22"/>
                          </w:rPr>
                          <w:br/>
                        </w:r>
                        <w:r w:rsidRPr="00450437">
                          <w:rPr>
                            <w:rFonts w:ascii="Arial" w:eastAsia="Times New Roman" w:hAnsi="Arial" w:cs="Arial"/>
                            <w:sz w:val="22"/>
                            <w:szCs w:val="22"/>
                          </w:rPr>
                          <w:t xml:space="preserve">Alle Spannungsmesswerte sind um </w:t>
                        </w:r>
                        <w:r w:rsidRPr="00450437">
                          <w:rPr>
                            <w:rFonts w:ascii="Arial" w:eastAsia="Times New Roman" w:hAnsi="Arial" w:cs="Arial"/>
                            <w:i/>
                            <w:position w:val="-10"/>
                            <w:sz w:val="22"/>
                            <w:szCs w:val="22"/>
                          </w:rPr>
                          <w:object w:dxaOrig="1180" w:dyaOrig="320">
                            <v:shape id="_x0000_i1083" type="#_x0000_t75" style="width:58.85pt;height:16.9pt" o:ole="">
                              <v:imagedata r:id="rId114" o:title=""/>
                            </v:shape>
                            <o:OLEObject Type="Embed" ProgID="Equation.3" ShapeID="_x0000_i1083" DrawAspect="Content" ObjectID="_1532330474" r:id="rId120"/>
                          </w:object>
                        </w:r>
                        <w:r w:rsidRPr="00450437">
                          <w:rPr>
                            <w:rFonts w:ascii="Arial" w:eastAsia="Times New Roman" w:hAnsi="Arial" w:cs="Arial"/>
                            <w:i/>
                            <w:sz w:val="22"/>
                            <w:szCs w:val="22"/>
                          </w:rPr>
                          <w:t xml:space="preserve"> </w:t>
                        </w:r>
                        <w:r w:rsidRPr="00450437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ve</w:t>
                        </w:r>
                        <w:r w:rsidRPr="00450437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r</w:t>
                        </w:r>
                        <w:r w:rsidRPr="00450437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>schoben.</w:t>
                        </w:r>
                      </w:p>
                    </w:txbxContent>
                  </v:textbox>
                </v:shape>
                <v:shape id="Textfeld 76" o:spid="_x0000_s1241" type="#_x0000_t202" style="position:absolute;left:38555;top:41375;width:18679;height:1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3yDcUA&#10;AADcAAAADwAAAGRycy9kb3ducmV2LnhtbESPT2vCQBTE7wW/w/IEL6VutCI1dRURLDl48c/B4yP7&#10;mgSzb8PuU9Nv3y0UPA4z8xtmue5dq+4UYuPZwGScgSIuvW24MnA+7d4+QEVBtth6JgM/FGG9Grws&#10;Mbf+wQe6H6VSCcIxRwO1SJdrHcuaHMax74iT9+2DQ0kyVNoGfCS4a/U0y+baYcNpocaOtjWV1+PN&#10;GdDF69e+u13lEub20vaFTN1iYcxo2G8+QQn18gz/twtr4H0yg78z6Qjo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XfINxQAAANwAAAAPAAAAAAAAAAAAAAAAAJgCAABkcnMv&#10;ZG93bnJldi54bWxQSwUGAAAAAAQABAD1AAAAigMAAAAA&#10;" fillcolor="#ddd8c2 [2894]" stroked="f" strokeweight=".5pt">
                  <v:textbox>
                    <w:txbxContent>
                      <w:p w:rsidR="00217D16" w:rsidRDefault="00217D16" w:rsidP="00F12411">
                        <w:pPr>
                          <w:pStyle w:val="StandardWeb"/>
                          <w:spacing w:before="0" w:beforeAutospacing="0" w:after="0" w:afterAutospacing="0"/>
                          <w:rPr>
                            <w:rFonts w:asciiTheme="minorHAnsi" w:eastAsia="Times New Roman" w:hAnsiTheme="minorHAnsi"/>
                            <w:b/>
                            <w:bCs/>
                            <w:color w:val="0000FF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eastAsia="Times New Roman" w:hAnsiTheme="minorHAnsi"/>
                            <w:b/>
                            <w:bCs/>
                            <w:color w:val="0000FF"/>
                            <w:sz w:val="28"/>
                            <w:szCs w:val="28"/>
                          </w:rPr>
                          <w:t>magn.</w:t>
                        </w:r>
                        <w:r w:rsidRPr="00027D90">
                          <w:rPr>
                            <w:rFonts w:asciiTheme="minorHAnsi" w:eastAsia="Times New Roman" w:hAnsiTheme="minorHAnsi"/>
                            <w:b/>
                            <w:bCs/>
                            <w:color w:val="0000FF"/>
                            <w:sz w:val="28"/>
                            <w:szCs w:val="28"/>
                          </w:rPr>
                          <w:t xml:space="preserve"> Fel</w:t>
                        </w:r>
                        <w:r>
                          <w:rPr>
                            <w:rFonts w:asciiTheme="minorHAnsi" w:eastAsia="Times New Roman" w:hAnsiTheme="minorHAnsi"/>
                            <w:b/>
                            <w:bCs/>
                            <w:color w:val="0000FF"/>
                            <w:sz w:val="28"/>
                            <w:szCs w:val="28"/>
                          </w:rPr>
                          <w:t>d</w:t>
                        </w:r>
                        <w:r w:rsidRPr="00027D90">
                          <w:rPr>
                            <w:rFonts w:asciiTheme="minorHAnsi" w:eastAsia="Times New Roman" w:hAnsiTheme="minorHAnsi"/>
                            <w:b/>
                            <w:bCs/>
                            <w:color w:val="0000FF"/>
                            <w:sz w:val="28"/>
                            <w:szCs w:val="28"/>
                          </w:rPr>
                          <w:t>s</w:t>
                        </w:r>
                        <w:r>
                          <w:rPr>
                            <w:rFonts w:asciiTheme="minorHAnsi" w:eastAsia="Times New Roman" w:hAnsiTheme="minorHAnsi"/>
                            <w:b/>
                            <w:bCs/>
                            <w:color w:val="0000FF"/>
                            <w:sz w:val="28"/>
                            <w:szCs w:val="28"/>
                          </w:rPr>
                          <w:t>tärke:</w:t>
                        </w:r>
                        <w:r>
                          <w:rPr>
                            <w:rFonts w:asciiTheme="minorHAnsi" w:eastAsia="Times New Roman" w:hAnsiTheme="minorHAnsi"/>
                            <w:b/>
                            <w:bCs/>
                            <w:color w:val="0000FF"/>
                            <w:sz w:val="28"/>
                            <w:szCs w:val="28"/>
                          </w:rPr>
                          <w:br/>
                        </w:r>
                        <w:r w:rsidRPr="00027D90">
                          <w:rPr>
                            <w:rFonts w:eastAsia="Times New Roman"/>
                            <w:b/>
                            <w:bCs/>
                            <w:i/>
                            <w:color w:val="0000FF"/>
                            <w:sz w:val="28"/>
                            <w:szCs w:val="28"/>
                          </w:rPr>
                          <w:t>B</w:t>
                        </w:r>
                        <w:r>
                          <w:rPr>
                            <w:rFonts w:asciiTheme="minorHAnsi" w:eastAsia="Times New Roman" w:hAnsiTheme="minorHAnsi"/>
                            <w:b/>
                            <w:bCs/>
                            <w:color w:val="0000FF"/>
                            <w:sz w:val="28"/>
                            <w:szCs w:val="28"/>
                          </w:rPr>
                          <w:t xml:space="preserve"> = 1,6 </w:t>
                        </w:r>
                        <w:proofErr w:type="spellStart"/>
                        <w:r>
                          <w:rPr>
                            <w:rFonts w:asciiTheme="minorHAnsi" w:eastAsia="Times New Roman" w:hAnsiTheme="minorHAnsi"/>
                            <w:b/>
                            <w:bCs/>
                            <w:color w:val="0000FF"/>
                            <w:sz w:val="28"/>
                            <w:szCs w:val="28"/>
                          </w:rPr>
                          <w:t>mT</w:t>
                        </w:r>
                        <w:proofErr w:type="spellEnd"/>
                      </w:p>
                      <w:p w:rsidR="00217D16" w:rsidRPr="00F46D31" w:rsidRDefault="00217D16" w:rsidP="00F12411">
                        <w:pPr>
                          <w:pStyle w:val="StandardWeb"/>
                          <w:spacing w:before="0" w:beforeAutospacing="0" w:after="0" w:afterAutospacing="0"/>
                          <w:rPr>
                            <w:rFonts w:asciiTheme="minorHAnsi" w:eastAsia="Times New Roman" w:hAnsiTheme="minorHAnsi"/>
                            <w:b/>
                            <w:bCs/>
                            <w:color w:val="0000FF"/>
                            <w:sz w:val="18"/>
                            <w:szCs w:val="18"/>
                          </w:rPr>
                        </w:pPr>
                      </w:p>
                      <w:p w:rsidR="00217D16" w:rsidRPr="00027D90" w:rsidRDefault="00217D16" w:rsidP="00F12411">
                        <w:pPr>
                          <w:pStyle w:val="StandardWeb"/>
                          <w:spacing w:before="0" w:beforeAutospacing="0" w:after="0" w:afterAutospacing="0"/>
                          <w:rPr>
                            <w:rFonts w:asciiTheme="minorHAnsi" w:hAnsiTheme="minorHAnsi"/>
                            <w:b/>
                            <w:color w:val="0000FF"/>
                            <w:sz w:val="28"/>
                            <w:szCs w:val="28"/>
                          </w:rPr>
                        </w:pPr>
                        <w:r w:rsidRPr="00FB1FA5">
                          <w:rPr>
                            <w:rFonts w:asciiTheme="minorHAnsi" w:eastAsia="Times New Roman" w:hAnsiTheme="minorHAnsi"/>
                            <w:b/>
                            <w:bCs/>
                            <w:color w:val="0000FF"/>
                            <w:sz w:val="28"/>
                            <w:szCs w:val="28"/>
                          </w:rPr>
                          <w:t>effektive Leiterlänge</w:t>
                        </w:r>
                        <w:r>
                          <w:rPr>
                            <w:rFonts w:asciiTheme="minorHAnsi" w:eastAsia="Times New Roman" w:hAnsiTheme="minorHAnsi"/>
                            <w:b/>
                            <w:bCs/>
                            <w:color w:val="0000FF"/>
                            <w:sz w:val="28"/>
                            <w:szCs w:val="28"/>
                          </w:rPr>
                          <w:t>:</w:t>
                        </w:r>
                        <w:r w:rsidRPr="00FB1FA5">
                          <w:rPr>
                            <w:rFonts w:asciiTheme="minorHAnsi" w:eastAsia="Times New Roman" w:hAnsiTheme="minorHAnsi"/>
                            <w:b/>
                            <w:bCs/>
                            <w:color w:val="0000FF"/>
                            <w:sz w:val="28"/>
                            <w:szCs w:val="28"/>
                          </w:rPr>
                          <w:t xml:space="preserve"> </w:t>
                        </w:r>
                        <w:r w:rsidRPr="00FB1FA5">
                          <w:rPr>
                            <w:rFonts w:asciiTheme="minorHAnsi" w:eastAsia="Times New Roman" w:hAnsiTheme="minorHAnsi"/>
                            <w:b/>
                            <w:bCs/>
                            <w:color w:val="0000FF"/>
                            <w:sz w:val="28"/>
                            <w:szCs w:val="28"/>
                          </w:rPr>
                          <w:br/>
                        </w:r>
                        <w:r w:rsidRPr="00FB1FA5">
                          <w:rPr>
                            <w:rFonts w:eastAsia="Times New Roman"/>
                            <w:b/>
                            <w:bCs/>
                            <w:i/>
                            <w:color w:val="0000FF"/>
                            <w:sz w:val="28"/>
                            <w:szCs w:val="28"/>
                          </w:rPr>
                          <w:t>L</w:t>
                        </w:r>
                        <w:r w:rsidRPr="00FB1FA5">
                          <w:rPr>
                            <w:rFonts w:asciiTheme="minorHAnsi" w:eastAsia="Times New Roman" w:hAnsiTheme="minorHAnsi"/>
                            <w:b/>
                            <w:bCs/>
                            <w:color w:val="0000FF"/>
                            <w:sz w:val="28"/>
                            <w:szCs w:val="28"/>
                          </w:rPr>
                          <w:t xml:space="preserve"> = 15 x 0,10 m</w:t>
                        </w:r>
                      </w:p>
                    </w:txbxContent>
                  </v:textbox>
                </v:shape>
                <v:shape id="Textfeld 76" o:spid="_x0000_s1242" type="#_x0000_t202" style="position:absolute;left:38604;top:57302;width:18548;height:46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vqQMMA&#10;AADcAAAADwAAAGRycy9kb3ducmV2LnhtbESPQWsCMRSE74X+h/AKvdWsFWRdjWKLLQVP1dLzY/NM&#10;gpuXJUnX7b9vBKHHYWa+YVab0XdioJhcYAXTSQWCuA3asVHwdXx7qkGkjKyxC0wKfinBZn1/t8JG&#10;hwt/0nDIRhQIpwYV2Jz7RsrUWvKYJqEnLt4pRI+5yGikjngpcN/J56qaS4+Oy4LFnl4ttefDj1ew&#10;ezEL09YY7a7Wzg3j92lv3pV6fBi3SxCZxvwfvrU/tILZYgbXM+UIy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hvqQMMAAADcAAAADwAAAAAAAAAAAAAAAACYAgAAZHJzL2Rv&#10;d25yZXYueG1sUEsFBgAAAAAEAAQA9QAAAIgDAAAAAA==&#10;" fillcolor="white [3201]" strokeweight=".5pt">
                  <v:textbox>
                    <w:txbxContent>
                      <w:p w:rsidR="00217D16" w:rsidRPr="001272D1" w:rsidRDefault="00217D16" w:rsidP="00F46D31">
                        <w:pPr>
                          <w:pStyle w:val="StandardWeb"/>
                          <w:spacing w:before="0" w:beforeAutospacing="0" w:after="0" w:afterAutospacing="0"/>
                          <w:rPr>
                            <w:b/>
                          </w:rPr>
                        </w:pPr>
                        <w:r w:rsidRPr="001272D1">
                          <w:rPr>
                            <w:rFonts w:eastAsia="Times New Roman"/>
                            <w:b/>
                            <w:i/>
                            <w:iCs/>
                          </w:rPr>
                          <w:t xml:space="preserve">„korrigiertes“   </w:t>
                        </w:r>
                        <w:r w:rsidRPr="001272D1">
                          <w:rPr>
                            <w:rFonts w:eastAsia="Times New Roman"/>
                            <w:b/>
                            <w:i/>
                            <w:iCs/>
                          </w:rPr>
                          <w:br/>
                          <w:t>t - U</w:t>
                        </w:r>
                        <w:r w:rsidRPr="001272D1">
                          <w:rPr>
                            <w:rFonts w:ascii="Arial" w:eastAsia="Times New Roman" w:hAnsi="Arial" w:cs="Arial"/>
                            <w:b/>
                            <w:sz w:val="22"/>
                            <w:szCs w:val="22"/>
                          </w:rPr>
                          <w:t xml:space="preserve"> - Diagramm</w:t>
                        </w:r>
                        <w:r w:rsidRPr="001272D1">
                          <w:rPr>
                            <w:rFonts w:eastAsia="Times New Roman"/>
                            <w:b/>
                          </w:rPr>
                          <w:t> </w:t>
                        </w:r>
                      </w:p>
                    </w:txbxContent>
                  </v:textbox>
                </v:shape>
                <v:group id="Gruppieren 70" o:spid="_x0000_s1243" style="position:absolute;left:228;top:152;width:37186;height:66312" coordorigin="228,152" coordsize="37185,663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OInus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4ie6wwAAANsAAAAP&#10;AAAAAAAAAAAAAAAAAKoCAABkcnMvZG93bnJldi54bWxQSwUGAAAAAAQABAD6AAAAmgMAAAAA&#10;">
                  <v:shape id="Grafik 225" o:spid="_x0000_s1244" type="#_x0000_t75" style="position:absolute;left:228;top:152;width:37033;height:21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d9hvEAAAA3AAAAA8AAABkcnMvZG93bnJldi54bWxEj81qwkAUhfeFvsNwC92UZpKAxURHEUWw&#10;CxeNgW4vmWsSzNwJmTGmb98RBJeH8/NxluvJdGKkwbWWFSRRDIK4srrlWkF52n/OQTiPrLGzTAr+&#10;yMF69fqyxFzbG//QWPhahBF2OSpovO9zKV3VkEEX2Z44eGc7GPRBDrXUA97CuOlkGsdf0mDLgdBg&#10;T9uGqktxNYG7K+QeTXLMPn7doe6+j2VxzpR6f5s2CxCeJv8MP9oHrSBNZ3A/E46AX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dd9hvEAAAA3AAAAA8AAAAAAAAAAAAAAAAA&#10;nwIAAGRycy9kb3ducmV2LnhtbFBLBQYAAAAABAAEAPcAAACQAwAAAAA=&#10;">
                    <v:imagedata r:id="rId121" o:title=""/>
                    <v:path arrowok="t"/>
                  </v:shape>
                  <v:group id="Gruppieren 55" o:spid="_x0000_s1245" style="position:absolute;left:362;top:44958;width:37052;height:21506" coordorigin="362,44958" coordsize="37051,215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yDYQsMAAADb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kCzy/h&#10;B8jZ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rINhCwwAAANsAAAAP&#10;AAAAAAAAAAAAAAAAAKoCAABkcnMvZG93bnJldi54bWxQSwUGAAAAAAQABAD6AAAAmgMAAAAA&#10;">
                    <v:shape id="Grafik 227" o:spid="_x0000_s1246" type="#_x0000_t75" style="position:absolute;left:362;top:44958;width:37052;height:215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5lVbFAAAA3AAAAA8AAABkcnMvZG93bnJldi54bWxEj1FrwkAQhN8L/Q/HFvpWLw1qJHpKESpW&#10;pLRW8HXJrUlobi/kVo3/3hMKfRxmvhlmtuhdo87UhdqzgddBAoq48Lbm0sD+5/1lAioIssXGMxm4&#10;UoDF/PFhhrn1F/6m805KFUs45GigEmlzrUNRkcMw8C1x9I6+cyhRdqW2HV5iuWt0miRj7bDmuFBh&#10;S8uKit/dyRlID7LefsnHJCv3q9No83nNjsOlMc9P/dsUlFAv/+E/em0jl2ZwPxOPgJ7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5+ZVWxQAAANwAAAAPAAAAAAAAAAAAAAAA&#10;AJ8CAABkcnMvZG93bnJldi54bWxQSwUGAAAAAAQABAD3AAAAkQMAAAAA&#10;">
                      <v:imagedata r:id="rId122" o:title=""/>
                      <v:path arrowok="t"/>
                    </v:shape>
                    <v:shape id="Textfeld 231" o:spid="_x0000_s1247" type="#_x0000_t202" style="position:absolute;left:580;top:47977;width:2591;height:29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lLR8cA&#10;AADcAAAADwAAAGRycy9kb3ducmV2LnhtbESPT0vDQBTE74LfYXmCF7Ebja0Suy2l2D/01kQtvT2y&#10;zySYfRuya5J++26h4HGYmd8w0/lgatFR6yrLCp5GEQji3OqKCwWf2erxDYTzyBpry6TgRA7ms9ub&#10;KSba9rynLvWFCBB2CSoovW8SKV1ekkE3sg1x8H5sa9AH2RZSt9gHuKnlcxRNpMGKw0KJDS1Lyn/T&#10;P6Pg+FAcdm5Yf/XxOG4+Nl32+q0zpe7vhsU7CE+D/w9f21utIH4Zw+VMOAJyd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zpS0fHAAAA3AAAAA8AAAAAAAAAAAAAAAAAmAIAAGRy&#10;cy9kb3ducmV2LnhtbFBLBQYAAAAABAAEAPUAAACMAwAAAAA=&#10;" fillcolor="white [3201]" stroked="f" strokeweight=".5pt">
                      <v:textbox>
                        <w:txbxContent>
                          <w:p w:rsidR="00217D16" w:rsidRDefault="00217D16" w:rsidP="004E588E">
                            <w:pPr>
                              <w:pStyle w:val="StandardWeb"/>
                              <w:spacing w:before="0" w:beforeAutospacing="0" w:after="0" w:afterAutospacing="0"/>
                              <w:jc w:val="both"/>
                            </w:pPr>
                            <w:r>
                              <w:rPr>
                                <w:rFonts w:ascii="Arial" w:eastAsia="Times New Roman" w:hAnsi="Arial"/>
                              </w:rPr>
                              <w:t> </w:t>
                            </w:r>
                          </w:p>
                        </w:txbxContent>
                      </v:textbox>
                    </v:shape>
                  </v:group>
                  <v:group id="Gruppieren 58" o:spid="_x0000_s1248" style="position:absolute;left:304;top:22174;width:37034;height:21917" coordorigin="304,22174" coordsize="37033,219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F33M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hSF33MEAAADbAAAADwAA&#10;AAAAAAAAAAAAAACqAgAAZHJzL2Rvd25yZXYueG1sUEsFBgAAAAAEAAQA+gAAAJgDAAAAAA==&#10;">
                    <v:group id="Gruppieren 239" o:spid="_x0000_s1249" style="position:absolute;left:304;top:22174;width:37034;height:21520" coordorigin="304,22174" coordsize="37033,215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7eYA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ki7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t5gAxgAAANwA&#10;AAAPAAAAAAAAAAAAAAAAAKoCAABkcnMvZG93bnJldi54bWxQSwUGAAAAAAQABAD6AAAAnQMAAAAA&#10;">
                      <v:shape id="Grafik 229" o:spid="_x0000_s1250" type="#_x0000_t75" style="position:absolute;left:304;top:22174;width:37034;height:21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7ZmzFAAAA3AAAAA8AAABkcnMvZG93bnJldi54bWxEj0FrwkAUhO+C/2F5Qi9iNk1BbOoq0lKo&#10;N41S8PbIvibB7Ns0uzXb/vquIHgcZuYbZrkOphUX6l1jWcFjkoIgLq1uuFJwPLzPFiCcR9bYWiYF&#10;v+RgvRqPlphrO/CeLoWvRISwy1FB7X2XS+nKmgy6xHbE0fuyvUEfZV9J3eMQ4aaVWZrOpcGG40KN&#10;Hb3WVJ6LH6PAm+/uibZm9/m2DyEdpqfiD7dKPUzC5gWEp+Dv4Vv7QyvIsme4nolHQK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0O2ZsxQAAANwAAAAPAAAAAAAAAAAAAAAA&#10;AJ8CAABkcnMvZG93bnJldi54bWxQSwUGAAAAAAQABAD3AAAAkQMAAAAA&#10;">
                        <v:imagedata r:id="rId123" o:title=""/>
                        <v:path arrowok="t"/>
                      </v:shape>
                      <v:shape id="Textfeld 231" o:spid="_x0000_s1251" type="#_x0000_t202" style="position:absolute;left:685;top:24917;width:2591;height:29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UxpMcA&#10;AADcAAAADwAAAGRycy9kb3ducmV2LnhtbESPT2vCQBTE7wW/w/IEL6VuNNhK6iqlVC3eavyDt0f2&#10;NQnNvg3ZNYnfvisUehxm5jfMYtWbSrTUuNKygsk4AkGcWV1yruCQrp/mIJxH1lhZJgU3crBaDh4W&#10;mGjb8Re1e5+LAGGXoILC+zqR0mUFGXRjWxMH79s2Bn2QTS51g12Am0pOo+hZGiw5LBRY03tB2c/+&#10;ahRcHvPzzvWbYxfP4vpj26YvJ50qNRr2b68gPPX+P/zX/tQKpvEE7mfCEZ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01MaTHAAAA3AAAAA8AAAAAAAAAAAAAAAAAmAIAAGRy&#10;cy9kb3ducmV2LnhtbFBLBQYAAAAABAAEAPUAAACMAwAAAAA=&#10;" fillcolor="white [3201]" stroked="f" strokeweight=".5pt">
                        <v:textbox>
                          <w:txbxContent>
                            <w:p w:rsidR="00217D16" w:rsidRDefault="00217D16"/>
                          </w:txbxContent>
                        </v:textbox>
                      </v:shape>
                    </v:group>
                    <v:shape id="Textfeld 231" o:spid="_x0000_s1252" type="#_x0000_t202" style="position:absolute;left:657;top:41119;width:9020;height:29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u6FscA&#10;AADcAAAADwAAAGRycy9kb3ducmV2LnhtbESPT0vDQBTE74LfYXlCL2I3bdBI7CaU0tbizcY/eHtk&#10;n0lo9m3IbpP47buC4HGYmd8wq3wyrRiod41lBYt5BIK4tLrhSsFbsbt7BOE8ssbWMin4IQd5dn21&#10;wlTbkV9pOPpKBAi7FBXU3neplK6syaCb2444eN+2N+iD7CupexwD3LRyGUUP0mDDYaHGjjY1lafj&#10;2Sj4uq0+X9y0fx/j+7jbPg9F8qELpWY30/oJhKfJ/4f/2getIE4S+D0TjoDM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0buhbHAAAA3AAAAA8AAAAAAAAAAAAAAAAAmAIAAGRy&#10;cy9kb3ducmV2LnhtbFBLBQYAAAAABAAEAPUAAACMAwAAAAA=&#10;" fillcolor="white [3201]" stroked="f" strokeweight=".5pt">
                      <v:textbox>
                        <w:txbxContent>
                          <w:p w:rsidR="00217D16" w:rsidRDefault="00217D16" w:rsidP="00D679FC">
                            <w:pPr>
                              <w:pStyle w:val="StandardWeb"/>
                              <w:spacing w:before="0" w:beforeAutospacing="0" w:after="0" w:afterAutospacing="0"/>
                              <w:jc w:val="both"/>
                            </w:pPr>
                            <w:r>
                              <w:rPr>
                                <w:rFonts w:ascii="Arial" w:eastAsia="Times New Roman" w:hAnsi="Arial"/>
                              </w:rPr>
                              <w:t> </w:t>
                            </w:r>
                          </w:p>
                        </w:txbxContent>
                      </v:textbox>
                    </v:shape>
                  </v:group>
                  <v:shape id="Textfeld 231" o:spid="_x0000_s1253" type="#_x0000_t202" style="position:absolute;left:838;top:20240;width:10773;height:29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7LZ8gA&#10;AADcAAAADwAAAGRycy9kb3ducmV2LnhtbESPT08CMRTE7yZ+h+aZeJOuGgysFGIEExL+BeSAt5ft&#10;c7e6fV3bAqufnpKYcJzMzG8yg1Fra3EgH4xjBfedDARx4bThUsH2/e2uByJEZI21Y1LwSwFGw+ur&#10;AebaHXlNh00sRYJwyFFBFWOTSxmKiiyGjmuIk/fpvMWYpC+l9nhMcFvLhyx7khYNp4UKG3qtqPje&#10;7K2C+c9u1f0a77Z1b/k3XZjCm4/JTKnbm/blGUSkNl7C/+2pVvDY78L5TDoCcng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HstnyAAAANwAAAAPAAAAAAAAAAAAAAAAAJgCAABk&#10;cnMvZG93bnJldi54bWxQSwUGAAAAAAQABAD1AAAAjQMAAAAA&#10;" fillcolor="white [3201]" stroked="f" strokeweight=".5pt">
                    <v:fill opacity="0"/>
                    <v:textbox>
                      <w:txbxContent>
                        <w:p w:rsidR="00217D16" w:rsidRDefault="00217D16" w:rsidP="00C06425">
                          <w:pPr>
                            <w:pStyle w:val="StandardWeb"/>
                            <w:spacing w:before="0" w:beforeAutospacing="0" w:after="0" w:afterAutospacing="0"/>
                            <w:jc w:val="both"/>
                          </w:pPr>
                          <w:r>
                            <w:rPr>
                              <w:rFonts w:ascii="Arial" w:eastAsia="Times New Roman" w:hAnsi="Arial"/>
                            </w:rPr>
                            <w:t> </w:t>
                          </w:r>
                          <w:r w:rsidRPr="002F65E2">
                            <w:rPr>
                              <w:rFonts w:ascii="Arial" w:eastAsia="Times New Roman" w:hAnsi="Arial" w:cs="Arial"/>
                              <w:i/>
                              <w:position w:val="-10"/>
                              <w:sz w:val="22"/>
                              <w:szCs w:val="22"/>
                            </w:rPr>
                            <w:object w:dxaOrig="1180" w:dyaOrig="320">
                              <v:shape id="_x0000_i1085" type="#_x0000_t75" style="width:55.1pt;height:15.65pt" o:ole="">
                                <v:imagedata r:id="rId114" o:title=""/>
                              </v:shape>
                              <o:OLEObject Type="Embed" ProgID="Equation.3" ShapeID="_x0000_i1085" DrawAspect="Content" ObjectID="_1532330475" r:id="rId124"/>
                            </w:object>
                          </w:r>
                        </w:p>
                      </w:txbxContent>
                    </v:textbox>
                  </v:shape>
                  <v:group id="Gruppieren 69" o:spid="_x0000_s1254" style="position:absolute;left:9372;top:2333;width:6753;height:63503" coordorigin="9372,2333" coordsize="6753,635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EY+s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sYT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QBGPrFAAAA2wAA&#10;AA8AAAAAAAAAAAAAAAAAqgIAAGRycy9kb3ducmV2LnhtbFBLBQYAAAAABAAEAPoAAACcAwAAAAA=&#10;">
                    <v:shape id="Gerade Verbindung mit Pfeil 234" o:spid="_x0000_s1255" type="#_x0000_t32" style="position:absolute;left:9372;top:21869;width:3048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1Ef48UAAADcAAAADwAAAGRycy9kb3ducmV2LnhtbESPQWvCQBSE74L/YXmF3nTTVEqIrhKF&#10;gNBDqQbR2zP7TILZtyG7avrvu4WCx2FmvmEWq8G04k69aywreJtGIIhLqxuuFBT7fJKAcB5ZY2uZ&#10;FPyQg9VyPFpgqu2Dv+m+85UIEHYpKqi971IpXVmTQTe1HXHwLrY36IPsK6l7fAS4aWUcRR/SYMNh&#10;ocaONjWV193NKOiOXwXF622Sn5Iiy2aHz2NenpV6fRmyOQhPg3+G/9tbrSB+n8HfmXAE5P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1Ef48UAAADcAAAADwAAAAAAAAAA&#10;AAAAAAChAgAAZHJzL2Rvd25yZXYueG1sUEsFBgAAAAAEAAQA+QAAAJMDAAAAAA==&#10;" strokecolor="black [3213]" strokeweight="1.25pt">
                      <v:stroke endarrow="open"/>
                    </v:shape>
                    <v:shape id="Gerade Verbindung mit Pfeil 394" o:spid="_x0000_s1256" type="#_x0000_t32" style="position:absolute;left:13077;top:21840;width:3048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uhVr8MAAADcAAAADwAAAGRycy9kb3ducmV2LnhtbESPQUsDMRSE74L/ITzBi9ikVUTXpkVL&#10;C3VvrfX+SJ6bbZOXZRPb9d83gtDjMDPfMNP5ELw4Up/ayBrGIwWC2ETbcqNh97m6fwaRMrJFH5k0&#10;/FKC+ez6aoqVjSfe0HGbG1EgnCrU4HLuKimTcRQwjWJHXLzv2AfMRfaNtD2eCjx4OVHqSQZsuSw4&#10;7GjhyBy2P0HDnd8vx+695g//VbNSG7Oj2mh9ezO8vYLINORL+L+9thoeXh7h70w5AnJ2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7oVa/DAAAA3AAAAA8AAAAAAAAAAAAA&#10;AAAAoQIAAGRycy9kb3ducmV2LnhtbFBLBQYAAAAABAAEAPkAAACRAwAAAAA=&#10;" strokecolor="black [3213]" strokeweight="1.25pt">
                      <v:stroke startarrow="open"/>
                    </v:shape>
                    <v:line id="Gerade Verbindung 230" o:spid="_x0000_s1257" style="position:absolute;visibility:visible;mso-wrap-style:square" from="13030,2438" to="13182,433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gdMXr8AAADcAAAADwAAAGRycy9kb3ducmV2LnhtbERPzWqDQBC+F/oOyxRyq2sTWopxE0Ih&#10;4KlFkwcY3KmK7qy4GzV9+s6h0OPH958fVzeomabQeTbwkqSgiGtvO24MXC/n53dQISJbHDyTgTsF&#10;OB4eH3LMrF+4pLmKjZIQDhkaaGMcM61D3ZLDkPiRWLhvPzmMAqdG2wkXCXeD3qbpm3bYsTS0ONJH&#10;S3Vf3ZyB7WXR95++WInKgobla+zmz1djNk/raQ8q0hr/xX/uwopvJ/PljBwBffg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0gdMXr8AAADcAAAADwAAAAAAAAAAAAAAAACh&#10;AgAAZHJzL2Rvd25yZXYueG1sUEsFBgAAAAAEAAQA+QAAAI0DAAAAAA==&#10;" strokecolor="black [3213]" strokeweight="1.25pt">
                      <v:stroke dashstyle="dash"/>
                    </v:line>
                    <v:line id="Gerade Verbindung 341" o:spid="_x0000_s1258" style="position:absolute;visibility:visible;mso-wrap-style:square" from="12239,2333" to="12573,658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6yVJcMAAADcAAAADwAAAGRycy9kb3ducmV2LnhtbESPzWrDMBCE74G+g9hAbrEc94fgWAkl&#10;UPCpxU4fYLE2tom1Mpbinzx9VSj0OMzMN0x2mk0nRhpca1nBLopBEFdWt1wr+L58bPcgnEfW2Fkm&#10;BQs5OB2fVhmm2k5c0Fj6WgQIuxQVNN73qZSuasigi2xPHLyrHQz6IIda6gGnADedTOL4TRpsOSw0&#10;2NO5oepW3o2C5DLJ5XHLZ6Iip2766tvx81WpzXp+P4DwNPv/8F871wqeX3bweyYcAXn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OslSXDAAAA3AAAAA8AAAAAAAAAAAAA&#10;AAAAoQIAAGRycy9kb3ducmV2LnhtbFBLBQYAAAAABAAEAPkAAACRAwAAAAA=&#10;" strokecolor="black [3213]" strokeweight="1.25pt">
                      <v:stroke dashstyle="dash"/>
                    </v:line>
                  </v:group>
                </v:group>
                <w10:anchorlock/>
              </v:group>
            </w:pict>
          </mc:Fallback>
        </mc:AlternateContent>
      </w:r>
      <w:r w:rsidR="00CB51F1">
        <w:rPr>
          <w:rFonts w:cs="Arial"/>
          <w:sz w:val="22"/>
          <w:szCs w:val="22"/>
        </w:rPr>
        <w:br/>
      </w:r>
      <w:r w:rsidR="005859D4">
        <w:rPr>
          <w:rFonts w:cs="Arial"/>
          <w:b/>
          <w:sz w:val="22"/>
          <w:szCs w:val="22"/>
        </w:rPr>
        <w:t xml:space="preserve">    </w:t>
      </w:r>
      <w:r w:rsidR="00545A3D" w:rsidRPr="00691D01">
        <w:rPr>
          <w:rFonts w:cs="Arial"/>
          <w:b/>
          <w:sz w:val="22"/>
          <w:szCs w:val="22"/>
        </w:rPr>
        <w:t>Beispielhafte Auswertung von 6 Versuchen mit unterschiedlichen Parametern:</w:t>
      </w:r>
    </w:p>
    <w:tbl>
      <w:tblPr>
        <w:tblStyle w:val="Tabellenraster"/>
        <w:tblW w:w="9355" w:type="dxa"/>
        <w:tblInd w:w="534" w:type="dxa"/>
        <w:tblLayout w:type="fixed"/>
        <w:tblLook w:val="04A0" w:firstRow="1" w:lastRow="0" w:firstColumn="1" w:lastColumn="0" w:noHBand="0" w:noVBand="1"/>
      </w:tblPr>
      <w:tblGrid>
        <w:gridCol w:w="1309"/>
        <w:gridCol w:w="1417"/>
        <w:gridCol w:w="1418"/>
        <w:gridCol w:w="992"/>
        <w:gridCol w:w="1668"/>
        <w:gridCol w:w="1275"/>
        <w:gridCol w:w="1276"/>
      </w:tblGrid>
      <w:tr w:rsidR="00FA2802" w:rsidRPr="00E8136C" w:rsidTr="00024AF0">
        <w:tc>
          <w:tcPr>
            <w:tcW w:w="1309" w:type="dxa"/>
            <w:vAlign w:val="center"/>
          </w:tcPr>
          <w:p w:rsidR="00FA2802" w:rsidRPr="00E8136C" w:rsidRDefault="00FA2802" w:rsidP="00CB51F1">
            <w:pPr>
              <w:spacing w:before="40" w:after="40"/>
              <w:jc w:val="center"/>
              <w:rPr>
                <w:rFonts w:eastAsiaTheme="minorHAnsi" w:cs="Arial"/>
                <w:sz w:val="20"/>
                <w:lang w:eastAsia="en-US"/>
              </w:rPr>
            </w:pPr>
            <w:r>
              <w:rPr>
                <w:rFonts w:eastAsiaTheme="minorHAnsi" w:cs="Arial"/>
                <w:sz w:val="20"/>
                <w:lang w:eastAsia="en-US"/>
              </w:rPr>
              <w:t>Helmholtz-</w:t>
            </w:r>
            <w:proofErr w:type="spellStart"/>
            <w:r>
              <w:rPr>
                <w:rFonts w:eastAsiaTheme="minorHAnsi" w:cs="Arial"/>
                <w:sz w:val="20"/>
                <w:lang w:eastAsia="en-US"/>
              </w:rPr>
              <w:t>spulen</w:t>
            </w:r>
            <w:r w:rsidRPr="00E8136C">
              <w:rPr>
                <w:rFonts w:eastAsiaTheme="minorHAnsi" w:cs="Arial"/>
                <w:sz w:val="20"/>
                <w:lang w:eastAsia="en-US"/>
              </w:rPr>
              <w:t>strom</w:t>
            </w:r>
            <w:proofErr w:type="spellEnd"/>
            <w:r w:rsidRPr="00E8136C">
              <w:rPr>
                <w:rFonts w:eastAsiaTheme="minorHAnsi" w:cs="Arial"/>
                <w:sz w:val="20"/>
                <w:lang w:eastAsia="en-US"/>
              </w:rPr>
              <w:t xml:space="preserve">  </w:t>
            </w:r>
            <w:r w:rsidRPr="00E8136C">
              <w:rPr>
                <w:rFonts w:eastAsiaTheme="minorHAnsi" w:cs="Arial"/>
                <w:sz w:val="20"/>
                <w:lang w:eastAsia="en-US"/>
              </w:rPr>
              <w:br/>
            </w:r>
            <w:r w:rsidRPr="00E8136C">
              <w:rPr>
                <w:rFonts w:ascii="Times New Roman" w:eastAsiaTheme="minorHAnsi" w:hAnsi="Times New Roman"/>
                <w:i/>
                <w:szCs w:val="24"/>
                <w:lang w:eastAsia="en-US"/>
              </w:rPr>
              <w:t>I</w:t>
            </w:r>
            <w:r w:rsidRPr="00E8136C">
              <w:rPr>
                <w:rFonts w:eastAsiaTheme="minorHAnsi" w:cs="Arial"/>
                <w:szCs w:val="24"/>
                <w:lang w:eastAsia="en-US"/>
              </w:rPr>
              <w:t xml:space="preserve"> </w:t>
            </w:r>
            <w:r w:rsidRPr="00E8136C">
              <w:rPr>
                <w:rFonts w:eastAsiaTheme="minorHAnsi" w:cs="Arial"/>
                <w:sz w:val="20"/>
                <w:lang w:eastAsia="en-US"/>
              </w:rPr>
              <w:t xml:space="preserve"> in A</w:t>
            </w:r>
          </w:p>
        </w:tc>
        <w:tc>
          <w:tcPr>
            <w:tcW w:w="2835" w:type="dxa"/>
            <w:gridSpan w:val="2"/>
            <w:vAlign w:val="center"/>
          </w:tcPr>
          <w:p w:rsidR="00FA2802" w:rsidRDefault="00FA2802" w:rsidP="002010D5">
            <w:pPr>
              <w:spacing w:before="40" w:after="40"/>
              <w:jc w:val="center"/>
              <w:rPr>
                <w:rFonts w:eastAsiaTheme="minorHAnsi" w:cs="Arial"/>
                <w:sz w:val="20"/>
                <w:lang w:eastAsia="en-US"/>
              </w:rPr>
            </w:pPr>
            <w:r>
              <w:rPr>
                <w:rFonts w:eastAsiaTheme="minorHAnsi" w:cs="Arial"/>
                <w:sz w:val="20"/>
                <w:lang w:eastAsia="en-US"/>
              </w:rPr>
              <w:t>magnetische Feld</w:t>
            </w:r>
            <w:r w:rsidRPr="00E8136C">
              <w:rPr>
                <w:rFonts w:eastAsiaTheme="minorHAnsi" w:cs="Arial"/>
                <w:sz w:val="20"/>
                <w:lang w:eastAsia="en-US"/>
              </w:rPr>
              <w:t xml:space="preserve">stärke </w:t>
            </w:r>
            <w:r w:rsidRPr="00E8136C">
              <w:rPr>
                <w:rFonts w:eastAsiaTheme="minorHAnsi" w:cs="Arial"/>
                <w:sz w:val="20"/>
                <w:lang w:eastAsia="en-US"/>
              </w:rPr>
              <w:br/>
            </w:r>
            <w:r w:rsidRPr="00E8136C">
              <w:rPr>
                <w:rFonts w:ascii="Times New Roman" w:eastAsiaTheme="minorHAnsi" w:hAnsi="Times New Roman"/>
                <w:i/>
                <w:szCs w:val="24"/>
                <w:lang w:eastAsia="en-US"/>
              </w:rPr>
              <w:t>B</w:t>
            </w:r>
            <w:r w:rsidRPr="00E8136C">
              <w:rPr>
                <w:rFonts w:eastAsiaTheme="minorHAnsi" w:cs="Arial"/>
                <w:sz w:val="20"/>
                <w:lang w:eastAsia="en-US"/>
              </w:rPr>
              <w:t xml:space="preserve">  in </w:t>
            </w:r>
            <w:proofErr w:type="spellStart"/>
            <w:r w:rsidRPr="00E8136C">
              <w:rPr>
                <w:rFonts w:eastAsiaTheme="minorHAnsi" w:cs="Arial"/>
                <w:sz w:val="20"/>
                <w:lang w:eastAsia="en-US"/>
              </w:rPr>
              <w:t>mT</w:t>
            </w:r>
            <w:proofErr w:type="spellEnd"/>
          </w:p>
          <w:p w:rsidR="00FA2802" w:rsidRPr="00E8136C" w:rsidRDefault="00FA2802" w:rsidP="002010D5">
            <w:pPr>
              <w:spacing w:before="40" w:after="40"/>
              <w:jc w:val="center"/>
              <w:rPr>
                <w:rFonts w:eastAsiaTheme="minorHAnsi" w:cs="Arial"/>
                <w:sz w:val="20"/>
                <w:lang w:eastAsia="en-US"/>
              </w:rPr>
            </w:pPr>
            <w:r w:rsidRPr="00E8136C">
              <w:rPr>
                <w:rFonts w:eastAsiaTheme="minorHAnsi" w:cs="Arial"/>
                <w:sz w:val="20"/>
                <w:lang w:eastAsia="en-US"/>
              </w:rPr>
              <w:t>(gemessen)</w:t>
            </w:r>
            <w:r>
              <w:rPr>
                <w:rFonts w:eastAsiaTheme="minorHAnsi" w:cs="Arial"/>
                <w:sz w:val="20"/>
                <w:lang w:eastAsia="en-US"/>
              </w:rPr>
              <w:t xml:space="preserve">      </w:t>
            </w:r>
            <w:r w:rsidRPr="00E8136C">
              <w:rPr>
                <w:rFonts w:eastAsiaTheme="minorHAnsi" w:cs="Arial"/>
                <w:sz w:val="20"/>
                <w:lang w:eastAsia="en-US"/>
              </w:rPr>
              <w:t>(berechnet)</w:t>
            </w:r>
          </w:p>
        </w:tc>
        <w:tc>
          <w:tcPr>
            <w:tcW w:w="992" w:type="dxa"/>
            <w:vAlign w:val="center"/>
          </w:tcPr>
          <w:p w:rsidR="00FA2802" w:rsidRPr="00E8136C" w:rsidRDefault="00FA2802" w:rsidP="00CB51F1">
            <w:pPr>
              <w:spacing w:before="40" w:after="40"/>
              <w:jc w:val="center"/>
              <w:rPr>
                <w:rFonts w:eastAsiaTheme="minorHAnsi" w:cs="Arial"/>
                <w:sz w:val="20"/>
                <w:lang w:eastAsia="en-US"/>
              </w:rPr>
            </w:pPr>
            <w:proofErr w:type="spellStart"/>
            <w:r w:rsidRPr="00E8136C">
              <w:rPr>
                <w:rFonts w:eastAsiaTheme="minorHAnsi" w:cs="Arial"/>
                <w:sz w:val="20"/>
                <w:lang w:eastAsia="en-US"/>
              </w:rPr>
              <w:t>Vorver</w:t>
            </w:r>
            <w:proofErr w:type="spellEnd"/>
            <w:r w:rsidRPr="00E8136C">
              <w:rPr>
                <w:rFonts w:eastAsiaTheme="minorHAnsi" w:cs="Arial"/>
                <w:sz w:val="20"/>
                <w:lang w:eastAsia="en-US"/>
              </w:rPr>
              <w:t>-stärkung</w:t>
            </w:r>
          </w:p>
        </w:tc>
        <w:tc>
          <w:tcPr>
            <w:tcW w:w="1668" w:type="dxa"/>
            <w:vAlign w:val="center"/>
          </w:tcPr>
          <w:p w:rsidR="00FA2802" w:rsidRPr="00E8136C" w:rsidRDefault="00FA2802" w:rsidP="00FA2802">
            <w:pPr>
              <w:spacing w:before="40" w:after="40"/>
              <w:jc w:val="center"/>
              <w:rPr>
                <w:rFonts w:eastAsiaTheme="minorHAnsi" w:cs="Arial"/>
                <w:sz w:val="20"/>
                <w:lang w:eastAsia="en-US"/>
              </w:rPr>
            </w:pPr>
            <w:r>
              <w:rPr>
                <w:rFonts w:eastAsiaTheme="minorHAnsi" w:cs="Arial"/>
                <w:sz w:val="20"/>
                <w:lang w:eastAsia="en-US"/>
              </w:rPr>
              <w:t>G</w:t>
            </w:r>
            <w:r w:rsidRPr="00E8136C">
              <w:rPr>
                <w:rFonts w:eastAsiaTheme="minorHAnsi" w:cs="Arial"/>
                <w:sz w:val="20"/>
                <w:lang w:eastAsia="en-US"/>
              </w:rPr>
              <w:t>e</w:t>
            </w:r>
            <w:r>
              <w:rPr>
                <w:rFonts w:eastAsiaTheme="minorHAnsi" w:cs="Arial"/>
                <w:sz w:val="20"/>
                <w:lang w:eastAsia="en-US"/>
              </w:rPr>
              <w:t>schwin</w:t>
            </w:r>
            <w:r w:rsidRPr="00E8136C">
              <w:rPr>
                <w:rFonts w:eastAsiaTheme="minorHAnsi" w:cs="Arial"/>
                <w:sz w:val="20"/>
                <w:lang w:eastAsia="en-US"/>
              </w:rPr>
              <w:t>di</w:t>
            </w:r>
            <w:r w:rsidRPr="00E8136C">
              <w:rPr>
                <w:rFonts w:eastAsiaTheme="minorHAnsi" w:cs="Arial"/>
                <w:sz w:val="20"/>
                <w:lang w:eastAsia="en-US"/>
              </w:rPr>
              <w:t>g</w:t>
            </w:r>
            <w:r>
              <w:rPr>
                <w:rFonts w:eastAsiaTheme="minorHAnsi" w:cs="Arial"/>
                <w:sz w:val="20"/>
                <w:lang w:eastAsia="en-US"/>
              </w:rPr>
              <w:t xml:space="preserve">keit </w:t>
            </w:r>
            <w:proofErr w:type="spellStart"/>
            <w:r w:rsidRPr="00E8136C">
              <w:rPr>
                <w:rFonts w:ascii="Times New Roman" w:eastAsiaTheme="minorHAnsi" w:hAnsi="Times New Roman"/>
                <w:i/>
                <w:szCs w:val="24"/>
                <w:lang w:eastAsia="en-US"/>
              </w:rPr>
              <w:t>v</w:t>
            </w:r>
            <w:r w:rsidRPr="00E8136C">
              <w:rPr>
                <w:rFonts w:eastAsiaTheme="minorHAnsi" w:cs="Arial"/>
                <w:szCs w:val="24"/>
                <w:vertAlign w:val="subscript"/>
                <w:lang w:eastAsia="en-US"/>
              </w:rPr>
              <w:t>max</w:t>
            </w:r>
            <w:proofErr w:type="spellEnd"/>
            <w:r w:rsidRPr="00E8136C">
              <w:rPr>
                <w:rFonts w:eastAsiaTheme="minorHAnsi" w:cs="Arial"/>
                <w:sz w:val="20"/>
                <w:lang w:eastAsia="en-US"/>
              </w:rPr>
              <w:t xml:space="preserve"> in m/s</w:t>
            </w:r>
            <w:r w:rsidRPr="00E8136C">
              <w:rPr>
                <w:rFonts w:eastAsiaTheme="minorHAnsi" w:cs="Arial"/>
                <w:sz w:val="20"/>
                <w:lang w:eastAsia="en-US"/>
              </w:rPr>
              <w:br/>
              <w:t>(gemessen)</w:t>
            </w:r>
          </w:p>
        </w:tc>
        <w:tc>
          <w:tcPr>
            <w:tcW w:w="2551" w:type="dxa"/>
            <w:gridSpan w:val="2"/>
            <w:vAlign w:val="center"/>
          </w:tcPr>
          <w:p w:rsidR="00FA2802" w:rsidRDefault="00FA2802" w:rsidP="00CB51F1">
            <w:pPr>
              <w:spacing w:before="40" w:after="40"/>
              <w:jc w:val="center"/>
              <w:rPr>
                <w:rFonts w:eastAsiaTheme="minorHAnsi" w:cs="Arial"/>
                <w:sz w:val="20"/>
                <w:lang w:eastAsia="en-US"/>
              </w:rPr>
            </w:pPr>
            <w:r w:rsidRPr="00E8136C">
              <w:rPr>
                <w:rFonts w:eastAsiaTheme="minorHAnsi" w:cs="Arial"/>
                <w:sz w:val="20"/>
                <w:lang w:eastAsia="en-US"/>
              </w:rPr>
              <w:t>maximale Spannung</w:t>
            </w:r>
            <w:r w:rsidRPr="00E8136C">
              <w:rPr>
                <w:rFonts w:eastAsiaTheme="minorHAnsi" w:cs="Arial"/>
                <w:sz w:val="20"/>
                <w:lang w:eastAsia="en-US"/>
              </w:rPr>
              <w:br/>
            </w:r>
            <w:proofErr w:type="spellStart"/>
            <w:r w:rsidRPr="00E8136C">
              <w:rPr>
                <w:rFonts w:ascii="Times New Roman" w:eastAsiaTheme="minorHAnsi" w:hAnsi="Times New Roman"/>
                <w:i/>
                <w:szCs w:val="24"/>
                <w:lang w:eastAsia="en-US"/>
              </w:rPr>
              <w:t>U</w:t>
            </w:r>
            <w:r w:rsidRPr="00E8136C">
              <w:rPr>
                <w:rFonts w:eastAsiaTheme="minorHAnsi" w:cs="Arial"/>
                <w:szCs w:val="24"/>
                <w:vertAlign w:val="subscript"/>
                <w:lang w:eastAsia="en-US"/>
              </w:rPr>
              <w:t>max</w:t>
            </w:r>
            <w:proofErr w:type="spellEnd"/>
            <w:r w:rsidRPr="00E8136C">
              <w:rPr>
                <w:rFonts w:eastAsiaTheme="minorHAnsi" w:cs="Arial"/>
                <w:sz w:val="20"/>
                <w:lang w:eastAsia="en-US"/>
              </w:rPr>
              <w:t xml:space="preserve"> in mV</w:t>
            </w:r>
          </w:p>
          <w:p w:rsidR="00FA2802" w:rsidRPr="00024AF0" w:rsidRDefault="00FA2802" w:rsidP="00024AF0">
            <w:pPr>
              <w:spacing w:before="40" w:after="40"/>
              <w:rPr>
                <w:rFonts w:eastAsiaTheme="minorHAnsi" w:cs="Arial"/>
                <w:b/>
                <w:sz w:val="20"/>
                <w:lang w:eastAsia="en-US"/>
              </w:rPr>
            </w:pPr>
            <w:r w:rsidRPr="00024AF0">
              <w:rPr>
                <w:rFonts w:eastAsiaTheme="minorHAnsi" w:cs="Arial"/>
                <w:b/>
                <w:color w:val="0000FF"/>
                <w:sz w:val="20"/>
                <w:lang w:eastAsia="en-US"/>
              </w:rPr>
              <w:t>(gemessen)</w:t>
            </w:r>
            <w:r w:rsidR="00024AF0">
              <w:rPr>
                <w:rFonts w:eastAsiaTheme="minorHAnsi" w:cs="Arial"/>
                <w:b/>
                <w:color w:val="0000FF"/>
                <w:sz w:val="20"/>
                <w:lang w:eastAsia="en-US"/>
              </w:rPr>
              <w:t xml:space="preserve">  </w:t>
            </w:r>
            <w:r w:rsidRPr="005D37F9">
              <w:rPr>
                <w:rFonts w:eastAsiaTheme="minorHAnsi" w:cs="Arial"/>
                <w:b/>
                <w:color w:val="660066"/>
                <w:sz w:val="20"/>
                <w:lang w:eastAsia="en-US"/>
              </w:rPr>
              <w:t>(berechnet)</w:t>
            </w:r>
          </w:p>
        </w:tc>
      </w:tr>
      <w:tr w:rsidR="0048537E" w:rsidRPr="00E8136C" w:rsidTr="00024AF0">
        <w:tc>
          <w:tcPr>
            <w:tcW w:w="1309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>2,57</w:t>
            </w:r>
          </w:p>
        </w:tc>
        <w:tc>
          <w:tcPr>
            <w:tcW w:w="1417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>2,1</w:t>
            </w:r>
          </w:p>
        </w:tc>
        <w:tc>
          <w:tcPr>
            <w:tcW w:w="1418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992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>1000</w:t>
            </w:r>
          </w:p>
        </w:tc>
        <w:tc>
          <w:tcPr>
            <w:tcW w:w="1668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 xml:space="preserve">0,34 </w:t>
            </w:r>
            <w:r w:rsidRPr="00E8136C">
              <w:rPr>
                <w:rFonts w:eastAsiaTheme="minorHAnsi" w:cs="Arial"/>
                <w:sz w:val="16"/>
                <w:szCs w:val="16"/>
                <w:lang w:eastAsia="en-US"/>
              </w:rPr>
              <w:t>(</w:t>
            </w:r>
            <w:proofErr w:type="spellStart"/>
            <w:r w:rsidRPr="00E8136C">
              <w:rPr>
                <w:rFonts w:eastAsiaTheme="minorHAnsi" w:cs="Arial"/>
                <w:sz w:val="16"/>
                <w:szCs w:val="16"/>
                <w:lang w:eastAsia="en-US"/>
              </w:rPr>
              <w:t>cmbl</w:t>
            </w:r>
            <w:proofErr w:type="spellEnd"/>
            <w:r w:rsidRPr="00E8136C">
              <w:rPr>
                <w:rFonts w:eastAsiaTheme="minorHAnsi" w:cs="Arial"/>
                <w:sz w:val="16"/>
                <w:szCs w:val="16"/>
                <w:lang w:eastAsia="en-US"/>
              </w:rPr>
              <w:t xml:space="preserve"> 6)</w:t>
            </w:r>
          </w:p>
        </w:tc>
        <w:tc>
          <w:tcPr>
            <w:tcW w:w="1275" w:type="dxa"/>
            <w:vAlign w:val="center"/>
          </w:tcPr>
          <w:p w:rsidR="00E8136C" w:rsidRPr="005859D4" w:rsidRDefault="00E8136C" w:rsidP="00CB51F1">
            <w:pPr>
              <w:spacing w:before="40" w:after="40"/>
              <w:jc w:val="center"/>
              <w:rPr>
                <w:rFonts w:eastAsiaTheme="minorHAnsi" w:cs="Arial"/>
                <w:b/>
                <w:color w:val="0000FF"/>
                <w:sz w:val="22"/>
                <w:szCs w:val="22"/>
                <w:lang w:eastAsia="en-US"/>
              </w:rPr>
            </w:pPr>
            <w:r w:rsidRPr="005859D4">
              <w:rPr>
                <w:rFonts w:eastAsiaTheme="minorHAnsi" w:cs="Arial"/>
                <w:b/>
                <w:color w:val="0000FF"/>
                <w:sz w:val="22"/>
                <w:szCs w:val="22"/>
                <w:lang w:eastAsia="en-US"/>
              </w:rPr>
              <w:t>1,04</w:t>
            </w:r>
          </w:p>
        </w:tc>
        <w:tc>
          <w:tcPr>
            <w:tcW w:w="1276" w:type="dxa"/>
          </w:tcPr>
          <w:p w:rsidR="00E8136C" w:rsidRPr="005D37F9" w:rsidRDefault="005D37F9" w:rsidP="00CB51F1">
            <w:pPr>
              <w:spacing w:before="40" w:after="40"/>
              <w:jc w:val="center"/>
              <w:rPr>
                <w:rFonts w:eastAsiaTheme="minorHAnsi" w:cs="Arial"/>
                <w:b/>
                <w:color w:val="660066"/>
                <w:sz w:val="22"/>
                <w:szCs w:val="22"/>
                <w:highlight w:val="yellow"/>
                <w:lang w:eastAsia="en-US"/>
              </w:rPr>
            </w:pPr>
            <w:r w:rsidRPr="005D37F9">
              <w:rPr>
                <w:rFonts w:eastAsiaTheme="minorHAnsi" w:cs="Arial"/>
                <w:b/>
                <w:color w:val="660066"/>
                <w:sz w:val="22"/>
                <w:szCs w:val="22"/>
                <w:lang w:eastAsia="en-US"/>
              </w:rPr>
              <w:t>1,07</w:t>
            </w:r>
          </w:p>
        </w:tc>
      </w:tr>
      <w:tr w:rsidR="0048537E" w:rsidRPr="00E8136C" w:rsidTr="00024AF0">
        <w:tc>
          <w:tcPr>
            <w:tcW w:w="1309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>2,00</w:t>
            </w:r>
          </w:p>
        </w:tc>
        <w:tc>
          <w:tcPr>
            <w:tcW w:w="1417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>1,6</w:t>
            </w:r>
          </w:p>
        </w:tc>
        <w:tc>
          <w:tcPr>
            <w:tcW w:w="1418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>1,56</w:t>
            </w:r>
          </w:p>
        </w:tc>
        <w:tc>
          <w:tcPr>
            <w:tcW w:w="992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>1000</w:t>
            </w:r>
          </w:p>
        </w:tc>
        <w:tc>
          <w:tcPr>
            <w:tcW w:w="1668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 xml:space="preserve">0,41 </w:t>
            </w:r>
            <w:r w:rsidRPr="00E8136C">
              <w:rPr>
                <w:rFonts w:eastAsiaTheme="minorHAnsi" w:cs="Arial"/>
                <w:sz w:val="16"/>
                <w:szCs w:val="16"/>
                <w:lang w:eastAsia="en-US"/>
              </w:rPr>
              <w:t>(cmbl10)</w:t>
            </w:r>
          </w:p>
        </w:tc>
        <w:tc>
          <w:tcPr>
            <w:tcW w:w="1275" w:type="dxa"/>
            <w:vAlign w:val="center"/>
          </w:tcPr>
          <w:p w:rsidR="00E8136C" w:rsidRPr="005859D4" w:rsidRDefault="00E8136C" w:rsidP="00CB51F1">
            <w:pPr>
              <w:spacing w:before="40" w:after="40"/>
              <w:jc w:val="center"/>
              <w:rPr>
                <w:rFonts w:eastAsiaTheme="minorHAnsi" w:cs="Arial"/>
                <w:b/>
                <w:color w:val="0000FF"/>
                <w:sz w:val="22"/>
                <w:szCs w:val="22"/>
                <w:lang w:eastAsia="en-US"/>
              </w:rPr>
            </w:pPr>
            <w:r w:rsidRPr="005859D4">
              <w:rPr>
                <w:rFonts w:eastAsiaTheme="minorHAnsi" w:cs="Arial"/>
                <w:b/>
                <w:color w:val="0000FF"/>
                <w:sz w:val="22"/>
                <w:szCs w:val="22"/>
                <w:lang w:eastAsia="en-US"/>
              </w:rPr>
              <w:t>0,95</w:t>
            </w:r>
          </w:p>
        </w:tc>
        <w:tc>
          <w:tcPr>
            <w:tcW w:w="1276" w:type="dxa"/>
          </w:tcPr>
          <w:p w:rsidR="00E8136C" w:rsidRPr="005D37F9" w:rsidRDefault="00A35E41" w:rsidP="00A35E41">
            <w:pPr>
              <w:spacing w:before="40" w:after="40"/>
              <w:jc w:val="center"/>
              <w:rPr>
                <w:rFonts w:eastAsiaTheme="minorHAnsi" w:cs="Arial"/>
                <w:b/>
                <w:color w:val="660066"/>
                <w:sz w:val="22"/>
                <w:szCs w:val="22"/>
                <w:highlight w:val="yellow"/>
                <w:lang w:eastAsia="en-US"/>
              </w:rPr>
            </w:pPr>
            <w:r w:rsidRPr="005D37F9">
              <w:rPr>
                <w:rFonts w:eastAsiaTheme="minorHAnsi" w:cs="Arial"/>
                <w:b/>
                <w:color w:val="660066"/>
                <w:sz w:val="22"/>
                <w:szCs w:val="22"/>
                <w:lang w:eastAsia="en-US"/>
              </w:rPr>
              <w:t>0,98</w:t>
            </w:r>
          </w:p>
        </w:tc>
      </w:tr>
      <w:tr w:rsidR="0048537E" w:rsidRPr="00E8136C" w:rsidTr="00024AF0">
        <w:tc>
          <w:tcPr>
            <w:tcW w:w="1309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>1,00</w:t>
            </w:r>
          </w:p>
        </w:tc>
        <w:tc>
          <w:tcPr>
            <w:tcW w:w="1417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>0,796</w:t>
            </w:r>
          </w:p>
        </w:tc>
        <w:tc>
          <w:tcPr>
            <w:tcW w:w="1418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>0,78</w:t>
            </w:r>
          </w:p>
        </w:tc>
        <w:tc>
          <w:tcPr>
            <w:tcW w:w="992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>1000</w:t>
            </w:r>
          </w:p>
        </w:tc>
        <w:tc>
          <w:tcPr>
            <w:tcW w:w="1668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 xml:space="preserve">0,40 </w:t>
            </w:r>
            <w:r w:rsidRPr="00E8136C">
              <w:rPr>
                <w:rFonts w:eastAsiaTheme="minorHAnsi" w:cs="Arial"/>
                <w:sz w:val="16"/>
                <w:szCs w:val="16"/>
                <w:lang w:eastAsia="en-US"/>
              </w:rPr>
              <w:t>(cmbl12)</w:t>
            </w:r>
          </w:p>
        </w:tc>
        <w:tc>
          <w:tcPr>
            <w:tcW w:w="1275" w:type="dxa"/>
            <w:vAlign w:val="center"/>
          </w:tcPr>
          <w:p w:rsidR="00E8136C" w:rsidRPr="005859D4" w:rsidRDefault="00E8136C" w:rsidP="00CB51F1">
            <w:pPr>
              <w:spacing w:before="40" w:after="40"/>
              <w:jc w:val="center"/>
              <w:rPr>
                <w:rFonts w:eastAsiaTheme="minorHAnsi" w:cs="Arial"/>
                <w:b/>
                <w:color w:val="0000FF"/>
                <w:sz w:val="22"/>
                <w:szCs w:val="22"/>
                <w:lang w:eastAsia="en-US"/>
              </w:rPr>
            </w:pPr>
            <w:r w:rsidRPr="005859D4">
              <w:rPr>
                <w:rFonts w:eastAsiaTheme="minorHAnsi" w:cs="Arial"/>
                <w:b/>
                <w:color w:val="0000FF"/>
                <w:sz w:val="22"/>
                <w:szCs w:val="22"/>
                <w:lang w:eastAsia="en-US"/>
              </w:rPr>
              <w:t>0,46</w:t>
            </w:r>
          </w:p>
        </w:tc>
        <w:tc>
          <w:tcPr>
            <w:tcW w:w="1276" w:type="dxa"/>
          </w:tcPr>
          <w:p w:rsidR="00E8136C" w:rsidRPr="005D37F9" w:rsidRDefault="00A35E41" w:rsidP="00A35E41">
            <w:pPr>
              <w:spacing w:before="40" w:after="40"/>
              <w:jc w:val="center"/>
              <w:rPr>
                <w:rFonts w:eastAsiaTheme="minorHAnsi" w:cs="Arial"/>
                <w:b/>
                <w:color w:val="660066"/>
                <w:sz w:val="22"/>
                <w:szCs w:val="22"/>
                <w:highlight w:val="yellow"/>
                <w:lang w:eastAsia="en-US"/>
              </w:rPr>
            </w:pPr>
            <w:r w:rsidRPr="005D37F9">
              <w:rPr>
                <w:rFonts w:eastAsiaTheme="minorHAnsi" w:cs="Arial"/>
                <w:b/>
                <w:color w:val="660066"/>
                <w:sz w:val="22"/>
                <w:szCs w:val="22"/>
                <w:lang w:eastAsia="en-US"/>
              </w:rPr>
              <w:t>0,48</w:t>
            </w:r>
          </w:p>
        </w:tc>
      </w:tr>
      <w:tr w:rsidR="0048537E" w:rsidRPr="00E8136C" w:rsidTr="005D37F9">
        <w:tc>
          <w:tcPr>
            <w:tcW w:w="1309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>1,50</w:t>
            </w:r>
          </w:p>
        </w:tc>
        <w:tc>
          <w:tcPr>
            <w:tcW w:w="1417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>1,2</w:t>
            </w:r>
          </w:p>
        </w:tc>
        <w:tc>
          <w:tcPr>
            <w:tcW w:w="1418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>1,17</w:t>
            </w:r>
          </w:p>
        </w:tc>
        <w:tc>
          <w:tcPr>
            <w:tcW w:w="992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>1000</w:t>
            </w:r>
          </w:p>
        </w:tc>
        <w:tc>
          <w:tcPr>
            <w:tcW w:w="1668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 xml:space="preserve">0,46 </w:t>
            </w:r>
            <w:r w:rsidRPr="00E8136C">
              <w:rPr>
                <w:rFonts w:eastAsiaTheme="minorHAnsi" w:cs="Arial"/>
                <w:sz w:val="16"/>
                <w:szCs w:val="16"/>
                <w:lang w:eastAsia="en-US"/>
              </w:rPr>
              <w:t>(cmbl18)</w:t>
            </w:r>
          </w:p>
        </w:tc>
        <w:tc>
          <w:tcPr>
            <w:tcW w:w="1275" w:type="dxa"/>
            <w:vAlign w:val="center"/>
          </w:tcPr>
          <w:p w:rsidR="00E8136C" w:rsidRPr="005859D4" w:rsidRDefault="00E8136C" w:rsidP="00CB51F1">
            <w:pPr>
              <w:spacing w:before="40" w:after="40"/>
              <w:jc w:val="center"/>
              <w:rPr>
                <w:rFonts w:eastAsiaTheme="minorHAnsi" w:cs="Arial"/>
                <w:b/>
                <w:color w:val="0000FF"/>
                <w:sz w:val="22"/>
                <w:szCs w:val="22"/>
                <w:lang w:eastAsia="en-US"/>
              </w:rPr>
            </w:pPr>
            <w:r w:rsidRPr="005859D4">
              <w:rPr>
                <w:rFonts w:eastAsiaTheme="minorHAnsi" w:cs="Arial"/>
                <w:b/>
                <w:color w:val="0000FF"/>
                <w:sz w:val="22"/>
                <w:szCs w:val="22"/>
                <w:lang w:eastAsia="en-US"/>
              </w:rPr>
              <w:t>0,78</w:t>
            </w:r>
          </w:p>
        </w:tc>
        <w:tc>
          <w:tcPr>
            <w:tcW w:w="1276" w:type="dxa"/>
            <w:vAlign w:val="center"/>
          </w:tcPr>
          <w:p w:rsidR="00E8136C" w:rsidRPr="005D37F9" w:rsidRDefault="00A35E41" w:rsidP="005D37F9">
            <w:pPr>
              <w:spacing w:before="40" w:after="40"/>
              <w:jc w:val="center"/>
              <w:rPr>
                <w:rFonts w:eastAsiaTheme="minorHAnsi" w:cs="Arial"/>
                <w:b/>
                <w:color w:val="660066"/>
                <w:sz w:val="22"/>
                <w:szCs w:val="22"/>
                <w:highlight w:val="yellow"/>
                <w:lang w:eastAsia="en-US"/>
              </w:rPr>
            </w:pPr>
            <w:r w:rsidRPr="005D37F9">
              <w:rPr>
                <w:rFonts w:eastAsiaTheme="minorHAnsi" w:cs="Arial"/>
                <w:b/>
                <w:color w:val="660066"/>
                <w:sz w:val="22"/>
                <w:szCs w:val="22"/>
                <w:lang w:eastAsia="en-US"/>
              </w:rPr>
              <w:t>0,83</w:t>
            </w:r>
          </w:p>
        </w:tc>
      </w:tr>
      <w:tr w:rsidR="0048537E" w:rsidRPr="00E8136C" w:rsidTr="00024AF0">
        <w:tc>
          <w:tcPr>
            <w:tcW w:w="1309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>2,5</w:t>
            </w:r>
          </w:p>
        </w:tc>
        <w:tc>
          <w:tcPr>
            <w:tcW w:w="1417" w:type="dxa"/>
            <w:vAlign w:val="center"/>
          </w:tcPr>
          <w:p w:rsidR="00E8136C" w:rsidRPr="00E8136C" w:rsidRDefault="00A35E41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>
              <w:rPr>
                <w:rFonts w:eastAsiaTheme="minorHAnsi" w:cs="Arial"/>
                <w:sz w:val="22"/>
                <w:szCs w:val="22"/>
                <w:lang w:eastAsia="en-US"/>
              </w:rPr>
              <w:t>2,0</w:t>
            </w:r>
          </w:p>
        </w:tc>
        <w:tc>
          <w:tcPr>
            <w:tcW w:w="1418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>1,95</w:t>
            </w:r>
          </w:p>
        </w:tc>
        <w:tc>
          <w:tcPr>
            <w:tcW w:w="992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>1000</w:t>
            </w:r>
          </w:p>
        </w:tc>
        <w:tc>
          <w:tcPr>
            <w:tcW w:w="1668" w:type="dxa"/>
            <w:vAlign w:val="center"/>
          </w:tcPr>
          <w:p w:rsidR="00E8136C" w:rsidRPr="00E8136C" w:rsidRDefault="00E8136C" w:rsidP="00CB51F1">
            <w:pPr>
              <w:spacing w:before="40" w:after="40"/>
              <w:jc w:val="center"/>
              <w:rPr>
                <w:rFonts w:eastAsiaTheme="minorHAnsi" w:cs="Arial"/>
                <w:sz w:val="22"/>
                <w:szCs w:val="22"/>
                <w:lang w:eastAsia="en-US"/>
              </w:rPr>
            </w:pPr>
            <w:r w:rsidRPr="00E8136C">
              <w:rPr>
                <w:rFonts w:eastAsiaTheme="minorHAnsi" w:cs="Arial"/>
                <w:sz w:val="22"/>
                <w:szCs w:val="22"/>
                <w:lang w:eastAsia="en-US"/>
              </w:rPr>
              <w:t xml:space="preserve">0,34 </w:t>
            </w:r>
            <w:r w:rsidRPr="00E8136C">
              <w:rPr>
                <w:rFonts w:eastAsiaTheme="minorHAnsi" w:cs="Arial"/>
                <w:sz w:val="16"/>
                <w:szCs w:val="16"/>
                <w:lang w:eastAsia="en-US"/>
              </w:rPr>
              <w:t>(cmbl19)</w:t>
            </w:r>
          </w:p>
        </w:tc>
        <w:tc>
          <w:tcPr>
            <w:tcW w:w="1275" w:type="dxa"/>
            <w:vAlign w:val="center"/>
          </w:tcPr>
          <w:p w:rsidR="00E8136C" w:rsidRPr="005859D4" w:rsidRDefault="00E8136C" w:rsidP="00CB51F1">
            <w:pPr>
              <w:spacing w:before="40" w:after="40"/>
              <w:jc w:val="center"/>
              <w:rPr>
                <w:rFonts w:eastAsiaTheme="minorHAnsi" w:cs="Arial"/>
                <w:b/>
                <w:color w:val="0000FF"/>
                <w:sz w:val="22"/>
                <w:szCs w:val="22"/>
                <w:lang w:eastAsia="en-US"/>
              </w:rPr>
            </w:pPr>
            <w:r w:rsidRPr="005859D4">
              <w:rPr>
                <w:rFonts w:eastAsiaTheme="minorHAnsi" w:cs="Arial"/>
                <w:b/>
                <w:color w:val="0000FF"/>
                <w:sz w:val="22"/>
                <w:szCs w:val="22"/>
                <w:lang w:eastAsia="en-US"/>
              </w:rPr>
              <w:t>0,97</w:t>
            </w:r>
          </w:p>
        </w:tc>
        <w:tc>
          <w:tcPr>
            <w:tcW w:w="1276" w:type="dxa"/>
          </w:tcPr>
          <w:p w:rsidR="00E8136C" w:rsidRPr="005D37F9" w:rsidRDefault="005D37F9" w:rsidP="00CB51F1">
            <w:pPr>
              <w:spacing w:before="40" w:after="40"/>
              <w:jc w:val="center"/>
              <w:rPr>
                <w:rFonts w:eastAsiaTheme="minorHAnsi" w:cs="Arial"/>
                <w:b/>
                <w:color w:val="660066"/>
                <w:sz w:val="22"/>
                <w:szCs w:val="22"/>
                <w:highlight w:val="yellow"/>
                <w:lang w:eastAsia="en-US"/>
              </w:rPr>
            </w:pPr>
            <w:r w:rsidRPr="005D37F9">
              <w:rPr>
                <w:rFonts w:eastAsiaTheme="minorHAnsi" w:cs="Arial"/>
                <w:b/>
                <w:color w:val="660066"/>
                <w:sz w:val="22"/>
                <w:szCs w:val="22"/>
                <w:lang w:eastAsia="en-US"/>
              </w:rPr>
              <w:t>1,02</w:t>
            </w:r>
          </w:p>
        </w:tc>
      </w:tr>
    </w:tbl>
    <w:p w:rsidR="00274A2E" w:rsidRDefault="00F960CB" w:rsidP="00613DE5">
      <w:pPr>
        <w:spacing w:before="600" w:after="120" w:line="276" w:lineRule="auto"/>
        <w:ind w:left="425" w:hanging="425"/>
        <w:jc w:val="left"/>
        <w:rPr>
          <w:rFonts w:cs="Arial"/>
          <w:b/>
          <w:szCs w:val="24"/>
        </w:rPr>
      </w:pPr>
      <w:r w:rsidRPr="00676665">
        <w:rPr>
          <w:rFonts w:cs="Arial"/>
          <w:b/>
          <w:szCs w:val="24"/>
        </w:rPr>
        <w:t>8.</w:t>
      </w:r>
      <w:r w:rsidRPr="00676665">
        <w:rPr>
          <w:rFonts w:cs="Arial"/>
          <w:b/>
          <w:szCs w:val="24"/>
        </w:rPr>
        <w:tab/>
        <w:t>Anwendungen und Integration:</w:t>
      </w:r>
    </w:p>
    <w:p w:rsidR="00F960CB" w:rsidRPr="00AB0CAA" w:rsidRDefault="00274A2E" w:rsidP="008B5F9D">
      <w:pPr>
        <w:spacing w:after="200" w:line="276" w:lineRule="auto"/>
        <w:ind w:left="425" w:hanging="425"/>
        <w:jc w:val="left"/>
        <w:rPr>
          <w:rFonts w:cs="Arial"/>
          <w:b/>
          <w:sz w:val="22"/>
          <w:szCs w:val="22"/>
        </w:rPr>
      </w:pPr>
      <w:r w:rsidRPr="00AB0CAA">
        <w:rPr>
          <w:rFonts w:cs="Arial"/>
          <w:b/>
          <w:sz w:val="22"/>
          <w:szCs w:val="22"/>
        </w:rPr>
        <w:tab/>
        <w:t>a)</w:t>
      </w:r>
      <w:r w:rsidR="00613DE5">
        <w:rPr>
          <w:rFonts w:cs="Arial"/>
          <w:b/>
          <w:sz w:val="22"/>
          <w:szCs w:val="22"/>
        </w:rPr>
        <w:t xml:space="preserve"> </w:t>
      </w:r>
      <w:r w:rsidRPr="00AB0CAA">
        <w:rPr>
          <w:rFonts w:cs="Arial"/>
          <w:b/>
          <w:sz w:val="22"/>
          <w:szCs w:val="22"/>
        </w:rPr>
        <w:t xml:space="preserve"> Ein einfacher (qualitativer) Ringversuch:</w:t>
      </w:r>
      <w:r w:rsidR="00F960CB" w:rsidRPr="00AB0CAA">
        <w:rPr>
          <w:rFonts w:cs="Arial"/>
          <w:sz w:val="22"/>
          <w:szCs w:val="22"/>
        </w:rPr>
        <w:fldChar w:fldCharType="begin"/>
      </w:r>
      <w:r w:rsidR="00F960CB" w:rsidRPr="00AB0CAA">
        <w:rPr>
          <w:rFonts w:cs="Arial"/>
          <w:sz w:val="22"/>
          <w:szCs w:val="22"/>
        </w:rPr>
        <w:instrText xml:space="preserve"> QUOTE </w:instrText>
      </w:r>
      <m:oMath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U</m:t>
        </m:r>
        <m:d>
          <m:dPr>
            <m:ctrlPr>
              <w:rPr>
                <w:rFonts w:ascii="Cambria Math" w:hAnsi="Cambria Math" w:cs="Arial"/>
                <w:i/>
                <w:sz w:val="22"/>
                <w:szCs w:val="22"/>
              </w:rPr>
            </m:ctrlPr>
          </m:dPr>
          <m:e>
            <m:r>
              <m:rPr>
                <m:sty m:val="p"/>
              </m:rPr>
              <w:rPr>
                <w:rFonts w:ascii="Cambria Math" w:hAnsi="Cambria Math" w:cs="Arial"/>
                <w:sz w:val="22"/>
                <w:szCs w:val="22"/>
              </w:rPr>
              <m:t>t</m:t>
            </m:r>
          </m:e>
        </m:d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=L∙v</m:t>
        </m:r>
        <m:d>
          <m:dPr>
            <m:ctrlPr>
              <w:rPr>
                <w:rFonts w:ascii="Cambria Math" w:hAnsi="Cambria Math" w:cs="Arial"/>
                <w:i/>
                <w:sz w:val="22"/>
                <w:szCs w:val="22"/>
              </w:rPr>
            </m:ctrlPr>
          </m:dPr>
          <m:e>
            <m:r>
              <m:rPr>
                <m:sty m:val="p"/>
              </m:rPr>
              <w:rPr>
                <w:rFonts w:ascii="Cambria Math" w:hAnsi="Cambria Math" w:cs="Arial"/>
                <w:sz w:val="22"/>
                <w:szCs w:val="22"/>
              </w:rPr>
              <m:t>t</m:t>
            </m:r>
          </m:e>
        </m:d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∙B</m:t>
        </m:r>
      </m:oMath>
      <w:r w:rsidR="00F960CB" w:rsidRPr="00AB0CAA">
        <w:rPr>
          <w:rFonts w:cs="Arial"/>
          <w:sz w:val="22"/>
          <w:szCs w:val="22"/>
        </w:rPr>
        <w:instrText xml:space="preserve"> </w:instrText>
      </w:r>
      <w:r w:rsidR="00542013">
        <w:rPr>
          <w:rFonts w:cs="Arial"/>
          <w:sz w:val="22"/>
          <w:szCs w:val="22"/>
        </w:rPr>
        <w:fldChar w:fldCharType="separate"/>
      </w:r>
      <m:oMath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U</m:t>
        </m:r>
        <m:d>
          <m:dPr>
            <m:ctrlPr>
              <w:rPr>
                <w:rFonts w:ascii="Cambria Math" w:hAnsi="Cambria Math" w:cs="Arial"/>
                <w:i/>
                <w:sz w:val="22"/>
                <w:szCs w:val="22"/>
              </w:rPr>
            </m:ctrlPr>
          </m:dPr>
          <m:e>
            <m:r>
              <m:rPr>
                <m:sty m:val="p"/>
              </m:rPr>
              <w:rPr>
                <w:rFonts w:ascii="Cambria Math" w:hAnsi="Cambria Math" w:cs="Arial"/>
                <w:sz w:val="22"/>
                <w:szCs w:val="22"/>
              </w:rPr>
              <m:t>t</m:t>
            </m:r>
          </m:e>
        </m:d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=L∙v</m:t>
        </m:r>
        <m:d>
          <m:dPr>
            <m:ctrlPr>
              <w:rPr>
                <w:rFonts w:ascii="Cambria Math" w:hAnsi="Cambria Math" w:cs="Arial"/>
                <w:i/>
                <w:sz w:val="22"/>
                <w:szCs w:val="22"/>
              </w:rPr>
            </m:ctrlPr>
          </m:dPr>
          <m:e>
            <m:r>
              <m:rPr>
                <m:sty m:val="p"/>
              </m:rPr>
              <w:rPr>
                <w:rFonts w:ascii="Cambria Math" w:hAnsi="Cambria Math" w:cs="Arial"/>
                <w:sz w:val="22"/>
                <w:szCs w:val="22"/>
              </w:rPr>
              <m:t>t</m:t>
            </m:r>
          </m:e>
        </m:d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∙B</m:t>
        </m:r>
      </m:oMath>
      <w:r w:rsidR="00F960CB" w:rsidRPr="00AB0CAA">
        <w:rPr>
          <w:rFonts w:cs="Arial"/>
          <w:sz w:val="22"/>
          <w:szCs w:val="22"/>
        </w:rPr>
        <w:fldChar w:fldCharType="end"/>
      </w:r>
    </w:p>
    <w:p w:rsidR="00F960CB" w:rsidRPr="00F77B7D" w:rsidRDefault="00E26E10" w:rsidP="00F77B7D">
      <w:pPr>
        <w:spacing w:after="240" w:line="276" w:lineRule="auto"/>
        <w:ind w:left="425"/>
        <w:jc w:val="left"/>
        <w:rPr>
          <w:rFonts w:cs="Arial"/>
          <w:b/>
          <w:i/>
          <w:sz w:val="22"/>
          <w:szCs w:val="22"/>
        </w:rPr>
      </w:pPr>
      <w:r>
        <w:rPr>
          <w:rFonts w:cs="Arial"/>
          <w:b/>
          <w:i/>
          <w:noProof/>
          <w:sz w:val="32"/>
          <w:szCs w:val="32"/>
        </w:rPr>
        <mc:AlternateContent>
          <mc:Choice Requires="wpc">
            <w:drawing>
              <wp:inline distT="0" distB="0" distL="0" distR="0" wp14:anchorId="167F06BC" wp14:editId="2232231F">
                <wp:extent cx="5647267" cy="3524265"/>
                <wp:effectExtent l="19050" t="19050" r="0" b="0"/>
                <wp:docPr id="157" name="Zeichenbereich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150" name="Textfeld 224"/>
                        <wps:cNvSpPr txBox="1">
                          <a:spLocks noChangeArrowheads="1"/>
                        </wps:cNvSpPr>
                        <wps:spPr bwMode="auto">
                          <a:xfrm>
                            <a:off x="2209718" y="3035300"/>
                            <a:ext cx="3361268" cy="436018"/>
                          </a:xfrm>
                          <a:prstGeom prst="rect">
                            <a:avLst/>
                          </a:prstGeom>
                          <a:solidFill>
                            <a:schemeClr val="lt1">
                              <a:lumMod val="100000"/>
                              <a:lumOff val="0"/>
                            </a:schemeClr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17D16" w:rsidRDefault="00217D16" w:rsidP="008B5F9D">
                              <w:pPr>
                                <w:pStyle w:val="StandardWeb"/>
                                <w:spacing w:before="0" w:beforeAutospacing="0" w:after="0" w:afterAutospacing="0"/>
                                <w:ind w:left="1560" w:hanging="1560"/>
                              </w:pPr>
                              <w:r>
                                <w:rPr>
                                  <w:rFonts w:ascii="Arial" w:eastAsia="Times New Roman" w:hAnsi="Arial"/>
                                  <w:b/>
                                  <w:bCs/>
                                  <w:sz w:val="22"/>
                                  <w:szCs w:val="22"/>
                                </w:rPr>
                                <w:t>Abbildung 11</w:t>
                              </w:r>
                              <w:r>
                                <w:rPr>
                                  <w:rFonts w:ascii="Arial" w:eastAsia="Times New Roman" w:hAnsi="Arial" w:cs="Arial"/>
                                  <w:b/>
                                  <w:bCs/>
                                  <w:sz w:val="22"/>
                                  <w:szCs w:val="22"/>
                                </w:rPr>
                                <w:t>:</w:t>
                              </w:r>
                              <w:r>
                                <w:rPr>
                                  <w:rFonts w:ascii="Arial" w:eastAsia="Times New Roman" w:hAnsi="Arial" w:cs="Arial"/>
                                  <w:b/>
                                  <w:bCs/>
                                  <w:sz w:val="22"/>
                                  <w:szCs w:val="22"/>
                                </w:rPr>
                                <w:tab/>
                                <w:t xml:space="preserve">Aufbau des Ringversuchs  und  Skizze zur qualitativen Deutung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301920" y="1843584"/>
                            <a:ext cx="449580" cy="35687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180000" y="1461314"/>
                            <a:ext cx="528320" cy="30607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none" lIns="91440" tIns="45720" rIns="91440" bIns="45720" anchor="t" anchorCtr="0" upright="1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55" name="Grafik 155" descr="C:\Users\Dietmar Bellardts\Documents\Physik _ Fachberatung\Kernlehrplan SII\Navigatormaterial\Elektrodynamik\Leiterschaukelversuch\CIMG7959a.jpg"/>
                          <pic:cNvPicPr/>
                        </pic:nvPicPr>
                        <pic:blipFill rotWithShape="1"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41220" cy="3488266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wgp>
                        <wpg:cNvPr id="164" name="Gruppieren 164"/>
                        <wpg:cNvGrpSpPr/>
                        <wpg:grpSpPr>
                          <a:xfrm>
                            <a:off x="2870200" y="203200"/>
                            <a:ext cx="2696231" cy="2781293"/>
                            <a:chOff x="2870200" y="228600"/>
                            <a:chExt cx="2696231" cy="2781293"/>
                          </a:xfrm>
                        </wpg:grpSpPr>
                        <pic:pic xmlns:pic="http://schemas.openxmlformats.org/drawingml/2006/picture">
                          <pic:nvPicPr>
                            <pic:cNvPr id="149" name="Grafik 149" descr="Scannen0002"/>
                            <pic:cNvPicPr/>
                          </pic:nvPicPr>
                          <pic:blipFill rotWithShape="1">
                            <a:blip r:embed="rId1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2870200" y="228600"/>
                              <a:ext cx="2696231" cy="278129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chemeClr val="tx1"/>
                              </a:solidFill>
                            </a:ln>
                          </pic:spPr>
                        </pic:pic>
                        <wpg:grpSp>
                          <wpg:cNvPr id="162" name="Gruppieren 162"/>
                          <wpg:cNvGrpSpPr/>
                          <wpg:grpSpPr>
                            <a:xfrm>
                              <a:off x="3117850" y="1135905"/>
                              <a:ext cx="1873250" cy="1774510"/>
                              <a:chOff x="3117850" y="1135905"/>
                              <a:chExt cx="1873250" cy="1774510"/>
                            </a:xfrm>
                          </wpg:grpSpPr>
                          <wps:wsp>
                            <wps:cNvPr id="151" name="Text Box 6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703615" y="2650700"/>
                                <a:ext cx="216535" cy="2597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17D16" w:rsidRDefault="00217D16" w:rsidP="00CF6139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both"/>
                                  </w:pPr>
                                  <w:r>
                                    <w:rPr>
                                      <w:rFonts w:ascii="Arial" w:eastAsia="Times New Roman" w:hAnsi="Arial"/>
                                    </w:rPr>
                                    <w:t>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161" name="Gruppieren 161"/>
                            <wpg:cNvGrpSpPr/>
                            <wpg:grpSpPr>
                              <a:xfrm>
                                <a:off x="3117850" y="1135905"/>
                                <a:ext cx="1873250" cy="1575545"/>
                                <a:chOff x="3117850" y="1135905"/>
                                <a:chExt cx="1873250" cy="1575545"/>
                              </a:xfrm>
                            </wpg:grpSpPr>
                            <wpg:grpSp>
                              <wpg:cNvPr id="158" name="Gruppieren 158"/>
                              <wpg:cNvGrpSpPr/>
                              <wpg:grpSpPr>
                                <a:xfrm>
                                  <a:off x="3117850" y="1135905"/>
                                  <a:ext cx="1873250" cy="1575545"/>
                                  <a:chOff x="3117850" y="1135905"/>
                                  <a:chExt cx="1873250" cy="1575545"/>
                                </a:xfrm>
                              </wpg:grpSpPr>
                              <wpg:grpSp>
                                <wpg:cNvPr id="85" name="Gruppieren 85"/>
                                <wpg:cNvGrpSpPr/>
                                <wpg:grpSpPr>
                                  <a:xfrm>
                                    <a:off x="3117850" y="1135905"/>
                                    <a:ext cx="1873250" cy="1575545"/>
                                    <a:chOff x="3117850" y="1135905"/>
                                    <a:chExt cx="1873250" cy="1575545"/>
                                  </a:xfrm>
                                </wpg:grpSpPr>
                                <wps:wsp>
                                  <wps:cNvPr id="86" name="Text Box 76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3169040" y="1135905"/>
                                      <a:ext cx="200660" cy="22923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alpha val="0"/>
                                      </a:srgbClr>
                                    </a:solidFill>
                                    <a:ln>
                                      <a:noFill/>
                                    </a:ln>
                                    <a:extLst>
                                      <a:ext uri="{91240B29-F687-4F45-9708-019B960494DF}">
                                        <a14:hiddenLine xmlns:a14="http://schemas.microsoft.com/office/drawing/2010/main" w="190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:rsidR="00217D16" w:rsidRPr="00A972A1" w:rsidRDefault="00217D16" w:rsidP="00CF6139">
                                        <w:pPr>
                                          <w:pStyle w:val="StandardWeb"/>
                                          <w:spacing w:before="0" w:beforeAutospacing="0" w:after="0" w:afterAutospacing="0"/>
                                          <w:jc w:val="both"/>
                                        </w:pPr>
                                        <w:r w:rsidRPr="00A972A1">
                                          <w:rPr>
                                            <w:rFonts w:eastAsia="Times New Roman"/>
                                            <w:i/>
                                            <w:iCs/>
                                          </w:rPr>
                                          <w:t>I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g:grpSp>
                                  <wpg:cNvPr id="87" name="Gruppieren 87"/>
                                  <wpg:cNvGrpSpPr/>
                                  <wpg:grpSpPr>
                                    <a:xfrm>
                                      <a:off x="3117850" y="1151603"/>
                                      <a:ext cx="1873250" cy="1559847"/>
                                      <a:chOff x="3117850" y="1151603"/>
                                      <a:chExt cx="1873250" cy="1559847"/>
                                    </a:xfrm>
                                  </wpg:grpSpPr>
                                  <wps:wsp>
                                    <wps:cNvPr id="132" name="Text Box 76"/>
                                    <wps:cNvSpPr txBox="1"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142076" y="2211994"/>
                                        <a:ext cx="537874" cy="37245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FFFFFF">
                                          <a:alpha val="0"/>
                                        </a:srgbClr>
                                      </a:solidFill>
                                      <a:ln>
                                        <a:noFill/>
                                      </a:ln>
                                      <a:extLst>
                                        <a:ext uri="{91240B29-F687-4F45-9708-019B960494DF}">
                                          <a14:hiddenLine xmlns:a14="http://schemas.microsoft.com/office/drawing/2010/main" w="19050">
                                            <a:solidFill>
                                              <a:srgbClr val="000000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14:hiddenLine>
                                        </a:ext>
                                      </a:extLst>
                                    </wps:spPr>
                                    <wps:txbx>
                                      <w:txbxContent>
                                        <w:p w:rsidR="00217D16" w:rsidRDefault="00217D16" w:rsidP="00A972A1">
                                          <w:pPr>
                                            <w:pStyle w:val="StandardWeb"/>
                                            <w:spacing w:before="0" w:beforeAutospacing="0" w:after="0" w:afterAutospacing="0"/>
                                            <w:jc w:val="both"/>
                                          </w:pPr>
                                          <w:r>
                                            <w:rPr>
                                              <w:rFonts w:ascii="Arial" w:eastAsia="Times New Roman" w:hAnsi="Arial" w:cs="Arial"/>
                                              <w:position w:val="-12"/>
                                              <w:sz w:val="22"/>
                                              <w:szCs w:val="22"/>
                                            </w:rPr>
                                            <w:object w:dxaOrig="684" w:dyaOrig="384">
                                              <v:shape id="_x0000_i1087" type="#_x0000_t75" style="width:33.8pt;height:18.8pt" o:ole="">
                                                <v:imagedata r:id="rId127" o:title=""/>
                                              </v:shape>
                                              <o:OLEObject Type="Embed" ProgID="Equation.3" ShapeID="_x0000_i1087" DrawAspect="Content" ObjectID="_1532330476" r:id="rId128"/>
                                            </w:object>
                                          </w:r>
                                        </w:p>
                                      </w:txbxContent>
                                    </wps:txbx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g:grpSp>
                                    <wpg:cNvPr id="138" name="Gruppieren 138"/>
                                    <wpg:cNvGrpSpPr/>
                                    <wpg:grpSpPr>
                                      <a:xfrm>
                                        <a:off x="3117850" y="1151603"/>
                                        <a:ext cx="1873250" cy="1559847"/>
                                        <a:chOff x="3117850" y="1151603"/>
                                        <a:chExt cx="1873250" cy="1559847"/>
                                      </a:xfrm>
                                    </wpg:grpSpPr>
                                    <wps:wsp>
                                      <wps:cNvPr id="139" name="Text Box 75"/>
                                      <wps:cNvSpPr txBox="1"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4448027" y="1245780"/>
                                          <a:ext cx="201295" cy="229235"/>
                                        </a:xfrm>
                                        <a:prstGeom prst="rect">
                                          <a:avLst/>
                                        </a:prstGeom>
                                        <a:solidFill>
                                          <a:srgbClr val="FFFFFF">
                                            <a:alpha val="0"/>
                                          </a:srgbClr>
                                        </a:solidFill>
                                        <a:ln>
                                          <a:noFill/>
                                        </a:ln>
                                        <a:extLst>
                                          <a:ext uri="{91240B29-F687-4F45-9708-019B960494DF}">
                                            <a14:hiddenLine xmlns:a14="http://schemas.microsoft.com/office/drawing/2010/main" w="19050">
                                              <a:solidFill>
                                                <a:srgbClr val="000000"/>
                                              </a:solidFill>
                                              <a:miter lim="800000"/>
                                              <a:headEnd/>
                                              <a:tailEnd/>
                                            </a14:hiddenLine>
                                          </a:ext>
                                        </a:extLst>
                                      </wps:spPr>
                                      <wps:txbx>
                                        <w:txbxContent>
                                          <w:p w:rsidR="00217D16" w:rsidRPr="000A3D20" w:rsidRDefault="00217D16" w:rsidP="00CF6139">
                                            <w:pPr>
                                              <w:pStyle w:val="StandardWeb"/>
                                              <w:spacing w:before="0" w:beforeAutospacing="0" w:after="0" w:afterAutospacing="0"/>
                                              <w:jc w:val="both"/>
                                            </w:pPr>
                                            <w:r w:rsidRPr="000A3D20">
                                              <w:rPr>
                                                <w:rFonts w:eastAsia="Times New Roman"/>
                                                <w:i/>
                                                <w:iCs/>
                                              </w:rPr>
                                              <w:t>I</w:t>
                                            </w:r>
                                          </w:p>
                                        </w:txbxContent>
                                      </wps:txbx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g:grpSp>
                                      <wpg:cNvPr id="140" name="Gruppieren 140"/>
                                      <wpg:cNvGrpSpPr/>
                                      <wpg:grpSpPr>
                                        <a:xfrm>
                                          <a:off x="3117850" y="1151603"/>
                                          <a:ext cx="1873250" cy="1559847"/>
                                          <a:chOff x="3117850" y="1151603"/>
                                          <a:chExt cx="1873250" cy="1559847"/>
                                        </a:xfrm>
                                      </wpg:grpSpPr>
                                      <wps:wsp>
                                        <wps:cNvPr id="141" name="Text Box 76"/>
                                        <wps:cNvSpPr txBox="1"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3208866" y="2275498"/>
                                            <a:ext cx="563034" cy="4359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alpha val="0"/>
                                            </a:srgbClr>
                                          </a:solidFill>
                                          <a:ln>
                                            <a:noFill/>
                                          </a:ln>
                                          <a:extLst>
                                            <a:ext uri="{91240B29-F687-4F45-9708-019B960494DF}">
                                              <a14:hiddenLine xmlns:a14="http://schemas.microsoft.com/office/drawing/2010/main" w="19050">
                                                <a:solidFill>
                                                  <a:srgbClr val="000000"/>
                                                </a:solidFill>
                                                <a:miter lim="800000"/>
                                                <a:headEnd/>
                                                <a:tailEnd/>
                                              </a14:hiddenLine>
                                            </a:ext>
                                          </a:extLst>
                                        </wps:spPr>
                                        <wps:txbx>
                                          <w:txbxContent>
                                            <w:p w:rsidR="00217D16" w:rsidRDefault="00217D16" w:rsidP="00A972A1">
                                              <w:pPr>
                                                <w:pStyle w:val="StandardWeb"/>
                                                <w:spacing w:before="0" w:beforeAutospacing="0" w:after="0" w:afterAutospacing="0"/>
                                                <w:jc w:val="both"/>
                                              </w:pPr>
                                              <w:r>
                                                <w:rPr>
                                                  <w:rFonts w:ascii="Arial" w:eastAsia="Times New Roman" w:hAnsi="Arial" w:cs="Arial"/>
                                                  <w:position w:val="-14"/>
                                                  <w:sz w:val="22"/>
                                                  <w:szCs w:val="22"/>
                                                </w:rPr>
                                                <w:object w:dxaOrig="576" w:dyaOrig="444">
                                                  <v:shape id="_x0000_i1089" type="#_x0000_t75" style="width:28.8pt;height:21.9pt" o:ole="">
                                                    <v:imagedata r:id="rId129" o:title=""/>
                                                  </v:shape>
                                                  <o:OLEObject Type="Embed" ProgID="Equation.3" ShapeID="_x0000_i1089" DrawAspect="Content" ObjectID="_1532330477" r:id="rId130"/>
                                                </w:object>
                                              </w:r>
                                            </w:p>
                                          </w:txbxContent>
                                        </wps:txbx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g:grpSp>
                                        <wpg:cNvPr id="142" name="Gruppieren 142"/>
                                        <wpg:cNvGrpSpPr/>
                                        <wpg:grpSpPr>
                                          <a:xfrm>
                                            <a:off x="3117850" y="1151603"/>
                                            <a:ext cx="1873250" cy="1267747"/>
                                            <a:chOff x="3117850" y="1151603"/>
                                            <a:chExt cx="1873250" cy="1267747"/>
                                          </a:xfrm>
                                        </wpg:grpSpPr>
                                        <wps:wsp>
                                          <wps:cNvPr id="143" name="AutoShape 66"/>
                                          <wps:cNvCnPr>
                                            <a:cxnSpLocks noChangeShapeType="1"/>
                                          </wps:cNvCnPr>
                                          <wps:spPr bwMode="auto">
                                            <a:xfrm flipH="1">
                                              <a:off x="3117850" y="2204477"/>
                                              <a:ext cx="558416" cy="214873"/>
                                            </a:xfrm>
                                            <a:prstGeom prst="straightConnector1">
                                              <a:avLst/>
                                            </a:prstGeom>
                                            <a:noFill/>
                                            <a:ln w="38100">
                                              <a:solidFill>
                                                <a:srgbClr val="A5A5A5"/>
                                              </a:solidFill>
                                              <a:round/>
                                              <a:headEnd/>
                                              <a:tailEnd type="triangle" w="med" len="med"/>
                                            </a:ln>
                                            <a:extLst>
                                              <a:ext uri="{909E8E84-426E-40DD-AFC4-6F175D3DCCD1}">
                                                <a14:hiddenFill xmlns:a14="http://schemas.microsoft.com/office/drawing/2010/main">
                                                  <a:noFill/>
                                                </a14:hiddenFill>
                                              </a:ext>
                                            </a:extLst>
                                          </wps:spPr>
                                          <wps:bodyPr/>
                                        </wps:wsp>
                                        <wps:wsp>
                                          <wps:cNvPr id="144" name="AutoShape 71"/>
                                          <wps:cNvCnPr>
                                            <a:cxnSpLocks noChangeShapeType="1"/>
                                          </wps:cNvCnPr>
                                          <wps:spPr bwMode="auto">
                                            <a:xfrm>
                                              <a:off x="3767475" y="2207769"/>
                                              <a:ext cx="969625" cy="78231"/>
                                            </a:xfrm>
                                            <a:prstGeom prst="straightConnector1">
                                              <a:avLst/>
                                            </a:prstGeom>
                                            <a:noFill/>
                                            <a:ln w="19050">
                                              <a:solidFill>
                                                <a:srgbClr val="000000"/>
                                              </a:solidFill>
                                              <a:round/>
                                              <a:headEnd/>
                                              <a:tailEnd type="triangle" w="med" len="med"/>
                                            </a:ln>
                                            <a:extLst>
                                              <a:ext uri="{909E8E84-426E-40DD-AFC4-6F175D3DCCD1}">
                                                <a14:hiddenFill xmlns:a14="http://schemas.microsoft.com/office/drawing/2010/main">
                                                  <a:noFill/>
                                                </a14:hiddenFill>
                                              </a:ext>
                                            </a:extLst>
                                          </wps:spPr>
                                          <wps:bodyPr/>
                                        </wps:wsp>
                                        <wps:wsp>
                                          <wps:cNvPr id="145" name="AutoShape 72"/>
                                          <wps:cNvCnPr>
                                            <a:cxnSpLocks noChangeShapeType="1"/>
                                          </wps:cNvCnPr>
                                          <wps:spPr bwMode="auto">
                                            <a:xfrm flipV="1">
                                              <a:off x="3767731" y="1765300"/>
                                              <a:ext cx="982069" cy="410970"/>
                                            </a:xfrm>
                                            <a:prstGeom prst="straightConnector1">
                                              <a:avLst/>
                                            </a:prstGeom>
                                            <a:noFill/>
                                            <a:ln w="25400">
                                              <a:solidFill>
                                                <a:srgbClr val="974706"/>
                                              </a:solidFill>
                                              <a:round/>
                                              <a:headEnd/>
                                              <a:tailEnd type="triangle" w="med" len="med"/>
                                            </a:ln>
                                            <a:extLst>
                                              <a:ext uri="{909E8E84-426E-40DD-AFC4-6F175D3DCCD1}">
                                                <a14:hiddenFill xmlns:a14="http://schemas.microsoft.com/office/drawing/2010/main">
                                                  <a:noFill/>
                                                </a14:hiddenFill>
                                              </a:ext>
                                            </a:extLst>
                                          </wps:spPr>
                                          <wps:bodyPr/>
                                        </wps:wsp>
                                        <wps:wsp>
                                          <wps:cNvPr id="146" name="AutoShape 73"/>
                                          <wps:cNvCnPr>
                                            <a:cxnSpLocks noChangeShapeType="1"/>
                                          </wps:cNvCnPr>
                                          <wps:spPr bwMode="auto">
                                            <a:xfrm flipH="1">
                                              <a:off x="3168650" y="1151603"/>
                                              <a:ext cx="2438" cy="334297"/>
                                            </a:xfrm>
                                            <a:prstGeom prst="straightConnector1">
                                              <a:avLst/>
                                            </a:prstGeom>
                                            <a:noFill/>
                                            <a:ln w="50800">
                                              <a:solidFill>
                                                <a:schemeClr val="bg1">
                                                  <a:lumMod val="50000"/>
                                                </a:schemeClr>
                                              </a:solidFill>
                                              <a:round/>
                                              <a:headEnd/>
                                              <a:tailEnd type="triangle" w="med" len="med"/>
                                            </a:ln>
                                            <a:extLst>
                                              <a:ext uri="{909E8E84-426E-40DD-AFC4-6F175D3DCCD1}">
                                                <a14:hiddenFill xmlns:a14="http://schemas.microsoft.com/office/drawing/2010/main">
                                                  <a:noFill/>
                                                </a14:hiddenFill>
                                              </a:ext>
                                            </a:extLst>
                                          </wps:spPr>
                                          <wps:bodyPr/>
                                        </wps:wsp>
                                        <wps:wsp>
                                          <wps:cNvPr id="147" name="AutoShape 74"/>
                                          <wps:cNvCnPr>
                                            <a:cxnSpLocks noChangeShapeType="1"/>
                                          </wps:cNvCnPr>
                                          <wps:spPr bwMode="auto">
                                            <a:xfrm flipV="1">
                                              <a:off x="4442300" y="1200150"/>
                                              <a:ext cx="2700" cy="317557"/>
                                            </a:xfrm>
                                            <a:prstGeom prst="straightConnector1">
                                              <a:avLst/>
                                            </a:prstGeom>
                                            <a:noFill/>
                                            <a:ln w="47625">
                                              <a:solidFill>
                                                <a:schemeClr val="bg1">
                                                  <a:lumMod val="50000"/>
                                                </a:schemeClr>
                                              </a:solidFill>
                                              <a:round/>
                                              <a:headEnd/>
                                              <a:tailEnd type="triangle" w="med" len="med"/>
                                            </a:ln>
                                            <a:extLst>
                                              <a:ext uri="{909E8E84-426E-40DD-AFC4-6F175D3DCCD1}">
                                                <a14:hiddenFill xmlns:a14="http://schemas.microsoft.com/office/drawing/2010/main">
                                                  <a:noFill/>
                                                </a14:hiddenFill>
                                              </a:ext>
                                            </a:extLst>
                                          </wps:spPr>
                                          <wps:bodyPr/>
                                        </wps:wsp>
                                        <wps:wsp>
                                          <wps:cNvPr id="148" name="Text Box 76"/>
                                          <wps:cNvSpPr txBox="1">
                                            <a:spLocks noChangeArrowheads="1"/>
                                          </wps:cNvSpPr>
                                          <wps:spPr bwMode="auto">
                                            <a:xfrm flipV="1">
                                              <a:off x="4586795" y="1822449"/>
                                              <a:ext cx="404305" cy="29209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solidFill>
                                              <a:srgbClr val="FFFFFF">
                                                <a:alpha val="0"/>
                                              </a:srgbClr>
                                            </a:solidFill>
                                            <a:ln>
                                              <a:noFill/>
                                            </a:ln>
                                            <a:extLst>
                                              <a:ext uri="{91240B29-F687-4F45-9708-019B960494DF}">
                                                <a14:hiddenLine xmlns:a14="http://schemas.microsoft.com/office/drawing/2010/main" w="19050">
                                                  <a:solidFill>
                                                    <a:srgbClr val="000000"/>
                                                  </a:solidFill>
                                                  <a:miter lim="800000"/>
                                                  <a:headEnd/>
                                                  <a:tailEnd/>
                                                </a14:hiddenLine>
                                              </a:ext>
                                            </a:extLst>
                                          </wps:spPr>
                                          <wps:txbx>
                                            <w:txbxContent>
                                              <w:p w:rsidR="00217D16" w:rsidRDefault="00217D16" w:rsidP="00A972A1">
                                                <w:pPr>
                                                  <w:pStyle w:val="StandardWeb"/>
                                                  <w:spacing w:before="0" w:beforeAutospacing="0" w:after="0" w:afterAutospacing="0"/>
                                                  <w:jc w:val="both"/>
                                                </w:pPr>
                                                <w:r>
                                                  <w:rPr>
                                                    <w:rFonts w:ascii="Arial" w:eastAsia="Times New Roman" w:hAnsi="Arial" w:cs="Arial"/>
                                                    <w:position w:val="-6"/>
                                                    <w:sz w:val="22"/>
                                                    <w:szCs w:val="22"/>
                                                  </w:rPr>
                                                  <w:object w:dxaOrig="216" w:dyaOrig="264">
                                                    <v:shape id="_x0000_i1091" type="#_x0000_t75" style="width:11.25pt;height:12.5pt" o:ole="">
                                                      <v:imagedata r:id="rId131" o:title=""/>
                                                    </v:shape>
                                                    <o:OLEObject Type="Embed" ProgID="Equation.3" ShapeID="_x0000_i1091" DrawAspect="Content" ObjectID="_1532330478" r:id="rId132"/>
                                                  </w:object>
                                                </w:r>
                                              </w:p>
                                            </w:txbxContent>
                                          </wps:txbx>
                                          <wps:bodyPr rot="0" vert="horz" wrap="square" lIns="91440" tIns="45720" rIns="91440" bIns="45720" anchor="t" anchorCtr="0" upright="1">
                                            <a:noAutofit/>
                                          </wps:bodyPr>
                                        </wps:wsp>
                                      </wpg:grpSp>
                                    </wpg:grpSp>
                                  </wpg:grpSp>
                                </wpg:grpSp>
                              </wpg:grpSp>
                              <wps:wsp>
                                <wps:cNvPr id="156" name="AutoShape 72"/>
                                <wps:cNvCnPr>
                                  <a:cxnSpLocks noChangeShapeType="1"/>
                                </wps:cNvCnPr>
                                <wps:spPr bwMode="auto">
                                  <a:xfrm flipV="1">
                                    <a:off x="4089247" y="1854200"/>
                                    <a:ext cx="444653" cy="184141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25400" cap="rnd">
                                    <a:solidFill>
                                      <a:schemeClr val="accent6">
                                        <a:lumMod val="60000"/>
                                        <a:lumOff val="40000"/>
                                      </a:schemeClr>
                                    </a:solidFill>
                                    <a:round/>
                                    <a:headEnd/>
                                    <a:tailEnd type="none" w="med" len="med"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s:wsp>
                              <wps:cNvPr id="152" name="Text Box 67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702865" y="1207624"/>
                                  <a:ext cx="248920" cy="28257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alpha val="0"/>
                                  </a:srgbClr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:rsidR="00217D16" w:rsidRPr="00E26E10" w:rsidRDefault="00217D16" w:rsidP="00CF6139">
                                    <w:pPr>
                                      <w:pStyle w:val="StandardWeb"/>
                                      <w:spacing w:before="0" w:beforeAutospacing="0" w:after="0" w:afterAutospacing="0"/>
                                      <w:jc w:val="both"/>
                                      <w:rPr>
                                        <w:rFonts w:ascii="Arial" w:hAnsi="Arial" w:cs="Arial"/>
                                      </w:rPr>
                                    </w:pPr>
                                    <w:r w:rsidRPr="00E26E10">
                                      <w:rPr>
                                        <w:rFonts w:ascii="Arial" w:hAnsi="Arial" w:cs="Arial"/>
                                      </w:rPr>
                                      <w:t>N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</wpg:grpSp>
                      </wpg:wgp>
                    </wpc:wpc>
                  </a:graphicData>
                </a:graphic>
              </wp:inline>
            </w:drawing>
          </mc:Choice>
          <mc:Fallback>
            <w:pict>
              <v:group id="Zeichenbereich 157" o:spid="_x0000_s1259" editas="canvas" style="width:444.65pt;height:277.5pt;mso-position-horizontal-relative:char;mso-position-vertical-relative:line" coordsize="56470,352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">
                <v:shape id="_x0000_s1260" type="#_x0000_t75" style="position:absolute;width:56470;height:35242;visibility:visible;mso-wrap-style:square">
                  <v:fill o:detectmouseclick="t"/>
                  <v:path o:connecttype="none"/>
                </v:shape>
                <v:shape id="_x0000_s1261" type="#_x0000_t202" style="position:absolute;left:22097;top:30353;width:33612;height:4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SgTMIA&#10;AADcAAAADwAAAGRycy9kb3ducmV2LnhtbESPQUsDMRCF74L/IYzgzWYVKuvatNjSiuDJKp6HzTQJ&#10;biZLErfrv3cOgrcZ3pv3vllt5jioiXIJiQ3cLhpQxH2ygZ2Bj/fDTQuqVGSLQ2Iy8EMFNuvLixV2&#10;Np35jaZjdUpCuHRowNc6dlqX3lPEskgjsWinlCNWWbPTNuNZwuOg75rmXkcMLA0eR9p56r+O39HA&#10;fuseXN9i9vvWhjDNn6dX92zM9dX89Aiq0lz/zX/XL1bwl4Ivz8gEe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tKBMwgAAANwAAAAPAAAAAAAAAAAAAAAAAJgCAABkcnMvZG93&#10;bnJldi54bWxQSwUGAAAAAAQABAD1AAAAhwMAAAAA&#10;" fillcolor="white [3201]" strokeweight=".5pt">
                  <v:textbox>
                    <w:txbxContent>
                      <w:p w:rsidR="00217D16" w:rsidRDefault="00217D16" w:rsidP="008B5F9D">
                        <w:pPr>
                          <w:pStyle w:val="StandardWeb"/>
                          <w:spacing w:before="0" w:beforeAutospacing="0" w:after="0" w:afterAutospacing="0"/>
                          <w:ind w:left="1560" w:hanging="1560"/>
                        </w:pPr>
                        <w:r>
                          <w:rPr>
                            <w:rFonts w:ascii="Arial" w:eastAsia="Times New Roman" w:hAnsi="Arial"/>
                            <w:b/>
                            <w:bCs/>
                            <w:sz w:val="22"/>
                            <w:szCs w:val="22"/>
                          </w:rPr>
                          <w:t>Abbildung 11</w:t>
                        </w:r>
                        <w:r>
                          <w:rPr>
                            <w:rFonts w:ascii="Arial" w:eastAsia="Times New Roman" w:hAnsi="Arial" w:cs="Arial"/>
                            <w:b/>
                            <w:bCs/>
                            <w:sz w:val="22"/>
                            <w:szCs w:val="22"/>
                          </w:rPr>
                          <w:t>:</w:t>
                        </w:r>
                        <w:r>
                          <w:rPr>
                            <w:rFonts w:ascii="Arial" w:eastAsia="Times New Roman" w:hAnsi="Arial" w:cs="Arial"/>
                            <w:b/>
                            <w:bCs/>
                            <w:sz w:val="22"/>
                            <w:szCs w:val="22"/>
                          </w:rPr>
                          <w:tab/>
                          <w:t xml:space="preserve">Aufbau des Ringversuchs  und  Skizze zur qualitativen Deutung </w:t>
                        </w:r>
                      </w:p>
                    </w:txbxContent>
                  </v:textbox>
                </v:shape>
                <v:shape id="Text Box 69" o:spid="_x0000_s1262" type="#_x0000_t202" style="position:absolute;left:3019;top:18435;width:4496;height:3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acdcUA&#10;AADcAAAADwAAAGRycy9kb3ducmV2LnhtbESPQWvCQBCF7wX/wzKCF9GNlkpIXUVEwYIKxvY+ZqdJ&#10;NDsbsqvGf+8WhN5meG/e92Y6b00lbtS40rKC0TACQZxZXXKu4Pu4HsQgnEfWWFkmBQ9yMJ913qaY&#10;aHvnA91Sn4sQwi5BBYX3dSKlywoy6Ia2Jg7ar20M+rA2udQN3kO4qeQ4iibSYMmBUGBNy4KyS3o1&#10;gbtq4/rntF2ev9L+6Tzec7mLWalet118gvDU+n/z63qjQ/2Pd/h7Jkw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hpx1xQAAANwAAAAPAAAAAAAAAAAAAAAAAJgCAABkcnMv&#10;ZG93bnJldi54bWxQSwUGAAAAAAQABAD1AAAAigMAAAAA&#10;" stroked="f">
                  <v:fill opacity="0"/>
                </v:shape>
                <v:shape id="Text Box 70" o:spid="_x0000_s1263" type="#_x0000_t202" style="position:absolute;left:1800;top:14613;width:5283;height:306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XVq8QA&#10;AADcAAAADwAAAGRycy9kb3ducmV2LnhtbERPTWvCQBC9C/6HZYTedKNYldRVRFFaELRWkN7G7JgE&#10;s7Mxu9X477uC4G0e73PG09oU4kqVyy0r6HYiEMSJ1TmnCvY/y/YIhPPIGgvLpOBODqaTZmOMsbY3&#10;/qbrzqcihLCLUUHmfRlL6ZKMDLqOLYkDd7KVQR9glUpd4S2Em0L2omggDeYcGjIsaZ5Rct79GQV6&#10;v9oevjany/CwovViVg9Hvd+jUm+tevYBwlPtX+Kn+1OH+e99eDwTLpC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0l1avEAAAA3AAAAA8AAAAAAAAAAAAAAAAAmAIAAGRycy9k&#10;b3ducmV2LnhtbFBLBQYAAAAABAAEAPUAAACJAwAAAAA=&#10;" stroked="f">
                  <v:fill opacity="0"/>
                  <v:textbox style="mso-fit-shape-to-text:t"/>
                </v:shape>
                <v:shape id="Grafik 155" o:spid="_x0000_s1264" type="#_x0000_t75" style="position:absolute;width:21412;height:348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tDxXDAAAA3AAAAA8AAABkcnMvZG93bnJldi54bWxET9tqAjEQfRf8hzBC3zRrYYtsjSKCYEtb&#10;UFt8HTfj7uJmsk3Svfx9UxD6NodzneW6N7VoyfnKsoL5LAFBnFtdcaHg87SbLkD4gKyxtkwKBvKw&#10;Xo1HS8y07fhA7TEUIoawz1BBGUKTSenzkgz6mW2II3e1zmCI0BVSO+xiuKnlY5I8SYMVx4YSG9qW&#10;lN+OP0ZB9fU9/3g93+p0y2+Xl3c5FKd0UOph0m+eQQTqw7/47t7rOD9N4e+ZeIFc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a0PFcMAAADcAAAADwAAAAAAAAAAAAAAAACf&#10;AgAAZHJzL2Rvd25yZXYueG1sUEsFBgAAAAAEAAQA9wAAAI8DAAAAAA==&#10;" stroked="t" strokecolor="black [3213]">
                  <v:imagedata r:id="rId133" o:title="CIMG7959a"/>
                </v:shape>
                <v:group id="Gruppieren 164" o:spid="_x0000_s1265" style="position:absolute;left:28702;top:2032;width:26962;height:27812" coordorigin="28702,2286" coordsize="26962,278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SB5/8MAAADc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2Q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pIHn/wwAAANwAAAAP&#10;AAAAAAAAAAAAAAAAAKoCAABkcnMvZG93bnJldi54bWxQSwUGAAAAAAQABAD6AAAAmgMAAAAA&#10;">
                  <v:shape id="Grafik 149" o:spid="_x0000_s1266" type="#_x0000_t75" alt="Scannen0002" style="position:absolute;left:28702;top:2286;width:26962;height:278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IVgzDAAAA3AAAAA8AAABkcnMvZG93bnJldi54bWxET81qwkAQvgu+wzJCb3VjKWKjq4hSsIcW&#10;TX2AITsm0exszGxN2qfvFgre5uP7ncWqd7W6USuVZwOTcQKKOPe24sLA8fP1cQZKArLF2jMZ+CaB&#10;1XI4WGBqfccHumWhUDGEJUUDZQhNqrXkJTmUsW+II3fyrcMQYVto22IXw12tn5Jkqh1WHBtKbGhT&#10;Un7JvpyB4rqehu1H8358q7u97ORHLuezMQ+jfj0HFagPd/G/e2fj/OcX+HsmXqC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shWDMMAAADcAAAADwAAAAAAAAAAAAAAAACf&#10;AgAAZHJzL2Rvd25yZXYueG1sUEsFBgAAAAAEAAQA9wAAAI8DAAAAAA==&#10;" stroked="t" strokecolor="black [3213]" strokeweight=".5pt">
                    <v:imagedata r:id="rId134" o:title="Scannen0002"/>
                  </v:shape>
                  <v:group id="Gruppieren 162" o:spid="_x0000_s1267" style="position:absolute;left:31178;top:11359;width:18733;height:17745" coordorigin="31178,11359" coordsize="18732,1774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VEEM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OYP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mFRBDCAAAA3AAAAA8A&#10;AAAAAAAAAAAAAAAAqgIAAGRycy9kb3ducmV2LnhtbFBLBQYAAAAABAAEAPoAAACZAwAAAAA=&#10;">
                    <v:shape id="Text Box 65" o:spid="_x0000_s1268" type="#_x0000_t202" style="position:absolute;left:37036;top:26507;width:2165;height:25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inmcYA&#10;AADcAAAADwAAAGRycy9kb3ducmV2LnhtbESPQWvCQBCF7wX/wzKCl6KbBFpC6ioSLLRQC0Z7H7PT&#10;JDY7G7JrTP+9Wyh4m+G9ed+b5Xo0rRiod41lBfEiAkFcWt1wpeB4eJ2nIJxH1thaJgW/5GC9mjws&#10;MdP2ynsaCl+JEMIuQwW1910mpStrMugWtiMO2rftDfqw9pXUPV5DuGllEkXP0mDDgVBjR3lN5U9x&#10;MYG7HdPu6/SRn9+Lx9M5+eRml7JSs+m4eQHhafR38//1mw71n2L4eyZMI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xinmcYAAADcAAAADwAAAAAAAAAAAAAAAACYAgAAZHJz&#10;L2Rvd25yZXYueG1sUEsFBgAAAAAEAAQA9QAAAIsDAAAAAA==&#10;" stroked="f">
                      <v:fill opacity="0"/>
                      <v:textbox>
                        <w:txbxContent>
                          <w:p w:rsidR="00217D16" w:rsidRDefault="00217D16" w:rsidP="00CF6139">
                            <w:pPr>
                              <w:pStyle w:val="StandardWeb"/>
                              <w:spacing w:before="0" w:beforeAutospacing="0" w:after="0" w:afterAutospacing="0"/>
                              <w:jc w:val="both"/>
                            </w:pPr>
                            <w:r>
                              <w:rPr>
                                <w:rFonts w:ascii="Arial" w:eastAsia="Times New Roman" w:hAnsi="Arial"/>
                              </w:rPr>
                              <w:t>S</w:t>
                            </w:r>
                          </w:p>
                        </w:txbxContent>
                      </v:textbox>
                    </v:shape>
                    <v:group id="Gruppieren 161" o:spid="_x0000_s1269" style="position:absolute;left:31178;top:11359;width:18733;height:15755" coordorigin="31178,11359" coordsize="18732,157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VfaZ8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5MY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5V9pnwwAAANwAAAAP&#10;AAAAAAAAAAAAAAAAAKoCAABkcnMvZG93bnJldi54bWxQSwUGAAAAAAQABAD6AAAAmgMAAAAA&#10;">
                      <v:group id="Gruppieren 158" o:spid="_x0000_s1270" style="position:absolute;left:31178;top:11359;width:18733;height:15755" coordorigin="31178,11359" coordsize="18732,157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G5R8YAAADc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AblHxgAAANwA&#10;AAAPAAAAAAAAAAAAAAAAAKoCAABkcnMvZG93bnJldi54bWxQSwUGAAAAAAQABAD6AAAAnQMAAAAA&#10;">
                        <v:group id="Gruppieren 85" o:spid="_x0000_s1271" style="position:absolute;left:31178;top:11359;width:18733;height:15755" coordorigin="31178,11359" coordsize="18732,157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VA9AXFAAAA2wAA&#10;AA8AAAAAAAAAAAAAAAAAqgIAAGRycy9kb3ducmV2LnhtbFBLBQYAAAAABAAEAPoAAACcAwAAAAA=&#10;">
                          <v:shape id="Text Box 76" o:spid="_x0000_s1272" type="#_x0000_t202" style="position:absolute;left:31690;top:11359;width:2007;height:22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WiVcMA&#10;AADbAAAADwAAAGRycy9kb3ducmV2LnhtbESPQWsCMRSE7wX/Q3iCt5p1D9tlaxQVix4Kpeqlt8fm&#10;Nbs0eVmSVNd/3xQKPQ4z8w2zXI/OiiuF2HtWsJgXIIhbr3s2Ci7nl8caREzIGq1nUnCnCOvV5GGJ&#10;jfY3fqfrKRmRIRwbVNClNDRSxrYjh3HuB+LsffrgMGUZjNQBbxnurCyLopIOe84LHQ6066j9On07&#10;Bb2TVVm+7j8Olrd29/Rm6lAbpWbTcfMMItGY/sN/7aNWUFfw+yX/ALn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zWiVcMAAADbAAAADwAAAAAAAAAAAAAAAACYAgAAZHJzL2Rv&#10;d25yZXYueG1sUEsFBgAAAAAEAAQA9QAAAIgDAAAAAA==&#10;" stroked="f" strokeweight="1.5pt">
                            <v:fill opacity="0"/>
                            <v:textbox>
                              <w:txbxContent>
                                <w:p w:rsidR="00217D16" w:rsidRPr="00A972A1" w:rsidRDefault="00217D16" w:rsidP="00CF6139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both"/>
                                  </w:pPr>
                                  <w:r w:rsidRPr="00A972A1">
                                    <w:rPr>
                                      <w:rFonts w:eastAsia="Times New Roman"/>
                                      <w:i/>
                                      <w:iCs/>
                                    </w:rPr>
                                    <w:t>I</w:t>
                                  </w:r>
                                </w:p>
                              </w:txbxContent>
                            </v:textbox>
                          </v:shape>
                          <v:group id="Gruppieren 87" o:spid="_x0000_s1273" style="position:absolute;left:31178;top:11516;width:18733;height:15598" coordorigin="31178,11516" coordsize="18732,155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t7P6cQAAADb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skP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t7P6cQAAADbAAAA&#10;DwAAAAAAAAAAAAAAAACqAgAAZHJzL2Rvd25yZXYueG1sUEsFBgAAAAAEAAQA+gAAAJsDAAAAAA==&#10;">
                            <v:shape id="Text Box 76" o:spid="_x0000_s1274" type="#_x0000_t202" style="position:absolute;left:41420;top:22119;width:5379;height:37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CVIcIA&#10;AADcAAAADwAAAGRycy9kb3ducmV2LnhtbERPS2sCMRC+C/6HMEJvmu0WdNkapZVKPRTEx6W3YTPN&#10;Lk0mSxJ1++9NodDbfHzPWa4HZ8WVQuw8K3icFSCIG687NgrOp+20AhETskbrmRT8UIT1ajxaYq39&#10;jQ90PSYjcgjHGhW0KfW1lLFpyWGc+Z44c18+OEwZBiN1wFsOd1aWRTGXDjvODS32tGmp+T5enILO&#10;yXlZfrx9vlt+tZvF3lShMko9TIaXZxCJhvQv/nPvdJ7/VMLvM/kCub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YJUhwgAAANwAAAAPAAAAAAAAAAAAAAAAAJgCAABkcnMvZG93&#10;bnJldi54bWxQSwUGAAAAAAQABAD1AAAAhwMAAAAA&#10;" stroked="f" strokeweight="1.5pt">
                              <v:fill opacity="0"/>
                              <v:textbox>
                                <w:txbxContent>
                                  <w:p w:rsidR="00217D16" w:rsidRDefault="00217D16" w:rsidP="00A972A1">
                                    <w:pPr>
                                      <w:pStyle w:val="StandardWeb"/>
                                      <w:spacing w:before="0" w:beforeAutospacing="0" w:after="0" w:afterAutospacing="0"/>
                                      <w:jc w:val="both"/>
                                    </w:pPr>
                                    <w:r>
                                      <w:rPr>
                                        <w:rFonts w:ascii="Arial" w:eastAsia="Times New Roman" w:hAnsi="Arial" w:cs="Arial"/>
                                        <w:position w:val="-12"/>
                                        <w:sz w:val="22"/>
                                        <w:szCs w:val="22"/>
                                      </w:rPr>
                                      <w:object w:dxaOrig="684" w:dyaOrig="384">
                                        <v:shape id="_x0000_i1087" type="#_x0000_t75" style="width:33.8pt;height:18.8pt" o:ole="">
                                          <v:imagedata r:id="rId127" o:title=""/>
                                        </v:shape>
                                        <o:OLEObject Type="Embed" ProgID="Equation.3" ShapeID="_x0000_i1087" DrawAspect="Content" ObjectID="_1532330476" r:id="rId135"/>
                                      </w:object>
                                    </w:r>
                                  </w:p>
                                </w:txbxContent>
                              </v:textbox>
                            </v:shape>
                            <v:group id="Gruppieren 138" o:spid="_x0000_s1275" style="position:absolute;left:31178;top:11516;width:18733;height:15598" coordorigin="31178,11516" coordsize="18732,155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95c58UAAADc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0Ir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veXOfFAAAA3AAA&#10;AA8AAAAAAAAAAAAAAAAAqgIAAGRycy9kb3ducmV2LnhtbFBLBQYAAAAABAAEAPoAAACcAwAAAAA=&#10;">
                              <v:shape id="Text Box 75" o:spid="_x0000_s1276" type="#_x0000_t202" style="position:absolute;left:44480;top:12457;width:2013;height:22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QHUMIA&#10;AADcAAAADwAAAGRycy9kb3ducmV2LnhtbERPTWsCMRC9F/wPYYTearZbsNutUVQUeyiItpfehs00&#10;uzSZLEnU9d+bQqG3ebzPmS0GZ8WZQuw8K3icFCCIG687Ngo+P7YPFYiYkDVaz6TgShEW89HdDGvt&#10;L3yg8zEZkUM41qigTamvpYxNSw7jxPfEmfv2wWHKMBipA15yuLOyLIqpdNhxbmixp3VLzc/x5BR0&#10;Tk7L8n3ztbO8suvnvalCZZS6Hw/LVxCJhvQv/nO/6Tz/6QV+n8kXyPk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xAdQwgAAANwAAAAPAAAAAAAAAAAAAAAAAJgCAABkcnMvZG93&#10;bnJldi54bWxQSwUGAAAAAAQABAD1AAAAhwMAAAAA&#10;" stroked="f" strokeweight="1.5pt">
                                <v:fill opacity="0"/>
                                <v:textbox>
                                  <w:txbxContent>
                                    <w:p w:rsidR="00217D16" w:rsidRPr="000A3D20" w:rsidRDefault="00217D16" w:rsidP="00CF6139">
                                      <w:pPr>
                                        <w:pStyle w:val="StandardWeb"/>
                                        <w:spacing w:before="0" w:beforeAutospacing="0" w:after="0" w:afterAutospacing="0"/>
                                        <w:jc w:val="both"/>
                                      </w:pPr>
                                      <w:r w:rsidRPr="000A3D20">
                                        <w:rPr>
                                          <w:rFonts w:eastAsia="Times New Roman"/>
                                          <w:i/>
                                          <w:iCs/>
                                        </w:rPr>
                                        <w:t>I</w:t>
                                      </w:r>
                                    </w:p>
                                  </w:txbxContent>
                                </v:textbox>
                              </v:shape>
                              <v:group id="Gruppieren 140" o:spid="_x0000_s1277" style="position:absolute;left:31178;top:11516;width:18733;height:15598" coordorigin="31178,11516" coordsize="18732,155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4jnM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riOcxgAAANwA&#10;AAAPAAAAAAAAAAAAAAAAAKoCAABkcnMvZG93bnJldi54bWxQSwUGAAAAAAQABAD6AAAAnQMAAAAA&#10;">
                                <v:shape id="Text Box 76" o:spid="_x0000_s1278" type="#_x0000_t202" style="position:absolute;left:32088;top:22754;width:5631;height:43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R4K8IA&#10;AADcAAAADwAAAGRycy9kb3ducmV2LnhtbERPTWsCMRC9F/wPYYTeatal2GVrlCqWehBKrRdvw2aa&#10;XZpMliTV7b83guBtHu9z5svBWXGiEDvPCqaTAgRx43XHRsHh+/2pAhETskbrmRT8U4TlYvQwx1r7&#10;M3/RaZ+MyCEca1TQptTXUsamJYdx4nvizP344DBlGIzUAc853FlZFsVMOuw4N7TY07ql5nf/5xR0&#10;Ts7Kcrc5flhe2fXLp6lCZZR6HA9vryASDekuvrm3Os9/nsL1mXyBXF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tHgrwgAAANwAAAAPAAAAAAAAAAAAAAAAAJgCAABkcnMvZG93&#10;bnJldi54bWxQSwUGAAAAAAQABAD1AAAAhwMAAAAA&#10;" stroked="f" strokeweight="1.5pt">
                                  <v:fill opacity="0"/>
                                  <v:textbox>
                                    <w:txbxContent>
                                      <w:p w:rsidR="00217D16" w:rsidRDefault="00217D16" w:rsidP="00A972A1">
                                        <w:pPr>
                                          <w:pStyle w:val="StandardWeb"/>
                                          <w:spacing w:before="0" w:beforeAutospacing="0" w:after="0" w:afterAutospacing="0"/>
                                          <w:jc w:val="both"/>
                                        </w:pPr>
                                        <w:r>
                                          <w:rPr>
                                            <w:rFonts w:ascii="Arial" w:eastAsia="Times New Roman" w:hAnsi="Arial" w:cs="Arial"/>
                                            <w:position w:val="-14"/>
                                            <w:sz w:val="22"/>
                                            <w:szCs w:val="22"/>
                                          </w:rPr>
                                          <w:object w:dxaOrig="576" w:dyaOrig="444">
                                            <v:shape id="_x0000_i1089" type="#_x0000_t75" style="width:28.8pt;height:21.9pt" o:ole="">
                                              <v:imagedata r:id="rId129" o:title=""/>
                                            </v:shape>
                                            <o:OLEObject Type="Embed" ProgID="Equation.3" ShapeID="_x0000_i1089" DrawAspect="Content" ObjectID="_1532330477" r:id="rId136"/>
                                          </w:object>
                                        </w:r>
                                      </w:p>
                                    </w:txbxContent>
                                  </v:textbox>
                                </v:shape>
                                <v:group id="Gruppieren 142" o:spid="_x0000_s1279" style="position:absolute;left:31178;top:11516;width:18733;height:12677" coordorigin="31178,11516" coordsize="18732,1267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jAYcM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8Q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IwGHDCAAAA3AAAAA8A&#10;AAAAAAAAAAAAAAAAqgIAAGRycy9kb3ducmV2LnhtbFBLBQYAAAAABAAEAPoAAACZAwAAAAA=&#10;">
                                  <v:shape id="AutoShape 66" o:spid="_x0000_s1280" type="#_x0000_t32" style="position:absolute;left:31178;top:22044;width:5584;height:2149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K0YiMIAAADcAAAADwAAAGRycy9kb3ducmV2LnhtbERPS4vCMBC+C/sfwizsTVN1caUaRQTB&#10;wyL4WnocmrGtNpPSRNv11xtB8DYf33Om89aU4ka1Kywr6PciEMSp1QVnCg77VXcMwnlkjaVlUvBP&#10;Duazj84UY20b3tJt5zMRQtjFqCD3voqldGlOBl3PVsSBO9naoA+wzqSusQnhppSDKBpJgwWHhhwr&#10;WuaUXnZXo8CsjvfNLyXuyOdm87f/SQbROlHq67NdTEB4av1b/HKvdZj/PYTnM+ECOXs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K0YiMIAAADcAAAADwAAAAAAAAAAAAAA&#10;AAChAgAAZHJzL2Rvd25yZXYueG1sUEsFBgAAAAAEAAQA+QAAAJADAAAAAA==&#10;" strokecolor="#a5a5a5" strokeweight="3pt">
                                    <v:stroke endarrow="block"/>
                                  </v:shape>
                                  <v:shape id="AutoShape 71" o:spid="_x0000_s1281" type="#_x0000_t32" style="position:absolute;left:37674;top:22077;width:9697;height:78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mrggsEAAADcAAAADwAAAGRycy9kb3ducmV2LnhtbERPTYvCMBC9C/sfwgjeNHURka6pqCjo&#10;0dqDx9lmti3bTEqT1u7+eiMI3ubxPme9GUwtempdZVnBfBaBIM6trrhQkF2P0xUI55E11pZJwR85&#10;2CQfozXG2t75Qn3qCxFC2MWooPS+iaV0eUkG3cw2xIH7sa1BH2BbSN3iPYSbWn5G0VIarDg0lNjQ&#10;vqT8N+2Mgn3W9dmuT5vDZXebF/X5cPr+z5SajIftFwhPg3+LX+6TDvMXC3g+Ey6Qy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WauCCwQAAANwAAAAPAAAAAAAAAAAAAAAA&#10;AKECAABkcnMvZG93bnJldi54bWxQSwUGAAAAAAQABAD5AAAAjwMAAAAA&#10;" strokeweight="1.5pt">
                                    <v:stroke endarrow="block"/>
                                  </v:shape>
                                  <v:shape id="AutoShape 72" o:spid="_x0000_s1282" type="#_x0000_t32" style="position:absolute;left:37677;top:17653;width:9821;height:410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0fWNcMAAADcAAAADwAAAGRycy9kb3ducmV2LnhtbERPS2vCQBC+F/oflhG8FN1UTJA0q5RC&#10;pJ6kRg+9DdnJA7OzIbvG9N93C0Jv8/E9J9tNphMjDa61rOB1GYEgLq1uuVZwLvLFBoTzyBo7y6Tg&#10;hxzsts9PGaba3vmLxpOvRQhhl6KCxvs+ldKVDRl0S9sTB66yg0Ef4FBLPeA9hJtOrqIokQZbDg0N&#10;9vTRUHk93YyCSibaxIfjy7fz+3hd6Pxw6S9KzWfT+xsIT5P/Fz/cnzrMX8fw90y4QG5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9H1jXDAAAA3AAAAA8AAAAAAAAAAAAA&#10;AAAAoQIAAGRycy9kb3ducmV2LnhtbFBLBQYAAAAABAAEAPkAAACRAwAAAAA=&#10;" strokecolor="#974706" strokeweight="2pt">
                                    <v:stroke endarrow="block"/>
                                  </v:shape>
                                  <v:shape id="AutoShape 73" o:spid="_x0000_s1283" type="#_x0000_t32" style="position:absolute;left:31686;top:11516;width:24;height:334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4cef8EAAADcAAAADwAAAGRycy9kb3ducmV2LnhtbERPS2vCQBC+C/6HZQRvdaNYlegqtbWg&#10;9FLj6zpkxyQ0Oxuyq8Z/7woFb/PxPWe2aEwprlS7wrKCfi8CQZxaXXCmYL/7fpuAcB5ZY2mZFNzJ&#10;wWLebs0w1vbGW7omPhMhhF2MCnLvq1hKl+Zk0PVsRRy4s60N+gDrTOoabyHclHIQRSNpsODQkGNF&#10;nzmlf8nFKFjvfsZLyYfN18pj6ZIj69/3k1LdTvMxBeGp8S/xv3utw/zhCJ7PhAvk/A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nhx5/wQAAANwAAAAPAAAAAAAAAAAAAAAA&#10;AKECAABkcnMvZG93bnJldi54bWxQSwUGAAAAAAQABAD5AAAAjwMAAAAA&#10;" strokecolor="#7f7f7f [1612]" strokeweight="4pt">
                                    <v:stroke endarrow="block"/>
                                  </v:shape>
                                  <v:shape id="AutoShape 74" o:spid="_x0000_s1284" type="#_x0000_t32" style="position:absolute;left:44423;top:12001;width:27;height:3176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oeS7MIAAADcAAAADwAAAGRycy9kb3ducmV2LnhtbERPTU8CMRC9m/gfmjHhJl3FKCwUssFA&#10;9MBBYO+T7bBtaKebbYXl31sTE2/z8j5nsRq8Exfqow2s4GlcgCBugrbcKjgeNo9TEDEha3SBScGN&#10;IqyW93cLLHW48hdd9qkVOYRjiQpMSl0pZWwMeYzj0BFn7hR6jynDvpW6x2sO904+F8Wr9Gg5Nxjs&#10;aG2oOe+/vYJUmRlPdvXZ8Xr7Wd1s/W5drdToYajmIBIN6V/85/7Qef7LG/w+ky+Qyx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oeS7MIAAADcAAAADwAAAAAAAAAAAAAA&#10;AAChAgAAZHJzL2Rvd25yZXYueG1sUEsFBgAAAAAEAAQA+QAAAJADAAAAAA==&#10;" strokecolor="#7f7f7f [1612]" strokeweight="3.75pt">
                                    <v:stroke endarrow="block"/>
                                  </v:shape>
                                  <v:shape id="Text Box 76" o:spid="_x0000_s1285" type="#_x0000_t202" style="position:absolute;left:45867;top:18224;width:4044;height:2921;flip:y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p3hsUA&#10;AADcAAAADwAAAGRycy9kb3ducmV2LnhtbESPQWvDMAyF74P9B6NCb6vTUUqW1S1lUBiMMdpth9yE&#10;rSWhsZzaXpv9++lQ6E3iPb33abUZfa/OFFMX2MB8VoAitsF13Bj4+tw9lKBSRnbYByYDf5Rgs76/&#10;W2HlwoX3dD7kRkkIpwoNtDkPldbJtuQxzcJALNpPiB6zrLHRLuJFwn2vH4tiqT12LA0tDvTSkj0e&#10;fr2Bd/Tfvre1dePH2zbW8/JUP5XGTCfj9hlUpjHfzNfrVyf4C6GVZ2QCv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qneGxQAAANwAAAAPAAAAAAAAAAAAAAAAAJgCAABkcnMv&#10;ZG93bnJldi54bWxQSwUGAAAAAAQABAD1AAAAigMAAAAA&#10;" stroked="f" strokeweight="1.5pt">
                                    <v:fill opacity="0"/>
                                    <v:textbox>
                                      <w:txbxContent>
                                        <w:p w:rsidR="00217D16" w:rsidRDefault="00217D16" w:rsidP="00A972A1">
                                          <w:pPr>
                                            <w:pStyle w:val="StandardWeb"/>
                                            <w:spacing w:before="0" w:beforeAutospacing="0" w:after="0" w:afterAutospacing="0"/>
                                            <w:jc w:val="both"/>
                                          </w:pPr>
                                          <w:r>
                                            <w:rPr>
                                              <w:rFonts w:ascii="Arial" w:eastAsia="Times New Roman" w:hAnsi="Arial" w:cs="Arial"/>
                                              <w:position w:val="-6"/>
                                              <w:sz w:val="22"/>
                                              <w:szCs w:val="22"/>
                                            </w:rPr>
                                            <w:object w:dxaOrig="216" w:dyaOrig="264">
                                              <v:shape id="_x0000_i1091" type="#_x0000_t75" style="width:11.25pt;height:12.5pt" o:ole="">
                                                <v:imagedata r:id="rId131" o:title=""/>
                                              </v:shape>
                                              <o:OLEObject Type="Embed" ProgID="Equation.3" ShapeID="_x0000_i1091" DrawAspect="Content" ObjectID="_1532330478" r:id="rId137"/>
                                            </w:object>
                                          </w:r>
                                        </w:p>
                                      </w:txbxContent>
                                    </v:textbox>
                                  </v:shape>
                                </v:group>
                              </v:group>
                            </v:group>
                          </v:group>
                        </v:group>
                        <v:shape id="AutoShape 72" o:spid="_x0000_s1286" type="#_x0000_t32" style="position:absolute;left:40892;top:18542;width:4447;height:184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jQaA8EAAADcAAAADwAAAGRycy9kb3ducmV2LnhtbERPTWvCQBC9C/0PyxR6MxulDSG6ipVW&#10;vKoBr2N2TILZ2XR3q+m/7wqCt3m8z5kvB9OJKznfWlYwSVIQxJXVLdcKysP3OAfhA7LGzjIp+CMP&#10;y8XLaI6Ftjfe0XUfahFD2BeooAmhL6T0VUMGfWJ74sidrTMYInS11A5vMdx0cpqmmTTYcmxosKd1&#10;Q9Vl/2sU+Lw8tZu0xE329eM+8+P2eJHvSr29DqsZiEBDeIof7q2O8z8yuD8TL5CL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aNBoDwQAAANwAAAAPAAAAAAAAAAAAAAAA&#10;AKECAABkcnMvZG93bnJldi54bWxQSwUGAAAAAAQABAD5AAAAjwMAAAAA&#10;" strokecolor="#fabf8f [1945]" strokeweight="2pt">
                          <v:stroke endcap="round"/>
                        </v:shape>
                      </v:group>
                      <v:shape id="Text Box 67" o:spid="_x0000_s1287" type="#_x0000_t202" style="position:absolute;left:37028;top:12076;width:2489;height:28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o57sUA&#10;AADcAAAADwAAAGRycy9kb3ducmV2LnhtbESPQWvCQBCF7wX/wzKCl1I3BpSQuglFFBS00LS9j9lp&#10;EpudDdlV4793C0JvM7w373uzzAfTigv1rrGsYDaNQBCXVjdcKfj63LwkIJxH1thaJgU3cpBno6cl&#10;ptpe+YMuha9ECGGXooLa+y6V0pU1GXRT2xEH7cf2Bn1Y+0rqHq8h3LQyjqKFNNhwINTY0aqm8rc4&#10;m8BdD0n3fdyvTrvi+XiK37k5JKzUZDy8vYLwNPh/8+N6q0P9eQx/z4QJZH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yjnuxQAAANwAAAAPAAAAAAAAAAAAAAAAAJgCAABkcnMv&#10;ZG93bnJldi54bWxQSwUGAAAAAAQABAD1AAAAigMAAAAA&#10;" stroked="f">
                        <v:fill opacity="0"/>
                        <v:textbox>
                          <w:txbxContent>
                            <w:p w:rsidR="00217D16" w:rsidRPr="00E26E10" w:rsidRDefault="00217D16" w:rsidP="00CF6139">
                              <w:pPr>
                                <w:pStyle w:val="StandardWeb"/>
                                <w:spacing w:before="0" w:beforeAutospacing="0" w:after="0" w:afterAutospacing="0"/>
                                <w:jc w:val="both"/>
                                <w:rPr>
                                  <w:rFonts w:ascii="Arial" w:hAnsi="Arial" w:cs="Arial"/>
                                </w:rPr>
                              </w:pPr>
                              <w:r w:rsidRPr="00E26E10">
                                <w:rPr>
                                  <w:rFonts w:ascii="Arial" w:hAnsi="Arial" w:cs="Arial"/>
                                </w:rPr>
                                <w:t>N</w:t>
                              </w:r>
                            </w:p>
                          </w:txbxContent>
                        </v:textbox>
                      </v:shape>
                    </v:group>
                  </v:group>
                </v:group>
                <w10:anchorlock/>
              </v:group>
            </w:pict>
          </mc:Fallback>
        </mc:AlternateContent>
      </w:r>
    </w:p>
    <w:p w:rsidR="00274A2E" w:rsidRPr="0024235A" w:rsidRDefault="00274A2E" w:rsidP="00964A44">
      <w:pPr>
        <w:spacing w:line="276" w:lineRule="auto"/>
        <w:ind w:left="425" w:hanging="425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ab/>
        <w:t xml:space="preserve">Der Versuch kann in zahlreiche Varianten vorgeführt und analysiert werden. </w:t>
      </w:r>
      <w:r w:rsidR="00CF6139">
        <w:rPr>
          <w:rFonts w:cs="Arial"/>
          <w:sz w:val="22"/>
          <w:szCs w:val="22"/>
        </w:rPr>
        <w:t>Der</w:t>
      </w:r>
      <w:r w:rsidR="00BE3ED0">
        <w:rPr>
          <w:rFonts w:cs="Arial"/>
          <w:sz w:val="22"/>
          <w:szCs w:val="22"/>
        </w:rPr>
        <w:t xml:space="preserve"> Ring </w:t>
      </w:r>
      <w:r w:rsidR="00CF6139">
        <w:rPr>
          <w:rFonts w:cs="Arial"/>
          <w:sz w:val="22"/>
          <w:szCs w:val="22"/>
        </w:rPr>
        <w:t xml:space="preserve">kann z. B. </w:t>
      </w:r>
      <w:r w:rsidR="00BE3ED0">
        <w:rPr>
          <w:rFonts w:cs="Arial"/>
          <w:sz w:val="22"/>
          <w:szCs w:val="22"/>
        </w:rPr>
        <w:t>zunächst ohne Magnet in Schwingungen versetzt werden</w:t>
      </w:r>
      <w:r w:rsidR="00CF6139">
        <w:rPr>
          <w:rFonts w:cs="Arial"/>
          <w:sz w:val="22"/>
          <w:szCs w:val="22"/>
        </w:rPr>
        <w:t>,</w:t>
      </w:r>
      <w:r w:rsidR="00BE3ED0">
        <w:rPr>
          <w:rFonts w:cs="Arial"/>
          <w:sz w:val="22"/>
          <w:szCs w:val="22"/>
        </w:rPr>
        <w:t xml:space="preserve"> </w:t>
      </w:r>
      <w:r w:rsidR="005A0AB9">
        <w:rPr>
          <w:rFonts w:cs="Arial"/>
          <w:sz w:val="22"/>
          <w:szCs w:val="22"/>
        </w:rPr>
        <w:t>um dann</w:t>
      </w:r>
      <w:r w:rsidR="00BE3ED0">
        <w:rPr>
          <w:rFonts w:cs="Arial"/>
          <w:sz w:val="22"/>
          <w:szCs w:val="22"/>
        </w:rPr>
        <w:t xml:space="preserve"> frei zu pendeln. Anschließend kann der Magnet </w:t>
      </w:r>
      <w:r w:rsidR="00462A49">
        <w:rPr>
          <w:rFonts w:cs="Arial"/>
          <w:sz w:val="22"/>
          <w:szCs w:val="22"/>
        </w:rPr>
        <w:t xml:space="preserve">- </w:t>
      </w:r>
      <w:r w:rsidR="00BE3ED0">
        <w:rPr>
          <w:rFonts w:cs="Arial"/>
          <w:sz w:val="22"/>
          <w:szCs w:val="22"/>
        </w:rPr>
        <w:t xml:space="preserve">wie in Abbildung 11 dargestellt </w:t>
      </w:r>
      <w:r w:rsidR="00462A49">
        <w:rPr>
          <w:rFonts w:cs="Arial"/>
          <w:sz w:val="22"/>
          <w:szCs w:val="22"/>
        </w:rPr>
        <w:t xml:space="preserve">- </w:t>
      </w:r>
      <w:r w:rsidR="00BE3ED0">
        <w:rPr>
          <w:rFonts w:cs="Arial"/>
          <w:sz w:val="22"/>
          <w:szCs w:val="22"/>
        </w:rPr>
        <w:t xml:space="preserve">positioniert werden. Die </w:t>
      </w:r>
      <w:r w:rsidR="00CF6139">
        <w:rPr>
          <w:rFonts w:cs="Arial"/>
          <w:sz w:val="22"/>
          <w:szCs w:val="22"/>
        </w:rPr>
        <w:t xml:space="preserve">sehr </w:t>
      </w:r>
      <w:r w:rsidR="00BE3ED0">
        <w:rPr>
          <w:rFonts w:cs="Arial"/>
          <w:sz w:val="22"/>
          <w:szCs w:val="22"/>
        </w:rPr>
        <w:t>deutliche Dämpfung der Schwingung ist gut beobachtbar. Der Effekt ist unabhängig von de</w:t>
      </w:r>
      <w:r w:rsidR="004F1015">
        <w:rPr>
          <w:rFonts w:cs="Arial"/>
          <w:sz w:val="22"/>
          <w:szCs w:val="22"/>
        </w:rPr>
        <w:t>r Orientierung des Magnetfeldes</w:t>
      </w:r>
      <w:r>
        <w:rPr>
          <w:rFonts w:cs="Arial"/>
          <w:sz w:val="22"/>
          <w:szCs w:val="22"/>
        </w:rPr>
        <w:t xml:space="preserve"> </w:t>
      </w:r>
      <w:r w:rsidR="004F1015">
        <w:rPr>
          <w:rFonts w:cs="Arial"/>
          <w:sz w:val="22"/>
          <w:szCs w:val="22"/>
        </w:rPr>
        <w:t>(s</w:t>
      </w:r>
      <w:r w:rsidR="0024235A">
        <w:rPr>
          <w:rFonts w:cs="Arial"/>
          <w:sz w:val="22"/>
          <w:szCs w:val="22"/>
        </w:rPr>
        <w:t xml:space="preserve">iehe Video </w:t>
      </w:r>
      <w:r w:rsidR="0024235A">
        <w:rPr>
          <w:rFonts w:cs="Arial"/>
          <w:i/>
          <w:sz w:val="22"/>
          <w:szCs w:val="22"/>
        </w:rPr>
        <w:t>„Ringversuch“</w:t>
      </w:r>
      <w:r w:rsidR="0024235A">
        <w:rPr>
          <w:rFonts w:cs="Arial"/>
          <w:sz w:val="22"/>
          <w:szCs w:val="22"/>
        </w:rPr>
        <w:t>)</w:t>
      </w:r>
      <w:r w:rsidR="004F1015">
        <w:rPr>
          <w:rFonts w:cs="Arial"/>
          <w:sz w:val="22"/>
          <w:szCs w:val="22"/>
        </w:rPr>
        <w:t>.</w:t>
      </w:r>
    </w:p>
    <w:p w:rsidR="00CF6139" w:rsidRDefault="00BE3ED0" w:rsidP="008B5F9D">
      <w:pPr>
        <w:spacing w:before="60" w:after="60" w:line="276" w:lineRule="auto"/>
        <w:ind w:left="425" w:hanging="425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ab/>
      </w:r>
      <w:r w:rsidRPr="00CF6139">
        <w:rPr>
          <w:rFonts w:cs="Arial"/>
          <w:sz w:val="22"/>
          <w:szCs w:val="22"/>
          <w:u w:val="single"/>
        </w:rPr>
        <w:t>Mögliche Aufgabenstellung</w:t>
      </w:r>
      <w:r>
        <w:rPr>
          <w:rFonts w:cs="Arial"/>
          <w:sz w:val="22"/>
          <w:szCs w:val="22"/>
        </w:rPr>
        <w:t xml:space="preserve">: </w:t>
      </w:r>
      <w:r w:rsidR="006A6215" w:rsidRPr="00CF6139">
        <w:rPr>
          <w:rFonts w:cs="Arial"/>
          <w:i/>
          <w:sz w:val="22"/>
          <w:szCs w:val="22"/>
        </w:rPr>
        <w:t xml:space="preserve">Erklären Sie das Verhalten des Ringes </w:t>
      </w:r>
      <w:r w:rsidR="00CF6139">
        <w:rPr>
          <w:rFonts w:cs="Arial"/>
          <w:i/>
          <w:sz w:val="22"/>
          <w:szCs w:val="22"/>
        </w:rPr>
        <w:t>qualitativ.</w:t>
      </w:r>
    </w:p>
    <w:p w:rsidR="0046725E" w:rsidRPr="00274A2E" w:rsidRDefault="00CF6139" w:rsidP="006622C9">
      <w:pPr>
        <w:spacing w:before="120" w:line="276" w:lineRule="auto"/>
        <w:ind w:left="425" w:hanging="425"/>
        <w:jc w:val="left"/>
        <w:rPr>
          <w:rFonts w:cs="Arial"/>
          <w:sz w:val="22"/>
          <w:szCs w:val="22"/>
        </w:rPr>
      </w:pPr>
      <w:r w:rsidRPr="00CF6139">
        <w:rPr>
          <w:rFonts w:cs="Arial"/>
          <w:sz w:val="22"/>
          <w:szCs w:val="22"/>
        </w:rPr>
        <w:tab/>
      </w:r>
      <w:r w:rsidR="00BE3ED0" w:rsidRPr="00CF6139">
        <w:rPr>
          <w:rFonts w:cs="Arial"/>
          <w:sz w:val="22"/>
          <w:szCs w:val="22"/>
          <w:u w:val="single"/>
        </w:rPr>
        <w:t>Mögliche Lösung</w:t>
      </w:r>
      <w:r w:rsidR="00BE3ED0">
        <w:rPr>
          <w:rFonts w:cs="Arial"/>
          <w:sz w:val="22"/>
          <w:szCs w:val="22"/>
        </w:rPr>
        <w:t xml:space="preserve">: </w:t>
      </w:r>
      <w:r w:rsidR="0046725E" w:rsidRPr="00274A2E">
        <w:rPr>
          <w:rFonts w:cs="Arial"/>
          <w:sz w:val="22"/>
          <w:szCs w:val="22"/>
        </w:rPr>
        <w:t>Da sich</w:t>
      </w:r>
      <w:r>
        <w:rPr>
          <w:rFonts w:cs="Arial"/>
          <w:sz w:val="22"/>
          <w:szCs w:val="22"/>
        </w:rPr>
        <w:t xml:space="preserve"> der untere Teil des Aluminiumr</w:t>
      </w:r>
      <w:r w:rsidR="0046725E" w:rsidRPr="00274A2E">
        <w:rPr>
          <w:rFonts w:cs="Arial"/>
          <w:sz w:val="22"/>
          <w:szCs w:val="22"/>
        </w:rPr>
        <w:t xml:space="preserve">inges durch </w:t>
      </w:r>
      <w:r w:rsidR="00BE3ED0">
        <w:rPr>
          <w:rFonts w:cs="Arial"/>
          <w:sz w:val="22"/>
          <w:szCs w:val="22"/>
        </w:rPr>
        <w:t>das</w:t>
      </w:r>
      <w:r w:rsidR="0046725E" w:rsidRPr="00274A2E">
        <w:rPr>
          <w:rFonts w:cs="Arial"/>
          <w:sz w:val="22"/>
          <w:szCs w:val="22"/>
        </w:rPr>
        <w:t xml:space="preserve"> Magnetfeld b</w:t>
      </w:r>
      <w:r w:rsidR="0046725E" w:rsidRPr="00274A2E">
        <w:rPr>
          <w:rFonts w:cs="Arial"/>
          <w:sz w:val="22"/>
          <w:szCs w:val="22"/>
        </w:rPr>
        <w:t>e</w:t>
      </w:r>
      <w:r w:rsidR="0046725E" w:rsidRPr="00274A2E">
        <w:rPr>
          <w:rFonts w:cs="Arial"/>
          <w:sz w:val="22"/>
          <w:szCs w:val="22"/>
        </w:rPr>
        <w:t xml:space="preserve">wegt, wird (wie bei dem Leiterschaukelversuch) eine Spannung induziert. Bewegt sich der Ring z. B. </w:t>
      </w:r>
      <w:r w:rsidR="006622C9">
        <w:rPr>
          <w:rFonts w:cs="Arial"/>
          <w:sz w:val="22"/>
          <w:szCs w:val="22"/>
        </w:rPr>
        <w:t>(</w:t>
      </w:r>
      <w:r w:rsidR="0046725E" w:rsidRPr="0024235A">
        <w:rPr>
          <w:rFonts w:cs="Arial"/>
          <w:sz w:val="22"/>
          <w:szCs w:val="22"/>
        </w:rPr>
        <w:t xml:space="preserve">wie in der </w:t>
      </w:r>
      <w:r w:rsidR="00BE3ED0" w:rsidRPr="0024235A">
        <w:rPr>
          <w:rFonts w:cs="Arial"/>
          <w:sz w:val="22"/>
          <w:szCs w:val="22"/>
        </w:rPr>
        <w:t>Skizze</w:t>
      </w:r>
      <w:r w:rsidR="0046725E" w:rsidRPr="0024235A">
        <w:rPr>
          <w:rFonts w:cs="Arial"/>
          <w:sz w:val="22"/>
          <w:szCs w:val="22"/>
        </w:rPr>
        <w:t xml:space="preserve"> dargestellt</w:t>
      </w:r>
      <w:r w:rsidR="006622C9">
        <w:rPr>
          <w:rFonts w:cs="Arial"/>
          <w:sz w:val="22"/>
          <w:szCs w:val="22"/>
        </w:rPr>
        <w:t>)</w:t>
      </w:r>
      <w:r w:rsidR="0046725E" w:rsidRPr="00274A2E">
        <w:rPr>
          <w:rFonts w:cs="Arial"/>
          <w:sz w:val="22"/>
          <w:szCs w:val="22"/>
        </w:rPr>
        <w:t xml:space="preserve"> auf den Magneten zu, so wirkt (</w:t>
      </w:r>
      <w:proofErr w:type="gramStart"/>
      <w:r w:rsidR="0046725E" w:rsidRPr="00274A2E">
        <w:rPr>
          <w:rFonts w:cs="Arial"/>
          <w:sz w:val="22"/>
          <w:szCs w:val="22"/>
        </w:rPr>
        <w:t>gemäß  „</w:t>
      </w:r>
      <w:proofErr w:type="gramEnd"/>
      <w:r w:rsidR="0046725E" w:rsidRPr="00274A2E">
        <w:rPr>
          <w:rFonts w:cs="Arial"/>
          <w:sz w:val="22"/>
          <w:szCs w:val="22"/>
        </w:rPr>
        <w:t>Drei-Finger-Regel“) auf die im unteren Teil des Ringes befindlichen Leitungselektronen die Lo</w:t>
      </w:r>
      <w:r w:rsidR="0046725E" w:rsidRPr="00274A2E">
        <w:rPr>
          <w:rFonts w:cs="Arial"/>
          <w:sz w:val="22"/>
          <w:szCs w:val="22"/>
        </w:rPr>
        <w:t>r</w:t>
      </w:r>
      <w:r w:rsidR="0046725E" w:rsidRPr="00274A2E">
        <w:rPr>
          <w:rFonts w:cs="Arial"/>
          <w:sz w:val="22"/>
          <w:szCs w:val="22"/>
        </w:rPr>
        <w:t xml:space="preserve">entzkraft </w:t>
      </w:r>
      <w:r w:rsidR="00C824DE" w:rsidRPr="00462A49">
        <w:rPr>
          <w:rFonts w:cs="Arial"/>
          <w:position w:val="-12"/>
          <w:sz w:val="22"/>
          <w:szCs w:val="22"/>
        </w:rPr>
        <w:object w:dxaOrig="660" w:dyaOrig="400">
          <v:shape id="_x0000_i1092" type="#_x0000_t75" style="width:33.8pt;height:18.8pt" o:ole="">
            <v:imagedata r:id="rId127" o:title=""/>
          </v:shape>
          <o:OLEObject Type="Embed" ProgID="Equation.3" ShapeID="_x0000_i1092" DrawAspect="Content" ObjectID="_1532330447" r:id="rId138"/>
        </w:object>
      </w:r>
      <w:r w:rsidR="00C824DE">
        <w:rPr>
          <w:rFonts w:cs="Arial"/>
          <w:sz w:val="22"/>
          <w:szCs w:val="22"/>
        </w:rPr>
        <w:t xml:space="preserve"> </w:t>
      </w:r>
      <w:r w:rsidR="0046725E" w:rsidRPr="00274A2E">
        <w:rPr>
          <w:rFonts w:cs="Arial"/>
          <w:sz w:val="22"/>
          <w:szCs w:val="22"/>
        </w:rPr>
        <w:t xml:space="preserve">in die eingezeichnete Richtung. </w:t>
      </w:r>
      <w:r w:rsidR="00DC18D6">
        <w:rPr>
          <w:rFonts w:cs="Arial"/>
          <w:sz w:val="22"/>
          <w:szCs w:val="22"/>
        </w:rPr>
        <w:t xml:space="preserve">Die Leitungselektronen bewegen sich also nicht nur mit dem Ring mit, sondern sie werden auch </w:t>
      </w:r>
      <w:r w:rsidR="00DC18D6" w:rsidRPr="0024235A">
        <w:rPr>
          <w:rFonts w:cs="Arial"/>
          <w:sz w:val="22"/>
          <w:szCs w:val="22"/>
        </w:rPr>
        <w:t xml:space="preserve">entlang </w:t>
      </w:r>
      <w:r w:rsidR="0024235A" w:rsidRPr="0024235A">
        <w:rPr>
          <w:rFonts w:cs="Arial"/>
          <w:sz w:val="22"/>
          <w:szCs w:val="22"/>
        </w:rPr>
        <w:t>der Periph</w:t>
      </w:r>
      <w:r w:rsidR="00DC18D6" w:rsidRPr="0024235A">
        <w:rPr>
          <w:rFonts w:cs="Arial"/>
          <w:sz w:val="22"/>
          <w:szCs w:val="22"/>
        </w:rPr>
        <w:t>erie</w:t>
      </w:r>
      <w:r w:rsidR="00DC18D6">
        <w:rPr>
          <w:rFonts w:cs="Arial"/>
          <w:sz w:val="22"/>
          <w:szCs w:val="22"/>
        </w:rPr>
        <w:t xml:space="preserve"> des Ringes verschoben, im Ring fließt also ein </w:t>
      </w:r>
      <w:proofErr w:type="gramStart"/>
      <w:r w:rsidR="00DC18D6">
        <w:rPr>
          <w:rFonts w:cs="Arial"/>
          <w:sz w:val="22"/>
          <w:szCs w:val="22"/>
        </w:rPr>
        <w:t>Strom</w:t>
      </w:r>
      <w:r w:rsidR="00C824DE">
        <w:rPr>
          <w:rFonts w:cs="Arial"/>
          <w:sz w:val="22"/>
          <w:szCs w:val="22"/>
        </w:rPr>
        <w:t xml:space="preserve"> </w:t>
      </w:r>
      <w:proofErr w:type="gramEnd"/>
      <w:r w:rsidR="00C824DE" w:rsidRPr="00C824DE">
        <w:rPr>
          <w:rFonts w:cs="Arial"/>
          <w:position w:val="-4"/>
          <w:sz w:val="22"/>
          <w:szCs w:val="22"/>
        </w:rPr>
        <w:object w:dxaOrig="200" w:dyaOrig="240">
          <v:shape id="_x0000_i1093" type="#_x0000_t75" style="width:11.25pt;height:11.9pt" o:ole="">
            <v:imagedata r:id="rId139" o:title=""/>
          </v:shape>
          <o:OLEObject Type="Embed" ProgID="Equation.3" ShapeID="_x0000_i1093" DrawAspect="Content" ObjectID="_1532330448" r:id="rId140"/>
        </w:object>
      </w:r>
      <w:r w:rsidR="00DC18D6">
        <w:rPr>
          <w:rFonts w:cs="Arial"/>
          <w:sz w:val="22"/>
          <w:szCs w:val="22"/>
        </w:rPr>
        <w:t xml:space="preserve">. </w:t>
      </w:r>
      <w:r w:rsidR="0046725E" w:rsidRPr="00274A2E">
        <w:rPr>
          <w:rFonts w:cs="Arial"/>
          <w:sz w:val="22"/>
          <w:szCs w:val="22"/>
        </w:rPr>
        <w:t>D</w:t>
      </w:r>
      <w:r w:rsidR="00DC18D6">
        <w:rPr>
          <w:rFonts w:cs="Arial"/>
          <w:sz w:val="22"/>
          <w:szCs w:val="22"/>
        </w:rPr>
        <w:t>i</w:t>
      </w:r>
      <w:r w:rsidR="0046725E" w:rsidRPr="00274A2E">
        <w:rPr>
          <w:rFonts w:cs="Arial"/>
          <w:sz w:val="22"/>
          <w:szCs w:val="22"/>
        </w:rPr>
        <w:t>e</w:t>
      </w:r>
      <w:r w:rsidR="00DC18D6">
        <w:rPr>
          <w:rFonts w:cs="Arial"/>
          <w:sz w:val="22"/>
          <w:szCs w:val="22"/>
        </w:rPr>
        <w:t>se</w:t>
      </w:r>
      <w:r w:rsidR="0046725E" w:rsidRPr="00274A2E">
        <w:rPr>
          <w:rFonts w:cs="Arial"/>
          <w:sz w:val="22"/>
          <w:szCs w:val="22"/>
        </w:rPr>
        <w:t xml:space="preserve">r </w:t>
      </w:r>
      <w:r w:rsidR="0024235A">
        <w:rPr>
          <w:rFonts w:cs="Arial"/>
          <w:sz w:val="22"/>
          <w:szCs w:val="22"/>
        </w:rPr>
        <w:t xml:space="preserve">(physikalische) </w:t>
      </w:r>
      <w:r w:rsidR="0046725E" w:rsidRPr="00274A2E">
        <w:rPr>
          <w:rFonts w:cs="Arial"/>
          <w:sz w:val="22"/>
          <w:szCs w:val="22"/>
        </w:rPr>
        <w:t xml:space="preserve">Strom </w:t>
      </w:r>
      <w:r w:rsidR="00C824DE" w:rsidRPr="00C824DE">
        <w:rPr>
          <w:rFonts w:cs="Arial"/>
          <w:position w:val="-4"/>
          <w:sz w:val="22"/>
          <w:szCs w:val="22"/>
        </w:rPr>
        <w:object w:dxaOrig="200" w:dyaOrig="240">
          <v:shape id="_x0000_i1094" type="#_x0000_t75" style="width:11.25pt;height:11.9pt" o:ole="">
            <v:imagedata r:id="rId141" o:title=""/>
          </v:shape>
          <o:OLEObject Type="Embed" ProgID="Equation.3" ShapeID="_x0000_i1094" DrawAspect="Content" ObjectID="_1532330449" r:id="rId142"/>
        </w:object>
      </w:r>
      <w:r w:rsidR="00C824DE">
        <w:rPr>
          <w:rFonts w:cs="Arial"/>
          <w:sz w:val="22"/>
          <w:szCs w:val="22"/>
        </w:rPr>
        <w:t xml:space="preserve"> </w:t>
      </w:r>
      <w:r w:rsidR="0046725E" w:rsidRPr="00274A2E">
        <w:rPr>
          <w:rFonts w:cs="Arial"/>
          <w:sz w:val="22"/>
          <w:szCs w:val="22"/>
        </w:rPr>
        <w:t xml:space="preserve">fließt somit in die </w:t>
      </w:r>
      <w:r w:rsidR="00DC18D6">
        <w:rPr>
          <w:rFonts w:cs="Arial"/>
          <w:sz w:val="22"/>
          <w:szCs w:val="22"/>
        </w:rPr>
        <w:t>R</w:t>
      </w:r>
      <w:r w:rsidR="0046725E" w:rsidRPr="00274A2E">
        <w:rPr>
          <w:rFonts w:cs="Arial"/>
          <w:sz w:val="22"/>
          <w:szCs w:val="22"/>
        </w:rPr>
        <w:t xml:space="preserve">ichtung </w:t>
      </w:r>
      <w:proofErr w:type="gramStart"/>
      <w:r w:rsidR="00DC18D6">
        <w:rPr>
          <w:rFonts w:cs="Arial"/>
          <w:sz w:val="22"/>
          <w:szCs w:val="22"/>
        </w:rPr>
        <w:t xml:space="preserve">von </w:t>
      </w:r>
      <w:proofErr w:type="gramEnd"/>
      <w:r w:rsidR="00C824DE" w:rsidRPr="00462A49">
        <w:rPr>
          <w:rFonts w:cs="Arial"/>
          <w:position w:val="-12"/>
          <w:sz w:val="22"/>
          <w:szCs w:val="22"/>
        </w:rPr>
        <w:object w:dxaOrig="660" w:dyaOrig="400">
          <v:shape id="_x0000_i1095" type="#_x0000_t75" style="width:33.8pt;height:18.8pt" o:ole="">
            <v:imagedata r:id="rId127" o:title=""/>
          </v:shape>
          <o:OLEObject Type="Embed" ProgID="Equation.3" ShapeID="_x0000_i1095" DrawAspect="Content" ObjectID="_1532330450" r:id="rId143"/>
        </w:object>
      </w:r>
      <w:r w:rsidR="00AB0CAA">
        <w:rPr>
          <w:rFonts w:cs="Arial"/>
          <w:sz w:val="22"/>
          <w:szCs w:val="22"/>
        </w:rPr>
        <w:t>. Der Ring wird al</w:t>
      </w:r>
      <w:r>
        <w:rPr>
          <w:rFonts w:cs="Arial"/>
          <w:sz w:val="22"/>
          <w:szCs w:val="22"/>
        </w:rPr>
        <w:t>so zu einem s</w:t>
      </w:r>
      <w:r w:rsidR="00AB0CAA">
        <w:rPr>
          <w:rFonts w:cs="Arial"/>
          <w:sz w:val="22"/>
          <w:szCs w:val="22"/>
        </w:rPr>
        <w:t>tromdurchflossenen Leiter in einem Magnetfeld. D</w:t>
      </w:r>
      <w:r w:rsidR="0046725E" w:rsidRPr="00274A2E">
        <w:rPr>
          <w:rFonts w:cs="Arial"/>
          <w:sz w:val="22"/>
          <w:szCs w:val="22"/>
        </w:rPr>
        <w:t xml:space="preserve">amit </w:t>
      </w:r>
      <w:r w:rsidR="00AB0CAA">
        <w:rPr>
          <w:rFonts w:cs="Arial"/>
          <w:sz w:val="22"/>
          <w:szCs w:val="22"/>
        </w:rPr>
        <w:t xml:space="preserve">muss auch eine magnetische Kraft </w:t>
      </w:r>
      <w:r w:rsidR="00C824DE" w:rsidRPr="00C824DE">
        <w:rPr>
          <w:rFonts w:cs="Arial"/>
          <w:position w:val="-14"/>
          <w:sz w:val="22"/>
          <w:szCs w:val="22"/>
        </w:rPr>
        <w:object w:dxaOrig="560" w:dyaOrig="420">
          <v:shape id="_x0000_i1096" type="#_x0000_t75" style="width:28.8pt;height:21.9pt" o:ole="">
            <v:imagedata r:id="rId144" o:title=""/>
          </v:shape>
          <o:OLEObject Type="Embed" ProgID="Equation.3" ShapeID="_x0000_i1096" DrawAspect="Content" ObjectID="_1532330451" r:id="rId145"/>
        </w:object>
      </w:r>
      <w:r w:rsidR="00AB0CAA">
        <w:rPr>
          <w:rFonts w:cs="Arial"/>
          <w:spacing w:val="-2"/>
          <w:sz w:val="22"/>
          <w:szCs w:val="22"/>
        </w:rPr>
        <w:t xml:space="preserve"> </w:t>
      </w:r>
      <w:r w:rsidR="00AB0CAA">
        <w:rPr>
          <w:rFonts w:cs="Arial"/>
          <w:sz w:val="22"/>
          <w:szCs w:val="22"/>
        </w:rPr>
        <w:t>auf den Ring wirken. Ge</w:t>
      </w:r>
      <w:r w:rsidR="0046725E" w:rsidRPr="00274A2E">
        <w:rPr>
          <w:rFonts w:cs="Arial"/>
          <w:sz w:val="22"/>
          <w:szCs w:val="22"/>
        </w:rPr>
        <w:t xml:space="preserve">mäß </w:t>
      </w:r>
      <w:r w:rsidR="0046725E" w:rsidRPr="00274A2E">
        <w:rPr>
          <w:rFonts w:cs="Arial"/>
          <w:spacing w:val="-2"/>
          <w:sz w:val="22"/>
          <w:szCs w:val="22"/>
        </w:rPr>
        <w:t xml:space="preserve">   </w:t>
      </w:r>
      <w:r w:rsidR="00C824DE" w:rsidRPr="00C824DE">
        <w:rPr>
          <w:rFonts w:cs="Arial"/>
          <w:position w:val="-14"/>
          <w:sz w:val="22"/>
          <w:szCs w:val="22"/>
        </w:rPr>
        <w:object w:dxaOrig="1640" w:dyaOrig="420">
          <v:shape id="_x0000_i1097" type="#_x0000_t75" style="width:82pt;height:21.9pt" o:ole="">
            <v:imagedata r:id="rId146" o:title=""/>
          </v:shape>
          <o:OLEObject Type="Embed" ProgID="Equation.3" ShapeID="_x0000_i1097" DrawAspect="Content" ObjectID="_1532330452" r:id="rId147"/>
        </w:object>
      </w:r>
      <w:r w:rsidR="006622C9">
        <w:rPr>
          <w:rFonts w:cs="Arial"/>
          <w:position w:val="-9"/>
          <w:sz w:val="22"/>
          <w:szCs w:val="22"/>
        </w:rPr>
        <w:t xml:space="preserve">  </w:t>
      </w:r>
      <w:r w:rsidR="0046725E" w:rsidRPr="00274A2E">
        <w:rPr>
          <w:rFonts w:cs="Arial"/>
          <w:sz w:val="22"/>
          <w:szCs w:val="22"/>
        </w:rPr>
        <w:fldChar w:fldCharType="begin"/>
      </w:r>
      <w:r w:rsidR="0046725E" w:rsidRPr="00274A2E">
        <w:rPr>
          <w:rFonts w:cs="Arial"/>
          <w:sz w:val="22"/>
          <w:szCs w:val="22"/>
        </w:rPr>
        <w:instrText xml:space="preserve"> QUOTE </w:instrText>
      </w:r>
      <w:r w:rsidR="00AA41CC">
        <w:rPr>
          <w:rFonts w:cs="Arial"/>
          <w:position w:val="-9"/>
          <w:sz w:val="22"/>
          <w:szCs w:val="22"/>
        </w:rPr>
        <w:pict>
          <v:shape id="_x0000_i1098" type="#_x0000_t75" style="width:73.25pt;height:16.9pt" equationxml="&lt;">
            <v:imagedata r:id="rId148" o:title="" chromakey="white"/>
          </v:shape>
        </w:pict>
      </w:r>
      <w:r w:rsidR="0046725E" w:rsidRPr="00274A2E">
        <w:rPr>
          <w:rFonts w:cs="Arial"/>
          <w:sz w:val="22"/>
          <w:szCs w:val="22"/>
        </w:rPr>
        <w:instrText xml:space="preserve"> </w:instrText>
      </w:r>
      <w:r w:rsidR="00542013">
        <w:rPr>
          <w:rFonts w:cs="Arial"/>
          <w:sz w:val="22"/>
          <w:szCs w:val="22"/>
        </w:rPr>
        <w:fldChar w:fldCharType="separate"/>
      </w:r>
      <w:r w:rsidR="00542013">
        <w:rPr>
          <w:rFonts w:cs="Arial"/>
          <w:position w:val="-9"/>
          <w:sz w:val="22"/>
          <w:szCs w:val="22"/>
        </w:rPr>
        <w:pict>
          <v:shape id="_x0000_i1174" type="#_x0000_t75" style="width:73.25pt;height:16.9pt" equationxml="&lt;">
            <v:imagedata r:id="rId148" o:title="" chromakey="white"/>
          </v:shape>
        </w:pict>
      </w:r>
      <w:r w:rsidR="0046725E" w:rsidRPr="00274A2E">
        <w:rPr>
          <w:rFonts w:cs="Arial"/>
          <w:sz w:val="22"/>
          <w:szCs w:val="22"/>
        </w:rPr>
        <w:fldChar w:fldCharType="end"/>
      </w:r>
      <w:r w:rsidR="0046725E" w:rsidRPr="00274A2E">
        <w:rPr>
          <w:rFonts w:cs="Arial"/>
          <w:i/>
          <w:sz w:val="22"/>
          <w:szCs w:val="22"/>
        </w:rPr>
        <w:t xml:space="preserve"> </w:t>
      </w:r>
      <w:r w:rsidR="0046725E" w:rsidRPr="00274A2E">
        <w:rPr>
          <w:rFonts w:cs="Arial"/>
          <w:sz w:val="22"/>
          <w:szCs w:val="22"/>
        </w:rPr>
        <w:t xml:space="preserve">(bzw. gemäß „Drei-Finger-Regel“) </w:t>
      </w:r>
      <w:r w:rsidR="00AB0CAA">
        <w:rPr>
          <w:rFonts w:cs="Arial"/>
          <w:sz w:val="22"/>
          <w:szCs w:val="22"/>
        </w:rPr>
        <w:t xml:space="preserve">ist </w:t>
      </w:r>
      <w:r w:rsidR="00C824DE">
        <w:rPr>
          <w:rFonts w:cs="Arial"/>
          <w:position w:val="-14"/>
          <w:sz w:val="22"/>
          <w:szCs w:val="22"/>
        </w:rPr>
        <w:object w:dxaOrig="564" w:dyaOrig="420">
          <v:shape id="_x0000_i1099" type="#_x0000_t75" style="width:28.8pt;height:21.9pt" o:ole="">
            <v:imagedata r:id="rId129" o:title=""/>
          </v:shape>
          <o:OLEObject Type="Embed" ProgID="Equation.3" ShapeID="_x0000_i1099" DrawAspect="Content" ObjectID="_1532330453" r:id="rId149"/>
        </w:object>
      </w:r>
      <w:r w:rsidR="00AB0CAA">
        <w:rPr>
          <w:rFonts w:cs="Arial"/>
          <w:spacing w:val="-2"/>
          <w:sz w:val="22"/>
          <w:szCs w:val="22"/>
        </w:rPr>
        <w:t xml:space="preserve"> </w:t>
      </w:r>
      <w:r w:rsidR="0046725E" w:rsidRPr="00274A2E">
        <w:rPr>
          <w:rFonts w:cs="Arial"/>
          <w:sz w:val="22"/>
          <w:szCs w:val="22"/>
        </w:rPr>
        <w:t xml:space="preserve">gerade vom Magneten weg gerichtet. Damit gilt also: Die Richtung von </w:t>
      </w:r>
      <w:r w:rsidR="00C824DE">
        <w:rPr>
          <w:rFonts w:cs="Arial"/>
          <w:position w:val="-14"/>
          <w:sz w:val="22"/>
          <w:szCs w:val="22"/>
        </w:rPr>
        <w:object w:dxaOrig="564" w:dyaOrig="420">
          <v:shape id="_x0000_i1100" type="#_x0000_t75" style="width:28.8pt;height:21.9pt" o:ole="">
            <v:imagedata r:id="rId129" o:title=""/>
          </v:shape>
          <o:OLEObject Type="Embed" ProgID="Equation.3" ShapeID="_x0000_i1100" DrawAspect="Content" ObjectID="_1532330454" r:id="rId150"/>
        </w:object>
      </w:r>
      <w:r w:rsidR="0046725E" w:rsidRPr="00274A2E">
        <w:rPr>
          <w:rFonts w:cs="Arial"/>
          <w:sz w:val="22"/>
          <w:szCs w:val="22"/>
        </w:rPr>
        <w:fldChar w:fldCharType="begin"/>
      </w:r>
      <w:r w:rsidR="0046725E" w:rsidRPr="00274A2E">
        <w:rPr>
          <w:rFonts w:cs="Arial"/>
          <w:sz w:val="22"/>
          <w:szCs w:val="22"/>
        </w:rPr>
        <w:instrText xml:space="preserve"> QUOTE </w:instrText>
      </w:r>
      <w:r w:rsidR="00AA41CC">
        <w:rPr>
          <w:rFonts w:cs="Arial"/>
          <w:position w:val="-9"/>
          <w:sz w:val="22"/>
          <w:szCs w:val="22"/>
        </w:rPr>
        <w:pict>
          <v:shape id="_x0000_i1101" type="#_x0000_t75" style="width:23.15pt;height:16.9pt" equationxml="&lt;">
            <v:imagedata r:id="rId151" o:title="" chromakey="white"/>
          </v:shape>
        </w:pict>
      </w:r>
      <w:r w:rsidR="0046725E" w:rsidRPr="00274A2E">
        <w:rPr>
          <w:rFonts w:cs="Arial"/>
          <w:sz w:val="22"/>
          <w:szCs w:val="22"/>
        </w:rPr>
        <w:instrText xml:space="preserve"> </w:instrText>
      </w:r>
      <w:r w:rsidR="00542013">
        <w:rPr>
          <w:rFonts w:cs="Arial"/>
          <w:sz w:val="22"/>
          <w:szCs w:val="22"/>
        </w:rPr>
        <w:fldChar w:fldCharType="separate"/>
      </w:r>
      <w:r w:rsidR="00542013">
        <w:rPr>
          <w:rFonts w:cs="Arial"/>
          <w:position w:val="-9"/>
          <w:sz w:val="22"/>
          <w:szCs w:val="22"/>
        </w:rPr>
        <w:pict>
          <v:shape id="_x0000_i1178" type="#_x0000_t75" style="width:23.15pt;height:16.9pt" equationxml="&lt;">
            <v:imagedata r:id="rId151" o:title="" chromakey="white"/>
          </v:shape>
        </w:pict>
      </w:r>
      <w:r w:rsidR="0046725E" w:rsidRPr="00274A2E">
        <w:rPr>
          <w:rFonts w:cs="Arial"/>
          <w:sz w:val="22"/>
          <w:szCs w:val="22"/>
        </w:rPr>
        <w:fldChar w:fldCharType="end"/>
      </w:r>
      <w:r w:rsidR="0046725E" w:rsidRPr="00274A2E">
        <w:rPr>
          <w:rFonts w:cs="Arial"/>
          <w:sz w:val="22"/>
          <w:szCs w:val="22"/>
        </w:rPr>
        <w:t xml:space="preserve"> ist der Bewe</w:t>
      </w:r>
      <w:r w:rsidR="00274A2E" w:rsidRPr="00274A2E">
        <w:rPr>
          <w:rFonts w:cs="Arial"/>
          <w:sz w:val="22"/>
          <w:szCs w:val="22"/>
        </w:rPr>
        <w:t>gung</w:t>
      </w:r>
      <w:r w:rsidR="00274A2E" w:rsidRPr="00274A2E">
        <w:rPr>
          <w:rFonts w:cs="Arial"/>
          <w:sz w:val="22"/>
          <w:szCs w:val="22"/>
        </w:rPr>
        <w:t>s</w:t>
      </w:r>
      <w:r w:rsidR="00274A2E" w:rsidRPr="00274A2E">
        <w:rPr>
          <w:rFonts w:cs="Arial"/>
          <w:sz w:val="22"/>
          <w:szCs w:val="22"/>
        </w:rPr>
        <w:t xml:space="preserve">richtung des Ringes </w:t>
      </w:r>
      <w:r w:rsidR="0046725E" w:rsidRPr="00274A2E">
        <w:rPr>
          <w:rFonts w:cs="Arial"/>
          <w:sz w:val="22"/>
          <w:szCs w:val="22"/>
        </w:rPr>
        <w:t>(</w:t>
      </w:r>
      <w:proofErr w:type="gramStart"/>
      <w:r w:rsidR="0046725E" w:rsidRPr="00274A2E">
        <w:rPr>
          <w:rFonts w:cs="Arial"/>
          <w:sz w:val="22"/>
          <w:szCs w:val="22"/>
        </w:rPr>
        <w:t xml:space="preserve">also </w:t>
      </w:r>
      <w:proofErr w:type="gramEnd"/>
      <w:r w:rsidR="00C824DE" w:rsidRPr="00C824DE">
        <w:rPr>
          <w:rFonts w:cs="Arial"/>
          <w:position w:val="-6"/>
          <w:sz w:val="22"/>
          <w:szCs w:val="22"/>
        </w:rPr>
        <w:object w:dxaOrig="200" w:dyaOrig="279">
          <v:shape id="_x0000_i1102" type="#_x0000_t75" style="width:11.25pt;height:13.15pt" o:ole="">
            <v:imagedata r:id="rId131" o:title=""/>
          </v:shape>
          <o:OLEObject Type="Embed" ProgID="Equation.3" ShapeID="_x0000_i1102" DrawAspect="Content" ObjectID="_1532330455" r:id="rId152"/>
        </w:object>
      </w:r>
      <w:r w:rsidR="0046725E" w:rsidRPr="00274A2E">
        <w:rPr>
          <w:rFonts w:cs="Arial"/>
          <w:sz w:val="22"/>
          <w:szCs w:val="22"/>
        </w:rPr>
        <w:t xml:space="preserve">) stets entgegengerichtet. Die Kraft </w:t>
      </w:r>
      <w:r w:rsidR="006622C9">
        <w:rPr>
          <w:rFonts w:cs="Arial"/>
          <w:position w:val="-14"/>
          <w:sz w:val="22"/>
          <w:szCs w:val="22"/>
        </w:rPr>
        <w:object w:dxaOrig="564" w:dyaOrig="420">
          <v:shape id="_x0000_i1103" type="#_x0000_t75" style="width:28.8pt;height:21.9pt" o:ole="">
            <v:imagedata r:id="rId129" o:title=""/>
          </v:shape>
          <o:OLEObject Type="Embed" ProgID="Equation.3" ShapeID="_x0000_i1103" DrawAspect="Content" ObjectID="_1532330456" r:id="rId153"/>
        </w:object>
      </w:r>
      <w:r w:rsidR="006622C9">
        <w:rPr>
          <w:rFonts w:cs="Arial"/>
          <w:sz w:val="22"/>
          <w:szCs w:val="22"/>
        </w:rPr>
        <w:t xml:space="preserve"> </w:t>
      </w:r>
      <w:r w:rsidR="0046725E" w:rsidRPr="00274A2E">
        <w:rPr>
          <w:rFonts w:cs="Arial"/>
          <w:sz w:val="22"/>
          <w:szCs w:val="22"/>
        </w:rPr>
        <w:t>wird also eine Dämpfung der Schwin</w:t>
      </w:r>
      <w:r w:rsidR="0046725E" w:rsidRPr="00274A2E">
        <w:rPr>
          <w:rFonts w:cs="Arial"/>
          <w:sz w:val="22"/>
          <w:szCs w:val="22"/>
        </w:rPr>
        <w:t>g</w:t>
      </w:r>
      <w:r w:rsidR="0046725E" w:rsidRPr="00274A2E">
        <w:rPr>
          <w:rFonts w:cs="Arial"/>
          <w:sz w:val="22"/>
          <w:szCs w:val="22"/>
        </w:rPr>
        <w:t>bewegung bewirken.</w:t>
      </w:r>
    </w:p>
    <w:p w:rsidR="0024235A" w:rsidRDefault="00AB0CAA" w:rsidP="00973DDD">
      <w:pPr>
        <w:spacing w:after="120" w:line="276" w:lineRule="auto"/>
        <w:ind w:left="425" w:hanging="425"/>
        <w:jc w:val="left"/>
        <w:rPr>
          <w:rFonts w:cs="Arial"/>
          <w:b/>
          <w:sz w:val="22"/>
          <w:szCs w:val="22"/>
        </w:rPr>
      </w:pPr>
      <w:r>
        <w:rPr>
          <w:rFonts w:cs="Arial"/>
          <w:b/>
          <w:sz w:val="22"/>
          <w:szCs w:val="22"/>
        </w:rPr>
        <w:tab/>
      </w:r>
    </w:p>
    <w:p w:rsidR="0024235A" w:rsidRDefault="0024235A" w:rsidP="0024235A">
      <w:r>
        <w:br w:type="page"/>
      </w:r>
    </w:p>
    <w:p w:rsidR="006A6215" w:rsidRPr="00973DDD" w:rsidRDefault="0024235A" w:rsidP="00973DDD">
      <w:pPr>
        <w:spacing w:after="120" w:line="276" w:lineRule="auto"/>
        <w:ind w:left="425" w:hanging="425"/>
        <w:jc w:val="left"/>
        <w:rPr>
          <w:rFonts w:cs="Arial"/>
          <w:b/>
          <w:sz w:val="22"/>
          <w:szCs w:val="22"/>
        </w:rPr>
      </w:pPr>
      <w:r>
        <w:rPr>
          <w:rFonts w:cs="Arial"/>
          <w:b/>
          <w:sz w:val="22"/>
          <w:szCs w:val="22"/>
        </w:rPr>
        <w:tab/>
      </w:r>
      <w:r w:rsidR="00AB0CAA">
        <w:rPr>
          <w:rFonts w:cs="Arial"/>
          <w:b/>
          <w:sz w:val="22"/>
          <w:szCs w:val="22"/>
        </w:rPr>
        <w:t xml:space="preserve">b) Vertiefende </w:t>
      </w:r>
      <w:r w:rsidR="003C059E">
        <w:rPr>
          <w:rFonts w:cs="Arial"/>
          <w:b/>
          <w:sz w:val="22"/>
          <w:szCs w:val="22"/>
        </w:rPr>
        <w:t>(</w:t>
      </w:r>
      <w:r w:rsidR="00AB0CAA">
        <w:rPr>
          <w:rFonts w:cs="Arial"/>
          <w:b/>
          <w:sz w:val="22"/>
          <w:szCs w:val="22"/>
        </w:rPr>
        <w:t>quantitative</w:t>
      </w:r>
      <w:r w:rsidR="003C059E">
        <w:rPr>
          <w:rFonts w:cs="Arial"/>
          <w:b/>
          <w:sz w:val="22"/>
          <w:szCs w:val="22"/>
        </w:rPr>
        <w:t>)</w:t>
      </w:r>
      <w:r w:rsidR="00AB0CAA">
        <w:rPr>
          <w:rFonts w:cs="Arial"/>
          <w:b/>
          <w:sz w:val="22"/>
          <w:szCs w:val="22"/>
        </w:rPr>
        <w:t xml:space="preserve"> Deutung </w:t>
      </w:r>
      <w:r w:rsidR="00973DDD">
        <w:rPr>
          <w:rFonts w:cs="Arial"/>
          <w:b/>
          <w:sz w:val="22"/>
          <w:szCs w:val="22"/>
        </w:rPr>
        <w:t>eine</w:t>
      </w:r>
      <w:r w:rsidR="00AB0CAA">
        <w:rPr>
          <w:rFonts w:cs="Arial"/>
          <w:b/>
          <w:sz w:val="22"/>
          <w:szCs w:val="22"/>
        </w:rPr>
        <w:t>s „Ringversuchs“:</w:t>
      </w:r>
      <w:r w:rsidR="00AB0CAA">
        <w:rPr>
          <w:rFonts w:cs="Arial"/>
          <w:sz w:val="22"/>
          <w:szCs w:val="22"/>
        </w:rPr>
        <w:fldChar w:fldCharType="begin"/>
      </w:r>
      <w:r w:rsidR="00AB0CAA">
        <w:rPr>
          <w:rFonts w:cs="Arial"/>
          <w:sz w:val="22"/>
          <w:szCs w:val="22"/>
        </w:rPr>
        <w:instrText xml:space="preserve"> QUOTE </w:instrText>
      </w:r>
      <m:oMath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U</m:t>
        </m:r>
        <m:d>
          <m:dPr>
            <m:ctrlPr>
              <w:rPr>
                <w:rFonts w:ascii="Cambria Math" w:hAnsi="Cambria Math" w:cs="Arial"/>
                <w:i/>
                <w:sz w:val="22"/>
                <w:szCs w:val="22"/>
              </w:rPr>
            </m:ctrlPr>
          </m:dPr>
          <m:e>
            <m:r>
              <m:rPr>
                <m:sty m:val="p"/>
              </m:rPr>
              <w:rPr>
                <w:rFonts w:ascii="Cambria Math" w:hAnsi="Cambria Math" w:cs="Arial"/>
                <w:sz w:val="22"/>
                <w:szCs w:val="22"/>
              </w:rPr>
              <m:t>t</m:t>
            </m:r>
          </m:e>
        </m:d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=L∙v</m:t>
        </m:r>
        <m:d>
          <m:dPr>
            <m:ctrlPr>
              <w:rPr>
                <w:rFonts w:ascii="Cambria Math" w:hAnsi="Cambria Math" w:cs="Arial"/>
                <w:i/>
                <w:sz w:val="22"/>
                <w:szCs w:val="22"/>
              </w:rPr>
            </m:ctrlPr>
          </m:dPr>
          <m:e>
            <m:r>
              <m:rPr>
                <m:sty m:val="p"/>
              </m:rPr>
              <w:rPr>
                <w:rFonts w:ascii="Cambria Math" w:hAnsi="Cambria Math" w:cs="Arial"/>
                <w:sz w:val="22"/>
                <w:szCs w:val="22"/>
              </w:rPr>
              <m:t>t</m:t>
            </m:r>
          </m:e>
        </m:d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∙B</m:t>
        </m:r>
      </m:oMath>
      <w:r w:rsidR="00AB0CAA">
        <w:rPr>
          <w:rFonts w:cs="Arial"/>
          <w:sz w:val="22"/>
          <w:szCs w:val="22"/>
        </w:rPr>
        <w:instrText xml:space="preserve"> </w:instrText>
      </w:r>
      <w:r w:rsidR="00542013">
        <w:rPr>
          <w:rFonts w:cs="Arial"/>
          <w:sz w:val="22"/>
          <w:szCs w:val="22"/>
        </w:rPr>
        <w:fldChar w:fldCharType="separate"/>
      </w:r>
      <m:oMath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U</m:t>
        </m:r>
        <m:d>
          <m:dPr>
            <m:ctrlPr>
              <w:rPr>
                <w:rFonts w:ascii="Cambria Math" w:hAnsi="Cambria Math" w:cs="Arial"/>
                <w:i/>
                <w:sz w:val="22"/>
                <w:szCs w:val="22"/>
              </w:rPr>
            </m:ctrlPr>
          </m:dPr>
          <m:e>
            <m:r>
              <m:rPr>
                <m:sty m:val="p"/>
              </m:rPr>
              <w:rPr>
                <w:rFonts w:ascii="Cambria Math" w:hAnsi="Cambria Math" w:cs="Arial"/>
                <w:sz w:val="22"/>
                <w:szCs w:val="22"/>
              </w:rPr>
              <m:t>t</m:t>
            </m:r>
          </m:e>
        </m:d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=L∙v</m:t>
        </m:r>
        <m:d>
          <m:dPr>
            <m:ctrlPr>
              <w:rPr>
                <w:rFonts w:ascii="Cambria Math" w:hAnsi="Cambria Math" w:cs="Arial"/>
                <w:i/>
                <w:sz w:val="22"/>
                <w:szCs w:val="22"/>
              </w:rPr>
            </m:ctrlPr>
          </m:dPr>
          <m:e>
            <m:r>
              <m:rPr>
                <m:sty m:val="p"/>
              </m:rPr>
              <w:rPr>
                <w:rFonts w:ascii="Cambria Math" w:hAnsi="Cambria Math" w:cs="Arial"/>
                <w:sz w:val="22"/>
                <w:szCs w:val="22"/>
              </w:rPr>
              <m:t>t</m:t>
            </m:r>
          </m:e>
        </m:d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∙B</m:t>
        </m:r>
      </m:oMath>
      <w:r w:rsidR="00AB0CAA">
        <w:rPr>
          <w:rFonts w:cs="Arial"/>
          <w:sz w:val="22"/>
          <w:szCs w:val="22"/>
        </w:rPr>
        <w:fldChar w:fldCharType="end"/>
      </w:r>
    </w:p>
    <w:p w:rsidR="00764209" w:rsidRDefault="00AB0CAA" w:rsidP="004D3E3F">
      <w:pPr>
        <w:spacing w:after="200" w:line="276" w:lineRule="auto"/>
        <w:ind w:left="426" w:hanging="426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ab/>
      </w:r>
      <w:r w:rsidR="00856E67" w:rsidRPr="00280802">
        <w:rPr>
          <w:rFonts w:cs="Arial"/>
          <w:sz w:val="22"/>
          <w:szCs w:val="22"/>
        </w:rPr>
        <w:t xml:space="preserve">Werden die beiden Aufhängungsdrähte </w:t>
      </w:r>
      <w:r>
        <w:rPr>
          <w:rFonts w:cs="Arial"/>
          <w:sz w:val="22"/>
          <w:szCs w:val="22"/>
        </w:rPr>
        <w:t>einer</w:t>
      </w:r>
      <w:r w:rsidR="00856E67" w:rsidRPr="00280802">
        <w:rPr>
          <w:rFonts w:cs="Arial"/>
          <w:sz w:val="22"/>
          <w:szCs w:val="22"/>
        </w:rPr>
        <w:t xml:space="preserve"> Leiterschaukel nicht mit </w:t>
      </w:r>
      <w:r w:rsidR="00A52B99">
        <w:rPr>
          <w:rFonts w:cs="Arial"/>
          <w:sz w:val="22"/>
          <w:szCs w:val="22"/>
        </w:rPr>
        <w:t>einem</w:t>
      </w:r>
      <w:r w:rsidR="00856E67" w:rsidRPr="00280802">
        <w:rPr>
          <w:rFonts w:cs="Arial"/>
          <w:sz w:val="22"/>
          <w:szCs w:val="22"/>
        </w:rPr>
        <w:t xml:space="preserve"> (hochohmigen</w:t>
      </w:r>
      <w:proofErr w:type="gramStart"/>
      <w:r w:rsidR="00856E67" w:rsidRPr="00280802">
        <w:rPr>
          <w:rFonts w:cs="Arial"/>
          <w:sz w:val="22"/>
          <w:szCs w:val="22"/>
        </w:rPr>
        <w:t>)  Messgerät</w:t>
      </w:r>
      <w:proofErr w:type="gramEnd"/>
      <w:r w:rsidR="00856E67" w:rsidRPr="00280802">
        <w:rPr>
          <w:rFonts w:cs="Arial"/>
          <w:sz w:val="22"/>
          <w:szCs w:val="22"/>
        </w:rPr>
        <w:t>, sondern einfach mit einem Kabel (als</w:t>
      </w:r>
      <w:r w:rsidR="00635E51">
        <w:rPr>
          <w:rFonts w:cs="Arial"/>
          <w:sz w:val="22"/>
          <w:szCs w:val="22"/>
        </w:rPr>
        <w:t>o Leiter) miteinander verbunden</w:t>
      </w:r>
      <w:r w:rsidR="00856E67" w:rsidRPr="00280802">
        <w:rPr>
          <w:rFonts w:cs="Arial"/>
          <w:sz w:val="22"/>
          <w:szCs w:val="22"/>
        </w:rPr>
        <w:t>, wirkt auf die Leiterschaukel außer der Rückstellkraft sowie der Dämpfungskräfte aufgrund der Au</w:t>
      </w:r>
      <w:r w:rsidR="00856E67" w:rsidRPr="00280802">
        <w:rPr>
          <w:rFonts w:cs="Arial"/>
          <w:sz w:val="22"/>
          <w:szCs w:val="22"/>
        </w:rPr>
        <w:t>f</w:t>
      </w:r>
      <w:r w:rsidR="00856E67" w:rsidRPr="00280802">
        <w:rPr>
          <w:rFonts w:cs="Arial"/>
          <w:sz w:val="22"/>
          <w:szCs w:val="22"/>
        </w:rPr>
        <w:t>hängung und des Luftwid</w:t>
      </w:r>
      <w:r w:rsidR="00764209">
        <w:rPr>
          <w:rFonts w:cs="Arial"/>
          <w:sz w:val="22"/>
          <w:szCs w:val="22"/>
        </w:rPr>
        <w:t>ers</w:t>
      </w:r>
      <w:r w:rsidR="00927733">
        <w:rPr>
          <w:rFonts w:cs="Arial"/>
          <w:sz w:val="22"/>
          <w:szCs w:val="22"/>
        </w:rPr>
        <w:t>tandes auch noch eine Kraft</w:t>
      </w:r>
      <w:r w:rsidR="00764209">
        <w:rPr>
          <w:rFonts w:cs="Arial"/>
          <w:sz w:val="22"/>
          <w:szCs w:val="22"/>
        </w:rPr>
        <w:t xml:space="preserve">  </w:t>
      </w:r>
      <w:r w:rsidR="00230E75" w:rsidRPr="00973DDD">
        <w:rPr>
          <w:rFonts w:cs="Arial"/>
          <w:position w:val="-30"/>
          <w:sz w:val="22"/>
          <w:szCs w:val="22"/>
        </w:rPr>
        <w:object w:dxaOrig="1939" w:dyaOrig="720">
          <v:shape id="_x0000_i1104" type="#_x0000_t75" style="width:96.4pt;height:36.3pt" o:ole="">
            <v:imagedata r:id="rId154" o:title=""/>
          </v:shape>
          <o:OLEObject Type="Embed" ProgID="Equation.3" ShapeID="_x0000_i1104" DrawAspect="Content" ObjectID="_1532330457" r:id="rId155"/>
        </w:object>
      </w:r>
      <w:r w:rsidR="00856E67" w:rsidRPr="00280802">
        <w:rPr>
          <w:rFonts w:cs="Arial"/>
          <w:sz w:val="22"/>
          <w:szCs w:val="22"/>
        </w:rPr>
        <w:t>.</w:t>
      </w:r>
      <w:r w:rsidR="00764209">
        <w:rPr>
          <w:rFonts w:cs="Arial"/>
          <w:sz w:val="22"/>
          <w:szCs w:val="22"/>
        </w:rPr>
        <w:br/>
      </w:r>
      <w:r w:rsidR="00856E67" w:rsidRPr="00280802">
        <w:rPr>
          <w:rFonts w:cs="Arial"/>
          <w:sz w:val="22"/>
          <w:szCs w:val="22"/>
        </w:rPr>
        <w:t xml:space="preserve">Dabei ist </w:t>
      </w:r>
      <w:r w:rsidR="00927733" w:rsidRPr="00927733">
        <w:rPr>
          <w:rFonts w:cs="Arial"/>
          <w:position w:val="-14"/>
          <w:sz w:val="22"/>
          <w:szCs w:val="22"/>
        </w:rPr>
        <w:object w:dxaOrig="440" w:dyaOrig="380">
          <v:shape id="_x0000_i1105" type="#_x0000_t75" style="width:23.15pt;height:18.8pt" o:ole="">
            <v:imagedata r:id="rId156" o:title=""/>
          </v:shape>
          <o:OLEObject Type="Embed" ProgID="Equation.3" ShapeID="_x0000_i1105" DrawAspect="Content" ObjectID="_1532330458" r:id="rId157"/>
        </w:object>
      </w:r>
      <w:r w:rsidR="00927733">
        <w:rPr>
          <w:rFonts w:cs="Arial"/>
          <w:sz w:val="22"/>
          <w:szCs w:val="22"/>
        </w:rPr>
        <w:t xml:space="preserve"> </w:t>
      </w:r>
      <w:r w:rsidR="00856E67" w:rsidRPr="00280802">
        <w:rPr>
          <w:rFonts w:cs="Arial"/>
          <w:sz w:val="22"/>
          <w:szCs w:val="22"/>
        </w:rPr>
        <w:t xml:space="preserve">der elektrische Widerstand der Leiterschaukel, bestehend aus dem </w:t>
      </w:r>
      <w:r w:rsidR="00927733">
        <w:rPr>
          <w:rFonts w:cs="Arial"/>
          <w:sz w:val="22"/>
          <w:szCs w:val="22"/>
        </w:rPr>
        <w:t>Metal</w:t>
      </w:r>
      <w:r w:rsidR="00927733">
        <w:rPr>
          <w:rFonts w:cs="Arial"/>
          <w:sz w:val="22"/>
          <w:szCs w:val="22"/>
        </w:rPr>
        <w:t>l</w:t>
      </w:r>
      <w:r w:rsidR="00927733">
        <w:rPr>
          <w:rFonts w:cs="Arial"/>
          <w:sz w:val="22"/>
          <w:szCs w:val="22"/>
        </w:rPr>
        <w:t>s</w:t>
      </w:r>
      <w:r w:rsidR="00230E75">
        <w:rPr>
          <w:rFonts w:cs="Arial"/>
          <w:sz w:val="22"/>
          <w:szCs w:val="22"/>
        </w:rPr>
        <w:t>tab, den beiden Aufhängungs</w:t>
      </w:r>
      <w:r w:rsidR="00856E67" w:rsidRPr="00280802">
        <w:rPr>
          <w:rFonts w:cs="Arial"/>
          <w:sz w:val="22"/>
          <w:szCs w:val="22"/>
        </w:rPr>
        <w:t>dräh</w:t>
      </w:r>
      <w:r w:rsidR="00764209">
        <w:rPr>
          <w:rFonts w:cs="Arial"/>
          <w:sz w:val="22"/>
          <w:szCs w:val="22"/>
        </w:rPr>
        <w:t>ten sowie dem Verbindungskabel.</w:t>
      </w:r>
    </w:p>
    <w:p w:rsidR="00230E75" w:rsidRDefault="00764209" w:rsidP="00230E75">
      <w:pPr>
        <w:tabs>
          <w:tab w:val="left" w:pos="3402"/>
        </w:tabs>
        <w:spacing w:after="120" w:line="276" w:lineRule="auto"/>
        <w:ind w:left="3402" w:hanging="2977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  <w:u w:val="single"/>
        </w:rPr>
        <w:t>Mögliche Aufgabenstellungen</w:t>
      </w:r>
      <w:r w:rsidR="00D267C4">
        <w:rPr>
          <w:rFonts w:cs="Arial"/>
          <w:sz w:val="22"/>
          <w:szCs w:val="22"/>
        </w:rPr>
        <w:t>:</w:t>
      </w:r>
      <w:r w:rsidR="00D267C4">
        <w:rPr>
          <w:rFonts w:cs="Arial"/>
          <w:sz w:val="22"/>
          <w:szCs w:val="22"/>
        </w:rPr>
        <w:tab/>
      </w:r>
    </w:p>
    <w:p w:rsidR="00230E75" w:rsidRDefault="00D267C4" w:rsidP="00230E75">
      <w:pPr>
        <w:tabs>
          <w:tab w:val="left" w:pos="3402"/>
        </w:tabs>
        <w:spacing w:line="360" w:lineRule="auto"/>
        <w:ind w:left="3402" w:hanging="2977"/>
        <w:jc w:val="left"/>
        <w:rPr>
          <w:rFonts w:cs="Arial"/>
          <w:i/>
          <w:sz w:val="22"/>
          <w:szCs w:val="22"/>
        </w:rPr>
      </w:pPr>
      <w:r>
        <w:rPr>
          <w:rFonts w:cs="Arial"/>
          <w:i/>
          <w:sz w:val="22"/>
          <w:szCs w:val="22"/>
        </w:rPr>
        <w:t>1.</w:t>
      </w:r>
      <w:r w:rsidR="00856E67" w:rsidRPr="00280802">
        <w:rPr>
          <w:rFonts w:cs="Arial"/>
          <w:i/>
          <w:sz w:val="22"/>
          <w:szCs w:val="22"/>
        </w:rPr>
        <w:t xml:space="preserve"> Erläutern Sie Ursache, Ric</w:t>
      </w:r>
      <w:r w:rsidR="00230E75">
        <w:rPr>
          <w:rFonts w:cs="Arial"/>
          <w:i/>
          <w:sz w:val="22"/>
          <w:szCs w:val="22"/>
        </w:rPr>
        <w:t>htung und Wirkung dieser Kraft.</w:t>
      </w:r>
    </w:p>
    <w:p w:rsidR="008F787E" w:rsidRDefault="00D267C4" w:rsidP="00230E75">
      <w:pPr>
        <w:tabs>
          <w:tab w:val="left" w:pos="3402"/>
        </w:tabs>
        <w:spacing w:after="240" w:line="276" w:lineRule="auto"/>
        <w:ind w:left="3402" w:hanging="2977"/>
        <w:jc w:val="left"/>
        <w:rPr>
          <w:rFonts w:cs="Arial"/>
          <w:sz w:val="22"/>
          <w:szCs w:val="22"/>
        </w:rPr>
      </w:pPr>
      <w:r>
        <w:rPr>
          <w:rFonts w:cs="Arial"/>
          <w:i/>
          <w:sz w:val="22"/>
          <w:szCs w:val="22"/>
        </w:rPr>
        <w:t>2.</w:t>
      </w:r>
      <w:r w:rsidR="00856E67" w:rsidRPr="00280802">
        <w:rPr>
          <w:rFonts w:cs="Arial"/>
          <w:i/>
          <w:sz w:val="22"/>
          <w:szCs w:val="22"/>
        </w:rPr>
        <w:t xml:space="preserve"> Leiten Sie den angegebenen Term her.</w:t>
      </w:r>
    </w:p>
    <w:p w:rsidR="00230E75" w:rsidRDefault="00D267C4" w:rsidP="004D3E3F">
      <w:pPr>
        <w:tabs>
          <w:tab w:val="left" w:pos="3402"/>
        </w:tabs>
        <w:spacing w:before="120" w:after="120" w:line="276" w:lineRule="auto"/>
        <w:ind w:left="3402" w:hanging="2977"/>
        <w:jc w:val="left"/>
        <w:rPr>
          <w:rFonts w:cs="Arial"/>
          <w:sz w:val="22"/>
          <w:szCs w:val="22"/>
        </w:rPr>
      </w:pPr>
      <w:r w:rsidRPr="00D267C4">
        <w:rPr>
          <w:rFonts w:cs="Arial"/>
          <w:sz w:val="22"/>
          <w:szCs w:val="22"/>
          <w:u w:val="single"/>
        </w:rPr>
        <w:t>Mögliche Lösungen</w:t>
      </w:r>
      <w:r w:rsidR="00927733">
        <w:rPr>
          <w:rFonts w:cs="Arial"/>
          <w:sz w:val="22"/>
          <w:szCs w:val="22"/>
        </w:rPr>
        <w:t xml:space="preserve">: </w:t>
      </w:r>
    </w:p>
    <w:p w:rsidR="00D267C4" w:rsidRPr="00D267C4" w:rsidRDefault="00927733" w:rsidP="004D3E3F">
      <w:pPr>
        <w:tabs>
          <w:tab w:val="left" w:pos="3402"/>
        </w:tabs>
        <w:spacing w:before="120" w:after="120" w:line="276" w:lineRule="auto"/>
        <w:ind w:left="3402" w:hanging="2977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 xml:space="preserve">zu 1:   </w:t>
      </w:r>
      <w:r w:rsidR="00D267C4">
        <w:rPr>
          <w:rFonts w:cs="Arial"/>
          <w:sz w:val="22"/>
          <w:szCs w:val="22"/>
        </w:rPr>
        <w:t>siehe Teil a</w:t>
      </w:r>
      <w:r>
        <w:rPr>
          <w:rFonts w:cs="Arial"/>
          <w:sz w:val="22"/>
          <w:szCs w:val="22"/>
        </w:rPr>
        <w:t>)</w:t>
      </w:r>
      <w:r w:rsidR="00D267C4">
        <w:rPr>
          <w:rFonts w:cs="Arial"/>
          <w:sz w:val="22"/>
          <w:szCs w:val="22"/>
        </w:rPr>
        <w:t xml:space="preserve"> </w:t>
      </w:r>
      <w:r>
        <w:rPr>
          <w:rFonts w:cs="Arial"/>
          <w:sz w:val="22"/>
          <w:szCs w:val="22"/>
        </w:rPr>
        <w:t xml:space="preserve"> –  „qualitativer Ringversuch“</w:t>
      </w:r>
    </w:p>
    <w:p w:rsidR="00A42783" w:rsidRPr="004C0F25" w:rsidRDefault="004F72AB" w:rsidP="004D3E3F">
      <w:pPr>
        <w:spacing w:line="276" w:lineRule="auto"/>
        <w:ind w:left="992" w:hanging="567"/>
        <w:jc w:val="left"/>
        <w:rPr>
          <w:rFonts w:cs="Arial"/>
          <w:sz w:val="22"/>
          <w:szCs w:val="22"/>
        </w:rPr>
      </w:pPr>
      <w:r w:rsidRPr="00927733">
        <w:rPr>
          <w:rFonts w:cs="Arial"/>
          <w:sz w:val="22"/>
          <w:szCs w:val="22"/>
        </w:rPr>
        <w:t>zu 2:</w:t>
      </w:r>
      <w:r w:rsidRPr="00927733">
        <w:rPr>
          <w:rFonts w:cs="Arial"/>
          <w:sz w:val="22"/>
          <w:szCs w:val="22"/>
        </w:rPr>
        <w:tab/>
      </w:r>
      <w:r w:rsidR="00927733">
        <w:rPr>
          <w:rFonts w:cs="Arial"/>
          <w:sz w:val="22"/>
          <w:szCs w:val="22"/>
        </w:rPr>
        <w:t>Da</w:t>
      </w:r>
      <w:r w:rsidR="008F787E" w:rsidRPr="00635E51">
        <w:rPr>
          <w:rFonts w:cs="Arial"/>
          <w:sz w:val="22"/>
          <w:szCs w:val="22"/>
        </w:rPr>
        <w:t xml:space="preserve"> </w:t>
      </w:r>
      <w:r w:rsidR="00927733">
        <w:rPr>
          <w:rFonts w:cs="Arial"/>
          <w:sz w:val="22"/>
          <w:szCs w:val="22"/>
        </w:rPr>
        <w:t>Spannungsm</w:t>
      </w:r>
      <w:r w:rsidR="008F787E" w:rsidRPr="00635E51">
        <w:rPr>
          <w:rFonts w:cs="Arial"/>
          <w:sz w:val="22"/>
          <w:szCs w:val="22"/>
        </w:rPr>
        <w:t>essgerät</w:t>
      </w:r>
      <w:r w:rsidR="00927733">
        <w:rPr>
          <w:rFonts w:cs="Arial"/>
          <w:sz w:val="22"/>
          <w:szCs w:val="22"/>
        </w:rPr>
        <w:t>e</w:t>
      </w:r>
      <w:r w:rsidR="008F787E" w:rsidRPr="00635E51">
        <w:rPr>
          <w:rFonts w:cs="Arial"/>
          <w:sz w:val="22"/>
          <w:szCs w:val="22"/>
        </w:rPr>
        <w:t xml:space="preserve"> einen hohen Eingangswiderstand besitz</w:t>
      </w:r>
      <w:r w:rsidR="00927733">
        <w:rPr>
          <w:rFonts w:cs="Arial"/>
          <w:sz w:val="22"/>
          <w:szCs w:val="22"/>
        </w:rPr>
        <w:t>en</w:t>
      </w:r>
      <w:r w:rsidR="008F787E" w:rsidRPr="00635E51">
        <w:rPr>
          <w:rFonts w:cs="Arial"/>
          <w:sz w:val="22"/>
          <w:szCs w:val="22"/>
        </w:rPr>
        <w:t>, fließt trotz der Induktionsspannung kein (oder nur ein sehr kleiner) Strom durch die Reihenschaltu</w:t>
      </w:r>
      <w:r>
        <w:rPr>
          <w:rFonts w:cs="Arial"/>
          <w:sz w:val="22"/>
          <w:szCs w:val="22"/>
        </w:rPr>
        <w:t>ng aus L</w:t>
      </w:r>
      <w:r w:rsidR="008F787E" w:rsidRPr="00635E51">
        <w:rPr>
          <w:rFonts w:cs="Arial"/>
          <w:sz w:val="22"/>
          <w:szCs w:val="22"/>
        </w:rPr>
        <w:t>eiter</w:t>
      </w:r>
      <w:r>
        <w:rPr>
          <w:rFonts w:cs="Arial"/>
          <w:sz w:val="22"/>
          <w:szCs w:val="22"/>
        </w:rPr>
        <w:t>schaukel</w:t>
      </w:r>
      <w:r w:rsidR="00890494">
        <w:rPr>
          <w:rFonts w:cs="Arial"/>
          <w:sz w:val="22"/>
          <w:szCs w:val="22"/>
        </w:rPr>
        <w:t>, Aufhängungs</w:t>
      </w:r>
      <w:r w:rsidR="008F787E" w:rsidRPr="00635E51">
        <w:rPr>
          <w:rFonts w:cs="Arial"/>
          <w:sz w:val="22"/>
          <w:szCs w:val="22"/>
        </w:rPr>
        <w:t>drähten und</w:t>
      </w:r>
      <w:r w:rsidR="00A52B99" w:rsidRPr="00635E51">
        <w:rPr>
          <w:rFonts w:cs="Arial"/>
          <w:sz w:val="22"/>
          <w:szCs w:val="22"/>
        </w:rPr>
        <w:t xml:space="preserve"> </w:t>
      </w:r>
      <w:r w:rsidR="008F787E" w:rsidRPr="00635E51">
        <w:rPr>
          <w:rFonts w:cs="Arial"/>
          <w:sz w:val="22"/>
          <w:szCs w:val="22"/>
        </w:rPr>
        <w:t>Messgerät.</w:t>
      </w:r>
      <w:r>
        <w:rPr>
          <w:rFonts w:cs="Arial"/>
          <w:sz w:val="22"/>
          <w:szCs w:val="22"/>
        </w:rPr>
        <w:t xml:space="preserve"> </w:t>
      </w:r>
      <w:r w:rsidR="008F787E" w:rsidRPr="00635E51">
        <w:rPr>
          <w:rFonts w:cs="Arial"/>
          <w:sz w:val="22"/>
          <w:szCs w:val="22"/>
        </w:rPr>
        <w:t>Wird aber die beschri</w:t>
      </w:r>
      <w:r w:rsidR="008F787E" w:rsidRPr="004C0F25">
        <w:rPr>
          <w:rFonts w:cs="Arial"/>
          <w:sz w:val="22"/>
          <w:szCs w:val="22"/>
        </w:rPr>
        <w:t>ebene Kabelverbindu</w:t>
      </w:r>
      <w:r w:rsidR="00927733">
        <w:rPr>
          <w:rFonts w:cs="Arial"/>
          <w:sz w:val="22"/>
          <w:szCs w:val="22"/>
        </w:rPr>
        <w:t xml:space="preserve">ng hergestellt, kann ein Strom </w:t>
      </w:r>
      <w:r w:rsidR="00A42783" w:rsidRPr="004F72AB">
        <w:rPr>
          <w:rFonts w:cs="Arial"/>
          <w:position w:val="-30"/>
          <w:sz w:val="22"/>
          <w:szCs w:val="22"/>
        </w:rPr>
        <w:object w:dxaOrig="820" w:dyaOrig="680">
          <v:shape id="_x0000_i1106" type="#_x0000_t75" style="width:40.7pt;height:35.05pt" o:ole="">
            <v:imagedata r:id="rId158" o:title=""/>
          </v:shape>
          <o:OLEObject Type="Embed" ProgID="Equation.3" ShapeID="_x0000_i1106" DrawAspect="Content" ObjectID="_1532330459" r:id="rId159"/>
        </w:object>
      </w:r>
      <w:r w:rsidR="00A42783">
        <w:rPr>
          <w:rFonts w:cs="Arial"/>
          <w:sz w:val="22"/>
          <w:szCs w:val="22"/>
        </w:rPr>
        <w:t xml:space="preserve"> </w:t>
      </w:r>
      <w:r w:rsidR="008F787E" w:rsidRPr="004C0F25">
        <w:rPr>
          <w:rFonts w:cs="Arial"/>
          <w:sz w:val="22"/>
          <w:szCs w:val="22"/>
        </w:rPr>
        <w:t xml:space="preserve"> </w:t>
      </w:r>
      <w:r>
        <w:rPr>
          <w:rFonts w:cs="Arial"/>
          <w:sz w:val="22"/>
          <w:szCs w:val="22"/>
        </w:rPr>
        <w:t xml:space="preserve">fließen. </w:t>
      </w:r>
      <w:r w:rsidR="00A42783">
        <w:rPr>
          <w:rFonts w:cs="Arial"/>
          <w:sz w:val="22"/>
          <w:szCs w:val="22"/>
        </w:rPr>
        <w:br/>
        <w:t xml:space="preserve">Da </w:t>
      </w:r>
      <w:r w:rsidR="00A42783" w:rsidRPr="004C0F25">
        <w:rPr>
          <w:rFonts w:cs="Arial"/>
          <w:sz w:val="22"/>
          <w:szCs w:val="22"/>
        </w:rPr>
        <w:t>der i</w:t>
      </w:r>
      <w:r w:rsidR="00A42783">
        <w:rPr>
          <w:rFonts w:cs="Arial"/>
          <w:sz w:val="22"/>
          <w:szCs w:val="22"/>
        </w:rPr>
        <w:t>m Magnetfeld befindliche L</w:t>
      </w:r>
      <w:r w:rsidR="00A42783" w:rsidRPr="004C0F25">
        <w:rPr>
          <w:rFonts w:cs="Arial"/>
          <w:sz w:val="22"/>
          <w:szCs w:val="22"/>
        </w:rPr>
        <w:t xml:space="preserve">eiter von einem Strom </w:t>
      </w:r>
      <w:r w:rsidR="00A42783">
        <w:rPr>
          <w:rFonts w:cs="Arial"/>
          <w:position w:val="-4"/>
          <w:sz w:val="22"/>
          <w:szCs w:val="22"/>
        </w:rPr>
        <w:object w:dxaOrig="192" w:dyaOrig="240">
          <v:shape id="_x0000_i1107" type="#_x0000_t75" style="width:11.25pt;height:11.9pt" o:ole="">
            <v:imagedata r:id="rId139" o:title=""/>
          </v:shape>
          <o:OLEObject Type="Embed" ProgID="Equation.3" ShapeID="_x0000_i1107" DrawAspect="Content" ObjectID="_1532330460" r:id="rId160"/>
        </w:object>
      </w:r>
      <w:r w:rsidR="00A42783">
        <w:rPr>
          <w:rFonts w:cs="Arial"/>
          <w:sz w:val="22"/>
          <w:szCs w:val="22"/>
        </w:rPr>
        <w:t xml:space="preserve"> </w:t>
      </w:r>
      <w:r w:rsidR="00A42783" w:rsidRPr="004C0F25">
        <w:rPr>
          <w:rFonts w:cs="Arial"/>
          <w:sz w:val="22"/>
          <w:szCs w:val="22"/>
        </w:rPr>
        <w:t>durchflossen</w:t>
      </w:r>
      <w:r w:rsidR="00A42783">
        <w:rPr>
          <w:rFonts w:cs="Arial"/>
          <w:sz w:val="22"/>
          <w:szCs w:val="22"/>
        </w:rPr>
        <w:t xml:space="preserve"> wird, muss </w:t>
      </w:r>
      <w:r w:rsidR="00A42783" w:rsidRPr="004C0F25">
        <w:rPr>
          <w:rFonts w:cs="Arial"/>
          <w:sz w:val="22"/>
          <w:szCs w:val="22"/>
        </w:rPr>
        <w:t xml:space="preserve">eine Kraft </w:t>
      </w:r>
      <w:r w:rsidR="00A42783">
        <w:rPr>
          <w:rFonts w:cs="Arial"/>
          <w:position w:val="-14"/>
          <w:sz w:val="22"/>
          <w:szCs w:val="22"/>
        </w:rPr>
        <w:object w:dxaOrig="564" w:dyaOrig="420">
          <v:shape id="_x0000_i1108" type="#_x0000_t75" style="width:28.8pt;height:21.9pt" o:ole="">
            <v:imagedata r:id="rId129" o:title=""/>
          </v:shape>
          <o:OLEObject Type="Embed" ProgID="Equation.3" ShapeID="_x0000_i1108" DrawAspect="Content" ObjectID="_1532330461" r:id="rId161"/>
        </w:object>
      </w:r>
      <w:r w:rsidR="009976D6">
        <w:rPr>
          <w:rFonts w:cs="Arial"/>
          <w:sz w:val="22"/>
          <w:szCs w:val="22"/>
        </w:rPr>
        <w:t xml:space="preserve"> mit     </w:t>
      </w:r>
      <w:r w:rsidR="00A42783" w:rsidRPr="004F72AB">
        <w:rPr>
          <w:rFonts w:cs="Arial"/>
          <w:position w:val="-18"/>
          <w:sz w:val="22"/>
          <w:szCs w:val="22"/>
        </w:rPr>
        <w:object w:dxaOrig="3640" w:dyaOrig="480">
          <v:shape id="_x0000_i1109" type="#_x0000_t75" style="width:181.55pt;height:23.8pt" o:ole="">
            <v:imagedata r:id="rId162" o:title=""/>
          </v:shape>
          <o:OLEObject Type="Embed" ProgID="Equation.3" ShapeID="_x0000_i1109" DrawAspect="Content" ObjectID="_1532330462" r:id="rId163"/>
        </w:object>
      </w:r>
      <w:r w:rsidR="00A42783" w:rsidRPr="004C0F25">
        <w:rPr>
          <w:rFonts w:cs="Arial"/>
          <w:sz w:val="22"/>
          <w:szCs w:val="22"/>
        </w:rPr>
        <w:t xml:space="preserve"> auf diesen Leiter wir</w:t>
      </w:r>
      <w:r w:rsidR="00A42783">
        <w:rPr>
          <w:rFonts w:cs="Arial"/>
          <w:sz w:val="22"/>
          <w:szCs w:val="22"/>
        </w:rPr>
        <w:t>ken</w:t>
      </w:r>
      <w:proofErr w:type="gramStart"/>
      <w:r w:rsidR="00A42783">
        <w:rPr>
          <w:rFonts w:cs="Arial"/>
          <w:sz w:val="22"/>
          <w:szCs w:val="22"/>
        </w:rPr>
        <w:t xml:space="preserve">.  </w:t>
      </w:r>
      <w:proofErr w:type="gramEnd"/>
      <w:r w:rsidR="00A42783">
        <w:rPr>
          <w:rFonts w:cs="Arial"/>
          <w:sz w:val="22"/>
          <w:szCs w:val="22"/>
        </w:rPr>
        <w:br/>
      </w:r>
      <w:r w:rsidR="00A42783" w:rsidRPr="004C0F25">
        <w:rPr>
          <w:rFonts w:cs="Arial"/>
          <w:sz w:val="22"/>
          <w:szCs w:val="22"/>
        </w:rPr>
        <w:t>Somit gilt:</w:t>
      </w:r>
      <w:r w:rsidR="00A42783" w:rsidRPr="004C0F25">
        <w:rPr>
          <w:rFonts w:cs="Arial"/>
          <w:sz w:val="22"/>
          <w:szCs w:val="22"/>
        </w:rPr>
        <w:tab/>
      </w:r>
      <w:r w:rsidR="00A42783">
        <w:rPr>
          <w:rFonts w:cs="Arial"/>
          <w:sz w:val="22"/>
          <w:szCs w:val="22"/>
        </w:rPr>
        <w:tab/>
      </w:r>
      <w:r w:rsidR="009976D6">
        <w:rPr>
          <w:rFonts w:cs="Arial"/>
          <w:sz w:val="22"/>
          <w:szCs w:val="22"/>
        </w:rPr>
        <w:t xml:space="preserve">       </w:t>
      </w:r>
      <w:r w:rsidR="009976D6" w:rsidRPr="004F72AB">
        <w:rPr>
          <w:rFonts w:cs="Arial"/>
          <w:position w:val="-30"/>
          <w:sz w:val="22"/>
          <w:szCs w:val="22"/>
        </w:rPr>
        <w:object w:dxaOrig="2820" w:dyaOrig="680">
          <v:shape id="_x0000_i1110" type="#_x0000_t75" style="width:142.75pt;height:35.05pt" o:ole="">
            <v:imagedata r:id="rId164" o:title=""/>
          </v:shape>
          <o:OLEObject Type="Embed" ProgID="Equation.3" ShapeID="_x0000_i1110" DrawAspect="Content" ObjectID="_1532330463" r:id="rId165"/>
        </w:object>
      </w:r>
      <w:r w:rsidR="00A42783">
        <w:rPr>
          <w:rFonts w:cs="Arial"/>
          <w:sz w:val="22"/>
          <w:szCs w:val="22"/>
        </w:rPr>
        <w:br/>
      </w:r>
      <w:r w:rsidR="00A42783" w:rsidRPr="004C0F25">
        <w:rPr>
          <w:rFonts w:cs="Arial"/>
          <w:sz w:val="22"/>
          <w:szCs w:val="22"/>
        </w:rPr>
        <w:t xml:space="preserve">Mit </w:t>
      </w:r>
      <w:r w:rsidR="00A42783">
        <w:rPr>
          <w:rFonts w:cs="Arial"/>
          <w:sz w:val="22"/>
          <w:szCs w:val="22"/>
        </w:rPr>
        <w:t xml:space="preserve"> </w:t>
      </w:r>
      <w:r w:rsidR="00A42783" w:rsidRPr="00285E5E">
        <w:rPr>
          <w:rFonts w:cs="Arial"/>
          <w:position w:val="-10"/>
          <w:sz w:val="22"/>
          <w:szCs w:val="22"/>
        </w:rPr>
        <w:object w:dxaOrig="1200" w:dyaOrig="300">
          <v:shape id="_x0000_i1111" type="#_x0000_t75" style="width:60.1pt;height:16.3pt" o:ole="">
            <v:imagedata r:id="rId166" o:title=""/>
          </v:shape>
          <o:OLEObject Type="Embed" ProgID="Equation.3" ShapeID="_x0000_i1111" DrawAspect="Content" ObjectID="_1532330464" r:id="rId167"/>
        </w:object>
      </w:r>
      <w:r w:rsidR="00A42783" w:rsidRPr="004C0F25">
        <w:rPr>
          <w:rFonts w:cs="Arial"/>
          <w:sz w:val="22"/>
          <w:szCs w:val="22"/>
        </w:rPr>
        <w:fldChar w:fldCharType="begin"/>
      </w:r>
      <w:r w:rsidR="00A42783" w:rsidRPr="004C0F25">
        <w:rPr>
          <w:rFonts w:cs="Arial"/>
          <w:sz w:val="22"/>
          <w:szCs w:val="22"/>
        </w:rPr>
        <w:instrText xml:space="preserve"> QUOTE </w:instrText>
      </w:r>
      <w:r w:rsidR="00AA41CC">
        <w:rPr>
          <w:rFonts w:cs="Arial"/>
          <w:sz w:val="22"/>
          <w:szCs w:val="22"/>
        </w:rPr>
        <w:pict>
          <v:shape id="_x0000_i1112" type="#_x0000_t75" style="width:85.15pt;height:12.5pt" equationxml="&lt;">
            <v:imagedata r:id="rId88" o:title="" chromakey="white"/>
          </v:shape>
        </w:pict>
      </w:r>
      <w:r w:rsidR="00A42783" w:rsidRPr="004C0F25">
        <w:rPr>
          <w:rFonts w:cs="Arial"/>
          <w:sz w:val="22"/>
          <w:szCs w:val="22"/>
        </w:rPr>
        <w:instrText xml:space="preserve"> </w:instrText>
      </w:r>
      <w:r w:rsidR="00542013">
        <w:rPr>
          <w:rFonts w:cs="Arial"/>
          <w:sz w:val="22"/>
          <w:szCs w:val="22"/>
        </w:rPr>
        <w:fldChar w:fldCharType="separate"/>
      </w:r>
      <w:r w:rsidR="00542013">
        <w:rPr>
          <w:rFonts w:cs="Arial"/>
          <w:sz w:val="22"/>
          <w:szCs w:val="22"/>
        </w:rPr>
        <w:pict>
          <v:shape id="_x0000_i1190" type="#_x0000_t75" style="width:85.15pt;height:12.5pt" equationxml="&lt;">
            <v:imagedata r:id="rId88" o:title="" chromakey="white"/>
          </v:shape>
        </w:pict>
      </w:r>
      <w:r w:rsidR="00A42783" w:rsidRPr="004C0F25">
        <w:rPr>
          <w:rFonts w:cs="Arial"/>
          <w:sz w:val="22"/>
          <w:szCs w:val="22"/>
        </w:rPr>
        <w:fldChar w:fldCharType="end"/>
      </w:r>
      <w:r w:rsidR="00A42783">
        <w:rPr>
          <w:rFonts w:cs="Arial"/>
          <w:sz w:val="22"/>
          <w:szCs w:val="22"/>
        </w:rPr>
        <w:t xml:space="preserve"> folgt:  </w:t>
      </w:r>
      <w:r w:rsidR="00A42783" w:rsidRPr="00285E5E">
        <w:rPr>
          <w:rFonts w:cs="Arial"/>
          <w:position w:val="-30"/>
          <w:sz w:val="22"/>
          <w:szCs w:val="22"/>
        </w:rPr>
        <w:object w:dxaOrig="3420" w:dyaOrig="720">
          <v:shape id="_x0000_i1113" type="#_x0000_t75" style="width:171.55pt;height:36.3pt" o:ole="">
            <v:imagedata r:id="rId168" o:title=""/>
          </v:shape>
          <o:OLEObject Type="Embed" ProgID="Equation.3" ShapeID="_x0000_i1113" DrawAspect="Content" ObjectID="_1532330465" r:id="rId169"/>
        </w:object>
      </w:r>
    </w:p>
    <w:p w:rsidR="00A42783" w:rsidRPr="004C0F25" w:rsidRDefault="009976D6" w:rsidP="00A42783">
      <w:pPr>
        <w:spacing w:after="200" w:line="276" w:lineRule="auto"/>
        <w:ind w:left="992" w:hanging="567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ab/>
      </w:r>
      <w:r w:rsidRPr="004C0F25">
        <w:rPr>
          <w:rFonts w:cs="Arial"/>
          <w:sz w:val="22"/>
          <w:szCs w:val="22"/>
        </w:rPr>
        <w:t xml:space="preserve">Die Richtung von </w:t>
      </w:r>
      <w:r>
        <w:rPr>
          <w:rFonts w:cs="Arial"/>
          <w:position w:val="-14"/>
          <w:sz w:val="22"/>
          <w:szCs w:val="22"/>
        </w:rPr>
        <w:object w:dxaOrig="564" w:dyaOrig="420">
          <v:shape id="_x0000_i1114" type="#_x0000_t75" style="width:28.8pt;height:21.9pt" o:ole="">
            <v:imagedata r:id="rId129" o:title=""/>
          </v:shape>
          <o:OLEObject Type="Embed" ProgID="Equation.3" ShapeID="_x0000_i1114" DrawAspect="Content" ObjectID="_1532330466" r:id="rId170"/>
        </w:object>
      </w:r>
      <w:r w:rsidRPr="004C0F25">
        <w:rPr>
          <w:rFonts w:cs="Arial"/>
          <w:sz w:val="22"/>
          <w:szCs w:val="22"/>
        </w:rPr>
        <w:fldChar w:fldCharType="begin"/>
      </w:r>
      <w:r w:rsidRPr="004C0F25">
        <w:rPr>
          <w:rFonts w:cs="Arial"/>
          <w:sz w:val="22"/>
          <w:szCs w:val="22"/>
        </w:rPr>
        <w:instrText xml:space="preserve"> QUOTE </w:instrText>
      </w:r>
      <w:r w:rsidR="00AA41CC">
        <w:rPr>
          <w:rFonts w:cs="Arial"/>
          <w:sz w:val="22"/>
          <w:szCs w:val="22"/>
        </w:rPr>
        <w:pict>
          <v:shape id="_x0000_i1115" type="#_x0000_t75" style="width:23.15pt;height:16.9pt" equationxml="&lt;">
            <v:imagedata r:id="rId151" o:title="" chromakey="white"/>
          </v:shape>
        </w:pict>
      </w:r>
      <w:r w:rsidRPr="004C0F25">
        <w:rPr>
          <w:rFonts w:cs="Arial"/>
          <w:sz w:val="22"/>
          <w:szCs w:val="22"/>
        </w:rPr>
        <w:instrText xml:space="preserve"> </w:instrText>
      </w:r>
      <w:r w:rsidR="00542013">
        <w:rPr>
          <w:rFonts w:cs="Arial"/>
          <w:sz w:val="22"/>
          <w:szCs w:val="22"/>
        </w:rPr>
        <w:fldChar w:fldCharType="separate"/>
      </w:r>
      <w:r w:rsidR="00542013">
        <w:rPr>
          <w:rFonts w:cs="Arial"/>
          <w:sz w:val="22"/>
          <w:szCs w:val="22"/>
        </w:rPr>
        <w:pict>
          <v:shape id="_x0000_i1194" type="#_x0000_t75" style="width:23.15pt;height:16.9pt" equationxml="&lt;">
            <v:imagedata r:id="rId151" o:title="" chromakey="white"/>
          </v:shape>
        </w:pict>
      </w:r>
      <w:r w:rsidRPr="004C0F25">
        <w:rPr>
          <w:rFonts w:cs="Arial"/>
          <w:sz w:val="22"/>
          <w:szCs w:val="22"/>
        </w:rPr>
        <w:fldChar w:fldCharType="end"/>
      </w:r>
      <w:r w:rsidRPr="004C0F25">
        <w:rPr>
          <w:rFonts w:cs="Arial"/>
          <w:sz w:val="22"/>
          <w:szCs w:val="22"/>
        </w:rPr>
        <w:t xml:space="preserve"> ist der Bewegu</w:t>
      </w:r>
      <w:r w:rsidR="004D3E3F">
        <w:rPr>
          <w:rFonts w:cs="Arial"/>
          <w:sz w:val="22"/>
          <w:szCs w:val="22"/>
        </w:rPr>
        <w:t>ngsrichtung</w:t>
      </w:r>
      <w:r w:rsidRPr="004C0F25">
        <w:rPr>
          <w:rFonts w:cs="Arial"/>
          <w:sz w:val="22"/>
          <w:szCs w:val="22"/>
        </w:rPr>
        <w:t xml:space="preserve"> stets entgegengerichtet.</w:t>
      </w:r>
    </w:p>
    <w:p w:rsidR="002A797A" w:rsidRDefault="00793971" w:rsidP="004D3E3F">
      <w:pPr>
        <w:spacing w:line="276" w:lineRule="auto"/>
        <w:ind w:left="992"/>
        <w:jc w:val="left"/>
        <w:rPr>
          <w:rFonts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9BAE377" wp14:editId="61B4F0F2">
                <wp:simplePos x="0" y="0"/>
                <wp:positionH relativeFrom="column">
                  <wp:posOffset>3223407</wp:posOffset>
                </wp:positionH>
                <wp:positionV relativeFrom="paragraph">
                  <wp:posOffset>2065020</wp:posOffset>
                </wp:positionV>
                <wp:extent cx="2491740" cy="431800"/>
                <wp:effectExtent l="0" t="0" r="22860" b="25400"/>
                <wp:wrapNone/>
                <wp:docPr id="168" name="Textfeld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91740" cy="43180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7D16" w:rsidRPr="00793971" w:rsidRDefault="00217D16" w:rsidP="00793971">
                            <w:pPr>
                              <w:pStyle w:val="Standard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rial" w:eastAsia="Times New Roman" w:hAnsi="Arial"/>
                                <w:b/>
                                <w:bCs/>
                                <w:sz w:val="22"/>
                                <w:szCs w:val="22"/>
                              </w:rPr>
                              <w:t>Abbildung 12</w:t>
                            </w:r>
                            <w:r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:  </w:t>
                            </w:r>
                            <w:r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br/>
                            </w:r>
                            <w:r w:rsidRPr="00793971">
                              <w:rPr>
                                <w:rFonts w:ascii="Arial" w:eastAsia="Times New Roman" w:hAnsi="Arial" w:cs="Arial"/>
                                <w:bCs/>
                                <w:sz w:val="22"/>
                                <w:szCs w:val="22"/>
                              </w:rPr>
                              <w:t>Skizze zur quantitativen Deutung</w:t>
                            </w:r>
                          </w:p>
                          <w:p w:rsidR="00217D16" w:rsidRPr="00793971" w:rsidRDefault="00217D16" w:rsidP="00793971">
                            <w:pPr>
                              <w:pStyle w:val="StandardWeb"/>
                              <w:spacing w:before="0" w:beforeAutospacing="0" w:after="0" w:afterAutospacing="0"/>
                              <w:jc w:val="both"/>
                            </w:pPr>
                            <w:r w:rsidRPr="00793971">
                              <w:rPr>
                                <w:rFonts w:ascii="Arial" w:eastAsia="Times New Roman" w:hAnsi="Arial"/>
                                <w:sz w:val="22"/>
                                <w:szCs w:val="2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feld 224" o:spid="_x0000_s1288" type="#_x0000_t202" style="position:absolute;left:0;text-align:left;margin-left:253.8pt;margin-top:162.6pt;width:196.2pt;height:34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" fillcolor="white [3201]" strokeweight=".5pt">
                <v:textbox>
                  <w:txbxContent>
                    <w:p w:rsidR="00217D16" w:rsidRPr="00793971" w:rsidRDefault="00217D16" w:rsidP="00793971">
                      <w:pPr>
                        <w:pStyle w:val="StandardWeb"/>
                        <w:spacing w:before="0" w:beforeAutospacing="0" w:after="0" w:afterAutospacing="0"/>
                      </w:pPr>
                      <w:r>
                        <w:rPr>
                          <w:rFonts w:ascii="Arial" w:eastAsia="Times New Roman" w:hAnsi="Arial"/>
                          <w:b/>
                          <w:bCs/>
                          <w:sz w:val="22"/>
                          <w:szCs w:val="22"/>
                        </w:rPr>
                        <w:t>Abbildung 12</w:t>
                      </w:r>
                      <w:r>
                        <w:rPr>
                          <w:rFonts w:ascii="Arial" w:eastAsia="Times New Roman" w:hAnsi="Arial" w:cs="Arial"/>
                          <w:b/>
                          <w:bCs/>
                          <w:sz w:val="22"/>
                          <w:szCs w:val="22"/>
                        </w:rPr>
                        <w:t xml:space="preserve">:  </w:t>
                      </w:r>
                      <w:r>
                        <w:rPr>
                          <w:rFonts w:ascii="Arial" w:eastAsia="Times New Roman" w:hAnsi="Arial" w:cs="Arial"/>
                          <w:b/>
                          <w:bCs/>
                          <w:sz w:val="22"/>
                          <w:szCs w:val="22"/>
                        </w:rPr>
                        <w:br/>
                      </w:r>
                      <w:r w:rsidRPr="00793971">
                        <w:rPr>
                          <w:rFonts w:ascii="Arial" w:eastAsia="Times New Roman" w:hAnsi="Arial" w:cs="Arial"/>
                          <w:bCs/>
                          <w:sz w:val="22"/>
                          <w:szCs w:val="22"/>
                        </w:rPr>
                        <w:t>Skizze zur quantitativen Deutung</w:t>
                      </w:r>
                    </w:p>
                    <w:p w:rsidR="00217D16" w:rsidRPr="00793971" w:rsidRDefault="00217D16" w:rsidP="00793971">
                      <w:pPr>
                        <w:pStyle w:val="StandardWeb"/>
                        <w:spacing w:before="0" w:beforeAutospacing="0" w:after="0" w:afterAutospacing="0"/>
                        <w:jc w:val="both"/>
                      </w:pPr>
                      <w:r w:rsidRPr="00793971">
                        <w:rPr>
                          <w:rFonts w:ascii="Arial" w:eastAsia="Times New Roman" w:hAnsi="Arial"/>
                          <w:sz w:val="22"/>
                          <w:szCs w:val="22"/>
                        </w:rPr>
                        <w:t> </w:t>
                      </w:r>
                    </w:p>
                  </w:txbxContent>
                </v:textbox>
              </v:shape>
            </w:pict>
          </mc:Fallback>
        </mc:AlternateContent>
      </w:r>
      <w:r w:rsidR="004F72AB">
        <w:rPr>
          <w:rFonts w:cs="Arial"/>
          <w:noProof/>
        </w:rPr>
        <mc:AlternateContent>
          <mc:Choice Requires="wpc">
            <w:drawing>
              <wp:inline distT="0" distB="0" distL="0" distR="0" wp14:anchorId="51CDC9D3" wp14:editId="5EC4935E">
                <wp:extent cx="2533650" cy="2495550"/>
                <wp:effectExtent l="0" t="0" r="19050" b="19050"/>
                <wp:docPr id="224" name="Zeichenbereich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 w="6350">
                          <a:solidFill>
                            <a:schemeClr val="tx1"/>
                          </a:solidFill>
                        </a:ln>
                      </wpc:whole>
                      <wpg:wgp>
                        <wpg:cNvPr id="167" name="Gruppieren 167"/>
                        <wpg:cNvGrpSpPr/>
                        <wpg:grpSpPr>
                          <a:xfrm>
                            <a:off x="0" y="69850"/>
                            <a:ext cx="2179955" cy="2390140"/>
                            <a:chOff x="2442332" y="155496"/>
                            <a:chExt cx="2179955" cy="2390140"/>
                          </a:xfrm>
                        </wpg:grpSpPr>
                        <wpg:grpSp>
                          <wpg:cNvPr id="372" name="Gruppieren 372"/>
                          <wpg:cNvGrpSpPr>
                            <a:grpSpLocks/>
                          </wpg:cNvGrpSpPr>
                          <wpg:grpSpPr bwMode="auto">
                            <a:xfrm>
                              <a:off x="2442332" y="155496"/>
                              <a:ext cx="2179955" cy="2390140"/>
                              <a:chOff x="0" y="0"/>
                              <a:chExt cx="3433" cy="3764"/>
                            </a:xfrm>
                          </wpg:grpSpPr>
                          <pic:pic xmlns:pic="http://schemas.openxmlformats.org/drawingml/2006/picture">
                            <pic:nvPicPr>
                              <pic:cNvPr id="373" name="Picture 6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05" y="0"/>
                                <a:ext cx="3128" cy="3764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wps:wsp>
                            <wps:cNvPr id="375" name="Text Box 6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09" y="3278"/>
                                <a:ext cx="341" cy="40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17D16" w:rsidRDefault="00217D16" w:rsidP="004F72AB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both"/>
                                  </w:pPr>
                                  <w:r>
                                    <w:rPr>
                                      <w:rFonts w:ascii="Arial" w:eastAsia="Times New Roman" w:hAnsi="Arial"/>
                                    </w:rPr>
                                    <w:t>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76" name="AutoShape 66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758" y="2810"/>
                                <a:ext cx="692" cy="4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A5A5A5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78" name="Text Box 6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10" y="2122"/>
                                <a:ext cx="392" cy="4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17D16" w:rsidRDefault="00217D16" w:rsidP="004F72AB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both"/>
                                  </w:pPr>
                                  <w:r>
                                    <w:rPr>
                                      <w:rFonts w:ascii="Arial" w:eastAsia="Times New Roman" w:hAnsi="Arial"/>
                                    </w:rPr>
                                    <w:t>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79" name="Text Box 6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948" y="2269"/>
                                <a:ext cx="342" cy="3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>
                                        <a:alpha val="0"/>
                                      </a:srgbClr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80" name="Text Box 6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92" y="2958"/>
                                <a:ext cx="708" cy="56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81" name="Text Box 7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2356"/>
                                <a:ext cx="832" cy="48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none" lIns="91440" tIns="45720" rIns="91440" bIns="45720" anchor="t" anchorCtr="0" upright="1">
                              <a:spAutoFit/>
                            </wps:bodyPr>
                          </wps:wsp>
                          <wps:wsp>
                            <wps:cNvPr id="382" name="AutoShape 7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540" y="2777"/>
                                <a:ext cx="794" cy="208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83" name="AutoShape 7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570" y="2371"/>
                                <a:ext cx="610" cy="33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974706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85" name="AutoShape 7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17" y="1001"/>
                                <a:ext cx="1" cy="691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86" name="AutoShape 74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478" y="1365"/>
                                <a:ext cx="1" cy="688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87" name="Text Box 7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61" y="1089"/>
                                <a:ext cx="317" cy="36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17D16" w:rsidRPr="00C47EB3" w:rsidRDefault="00217D16" w:rsidP="004F72AB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both"/>
                                  </w:pPr>
                                  <w:r w:rsidRPr="00C47EB3">
                                    <w:rPr>
                                      <w:rFonts w:eastAsia="Times New Roman"/>
                                      <w:i/>
                                      <w:iCs/>
                                    </w:rPr>
                                    <w:t>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88" name="Text Box 7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32" y="1569"/>
                                <a:ext cx="316" cy="36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190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17D16" w:rsidRPr="00C47EB3" w:rsidRDefault="00217D16" w:rsidP="004F72AB">
                                  <w:pPr>
                                    <w:pStyle w:val="StandardWeb"/>
                                    <w:spacing w:before="0" w:beforeAutospacing="0" w:after="0" w:afterAutospacing="0"/>
                                    <w:jc w:val="both"/>
                                  </w:pPr>
                                  <w:r w:rsidRPr="00C47EB3">
                                    <w:rPr>
                                      <w:rFonts w:eastAsia="Times New Roman"/>
                                      <w:i/>
                                      <w:iCs/>
                                    </w:rPr>
                                    <w:t>I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65" name="Gruppieren 165"/>
                          <wpg:cNvGrpSpPr/>
                          <wpg:grpSpPr>
                            <a:xfrm>
                              <a:off x="2548659" y="1643813"/>
                              <a:ext cx="1661391" cy="762837"/>
                              <a:chOff x="2478809" y="1662863"/>
                              <a:chExt cx="1661391" cy="762837"/>
                            </a:xfrm>
                          </wpg:grpSpPr>
                          <wps:wsp>
                            <wps:cNvPr id="134" name="Textfeld 134"/>
                            <wps:cNvSpPr txBox="1"/>
                            <wps:spPr>
                              <a:xfrm>
                                <a:off x="3437081" y="1990755"/>
                                <a:ext cx="582469" cy="40954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alpha val="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17D16" w:rsidRDefault="00217D16" w:rsidP="004F72AB">
                                  <w:r>
                                    <w:rPr>
                                      <w:rFonts w:cs="Arial"/>
                                      <w:position w:val="-12"/>
                                      <w:sz w:val="22"/>
                                      <w:szCs w:val="22"/>
                                    </w:rPr>
                                    <w:object w:dxaOrig="684" w:dyaOrig="384">
                                      <v:shape id="_x0000_i1117" type="#_x0000_t75" style="width:33.8pt;height:18.8pt" o:ole="">
                                        <v:imagedata r:id="rId127" o:title=""/>
                                      </v:shape>
                                      <o:OLEObject Type="Embed" ProgID="Equation.3" ShapeID="_x0000_i1117" DrawAspect="Content" ObjectID="_1532330479" r:id="rId172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6" name="Textfeld 136"/>
                            <wps:cNvSpPr txBox="1"/>
                            <wps:spPr>
                              <a:xfrm>
                                <a:off x="3647787" y="1662863"/>
                                <a:ext cx="492413" cy="31198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alpha val="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17D16" w:rsidRDefault="00217D16" w:rsidP="004F72AB">
                                  <w:r>
                                    <w:rPr>
                                      <w:rFonts w:cs="Arial"/>
                                      <w:position w:val="-6"/>
                                      <w:sz w:val="22"/>
                                      <w:szCs w:val="22"/>
                                    </w:rPr>
                                    <w:object w:dxaOrig="216" w:dyaOrig="264">
                                      <v:shape id="_x0000_i1119" type="#_x0000_t75" style="width:11.25pt;height:12.5pt" o:ole="">
                                        <v:imagedata r:id="rId131" o:title=""/>
                                      </v:shape>
                                      <o:OLEObject Type="Embed" ProgID="Equation.3" ShapeID="_x0000_i1119" DrawAspect="Content" ObjectID="_1532330480" r:id="rId173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7" name="Textfeld 137"/>
                            <wps:cNvSpPr txBox="1"/>
                            <wps:spPr>
                              <a:xfrm>
                                <a:off x="2478809" y="1998259"/>
                                <a:ext cx="562841" cy="42744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alpha val="0"/>
                                </a:schemeClr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217D16" w:rsidRDefault="00217D16" w:rsidP="004F72AB">
                                  <w:r>
                                    <w:rPr>
                                      <w:rFonts w:cs="Arial"/>
                                      <w:position w:val="-14"/>
                                      <w:sz w:val="22"/>
                                      <w:szCs w:val="22"/>
                                    </w:rPr>
                                    <w:object w:dxaOrig="576" w:dyaOrig="444">
                                      <v:shape id="_x0000_i1121" type="#_x0000_t75" style="width:28.8pt;height:21.9pt" o:ole="">
                                        <v:imagedata r:id="rId129" o:title=""/>
                                      </v:shape>
                                      <o:OLEObject Type="Embed" ProgID="Equation.3" ShapeID="_x0000_i1121" DrawAspect="Content" ObjectID="_1532330481" r:id="rId174"/>
                                    </w:objec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wgp>
                    </wpc:wpc>
                  </a:graphicData>
                </a:graphic>
              </wp:inline>
            </w:drawing>
          </mc:Choice>
          <mc:Fallback>
            <w:pict>
              <v:group id="Zeichenbereich 224" o:spid="_x0000_s1289" editas="canvas" style="width:199.5pt;height:196.5pt;mso-position-horizontal-relative:char;mso-position-vertical-relative:line" coordsize="25336,24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">
                <v:shape id="_x0000_s1290" type="#_x0000_t75" style="position:absolute;width:25336;height:24955;visibility:visible;mso-wrap-style:square" stroked="t" strokecolor="black [3213]" strokeweight=".5pt">
                  <v:fill o:detectmouseclick="t"/>
                  <v:path o:connecttype="none"/>
                </v:shape>
                <v:group id="Gruppieren 167" o:spid="_x0000_s1291" style="position:absolute;top:698;width:21799;height:23901" coordorigin="24423,1554" coordsize="21799,239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fLniM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0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Z8ueIwwAAANwAAAAP&#10;AAAAAAAAAAAAAAAAAKoCAABkcnMvZG93bnJldi54bWxQSwUGAAAAAAQABAD6AAAAmgMAAAAA&#10;">
                  <v:group id="Gruppieren 372" o:spid="_x0000_s1292" style="position:absolute;left:24423;top:1554;width:21799;height:23902" coordsize="3433,37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Zi8LM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fU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mLwsxgAAANwA&#10;AAAPAAAAAAAAAAAAAAAAAKoCAABkcnMvZG93bnJldi54bWxQSwUGAAAAAAQABAD6AAAAnQMAAAAA&#10;">
                    <v:shape id="Picture 64" o:spid="_x0000_s1293" type="#_x0000_t75" style="position:absolute;left:305;width:3128;height:3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LECPDAAAA3AAAAA8AAABkcnMvZG93bnJldi54bWxEj92qwjAQhO8F3yGs4J2m/nCUahQ54A+C&#10;F1YfYGnWttpsepqo9e2NcMDLYXa+2ZkvG1OKB9WusKxg0I9AEKdWF5wpOJ/WvSkI55E1lpZJwYsc&#10;LBft1hxjbZ98pEfiMxEg7GJUkHtfxVK6NCeDrm8r4uBdbG3QB1lnUtf4DHBTymEU/UiDBYeGHCv6&#10;zSm9JXcT3vg76LPeJsdDgbf7Jt3sL9cxKtXtNKsZCE+N/x7/p3dawWgygs+YQAC5e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ksQI8MAAADcAAAADwAAAAAAAAAAAAAAAACf&#10;AgAAZHJzL2Rvd25yZXYueG1sUEsFBgAAAAAEAAQA9wAAAI8DAAAAAA==&#10;">
                      <v:imagedata r:id="rId175" o:title=""/>
                    </v:shape>
                    <v:shape id="Text Box 65" o:spid="_x0000_s1294" type="#_x0000_t202" style="position:absolute;left:1009;top:3278;width:341;height: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KTG8UA&#10;AADcAAAADwAAAGRycy9kb3ducmV2LnhtbESPX2vCMBTF3wd+h3AFX4amc0xLbSpDHGzgBlZ9vzbX&#10;ttrclCbT7tubwWCPh/Pnx0mXvWnElTpXW1bwNIlAEBdW11wq2O/exjEI55E1NpZJwQ85WGaDhxQT&#10;bW+8pWvuSxFG2CWooPK+TaR0RUUG3cS2xME72c6gD7Irpe7wFsZNI6dRNJMGaw6ECltaVVRc8m8T&#10;uOs+bg/Hzer8kT8ez9Mvrj9jVmo07F8XIDz1/j/8137XCp7nL/B7JhwBm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UpMbxQAAANwAAAAPAAAAAAAAAAAAAAAAAJgCAABkcnMv&#10;ZG93bnJldi54bWxQSwUGAAAAAAQABAD1AAAAigMAAAAA&#10;" stroked="f">
                      <v:fill opacity="0"/>
                      <v:textbox>
                        <w:txbxContent>
                          <w:p w:rsidR="00217D16" w:rsidRDefault="00217D16" w:rsidP="004F72AB">
                            <w:pPr>
                              <w:pStyle w:val="StandardWeb"/>
                              <w:spacing w:before="0" w:beforeAutospacing="0" w:after="0" w:afterAutospacing="0"/>
                              <w:jc w:val="both"/>
                            </w:pPr>
                            <w:r>
                              <w:rPr>
                                <w:rFonts w:ascii="Arial" w:eastAsia="Times New Roman" w:hAnsi="Arial"/>
                              </w:rPr>
                              <w:t>S</w:t>
                            </w:r>
                          </w:p>
                        </w:txbxContent>
                      </v:textbox>
                    </v:shape>
                    <v:shape id="AutoShape 66" o:spid="_x0000_s1295" type="#_x0000_t32" style="position:absolute;left:758;top:2810;width:692;height:40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3IfTMYAAADcAAAADwAAAGRycy9kb3ducmV2LnhtbESPzWrDMBCE74G+g9hCb42cBJzgRgmh&#10;EPAhGJo/fFysre3EWhlLtd0+fVUo5DjMzDfMejuaRvTUudqygtk0AkFcWF1zqeB82r+uQDiPrLGx&#10;TAq+ycF28zRZY6LtwB/UH30pAoRdggoq79tESldUZNBNbUscvE/bGfRBdqXUHQ4Bbho5j6JYGqw5&#10;LFTY0ntFxf34ZRSY/eUnO1DuLnwbsutpmc+jNFfq5XncvYHwNPpH+L+dagWLZQx/Z8IRkJ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dyH0zGAAAA3AAAAA8AAAAAAAAA&#10;AAAAAAAAoQIAAGRycy9kb3ducmV2LnhtbFBLBQYAAAAABAAEAPkAAACUAwAAAAA=&#10;" strokecolor="#a5a5a5" strokeweight="3pt">
                      <v:stroke endarrow="block"/>
                    </v:shape>
                    <v:shape id="Text Box 67" o:spid="_x0000_s1296" type="#_x0000_t202" style="position:absolute;left:1010;top:2122;width:392;height:4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M8hcIA&#10;AADcAAAADwAAAGRycy9kb3ducmV2LnhtbERPTWvCQBC9F/wPyxR6KXWjQg3RVURaULCFxnofs9Mk&#10;mp0N2a3Gf+8cCj0+3vd82btGXagLtWcDo2ECirjwtubSwPf+/SUFFSKyxcYzGbhRgOVi8DDHzPor&#10;f9Elj6WSEA4ZGqhibDOtQ1GRwzD0LbFwP75zGAV2pbYdXiXcNXqcJK/aYc3SUGFL64qKc/7rpPet&#10;T9vDcbc+bfPn42n8yfVHysY8PfarGahIffwX/7k31sBkKmvljBwBvb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UzyFwgAAANwAAAAPAAAAAAAAAAAAAAAAAJgCAABkcnMvZG93&#10;bnJldi54bWxQSwUGAAAAAAQABAD1AAAAhwMAAAAA&#10;" stroked="f">
                      <v:fill opacity="0"/>
                      <v:textbox>
                        <w:txbxContent>
                          <w:p w:rsidR="00217D16" w:rsidRDefault="00217D16" w:rsidP="004F72AB">
                            <w:pPr>
                              <w:pStyle w:val="StandardWeb"/>
                              <w:spacing w:before="0" w:beforeAutospacing="0" w:after="0" w:afterAutospacing="0"/>
                              <w:jc w:val="both"/>
                            </w:pPr>
                            <w:r>
                              <w:rPr>
                                <w:rFonts w:ascii="Arial" w:eastAsia="Times New Roman" w:hAnsi="Arial"/>
                              </w:rPr>
                              <w:t>N</w:t>
                            </w:r>
                          </w:p>
                        </w:txbxContent>
                      </v:textbox>
                    </v:shape>
                    <v:shape id="Text Box 68" o:spid="_x0000_s1297" type="#_x0000_t202" style="position:absolute;left:1948;top:2269;width:342;height: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adNsQA&#10;AADcAAAADwAAAGRycy9kb3ducmV2LnhtbESPQWvCQBSE74L/YXmCN91YqW1TV7GC6Ek0be+P7GsS&#10;zb4Nu2uM/74rCB6HmfmGmS87U4uWnK8sK5iMExDEudUVFwp+vjejdxA+IGusLZOCG3lYLvq9Oaba&#10;XvlIbRYKESHsU1RQhtCkUvq8JIN+bBvi6P1ZZzBE6QqpHV4j3NTyJUlm0mDFcaHEhtYl5efsYhSc&#10;tvnJ7Tu3W4fXW/uV/B6y8/Sg1HDQrT5BBOrCM/xo77SC6dsH3M/EIy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GnTbEAAAA3AAAAA8AAAAAAAAAAAAAAAAAmAIAAGRycy9k&#10;b3ducmV2LnhtbFBLBQYAAAAABAAEAPUAAACJAwAAAAA=&#10;" filled="f" strokecolor="white">
                      <v:fill opacity="0"/>
                    </v:shape>
                    <v:shape id="Text Box 69" o:spid="_x0000_s1298" type="#_x0000_t202" style="position:absolute;left:192;top:2958;width:708;height:5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BApMEA&#10;AADcAAAADwAAAGRycy9kb3ducmV2LnhtbERPTWvCQBC9F/wPywi9lLqpQgnRVUQsVNBC03ofs9Mk&#10;NjsbsqvGf+8cBI+P9z1b9K5RZ+pC7dnA2ygBRVx4W3Np4Pfn4zUFFSKyxcYzGbhSgMV88DTDzPoL&#10;f9M5j6WSEA4ZGqhibDOtQ1GRwzDyLbFwf75zGAV2pbYdXiTcNXqcJO/aYc3SUGFLq4qK//zkpHfd&#10;p+3+sF0dN/nL4Tj+4nqXsjHPw345BRWpjw/x3f1pDUxSmS9n5Ajo+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vwQKTBAAAA3AAAAA8AAAAAAAAAAAAAAAAAmAIAAGRycy9kb3du&#10;cmV2LnhtbFBLBQYAAAAABAAEAPUAAACGAwAAAAA=&#10;" stroked="f">
                      <v:fill opacity="0"/>
                    </v:shape>
                    <v:shape id="Text Box 70" o:spid="_x0000_s1299" type="#_x0000_t202" style="position:absolute;top:2356;width:832;height:482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Y0lccA&#10;AADcAAAADwAAAGRycy9kb3ducmV2LnhtbESPQWvCQBSE74X+h+UJvdWNFjSkWUWUioJgmwqht2f2&#10;mYRm36bZVeO/7xaEHoeZ+YZJ571pxIU6V1tWMBpGIIgLq2suFRw+355jEM4ja2wsk4IbOZjPHh9S&#10;TLS98gddMl+KAGGXoILK+zaR0hUVGXRD2xIH72Q7gz7IrpS6w2uAm0aOo2giDdYcFipsaVlR8Z2d&#10;jQJ9WL/n2/3pZ5qvabda9NN4/HVU6mnQL15BeOr9f/je3mgFL/EI/s6EIyB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72NJXHAAAA3AAAAA8AAAAAAAAAAAAAAAAAmAIAAGRy&#10;cy9kb3ducmV2LnhtbFBLBQYAAAAABAAEAPUAAACMAwAAAAA=&#10;" stroked="f">
                      <v:fill opacity="0"/>
                      <v:textbox style="mso-fit-shape-to-text:t"/>
                    </v:shape>
                    <v:shape id="AutoShape 71" o:spid="_x0000_s1300" type="#_x0000_t32" style="position:absolute;left:1540;top:2777;width:794;height:20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LIJFsUAAADcAAAADwAAAGRycy9kb3ducmV2LnhtbESPQWuDQBSE74X+h+UVemtWUyjBZpUo&#10;FtJjjIccX9xXlbhvxd0Y21/fLRRyHGbmG2abLWYQM02ut6wgXkUgiBure24V1MePlw0I55E1DpZJ&#10;wTc5yNLHhy0m2t74QHPlWxEg7BJU0Hk/JlK6piODbmVH4uB92cmgD3JqpZ7wFuBmkOsoepMGew4L&#10;HY5UdNRcqqtRUNTXuc7naiwP+Sluh89yf/6plXp+WnbvIDwt/h7+b++1gtfNGv7OhCMg0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LIJFsUAAADcAAAADwAAAAAAAAAA&#10;AAAAAAChAgAAZHJzL2Rvd25yZXYueG1sUEsFBgAAAAAEAAQA+QAAAJMDAAAAAA==&#10;" strokeweight="1.5pt">
                      <v:stroke endarrow="block"/>
                    </v:shape>
                    <v:shape id="AutoShape 72" o:spid="_x0000_s1301" type="#_x0000_t32" style="position:absolute;left:1570;top:2371;width:610;height:33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zGD/cYAAADcAAAADwAAAGRycy9kb3ducmV2LnhtbESPzWrDMBCE74W8g9hAb43shJbEjWJM&#10;IKHQS5ufQ26LtbFMrZWxZMd5+6hQ6HGYmW+YdT7aRgzU+dqxgnSWgCAuna65UnA67l6WIHxA1tg4&#10;JgV38pBvJk9rzLS78TcNh1CJCGGfoQITQptJ6UtDFv3MtcTRu7rOYoiyq6Tu8BbhtpHzJHmTFmuO&#10;CwZb2hoqfw69VdCMfUpFuvqaJxdzPu6w/dxfX5V6no7FO4hAY/gP/7U/tILFcgG/Z+IRkJsH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8xg/3GAAAA3AAAAA8AAAAAAAAA&#10;AAAAAAAAoQIAAGRycy9kb3ducmV2LnhtbFBLBQYAAAAABAAEAPkAAACUAwAAAAA=&#10;" strokecolor="#974706" strokeweight="1.5pt">
                      <v:stroke endarrow="block"/>
                    </v:shape>
                    <v:shape id="AutoShape 73" o:spid="_x0000_s1302" type="#_x0000_t32" style="position:absolute;left:517;top:1001;width:1;height:69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1uRYsQAAADcAAAADwAAAGRycy9kb3ducmV2LnhtbESPQYvCMBSE78L+h/AW9qapK0rpGmUV&#10;BT1ae/D4tnm2xealNLF2/fVGEDwOM/MNM1/2phYdta6yrGA8ikAQ51ZXXCjIjtthDMJ5ZI21ZVLw&#10;Tw6Wi4/BHBNtb3ygLvWFCBB2CSoovW8SKV1ekkE3sg1x8M62NeiDbAupW7wFuKnldxTNpMGKw0KJ&#10;Da1Lyi/p1ShYZ9cuW3VpszmsTuOi3m92f/dMqa/P/vcHhKfev8Ov9k4rmMRTeJ4JR0AuH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vW5FixAAAANwAAAAPAAAAAAAAAAAA&#10;AAAAAKECAABkcnMvZG93bnJldi54bWxQSwUGAAAAAAQABAD5AAAAkgMAAAAA&#10;" strokeweight="1.5pt">
                      <v:stroke endarrow="block"/>
                    </v:shape>
                    <v:shape id="AutoShape 74" o:spid="_x0000_s1303" type="#_x0000_t32" style="position:absolute;left:2478;top:1365;width:1;height:688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H/FJ8UAAADcAAAADwAAAGRycy9kb3ducmV2LnhtbESPQWsCMRSE7wX/Q3iCl6LZqojdGkWU&#10;Qo9260Fvj83rZmvyst2k7vbfm4LQ4zAz3zCrTe+suFIbas8KniYZCOLS65orBceP1/ESRIjIGq1n&#10;UvBLATbrwcMKc+07fqdrESuRIBxyVGBibHIpQ2nIYZj4hjh5n751GJNsK6lb7BLcWTnNsoV0WHNa&#10;MNjQzlB5KX6cgoM/zff7Z7K+K7578zV7nNozKTUa9tsXEJH6+B++t9+0gtlyAX9n0hGQ6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H/FJ8UAAADcAAAADwAAAAAAAAAA&#10;AAAAAAChAgAAZHJzL2Rvd25yZXYueG1sUEsFBgAAAAAEAAQA+QAAAJMDAAAAAA==&#10;" strokeweight="1.5pt">
                      <v:stroke endarrow="block"/>
                    </v:shape>
                    <v:shape id="Text Box 75" o:spid="_x0000_s1304" type="#_x0000_t202" style="position:absolute;left:461;top:1089;width:317;height:3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yRv8QA&#10;AADcAAAADwAAAGRycy9kb3ducmV2LnhtbESPQWsCMRSE7wX/Q3hCbzXrCrpsjVJFqYdCqfXi7bF5&#10;zS5NXpYk6vbfN0Khx2FmvmGW68FZcaUQO88KppMCBHHjdcdGwelz/1SBiAlZo/VMCn4owno1elhi&#10;rf2NP+h6TEZkCMcaFbQp9bWUsWnJYZz4njh7Xz44TFkGI3XAW4Y7K8uimEuHHeeFFnvattR8Hy9O&#10;QefkvCzfdudXyxu7XbybKlRGqcfx8PIMItGQ/sN/7YNWMKsWcD+Tj4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skb/EAAAA3AAAAA8AAAAAAAAAAAAAAAAAmAIAAGRycy9k&#10;b3ducmV2LnhtbFBLBQYAAAAABAAEAPUAAACJAwAAAAA=&#10;" stroked="f" strokeweight="1.5pt">
                      <v:fill opacity="0"/>
                      <v:textbox>
                        <w:txbxContent>
                          <w:p w:rsidR="00217D16" w:rsidRPr="00C47EB3" w:rsidRDefault="00217D16" w:rsidP="004F72AB">
                            <w:pPr>
                              <w:pStyle w:val="StandardWeb"/>
                              <w:spacing w:before="0" w:beforeAutospacing="0" w:after="0" w:afterAutospacing="0"/>
                              <w:jc w:val="both"/>
                            </w:pPr>
                            <w:r w:rsidRPr="00C47EB3">
                              <w:rPr>
                                <w:rFonts w:eastAsia="Times New Roman"/>
                                <w:i/>
                                <w:iCs/>
                              </w:rPr>
                              <w:t>I</w:t>
                            </w:r>
                          </w:p>
                        </w:txbxContent>
                      </v:textbox>
                    </v:shape>
                    <v:shape id="Text Box 76" o:spid="_x0000_s1305" type="#_x0000_t202" style="position:absolute;left:2132;top:1569;width:316;height:3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MFzcEA&#10;AADcAAAADwAAAGRycy9kb3ducmV2LnhtbERPz2vCMBS+C/4P4Qm7aWoHWqpRpmxsh4FYd9nt0TzT&#10;suSlJJl2//1yGOz48f3e7kdnxY1C7D0rWC4KEMSt1z0bBR+Xl3kFIiZkjdYzKfihCPvddLLFWvs7&#10;n+nWJCNyCMcaFXQpDbWUse3IYVz4gThzVx8cpgyDkTrgPYc7K8uiWEmHPeeGDgc6dtR+Nd9OQe/k&#10;qizfnz9fLR/scX0yVaiMUg+z8WkDItGY/sV/7jet4LHKa/OZfATk7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nzBc3BAAAA3AAAAA8AAAAAAAAAAAAAAAAAmAIAAGRycy9kb3du&#10;cmV2LnhtbFBLBQYAAAAABAAEAPUAAACGAwAAAAA=&#10;" stroked="f" strokeweight="1.5pt">
                      <v:fill opacity="0"/>
                      <v:textbox>
                        <w:txbxContent>
                          <w:p w:rsidR="00217D16" w:rsidRPr="00C47EB3" w:rsidRDefault="00217D16" w:rsidP="004F72AB">
                            <w:pPr>
                              <w:pStyle w:val="StandardWeb"/>
                              <w:spacing w:before="0" w:beforeAutospacing="0" w:after="0" w:afterAutospacing="0"/>
                              <w:jc w:val="both"/>
                            </w:pPr>
                            <w:r w:rsidRPr="00C47EB3">
                              <w:rPr>
                                <w:rFonts w:eastAsia="Times New Roman"/>
                                <w:i/>
                                <w:iCs/>
                              </w:rPr>
                              <w:t>I</w:t>
                            </w:r>
                          </w:p>
                        </w:txbxContent>
                      </v:textbox>
                    </v:shape>
                  </v:group>
                  <v:group id="Gruppieren 165" o:spid="_x0000_s1306" style="position:absolute;left:25486;top:16438;width:16614;height:7628" coordorigin="24788,16628" coordsize="16613,76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mzcZMIAAADc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fAbPZ8IF&#10;cvU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Zs3GTCAAAA3AAAAA8A&#10;AAAAAAAAAAAAAAAAqgIAAGRycy9kb3ducmV2LnhtbFBLBQYAAAAABAAEAPoAAACZAwAAAAA=&#10;">
                    <v:shape id="Textfeld 134" o:spid="_x0000_s1307" type="#_x0000_t202" style="position:absolute;left:34370;top:19907;width:5825;height:40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BfJ8YA&#10;AADcAAAADwAAAGRycy9kb3ducmV2LnhtbERPS2sCMRC+C/0PYQreNNtqRVajlKog9CFVD/Y2bKa7&#10;aTeTbZLq1l9vCoXe5uN7znTe2locyQfjWMFNPwNBXDhtuFSw3616YxAhImusHZOCHwown111pphr&#10;d+JXOm5jKVIIhxwVVDE2uZShqMhi6LuGOHHvzluMCfpSao+nFG5reZtlI2nRcGqosKGHiorP7bdV&#10;8PR12Nx9LA77evxyXj+bwpu35aNS3ev2fgIiUhv/xX/utU7zB0P4fSZdIG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fBfJ8YAAADcAAAADwAAAAAAAAAAAAAAAACYAgAAZHJz&#10;L2Rvd25yZXYueG1sUEsFBgAAAAAEAAQA9QAAAIsDAAAAAA==&#10;" fillcolor="white [3201]" stroked="f" strokeweight=".5pt">
                      <v:fill opacity="0"/>
                      <v:textbox>
                        <w:txbxContent>
                          <w:p w:rsidR="00217D16" w:rsidRDefault="00217D16" w:rsidP="004F72AB">
                            <w:r>
                              <w:rPr>
                                <w:rFonts w:cs="Arial"/>
                                <w:position w:val="-12"/>
                                <w:sz w:val="22"/>
                                <w:szCs w:val="22"/>
                              </w:rPr>
                              <w:object w:dxaOrig="684" w:dyaOrig="384">
                                <v:shape id="_x0000_i1117" type="#_x0000_t75" style="width:33.8pt;height:18.8pt" o:ole="">
                                  <v:imagedata r:id="rId127" o:title=""/>
                                </v:shape>
                                <o:OLEObject Type="Embed" ProgID="Equation.3" ShapeID="_x0000_i1117" DrawAspect="Content" ObjectID="_1532330479" r:id="rId176"/>
                              </w:object>
                            </w:r>
                          </w:p>
                        </w:txbxContent>
                      </v:textbox>
                    </v:shape>
                    <v:shape id="Textfeld 136" o:spid="_x0000_s1308" type="#_x0000_t202" style="position:absolute;left:36477;top:16628;width:4925;height:3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5ky8UA&#10;AADcAAAADwAAAGRycy9kb3ducmV2LnhtbERPTWsCMRC9C/6HMII3zdZSkdUopbUgtFqqHuxt2Ex3&#10;024m2yTVtb/eCIXe5vE+Z7ZobS2O5INxrOBmmIEgLpw2XCrY754GExAhImusHZOCMwVYzLudGeba&#10;nfiNjttYihTCIUcFVYxNLmUoKrIYhq4hTtyH8xZjgr6U2uMphdtajrJsLC0aTg0VNvRQUfG1/bEK&#10;Xr4Pr3efj4d9Pdn8rtam8OZ9+axUv9feT0FEauO/+M+90mn+7Riuz6QL5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bmTLxQAAANwAAAAPAAAAAAAAAAAAAAAAAJgCAABkcnMv&#10;ZG93bnJldi54bWxQSwUGAAAAAAQABAD1AAAAigMAAAAA&#10;" fillcolor="white [3201]" stroked="f" strokeweight=".5pt">
                      <v:fill opacity="0"/>
                      <v:textbox>
                        <w:txbxContent>
                          <w:p w:rsidR="00217D16" w:rsidRDefault="00217D16" w:rsidP="004F72AB">
                            <w:r>
                              <w:rPr>
                                <w:rFonts w:cs="Arial"/>
                                <w:position w:val="-6"/>
                                <w:sz w:val="22"/>
                                <w:szCs w:val="22"/>
                              </w:rPr>
                              <w:object w:dxaOrig="216" w:dyaOrig="264">
                                <v:shape id="_x0000_i1119" type="#_x0000_t75" style="width:11.25pt;height:12.5pt" o:ole="">
                                  <v:imagedata r:id="rId131" o:title=""/>
                                </v:shape>
                                <o:OLEObject Type="Embed" ProgID="Equation.3" ShapeID="_x0000_i1119" DrawAspect="Content" ObjectID="_1532330480" r:id="rId177"/>
                              </w:object>
                            </w:r>
                          </w:p>
                        </w:txbxContent>
                      </v:textbox>
                    </v:shape>
                    <v:shape id="Textfeld 137" o:spid="_x0000_s1309" type="#_x0000_t202" style="position:absolute;left:24788;top:19982;width:5628;height:42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LBUMYA&#10;AADcAAAADwAAAGRycy9kb3ducmV2LnhtbERPS2sCMRC+C/0PYQreNNuKVVajlKog9CFVD/Y2bKa7&#10;aTeTbZLq1l9vCoXe5uN7znTe2locyQfjWMFNPwNBXDhtuFSw3616YxAhImusHZOCHwown111pphr&#10;d+JXOm5jKVIIhxwVVDE2uZShqMhi6LuGOHHvzluMCfpSao+nFG5reZtld9Ki4dRQYUMPFRWf22+r&#10;4OnrsBl+LA77evxyXj+bwpu35aNS3ev2fgIiUhv/xX/utU7zByP4fSZdIG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SLBUMYAAADcAAAADwAAAAAAAAAAAAAAAACYAgAAZHJz&#10;L2Rvd25yZXYueG1sUEsFBgAAAAAEAAQA9QAAAIsDAAAAAA==&#10;" fillcolor="white [3201]" stroked="f" strokeweight=".5pt">
                      <v:fill opacity="0"/>
                      <v:textbox>
                        <w:txbxContent>
                          <w:p w:rsidR="00217D16" w:rsidRDefault="00217D16" w:rsidP="004F72AB">
                            <w:r>
                              <w:rPr>
                                <w:rFonts w:cs="Arial"/>
                                <w:position w:val="-14"/>
                                <w:sz w:val="22"/>
                                <w:szCs w:val="22"/>
                              </w:rPr>
                              <w:object w:dxaOrig="576" w:dyaOrig="444">
                                <v:shape id="_x0000_i1121" type="#_x0000_t75" style="width:28.8pt;height:21.9pt" o:ole="">
                                  <v:imagedata r:id="rId129" o:title=""/>
                                </v:shape>
                                <o:OLEObject Type="Embed" ProgID="Equation.3" ShapeID="_x0000_i1121" DrawAspect="Content" ObjectID="_1532330481" r:id="rId178"/>
                              </w:object>
                            </w:r>
                          </w:p>
                        </w:txbxContent>
                      </v:textbox>
                    </v:shape>
                  </v:group>
                </v:group>
                <w10:anchorlock/>
              </v:group>
            </w:pict>
          </mc:Fallback>
        </mc:AlternateContent>
      </w:r>
    </w:p>
    <w:p w:rsidR="00C47EB3" w:rsidRDefault="00AE00AA" w:rsidP="00890494">
      <w:pPr>
        <w:spacing w:before="360" w:line="276" w:lineRule="auto"/>
        <w:ind w:left="425" w:hanging="425"/>
        <w:jc w:val="left"/>
      </w:pPr>
      <w:r>
        <w:rPr>
          <w:rFonts w:cs="Arial"/>
          <w:b/>
          <w:sz w:val="22"/>
          <w:szCs w:val="22"/>
        </w:rPr>
        <w:tab/>
      </w:r>
      <w:r w:rsidR="00C47EB3">
        <w:br w:type="page"/>
      </w:r>
    </w:p>
    <w:p w:rsidR="002A797A" w:rsidRDefault="00C47EB3" w:rsidP="00AE00AA">
      <w:pPr>
        <w:spacing w:before="360" w:after="240" w:line="276" w:lineRule="auto"/>
        <w:ind w:left="425" w:hanging="425"/>
        <w:jc w:val="left"/>
        <w:rPr>
          <w:rFonts w:cs="Arial"/>
          <w:b/>
          <w:sz w:val="22"/>
          <w:szCs w:val="22"/>
        </w:rPr>
      </w:pPr>
      <w:r>
        <w:rPr>
          <w:rFonts w:cs="Arial"/>
          <w:b/>
          <w:sz w:val="22"/>
          <w:szCs w:val="22"/>
        </w:rPr>
        <w:tab/>
      </w:r>
      <w:r w:rsidR="00AE00AA">
        <w:rPr>
          <w:rFonts w:cs="Arial"/>
          <w:b/>
          <w:sz w:val="22"/>
          <w:szCs w:val="22"/>
        </w:rPr>
        <w:t>c</w:t>
      </w:r>
      <w:r w:rsidR="002A797A">
        <w:rPr>
          <w:rFonts w:cs="Arial"/>
          <w:b/>
          <w:sz w:val="22"/>
          <w:szCs w:val="22"/>
        </w:rPr>
        <w:t xml:space="preserve">) </w:t>
      </w:r>
      <w:r w:rsidR="00AE00AA">
        <w:rPr>
          <w:rFonts w:cs="Arial"/>
          <w:b/>
          <w:sz w:val="22"/>
          <w:szCs w:val="22"/>
        </w:rPr>
        <w:t xml:space="preserve">Induktion bei Bewegung eines Leiters im inhomogenen </w:t>
      </w:r>
      <w:r w:rsidR="00B17366">
        <w:rPr>
          <w:rFonts w:cs="Arial"/>
          <w:b/>
          <w:sz w:val="22"/>
          <w:szCs w:val="22"/>
        </w:rPr>
        <w:t>Magnetf</w:t>
      </w:r>
      <w:r w:rsidR="00AE00AA">
        <w:rPr>
          <w:rFonts w:cs="Arial"/>
          <w:b/>
          <w:sz w:val="22"/>
          <w:szCs w:val="22"/>
        </w:rPr>
        <w:t>eld</w:t>
      </w:r>
      <w:r w:rsidR="002A797A">
        <w:rPr>
          <w:rFonts w:cs="Arial"/>
          <w:b/>
          <w:sz w:val="22"/>
          <w:szCs w:val="22"/>
        </w:rPr>
        <w:t>:</w:t>
      </w:r>
      <w:r w:rsidR="002A797A">
        <w:rPr>
          <w:rFonts w:cs="Arial"/>
          <w:sz w:val="22"/>
          <w:szCs w:val="22"/>
        </w:rPr>
        <w:fldChar w:fldCharType="begin"/>
      </w:r>
      <w:r w:rsidR="002A797A">
        <w:rPr>
          <w:rFonts w:cs="Arial"/>
          <w:sz w:val="22"/>
          <w:szCs w:val="22"/>
        </w:rPr>
        <w:instrText xml:space="preserve"> QUOTE </w:instrText>
      </w:r>
      <m:oMath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U</m:t>
        </m:r>
        <m:d>
          <m:dPr>
            <m:ctrlPr>
              <w:rPr>
                <w:rFonts w:ascii="Cambria Math" w:hAnsi="Cambria Math" w:cs="Arial"/>
                <w:i/>
                <w:sz w:val="22"/>
                <w:szCs w:val="22"/>
              </w:rPr>
            </m:ctrlPr>
          </m:dPr>
          <m:e>
            <m:r>
              <m:rPr>
                <m:sty m:val="p"/>
              </m:rPr>
              <w:rPr>
                <w:rFonts w:ascii="Cambria Math" w:hAnsi="Cambria Math" w:cs="Arial"/>
                <w:sz w:val="22"/>
                <w:szCs w:val="22"/>
              </w:rPr>
              <m:t>t</m:t>
            </m:r>
          </m:e>
        </m:d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=L∙v</m:t>
        </m:r>
        <m:d>
          <m:dPr>
            <m:ctrlPr>
              <w:rPr>
                <w:rFonts w:ascii="Cambria Math" w:hAnsi="Cambria Math" w:cs="Arial"/>
                <w:i/>
                <w:sz w:val="22"/>
                <w:szCs w:val="22"/>
              </w:rPr>
            </m:ctrlPr>
          </m:dPr>
          <m:e>
            <m:r>
              <m:rPr>
                <m:sty m:val="p"/>
              </m:rPr>
              <w:rPr>
                <w:rFonts w:ascii="Cambria Math" w:hAnsi="Cambria Math" w:cs="Arial"/>
                <w:sz w:val="22"/>
                <w:szCs w:val="22"/>
              </w:rPr>
              <m:t>t</m:t>
            </m:r>
          </m:e>
        </m:d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∙B</m:t>
        </m:r>
      </m:oMath>
      <w:r w:rsidR="002A797A">
        <w:rPr>
          <w:rFonts w:cs="Arial"/>
          <w:sz w:val="22"/>
          <w:szCs w:val="22"/>
        </w:rPr>
        <w:instrText xml:space="preserve"> </w:instrText>
      </w:r>
      <w:r w:rsidR="00542013">
        <w:rPr>
          <w:rFonts w:cs="Arial"/>
          <w:sz w:val="22"/>
          <w:szCs w:val="22"/>
        </w:rPr>
        <w:fldChar w:fldCharType="separate"/>
      </w:r>
      <m:oMath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U</m:t>
        </m:r>
        <m:d>
          <m:dPr>
            <m:ctrlPr>
              <w:rPr>
                <w:rFonts w:ascii="Cambria Math" w:hAnsi="Cambria Math" w:cs="Arial"/>
                <w:i/>
                <w:sz w:val="22"/>
                <w:szCs w:val="22"/>
              </w:rPr>
            </m:ctrlPr>
          </m:dPr>
          <m:e>
            <m:r>
              <m:rPr>
                <m:sty m:val="p"/>
              </m:rPr>
              <w:rPr>
                <w:rFonts w:ascii="Cambria Math" w:hAnsi="Cambria Math" w:cs="Arial"/>
                <w:sz w:val="22"/>
                <w:szCs w:val="22"/>
              </w:rPr>
              <m:t>t</m:t>
            </m:r>
          </m:e>
        </m:d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=L∙v</m:t>
        </m:r>
        <m:d>
          <m:dPr>
            <m:ctrlPr>
              <w:rPr>
                <w:rFonts w:ascii="Cambria Math" w:hAnsi="Cambria Math" w:cs="Arial"/>
                <w:i/>
                <w:sz w:val="22"/>
                <w:szCs w:val="22"/>
              </w:rPr>
            </m:ctrlPr>
          </m:dPr>
          <m:e>
            <m:r>
              <m:rPr>
                <m:sty m:val="p"/>
              </m:rPr>
              <w:rPr>
                <w:rFonts w:ascii="Cambria Math" w:hAnsi="Cambria Math" w:cs="Arial"/>
                <w:sz w:val="22"/>
                <w:szCs w:val="22"/>
              </w:rPr>
              <m:t>t</m:t>
            </m:r>
          </m:e>
        </m:d>
        <m:r>
          <m:rPr>
            <m:sty m:val="p"/>
          </m:rPr>
          <w:rPr>
            <w:rFonts w:ascii="Cambria Math" w:hAnsi="Cambria Math" w:cs="Arial"/>
            <w:sz w:val="22"/>
            <w:szCs w:val="22"/>
          </w:rPr>
          <m:t>∙B</m:t>
        </m:r>
      </m:oMath>
      <w:r w:rsidR="002A797A">
        <w:rPr>
          <w:rFonts w:cs="Arial"/>
          <w:sz w:val="22"/>
          <w:szCs w:val="22"/>
        </w:rPr>
        <w:fldChar w:fldCharType="end"/>
      </w:r>
    </w:p>
    <w:p w:rsidR="00F432A7" w:rsidRDefault="002A797A" w:rsidP="00F432A7">
      <w:pPr>
        <w:spacing w:line="276" w:lineRule="auto"/>
        <w:ind w:left="426"/>
        <w:jc w:val="left"/>
        <w:rPr>
          <w:rFonts w:cs="Arial"/>
          <w:sz w:val="22"/>
          <w:szCs w:val="22"/>
        </w:rPr>
      </w:pPr>
      <w:r>
        <w:rPr>
          <w:rFonts w:ascii="Times New Roman" w:hAnsi="Times New Roman"/>
          <w:noProof/>
          <w:szCs w:val="24"/>
        </w:rPr>
        <mc:AlternateContent>
          <mc:Choice Requires="wpc">
            <w:drawing>
              <wp:inline distT="0" distB="0" distL="0" distR="0" wp14:anchorId="0A7129E4" wp14:editId="3260BEF6">
                <wp:extent cx="5765800" cy="5164492"/>
                <wp:effectExtent l="0" t="19050" r="0" b="0"/>
                <wp:docPr id="328" name="Zeichenbereich 3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pic:pic xmlns:pic="http://schemas.openxmlformats.org/drawingml/2006/picture">
                        <pic:nvPicPr>
                          <pic:cNvPr id="88" name="Picture 50"/>
                          <pic:cNvPicPr preferRelativeResize="0">
                            <a:picLocks noChangeAspect="1" noChangeArrowheads="1"/>
                          </pic:cNvPicPr>
                        </pic:nvPicPr>
                        <pic:blipFill rotWithShape="1"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501649" y="3077285"/>
                            <a:ext cx="1901581" cy="1544514"/>
                          </a:xfrm>
                          <a:prstGeom prst="rect">
                            <a:avLst/>
                          </a:prstGeom>
                          <a:noFill/>
                          <a:ln w="317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927" y="0"/>
                            <a:ext cx="2170113" cy="2969816"/>
                          </a:xfrm>
                          <a:prstGeom prst="rect">
                            <a:avLst/>
                          </a:prstGeom>
                          <a:noFill/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52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5899" y="2278754"/>
                            <a:ext cx="2788087" cy="2472283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" name="AutoShape 53"/>
                        <wps:cNvCnPr>
                          <a:cxnSpLocks noChangeShapeType="1"/>
                        </wps:cNvCnPr>
                        <wps:spPr bwMode="auto">
                          <a:xfrm flipH="1">
                            <a:off x="1981200" y="2157556"/>
                            <a:ext cx="2171700" cy="794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" name="AutoShape 54"/>
                        <wps:cNvCnPr>
                          <a:cxnSpLocks noChangeShapeType="1"/>
                        </wps:cNvCnPr>
                        <wps:spPr bwMode="auto">
                          <a:xfrm>
                            <a:off x="38100" y="2078429"/>
                            <a:ext cx="457994" cy="794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" name="AutoShape 55"/>
                        <wps:cNvCnPr>
                          <a:cxnSpLocks noChangeShapeType="1"/>
                        </wps:cNvCnPr>
                        <wps:spPr bwMode="auto">
                          <a:xfrm>
                            <a:off x="39166" y="2070437"/>
                            <a:ext cx="5772" cy="1802087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" name="AutoShape 56"/>
                        <wps:cNvCnPr>
                          <a:cxnSpLocks noChangeShapeType="1"/>
                        </wps:cNvCnPr>
                        <wps:spPr bwMode="auto">
                          <a:xfrm>
                            <a:off x="38099" y="3862518"/>
                            <a:ext cx="457200" cy="1587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" name="AutoShape 57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4142510" y="2154382"/>
                            <a:ext cx="797" cy="103590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5" name="Text Box 58"/>
                        <wps:cNvSpPr txBox="1">
                          <a:spLocks noChangeArrowheads="1"/>
                        </wps:cNvSpPr>
                        <wps:spPr bwMode="auto">
                          <a:xfrm>
                            <a:off x="2716644" y="203201"/>
                            <a:ext cx="2839606" cy="1803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17D16" w:rsidRDefault="00217D16" w:rsidP="00A413BA">
                              <w:pPr>
                                <w:spacing w:after="120"/>
                                <w:jc w:val="left"/>
                                <w:rPr>
                                  <w:b/>
                                  <w:sz w:val="22"/>
                                  <w:szCs w:val="22"/>
                                </w:rPr>
                              </w:pPr>
                              <w:r w:rsidRPr="00A413BA">
                                <w:rPr>
                                  <w:b/>
                                  <w:sz w:val="22"/>
                                  <w:szCs w:val="22"/>
                                </w:rPr>
                                <w:t xml:space="preserve">Abbildung 13: </w:t>
                              </w:r>
                            </w:p>
                            <w:p w:rsidR="00217D16" w:rsidRPr="00D33886" w:rsidRDefault="00217D16" w:rsidP="002A797A">
                              <w:pPr>
                                <w:jc w:val="lef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D33886">
                                <w:rPr>
                                  <w:sz w:val="22"/>
                                  <w:szCs w:val="22"/>
                                </w:rPr>
                                <w:t>Wie in der nebenstehenden Abbildung darge</w:t>
                              </w:r>
                              <w:r>
                                <w:rPr>
                                  <w:sz w:val="22"/>
                                  <w:szCs w:val="22"/>
                                </w:rPr>
                                <w:t>stellt, soll der Metall</w:t>
                              </w:r>
                              <w:r w:rsidRPr="00D33886">
                                <w:rPr>
                                  <w:sz w:val="22"/>
                                  <w:szCs w:val="22"/>
                                </w:rPr>
                                <w:t>stab im Magne</w:t>
                              </w:r>
                              <w:r w:rsidRPr="00D33886">
                                <w:rPr>
                                  <w:sz w:val="22"/>
                                  <w:szCs w:val="22"/>
                                </w:rPr>
                                <w:t>t</w:t>
                              </w:r>
                              <w:r w:rsidRPr="00D33886">
                                <w:rPr>
                                  <w:sz w:val="22"/>
                                  <w:szCs w:val="22"/>
                                </w:rPr>
                                <w:t xml:space="preserve">feld eines großen Hufeisenmagneten schwingen. </w:t>
                              </w:r>
                              <w:r w:rsidRPr="00D33886">
                                <w:rPr>
                                  <w:b/>
                                  <w:sz w:val="22"/>
                                  <w:szCs w:val="22"/>
                                </w:rPr>
                                <w:t>Dabei befindet sich der Le</w:t>
                              </w:r>
                              <w:r w:rsidRPr="00D33886">
                                <w:rPr>
                                  <w:b/>
                                  <w:sz w:val="22"/>
                                  <w:szCs w:val="22"/>
                                </w:rPr>
                                <w:t>i</w:t>
                              </w:r>
                              <w:r w:rsidRPr="00D33886">
                                <w:rPr>
                                  <w:b/>
                                  <w:sz w:val="22"/>
                                  <w:szCs w:val="22"/>
                                </w:rPr>
                                <w:t xml:space="preserve">ter zunächst </w:t>
                              </w:r>
                              <w:r>
                                <w:rPr>
                                  <w:b/>
                                  <w:sz w:val="22"/>
                                  <w:szCs w:val="22"/>
                                </w:rPr>
                                <w:t xml:space="preserve">(wie bisher) </w:t>
                              </w:r>
                              <w:r w:rsidRPr="00D33886">
                                <w:rPr>
                                  <w:b/>
                                  <w:sz w:val="22"/>
                                  <w:szCs w:val="22"/>
                                </w:rPr>
                                <w:t>im Raumg</w:t>
                              </w:r>
                              <w:r w:rsidRPr="00D33886">
                                <w:rPr>
                                  <w:b/>
                                  <w:sz w:val="22"/>
                                  <w:szCs w:val="22"/>
                                </w:rPr>
                                <w:t>e</w:t>
                              </w:r>
                              <w:r w:rsidRPr="00D33886">
                                <w:rPr>
                                  <w:b/>
                                  <w:sz w:val="22"/>
                                  <w:szCs w:val="22"/>
                                </w:rPr>
                                <w:t xml:space="preserve">biet zwischen den beiden Schenkeln des Magneten. </w:t>
                              </w:r>
                              <w:r w:rsidRPr="00D33886">
                                <w:rPr>
                                  <w:sz w:val="22"/>
                                  <w:szCs w:val="22"/>
                                </w:rPr>
                                <w:t>Das Oszilloskop zeigt den in der Abbil</w:t>
                              </w:r>
                              <w:r>
                                <w:rPr>
                                  <w:sz w:val="22"/>
                                  <w:szCs w:val="22"/>
                                </w:rPr>
                                <w:t>dung wieder</w:t>
                              </w:r>
                              <w:r w:rsidRPr="00D33886">
                                <w:rPr>
                                  <w:sz w:val="22"/>
                                  <w:szCs w:val="22"/>
                                </w:rPr>
                                <w:t>gegebenen Spa</w:t>
                              </w:r>
                              <w:r w:rsidRPr="00D33886">
                                <w:rPr>
                                  <w:sz w:val="22"/>
                                  <w:szCs w:val="22"/>
                                </w:rPr>
                                <w:t>n</w:t>
                              </w:r>
                              <w:r w:rsidRPr="00D33886">
                                <w:rPr>
                                  <w:sz w:val="22"/>
                                  <w:szCs w:val="22"/>
                                </w:rPr>
                                <w:t>nungsverlauf.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487525" y="4695587"/>
                            <a:ext cx="1956736" cy="43287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17D16" w:rsidRPr="00283AB9" w:rsidRDefault="00217D16" w:rsidP="002A797A">
                              <w:pPr>
                                <w:rPr>
                                  <w:sz w:val="22"/>
                                  <w:szCs w:val="22"/>
                                </w:rPr>
                              </w:pPr>
                              <w:r w:rsidRPr="00283AB9">
                                <w:rPr>
                                  <w:sz w:val="22"/>
                                  <w:szCs w:val="22"/>
                                </w:rPr>
                                <w:t>Abbildung der Position des Leiters in der Ruhelage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Text Box 60"/>
                        <wps:cNvSpPr txBox="1">
                          <a:spLocks noChangeArrowheads="1"/>
                        </wps:cNvSpPr>
                        <wps:spPr bwMode="auto">
                          <a:xfrm>
                            <a:off x="2699885" y="4827026"/>
                            <a:ext cx="2894465" cy="27953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17D16" w:rsidRDefault="00217D16" w:rsidP="002A797A">
                              <w:pPr>
                                <w:jc w:val="left"/>
                              </w:pPr>
                              <w:r w:rsidRPr="00283AB9">
                                <w:rPr>
                                  <w:sz w:val="22"/>
                                  <w:szCs w:val="22"/>
                                </w:rPr>
                                <w:t>Abbildung des Zeit-Spannungs-Diagramms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Zeichenbereich 328" o:spid="_x0000_s1310" editas="canvas" style="width:454pt;height:406.65pt;mso-position-horizontal-relative:char;mso-position-vertical-relative:line" coordsize="57658,516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">
                <v:shape id="_x0000_s1311" type="#_x0000_t75" style="position:absolute;width:57658;height:51644;visibility:visible;mso-wrap-style:square">
                  <v:fill o:detectmouseclick="t"/>
                  <v:path o:connecttype="none"/>
                </v:shape>
                <v:shape id="Picture 50" o:spid="_x0000_s1312" type="#_x0000_t75" style="position:absolute;left:5016;top:30772;width:19016;height:15445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6eNHAAAAA2wAAAA8AAABkcnMvZG93bnJldi54bWxET02LwjAQvQv+hzCCN00VEemaFlELHhZB&#10;t7B7HJrZtmwzKU20dX+9OQgeH+97mw6mEXfqXG1ZwWIegSAurK65VJB/ZbMNCOeRNTaWScGDHKTJ&#10;eLTFWNueL3S/+lKEEHYxKqi8b2MpXVGRQTe3LXHgfm1n0AfYlVJ32Idw08hlFK2lwZpDQ4Ut7Ssq&#10;/q43o+A7OlKeHfp6t8rdT6n/+fyZsVLTybD7AOFp8G/xy33SCjZhbPgSfoBMn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rp40cAAAADbAAAADwAAAAAAAAAAAAAAAACfAgAA&#10;ZHJzL2Rvd25yZXYueG1sUEsFBgAAAAAEAAQA9wAAAIwDAAAAAA==&#10;" stroked="t" strokeweight="2.5pt">
                  <v:imagedata r:id="rId186" o:title="" croptop="11089f"/>
                </v:shape>
                <v:shape id="Picture 51" o:spid="_x0000_s1313" type="#_x0000_t75" style="position:absolute;left:3879;width:21701;height:296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8kH7DAAAA2wAAAA8AAABkcnMvZG93bnJldi54bWxEj0uLwjAUhfeC/yFcwZ2mCjq1GkUGRoTZ&#10;jI+Fy2tzbYvNTUmidvz1ZmDA5eE8Ps5i1Zpa3Mn5yrKC0TABQZxbXXGh4Hj4GqQgfEDWWFsmBb/k&#10;YbXsdhaYafvgHd33oRBxhH2GCsoQmkxKn5dk0A9tQxy9i3UGQ5SukNrhI46bWo6TZCoNVhwJJTb0&#10;WVJ+3d9MhEyeaTFmt3seT/X5+9JuPuTPRql+r13PQQRqwzv8395qBekM/r7EHyCX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jyQfsMAAADbAAAADwAAAAAAAAAAAAAAAACf&#10;AgAAZHJzL2Rvd25yZXYueG1sUEsFBgAAAAAEAAQA9wAAAI8DAAAAAA==&#10;" stroked="t" strokeweight="1.25pt">
                  <v:imagedata r:id="rId187" o:title=""/>
                </v:shape>
                <v:shape id="Picture 52" o:spid="_x0000_s1314" type="#_x0000_t75" style="position:absolute;left:27558;top:22787;width:27881;height:24723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RouHCAAAA2wAAAA8AAABkcnMvZG93bnJldi54bWxET8tqAjEU3Qv+Q7iFbqRm7KKP0SgiiF3U&#10;ilZxe5lcJ6GTmyFJnenfNwvB5eG8Z4veNeJKIVrPCibjAgRx5bXlWsHxe/30BiImZI2NZ1LwRxEW&#10;8+FghqX2He/peki1yCEcS1RgUmpLKWNlyGEc+5Y4cxcfHKYMQy11wC6Hu0Y+F8WLdGg5NxhsaWWo&#10;+jn8OgXn0Wi5P4XNl/m0r1bvuvX23DZKPT70yymIRH26i2/uD63gPa/PX/IPkPN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RkaLhwgAAANsAAAAPAAAAAAAAAAAAAAAAAJ8C&#10;AABkcnMvZG93bnJldi54bWxQSwUGAAAAAAQABAD3AAAAjgMAAAAA&#10;" stroked="t" strokeweight="2.25pt">
                  <v:imagedata r:id="rId188" o:title="" grayscale="t"/>
                </v:shape>
                <v:shape id="AutoShape 53" o:spid="_x0000_s1315" type="#_x0000_t32" style="position:absolute;left:19812;top:21575;width:21717;height:8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mvb18UAAADbAAAADwAAAGRycy9kb3ducmV2LnhtbESPQWvCQBSE7wX/w/IK3nSjQtXoKq1Y&#10;KLQHjVLo7Zl9TYLZt2F3m6T/visIPQ4z8w2z3vamFi05X1lWMBknIIhzqysuFJxPr6MFCB+QNdaW&#10;ScEvedhuBg9rTLXt+EhtFgoRIexTVFCG0KRS+rwkg35sG+LofVtnMETpCqkddhFuajlNkidpsOK4&#10;UGJDu5Lya/ZjFFw613++23mbz8LMvBw+zl+83Cs1fOyfVyAC9eE/fG+/aQXLCdy+xB8gN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mvb18UAAADbAAAADwAAAAAAAAAA&#10;AAAAAAChAgAAZHJzL2Rvd25yZXYueG1sUEsFBgAAAAAEAAQA+QAAAJMDAAAAAA==&#10;" strokeweight="2.25pt">
                  <v:stroke endarrow="open"/>
                </v:shape>
                <v:shape id="AutoShape 54" o:spid="_x0000_s1316" type="#_x0000_t32" style="position:absolute;left:381;top:20784;width:4579;height: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+gE98IAAADbAAAADwAAAGRycy9kb3ducmV2LnhtbESPT4vCMBTE7wt+h/AEL4umevBPNYq4&#10;CF48VAU9PppnW2xeSpKt9dubhQWPw8z8hlltOlOLlpyvLCsYjxIQxLnVFRcKLuf9cA7CB2SNtWVS&#10;8CIPm3Xva4Wptk/OqD2FQkQI+xQVlCE0qZQ+L8mgH9mGOHp36wyGKF0htcNnhJtaTpJkKg1WHBdK&#10;bGhXUv44/RoFP/rYHhbZ8ZrP3PZ7R4jhlk2VGvS77RJEoC58wv/tg1awmMDfl/gD5Po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+gE98IAAADbAAAADwAAAAAAAAAAAAAA&#10;AAChAgAAZHJzL2Rvd25yZXYueG1sUEsFBgAAAAAEAAQA+QAAAJADAAAAAA==&#10;" strokeweight="2.25pt">
                  <v:stroke endarrow="open"/>
                </v:shape>
                <v:shape id="AutoShape 55" o:spid="_x0000_s1317" type="#_x0000_t32" style="position:absolute;left:391;top:20704;width:58;height:1802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NjycUAAADbAAAADwAAAGRycy9kb3ducmV2LnhtbESPT2vCQBTE70K/w/IKXqRuaqDY1FWs&#10;YKngwb94fWRfs8Hs25BdY/z2rlDwOMzMb5jJrLOVaKnxpWMF78MEBHHudMmFgsN++TYG4QOyxsox&#10;KbiRh9n0pTfBTLsrb6ndhUJECPsMFZgQ6kxKnxuy6IeuJo7en2sshiibQuoGrxFuKzlKkg9pseS4&#10;YLCmhaH8vLtYBaFNUj8YH7bfR/NzXp/S+eq23CjVf+3mXyACdeEZ/m//agWfKTy+xB8gp3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vNjycUAAADbAAAADwAAAAAAAAAA&#10;AAAAAAChAgAAZHJzL2Rvd25yZXYueG1sUEsFBgAAAAAEAAQA+QAAAJMDAAAAAA==&#10;" strokeweight="2.25pt"/>
                <v:shape id="AutoShape 56" o:spid="_x0000_s1318" type="#_x0000_t32" style="position:absolute;left:380;top:38625;width:4572;height:1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Rr7vcYAAADbAAAADwAAAGRycy9kb3ducmV2LnhtbESPQWvCQBSE7wX/w/IEL6VurKXY1FW0&#10;EFHwoNbS6yP7mg1m34bsmsR/7xYKPQ4z8w0zX/a2Ei01vnSsYDJOQBDnTpdcKDh/Zk8zED4ga6wc&#10;k4IbeVguBg9zTLXr+EjtKRQiQtinqMCEUKdS+tyQRT92NXH0flxjMUTZFFI32EW4reRzkrxKiyXH&#10;BYM1fRjKL6erVRDaZOofZ+fj+stsLvvv6Wp3yw5KjYb96h1EoD78h//aW63g7QV+v8QfIBd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ka+73GAAAA2wAAAA8AAAAAAAAA&#10;AAAAAAAAoQIAAGRycy9kb3ducmV2LnhtbFBLBQYAAAAABAAEAPkAAACUAwAAAAA=&#10;" strokeweight="2.25pt"/>
                <v:shape id="AutoShape 57" o:spid="_x0000_s1319" type="#_x0000_t32" style="position:absolute;left:41425;top:21543;width:8;height:1036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SASV8MAAADbAAAADwAAAGRycy9kb3ducmV2LnhtbESPQYvCMBSE7wv+h/CEva2pgqJdo4gg&#10;KHvRKsXj2+ZtW7Z5qU209d8bQfA4zHwzzHzZmUrcqHGlZQXDQQSCOLO65FzB6bj5moJwHlljZZkU&#10;3MnBctH7mGOsbcsHuiU+F6GEXYwKCu/rWEqXFWTQDWxNHLw/2xj0QTa51A22odxUchRFE2mw5LBQ&#10;YE3rgrL/5GoUzGh1zvfysv1Nju3lPv1Jd2NKlfrsd6tvEJ46/w6/6K0O3BieX8IPkIs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EgElfDAAAA2wAAAA8AAAAAAAAAAAAA&#10;AAAAoQIAAGRycy9kb3ducmV2LnhtbFBLBQYAAAAABAAEAPkAAACRAwAAAAA=&#10;" strokeweight="2.25pt"/>
                <v:shape id="Text Box 58" o:spid="_x0000_s1320" type="#_x0000_t202" style="position:absolute;left:27166;top:2032;width:28396;height:180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atP8YA&#10;AADcAAAADwAAAGRycy9kb3ducmV2LnhtbESPT2sCMRTE70K/Q3hCL6LZaqt2NUoRWvRW/2Cvj81z&#10;d+nmZZvEdf32piB4HGbmN8x82ZpKNOR8aVnByyABQZxZXXKu4LD/7E9B+ICssbJMCq7kYbl46swx&#10;1fbCW2p2IRcRwj5FBUUIdSqlzwoy6Ae2Jo7eyTqDIUqXS+3wEuGmksMkGUuDJceFAmtaFZT97s5G&#10;wfR13fz4zej7mI1P1XvoTZqvP6fUc7f9mIEI1IZH+N5eawWj4Rv8n4lH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9atP8YAAADcAAAADwAAAAAAAAAAAAAAAACYAgAAZHJz&#10;L2Rvd25yZXYueG1sUEsFBgAAAAAEAAQA9QAAAIsDAAAAAA==&#10;">
                  <v:textbox>
                    <w:txbxContent>
                      <w:p w:rsidR="00217D16" w:rsidRDefault="00217D16" w:rsidP="00A413BA">
                        <w:pPr>
                          <w:spacing w:after="120"/>
                          <w:jc w:val="left"/>
                          <w:rPr>
                            <w:b/>
                            <w:sz w:val="22"/>
                            <w:szCs w:val="22"/>
                          </w:rPr>
                        </w:pPr>
                        <w:r w:rsidRPr="00A413BA">
                          <w:rPr>
                            <w:b/>
                            <w:sz w:val="22"/>
                            <w:szCs w:val="22"/>
                          </w:rPr>
                          <w:t xml:space="preserve">Abbildung 13: </w:t>
                        </w:r>
                      </w:p>
                      <w:p w:rsidR="00217D16" w:rsidRPr="00D33886" w:rsidRDefault="00217D16" w:rsidP="002A797A">
                        <w:pPr>
                          <w:jc w:val="left"/>
                          <w:rPr>
                            <w:sz w:val="22"/>
                            <w:szCs w:val="22"/>
                          </w:rPr>
                        </w:pPr>
                        <w:r w:rsidRPr="00D33886">
                          <w:rPr>
                            <w:sz w:val="22"/>
                            <w:szCs w:val="22"/>
                          </w:rPr>
                          <w:t>Wie in der nebenstehenden Abbildung darge</w:t>
                        </w:r>
                        <w:r>
                          <w:rPr>
                            <w:sz w:val="22"/>
                            <w:szCs w:val="22"/>
                          </w:rPr>
                          <w:t>stellt, soll der Metall</w:t>
                        </w:r>
                        <w:r w:rsidRPr="00D33886">
                          <w:rPr>
                            <w:sz w:val="22"/>
                            <w:szCs w:val="22"/>
                          </w:rPr>
                          <w:t>stab im Magne</w:t>
                        </w:r>
                        <w:r w:rsidRPr="00D33886">
                          <w:rPr>
                            <w:sz w:val="22"/>
                            <w:szCs w:val="22"/>
                          </w:rPr>
                          <w:t>t</w:t>
                        </w:r>
                        <w:r w:rsidRPr="00D33886">
                          <w:rPr>
                            <w:sz w:val="22"/>
                            <w:szCs w:val="22"/>
                          </w:rPr>
                          <w:t xml:space="preserve">feld eines großen Hufeisenmagneten schwingen. </w:t>
                        </w:r>
                        <w:r w:rsidRPr="00D33886">
                          <w:rPr>
                            <w:b/>
                            <w:sz w:val="22"/>
                            <w:szCs w:val="22"/>
                          </w:rPr>
                          <w:t>Dabei befindet sich der Le</w:t>
                        </w:r>
                        <w:r w:rsidRPr="00D33886">
                          <w:rPr>
                            <w:b/>
                            <w:sz w:val="22"/>
                            <w:szCs w:val="22"/>
                          </w:rPr>
                          <w:t>i</w:t>
                        </w:r>
                        <w:r w:rsidRPr="00D33886">
                          <w:rPr>
                            <w:b/>
                            <w:sz w:val="22"/>
                            <w:szCs w:val="22"/>
                          </w:rPr>
                          <w:t xml:space="preserve">ter zunächst </w:t>
                        </w:r>
                        <w:r>
                          <w:rPr>
                            <w:b/>
                            <w:sz w:val="22"/>
                            <w:szCs w:val="22"/>
                          </w:rPr>
                          <w:t xml:space="preserve">(wie bisher) </w:t>
                        </w:r>
                        <w:r w:rsidRPr="00D33886">
                          <w:rPr>
                            <w:b/>
                            <w:sz w:val="22"/>
                            <w:szCs w:val="22"/>
                          </w:rPr>
                          <w:t>im Raumg</w:t>
                        </w:r>
                        <w:r w:rsidRPr="00D33886">
                          <w:rPr>
                            <w:b/>
                            <w:sz w:val="22"/>
                            <w:szCs w:val="22"/>
                          </w:rPr>
                          <w:t>e</w:t>
                        </w:r>
                        <w:r w:rsidRPr="00D33886">
                          <w:rPr>
                            <w:b/>
                            <w:sz w:val="22"/>
                            <w:szCs w:val="22"/>
                          </w:rPr>
                          <w:t xml:space="preserve">biet zwischen den beiden Schenkeln des Magneten. </w:t>
                        </w:r>
                        <w:r w:rsidRPr="00D33886">
                          <w:rPr>
                            <w:sz w:val="22"/>
                            <w:szCs w:val="22"/>
                          </w:rPr>
                          <w:t>Das Oszilloskop zeigt den in der Abbil</w:t>
                        </w:r>
                        <w:r>
                          <w:rPr>
                            <w:sz w:val="22"/>
                            <w:szCs w:val="22"/>
                          </w:rPr>
                          <w:t>dung wieder</w:t>
                        </w:r>
                        <w:r w:rsidRPr="00D33886">
                          <w:rPr>
                            <w:sz w:val="22"/>
                            <w:szCs w:val="22"/>
                          </w:rPr>
                          <w:t>gegebenen Spa</w:t>
                        </w:r>
                        <w:r w:rsidRPr="00D33886">
                          <w:rPr>
                            <w:sz w:val="22"/>
                            <w:szCs w:val="22"/>
                          </w:rPr>
                          <w:t>n</w:t>
                        </w:r>
                        <w:r w:rsidRPr="00D33886">
                          <w:rPr>
                            <w:sz w:val="22"/>
                            <w:szCs w:val="22"/>
                          </w:rPr>
                          <w:t>nungsverlauf.</w:t>
                        </w:r>
                      </w:p>
                    </w:txbxContent>
                  </v:textbox>
                </v:shape>
                <v:shape id="Text Box 59" o:spid="_x0000_s1321" type="#_x0000_t202" style="position:absolute;left:4875;top:46955;width:19567;height:43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QzSMYA&#10;AADcAAAADwAAAGRycy9kb3ducmV2LnhtbESPT2vCQBTE74V+h+UVeil14x9Sja5SCi16q7HU6yP7&#10;TILZt3F3G+O3dwWhx2FmfsMsVr1pREfO15YVDAcJCOLC6ppLBT+7z9cpCB+QNTaWScGFPKyWjw8L&#10;zLQ985a6PJQiQthnqKAKoc2k9EVFBv3AtsTRO1hnMETpSqkdniPcNHKUJKk0WHNcqLClj4qKY/5n&#10;FEwn627vN+Pv3yI9NLPw8tZ9nZxSz0/9+xxEoD78h+/ttVYwHqVwOxOP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wQzSMYAAADcAAAADwAAAAAAAAAAAAAAAACYAgAAZHJz&#10;L2Rvd25yZXYueG1sUEsFBgAAAAAEAAQA9QAAAIsDAAAAAA==&#10;">
                  <v:textbox>
                    <w:txbxContent>
                      <w:p w:rsidR="00217D16" w:rsidRPr="00283AB9" w:rsidRDefault="00217D16" w:rsidP="002A797A">
                        <w:pPr>
                          <w:rPr>
                            <w:sz w:val="22"/>
                            <w:szCs w:val="22"/>
                          </w:rPr>
                        </w:pPr>
                        <w:r w:rsidRPr="00283AB9">
                          <w:rPr>
                            <w:sz w:val="22"/>
                            <w:szCs w:val="22"/>
                          </w:rPr>
                          <w:t>Abbildung der Position des Leiters in der Ruhelage</w:t>
                        </w:r>
                      </w:p>
                    </w:txbxContent>
                  </v:textbox>
                </v:shape>
                <v:shape id="Text Box 60" o:spid="_x0000_s1322" type="#_x0000_t202" style="position:absolute;left:26998;top:48270;width:28945;height:27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iW08YA&#10;AADcAAAADwAAAGRycy9kb3ducmV2LnhtbESPW2sCMRSE34X+h3AKfZGa9YKX1Sil0KJvakt9PWyO&#10;u4ubkzVJ1/XfG0HwcZiZb5jFqjWVaMj50rKCfi8BQZxZXXKu4Pfn630KwgdkjZVlUnAlD6vlS2eB&#10;qbYX3lGzD7mIEPYpKihCqFMpfVaQQd+zNXH0jtYZDFG6XGqHlwg3lRwkyVgaLDkuFFjTZ0HZaf9v&#10;FExH6+bgN8PtXzY+VrPQnTTfZ6fU22v7MQcRqA3P8KO91gqGgwncz8QjI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EiW08YAAADcAAAADwAAAAAAAAAAAAAAAACYAgAAZHJz&#10;L2Rvd25yZXYueG1sUEsFBgAAAAAEAAQA9QAAAIsDAAAAAA==&#10;">
                  <v:textbox>
                    <w:txbxContent>
                      <w:p w:rsidR="00217D16" w:rsidRDefault="00217D16" w:rsidP="002A797A">
                        <w:pPr>
                          <w:jc w:val="left"/>
                        </w:pPr>
                        <w:r w:rsidRPr="00283AB9">
                          <w:rPr>
                            <w:sz w:val="22"/>
                            <w:szCs w:val="22"/>
                          </w:rPr>
                          <w:t>Abbildung des Zeit-Spannungs-Diagramms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6F73A1" w:rsidRDefault="006F73A1" w:rsidP="00F432A7">
      <w:pPr>
        <w:spacing w:line="276" w:lineRule="auto"/>
        <w:ind w:left="426"/>
        <w:jc w:val="left"/>
        <w:rPr>
          <w:rFonts w:cs="Arial"/>
          <w:sz w:val="22"/>
          <w:szCs w:val="22"/>
        </w:rPr>
      </w:pPr>
    </w:p>
    <w:p w:rsidR="006F73A1" w:rsidRDefault="006F73A1" w:rsidP="00F432A7">
      <w:pPr>
        <w:spacing w:line="276" w:lineRule="auto"/>
        <w:ind w:left="426"/>
        <w:jc w:val="left"/>
        <w:rPr>
          <w:rFonts w:cs="Arial"/>
          <w:sz w:val="22"/>
          <w:szCs w:val="22"/>
        </w:rPr>
      </w:pPr>
    </w:p>
    <w:p w:rsidR="00D06351" w:rsidRDefault="00D06351" w:rsidP="003250ED">
      <w:pPr>
        <w:spacing w:line="276" w:lineRule="auto"/>
        <w:ind w:left="851" w:firstLine="283"/>
        <w:jc w:val="left"/>
        <w:rPr>
          <w:rFonts w:cs="Arial"/>
          <w:sz w:val="22"/>
          <w:szCs w:val="22"/>
        </w:rPr>
      </w:pPr>
      <w:r>
        <w:rPr>
          <w:rFonts w:ascii="Times New Roman" w:hAnsi="Times New Roman"/>
          <w:noProof/>
          <w:szCs w:val="24"/>
        </w:rPr>
        <mc:AlternateContent>
          <mc:Choice Requires="wpc">
            <w:drawing>
              <wp:inline distT="0" distB="0" distL="0" distR="0" wp14:anchorId="55696FF9" wp14:editId="48F97FB2">
                <wp:extent cx="5668107" cy="3001107"/>
                <wp:effectExtent l="0" t="0" r="0" b="8890"/>
                <wp:docPr id="133" name="Zeichenbereich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pic:pic xmlns:pic="http://schemas.openxmlformats.org/drawingml/2006/picture">
                        <pic:nvPicPr>
                          <pic:cNvPr id="329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626" y="190429"/>
                            <a:ext cx="1908989" cy="1782923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wgp>
                        <wpg:cNvPr id="330" name="Group 64"/>
                        <wpg:cNvGrpSpPr>
                          <a:grpSpLocks noChangeAspect="1"/>
                        </wpg:cNvGrpSpPr>
                        <wpg:grpSpPr bwMode="auto">
                          <a:xfrm>
                            <a:off x="2132495" y="188895"/>
                            <a:ext cx="3218400" cy="2533212"/>
                            <a:chOff x="4357" y="690"/>
                            <a:chExt cx="5143" cy="4006"/>
                          </a:xfrm>
                        </wpg:grpSpPr>
                        <pic:pic xmlns:pic="http://schemas.openxmlformats.org/drawingml/2006/picture">
                          <pic:nvPicPr>
                            <pic:cNvPr id="331" name="Picture 65"/>
                            <pic:cNvPicPr>
                              <a:picLocks noChangeAspect="1" noChangeArrowheads="1"/>
                            </pic:cNvPicPr>
                          </pic:nvPicPr>
                          <pic:blipFill rotWithShape="1">
                            <a:blip r:embed="rId190" cstate="print">
                              <a:grayscl/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-5"/>
                            <a:stretch/>
                          </pic:blipFill>
                          <pic:spPr bwMode="auto">
                            <a:xfrm>
                              <a:off x="4357" y="690"/>
                              <a:ext cx="5143" cy="400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332" name="Text Box 6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38" y="2470"/>
                              <a:ext cx="628" cy="442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alpha val="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17D16" w:rsidRDefault="00217D16" w:rsidP="00D06351">
                                <w:r>
                                  <w:t>(c)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3" name="Text Box 6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598" y="2479"/>
                              <a:ext cx="628" cy="441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alpha val="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17D16" w:rsidRDefault="00217D16" w:rsidP="00D06351">
                                <w:r>
                                  <w:t>(c)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5" name="Text Box 6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360" y="2470"/>
                              <a:ext cx="626" cy="442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alpha val="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17D16" w:rsidRDefault="00217D16" w:rsidP="00D06351">
                                <w:r>
                                  <w:t>(c)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8" name="Text Box 6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723" y="1952"/>
                              <a:ext cx="625" cy="441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alpha val="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17D16" w:rsidRDefault="00217D16" w:rsidP="00D06351">
                                <w:pPr>
                                  <w:rPr>
                                    <w:b/>
                                    <w:i/>
                                  </w:rPr>
                                </w:pPr>
                                <w:r>
                                  <w:rPr>
                                    <w:b/>
                                    <w:i/>
                                  </w:rPr>
                                  <w:t xml:space="preserve"> (</w:t>
                                </w:r>
                                <w:r>
                                  <w:rPr>
                                    <w:b/>
                                    <w:i/>
                                    <w:szCs w:val="24"/>
                                  </w:rPr>
                                  <w:t>f</w:t>
                                </w:r>
                                <w:r>
                                  <w:rPr>
                                    <w:b/>
                                    <w:i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Text Box 7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04" y="1921"/>
                              <a:ext cx="626" cy="441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alpha val="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17D16" w:rsidRDefault="00217D16" w:rsidP="00D06351">
                                <w:pPr>
                                  <w:rPr>
                                    <w:b/>
                                    <w:i/>
                                  </w:rPr>
                                </w:pPr>
                                <w:r>
                                  <w:rPr>
                                    <w:b/>
                                    <w:i/>
                                  </w:rPr>
                                  <w:t>(g)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21" y="2452"/>
                              <a:ext cx="627" cy="441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alpha val="0"/>
                              </a:srgbClr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17D16" w:rsidRDefault="00217D16" w:rsidP="00D06351">
                                <w:r>
                                  <w:t>(c)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wgp>
                      <wps:wsp>
                        <wps:cNvPr id="130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42908" y="2032993"/>
                            <a:ext cx="1985184" cy="9152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17D16" w:rsidRPr="00F432A7" w:rsidRDefault="00217D16" w:rsidP="006B4D4A">
                              <w:pPr>
                                <w:jc w:val="lef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6B4D4A">
                                <w:rPr>
                                  <w:b/>
                                  <w:sz w:val="22"/>
                                  <w:szCs w:val="22"/>
                                </w:rPr>
                                <w:t>Abbildung 14:</w:t>
                              </w:r>
                              <w:r w:rsidRPr="00F432A7">
                                <w:rPr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sz w:val="22"/>
                                  <w:szCs w:val="22"/>
                                </w:rPr>
                                <w:t>G</w:t>
                              </w:r>
                              <w:r w:rsidRPr="00F432A7">
                                <w:rPr>
                                  <w:sz w:val="22"/>
                                  <w:szCs w:val="22"/>
                                </w:rPr>
                                <w:t>eänder</w:t>
                              </w:r>
                              <w:r>
                                <w:rPr>
                                  <w:sz w:val="22"/>
                                  <w:szCs w:val="22"/>
                                </w:rPr>
                                <w:t>te</w:t>
                              </w:r>
                              <w:r w:rsidRPr="00F432A7">
                                <w:rPr>
                                  <w:sz w:val="22"/>
                                  <w:szCs w:val="22"/>
                                </w:rPr>
                                <w:t xml:space="preserve"> Position des Leiters in der Ruhelage</w:t>
                              </w:r>
                              <w:r>
                                <w:rPr>
                                  <w:sz w:val="22"/>
                                  <w:szCs w:val="22"/>
                                </w:rPr>
                                <w:t xml:space="preserve">, </w:t>
                              </w:r>
                              <w:r>
                                <w:rPr>
                                  <w:rFonts w:cs="Arial"/>
                                  <w:bCs/>
                                  <w:sz w:val="22"/>
                                  <w:szCs w:val="22"/>
                                </w:rPr>
                                <w:t>Bewegung</w:t>
                              </w:r>
                              <w:r w:rsidRPr="006B4D4A">
                                <w:rPr>
                                  <w:rFonts w:cs="Arial"/>
                                  <w:bCs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cs="Arial"/>
                                  <w:bCs/>
                                  <w:sz w:val="22"/>
                                  <w:szCs w:val="22"/>
                                </w:rPr>
                                <w:t xml:space="preserve">erfolgt (auch) </w:t>
                              </w:r>
                              <w:r w:rsidRPr="006B4D4A">
                                <w:rPr>
                                  <w:rFonts w:cs="Arial"/>
                                  <w:bCs/>
                                  <w:sz w:val="22"/>
                                  <w:szCs w:val="22"/>
                                </w:rPr>
                                <w:t>im inhomogenen B</w:t>
                              </w:r>
                              <w:r w:rsidRPr="006B4D4A">
                                <w:rPr>
                                  <w:rFonts w:cs="Arial"/>
                                  <w:bCs/>
                                  <w:sz w:val="22"/>
                                  <w:szCs w:val="22"/>
                                </w:rPr>
                                <w:t>e</w:t>
                              </w:r>
                              <w:r w:rsidRPr="006B4D4A">
                                <w:rPr>
                                  <w:rFonts w:cs="Arial"/>
                                  <w:bCs/>
                                  <w:sz w:val="22"/>
                                  <w:szCs w:val="22"/>
                                </w:rPr>
                                <w:t>reich des Magnetfeldes</w:t>
                              </w:r>
                              <w:r>
                                <w:rPr>
                                  <w:rFonts w:cs="Arial"/>
                                  <w:bCs/>
                                  <w:sz w:val="22"/>
                                  <w:szCs w:val="22"/>
                                </w:rPr>
                                <w:t>.</w:t>
                              </w:r>
                            </w:p>
                            <w:p w:rsidR="00217D16" w:rsidRPr="00F432A7" w:rsidRDefault="00217D16" w:rsidP="00D06351">
                              <w:pPr>
                                <w:rPr>
                                  <w:sz w:val="2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2265394" y="2663111"/>
                            <a:ext cx="2875219" cy="28568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17D16" w:rsidRPr="00F432A7" w:rsidRDefault="00217D16" w:rsidP="00F432A7">
                              <w:pPr>
                                <w:jc w:val="left"/>
                                <w:rPr>
                                  <w:sz w:val="22"/>
                                  <w:szCs w:val="22"/>
                                </w:rPr>
                              </w:pPr>
                              <w:r w:rsidRPr="00F432A7">
                                <w:rPr>
                                  <w:sz w:val="22"/>
                                  <w:szCs w:val="22"/>
                                </w:rPr>
                                <w:t>Abbildung des Zeit-Spannungs-Diagramms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Zeichenbereich 133" o:spid="_x0000_s1323" editas="canvas" style="width:446.3pt;height:236.3pt;mso-position-horizontal-relative:char;mso-position-vertical-relative:line" coordsize="56680,30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">
                <v:shape id="_x0000_s1324" type="#_x0000_t75" style="position:absolute;width:56680;height:30010;visibility:visible;mso-wrap-style:square">
                  <v:fill o:detectmouseclick="t"/>
                  <v:path o:connecttype="none"/>
                </v:shape>
                <v:shape id="Picture 63" o:spid="_x0000_s1325" type="#_x0000_t75" style="position:absolute;left:546;top:1904;width:19090;height:17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5nqPFAAAA3AAAAA8AAABkcnMvZG93bnJldi54bWxEj0FrwkAUhO8F/8PyBG91Y6RiU1eRUMFD&#10;DzUqvT6yr0kw+zbdXWP8991CweMwM98wq81gWtGT841lBbNpAoK4tLrhSsHpuHtegvABWWNrmRTc&#10;ycNmPXpaYabtjQ/UF6ESEcI+QwV1CF0mpS9rMuintiOO3rd1BkOUrpLa4S3CTSvTJFlIgw3HhRo7&#10;ymsqL8XVKFj0ny8F+Z+v/FAl7/Pzh3XFbK/UZDxs30AEGsIj/N/eawXz9BX+zsQjIN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uZ6jxQAAANwAAAAPAAAAAAAAAAAAAAAA&#10;AJ8CAABkcnMvZG93bnJldi54bWxQSwUGAAAAAAQABAD3AAAAkQMAAAAA&#10;" stroked="t" strokeweight="2pt">
                  <v:imagedata r:id="rId191" o:title=""/>
                </v:shape>
                <v:group id="Group 64" o:spid="_x0000_s1326" style="position:absolute;left:21324;top:1888;width:32184;height:25333" coordorigin="4357,690" coordsize="5143,400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w+AM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/H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w+AMEAAADcAAAADwAA&#10;AAAAAAAAAAAAAACqAgAAZHJzL2Rvd25yZXYueG1sUEsFBgAAAAAEAAQA+gAAAJgDAAAAAA==&#10;">
                  <o:lock v:ext="edit" aspectratio="t"/>
                  <v:shape id="Picture 65" o:spid="_x0000_s1327" type="#_x0000_t75" style="position:absolute;left:4357;top:690;width:5143;height:40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fOKnEAAAA3AAAAA8AAABkcnMvZG93bnJldi54bWxEj91qAjEUhO8LfYdwhN7VrArFrsbFCi2l&#10;IP5U7w+b42bZ5GTZRN326Y1Q6OUwM98w86J3VlyoC7VnBaNhBoK49LrmSsHh+/15CiJEZI3WMyn4&#10;oQDF4vFhjrn2V97RZR8rkSAcclRgYmxzKUNpyGEY+pY4eSffOYxJdpXUHV4T3Fk5zrIX6bDmtGCw&#10;pZWhstmfnYJ+/ap/Pww3do0b3uKX1W/no1JPg345AxGpj//hv/anVjCZjOB+Jh0Bub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mfOKnEAAAA3AAAAA8AAAAAAAAAAAAAAAAA&#10;nwIAAGRycy9kb3ducmV2LnhtbFBLBQYAAAAABAAEAPcAAACQAwAAAAA=&#10;">
                    <v:imagedata r:id="rId192" o:title="" croptop="4289f" cropbottom="12f" cropleft="-3f" cropright="7f" grayscale="t"/>
                  </v:shape>
                  <v:shape id="Text Box 66" o:spid="_x0000_s1328" type="#_x0000_t202" style="position:absolute;left:7238;top:2470;width:628;height:4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Gyr8MA&#10;AADcAAAADwAAAGRycy9kb3ducmV2LnhtbESPX2vCMBTF34V9h3AHvoimVpBSjTJkgoIbrNP3a3Nt&#10;q81NaaLWb78MBB8P58+PM192phY3al1lWcF4FIEgzq2uuFCw/10PExDOI2usLZOCBzlYLt56c0y1&#10;vfMP3TJfiDDCLkUFpfdNKqXLSzLoRrYhDt7JtgZ9kG0hdYv3MG5qGUfRVBqsOBBKbGhVUn7JriZw&#10;P7ukORx3q/M2GxzP8TdXXwkr1X/vPmYgPHX+FX62N1rBZBLD/5lwBO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9Gyr8MAAADcAAAADwAAAAAAAAAAAAAAAACYAgAAZHJzL2Rv&#10;d25yZXYueG1sUEsFBgAAAAAEAAQA9QAAAIgDAAAAAA==&#10;" stroked="f">
                    <v:fill opacity="0"/>
                    <v:textbox>
                      <w:txbxContent>
                        <w:p w:rsidR="00217D16" w:rsidRDefault="00217D16" w:rsidP="00D06351">
                          <w:r>
                            <w:t>(c)</w:t>
                          </w:r>
                        </w:p>
                      </w:txbxContent>
                    </v:textbox>
                  </v:shape>
                  <v:shape id="Text Box 67" o:spid="_x0000_s1329" type="#_x0000_t202" style="position:absolute;left:8598;top:2479;width:628;height: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0XNMUA&#10;AADcAAAADwAAAGRycy9kb3ducmV2LnhtbESPX2vCMBTF3wf7DuEOfBk2nQUptVGGbOBgE9bp+21z&#10;bavNTWky7b79Igg+Hs6fHydfjaYTZxpca1nBSxSDIK6sbrlWsPt5n6YgnEfW2FkmBX/kYLV8fMgx&#10;0/bC33QufC3CCLsMFTTe95mUrmrIoItsTxy8gx0M+iCHWuoBL2HcdHIWx3NpsOVAaLCndUPVqfg1&#10;gfs2pv2+/FwfP4rn8jjbcvuVslKTp/F1AcLT6O/hW3ujFSRJAtcz4QjI5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nRc0xQAAANwAAAAPAAAAAAAAAAAAAAAAAJgCAABkcnMv&#10;ZG93bnJldi54bWxQSwUGAAAAAAQABAD1AAAAigMAAAAA&#10;" stroked="f">
                    <v:fill opacity="0"/>
                    <v:textbox>
                      <w:txbxContent>
                        <w:p w:rsidR="00217D16" w:rsidRDefault="00217D16" w:rsidP="00D06351">
                          <w:r>
                            <w:t>(c)</w:t>
                          </w:r>
                        </w:p>
                      </w:txbxContent>
                    </v:textbox>
                  </v:shape>
                  <v:shape id="Text Box 68" o:spid="_x0000_s1330" type="#_x0000_t202" style="position:absolute;left:6360;top:2470;width:626;height:4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gq28UA&#10;AADcAAAADwAAAGRycy9kb3ducmV2LnhtbESPW2vCQBCF3wX/wzIFX6RuqlhC6kaKtKDQCqbt+yQ7&#10;zcXsbMiumv77riD4eDiXj7NaD6YVZ+pdbVnB0ywCQVxYXXOp4Pvr/TEG4TyyxtYyKfgjB+t0PFph&#10;ou2FD3TOfCnCCLsEFVTed4mUrqjIoJvZjjh4v7Y36IPsS6l7vIRx08p5FD1LgzUHQoUdbSoqjtnJ&#10;BO7bEHc/+cem2WXTvJnvuf6MWanJw/D6AsLT4O/hW3urFSwWS7ieCUdAp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OCrbxQAAANwAAAAPAAAAAAAAAAAAAAAAAJgCAABkcnMv&#10;ZG93bnJldi54bWxQSwUGAAAAAAQABAD1AAAAigMAAAAA&#10;" stroked="f">
                    <v:fill opacity="0"/>
                    <v:textbox>
                      <w:txbxContent>
                        <w:p w:rsidR="00217D16" w:rsidRDefault="00217D16" w:rsidP="00D06351">
                          <w:r>
                            <w:t>(c)</w:t>
                          </w:r>
                        </w:p>
                      </w:txbxContent>
                    </v:textbox>
                  </v:shape>
                  <v:shape id="Text Box 69" o:spid="_x0000_s1331" type="#_x0000_t202" style="position:absolute;left:5723;top:1952;width:625;height: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mFRcIA&#10;AADcAAAADwAAAGRycy9kb3ducmV2LnhtbERPTWvCQBC9F/wPywi9FLOpgoTUVYq00EIVGvU+ZqdJ&#10;bHY2ZLca/71zEHp8vO/FanCtOlMfGs8GnpMUFHHpbcOVgf3ufZKBChHZYuuZDFwpwGo5elhgbv2F&#10;v+lcxEpJCIccDdQxdrnWoazJYUh8Ryzcj+8dRoF9pW2PFwl3rZ6m6Vw7bFgaauxoXVP5W/w56X0b&#10;su5w/FqfPoun42m65WaTsTGP4+H1BVSkIf6L7+4Pa2A2k7VyRo6AX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OYVFwgAAANwAAAAPAAAAAAAAAAAAAAAAAJgCAABkcnMvZG93&#10;bnJldi54bWxQSwUGAAAAAAQABAD1AAAAhwMAAAAA&#10;" stroked="f">
                    <v:fill opacity="0"/>
                    <v:textbox>
                      <w:txbxContent>
                        <w:p w:rsidR="00217D16" w:rsidRDefault="00217D16" w:rsidP="00D06351">
                          <w:pPr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 xml:space="preserve"> (</w:t>
                          </w:r>
                          <w:r>
                            <w:rPr>
                              <w:b/>
                              <w:i/>
                              <w:szCs w:val="24"/>
                            </w:rPr>
                            <w:t>f</w:t>
                          </w:r>
                          <w:r>
                            <w:rPr>
                              <w:b/>
                              <w:i/>
                            </w:rPr>
                            <w:t>)</w:t>
                          </w:r>
                        </w:p>
                      </w:txbxContent>
                    </v:textbox>
                  </v:shape>
                  <v:shape id="Text Box 70" o:spid="_x0000_s1332" type="#_x0000_t202" style="position:absolute;left:8004;top:1921;width:626;height: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R9ecQA&#10;AADcAAAADwAAAGRycy9kb3ducmV2LnhtbESPTWvCQBCG7wX/wzJCL0U3zaGE6CoiChVqoWm9j9kx&#10;iWZnQ3bV+O87h0JvM8z78cx8ObhW3agPjWcDr9MEFHHpbcOVgZ/v7SQDFSKyxdYzGXhQgOVi9DTH&#10;3Po7f9GtiJWSEA45Gqhj7HKtQ1mTwzD1HbHcTr53GGXtK217vEu4a3WaJG/aYcPSUGNH65rKS3F1&#10;0rsZsu5w/Fifd8XL8Zx+crPP2Jjn8bCagYo0xH/xn/vdCn4qtPKMTK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4kfXnEAAAA3AAAAA8AAAAAAAAAAAAAAAAAmAIAAGRycy9k&#10;b3ducmV2LnhtbFBLBQYAAAAABAAEAPUAAACJAwAAAAA=&#10;" stroked="f">
                    <v:fill opacity="0"/>
                    <v:textbox>
                      <w:txbxContent>
                        <w:p w:rsidR="00217D16" w:rsidRDefault="00217D16" w:rsidP="00D06351">
                          <w:pPr>
                            <w:rPr>
                              <w:b/>
                              <w:i/>
                            </w:rPr>
                          </w:pPr>
                          <w:r>
                            <w:rPr>
                              <w:b/>
                              <w:i/>
                            </w:rPr>
                            <w:t>(g)</w:t>
                          </w:r>
                        </w:p>
                      </w:txbxContent>
                    </v:textbox>
                  </v:shape>
                  <v:shape id="Text Box 71" o:spid="_x0000_s1333" type="#_x0000_t202" style="position:absolute;left:5021;top:2452;width:627;height:4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jY4sUA&#10;AADcAAAADwAAAGRycy9kb3ducmV2LnhtbESPQWvCQBCF7wX/wzKCF6kbc5A0dROKKChooWl7H7PT&#10;JDY7G7Krxn/vFoTeZnhv3vdmmQ+mFRfqXWNZwXwWgSAurW64UvD1uXlOQDiPrLG1TApu5CDPRk9L&#10;TLW98gddCl+JEMIuRQW1910qpStrMuhmtiMO2o/tDfqw9pXUPV5DuGllHEULabDhQKixo1VN5W9x&#10;NoG7HpLu+7hfnXbF9HiK37k5JKzUZDy8vYLwNPh/8+N6q0P9+AX+ngkTyO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aNjixQAAANwAAAAPAAAAAAAAAAAAAAAAAJgCAABkcnMv&#10;ZG93bnJldi54bWxQSwUGAAAAAAQABAD1AAAAigMAAAAA&#10;" stroked="f">
                    <v:fill opacity="0"/>
                    <v:textbox>
                      <w:txbxContent>
                        <w:p w:rsidR="00217D16" w:rsidRDefault="00217D16" w:rsidP="00D06351">
                          <w:r>
                            <w:t>(c)</w:t>
                          </w:r>
                        </w:p>
                      </w:txbxContent>
                    </v:textbox>
                  </v:shape>
                </v:group>
                <v:shape id="Text Box 72" o:spid="_x0000_s1334" type="#_x0000_t202" style="position:absolute;left:429;top:20329;width:19851;height:91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z2m8YA&#10;AADcAAAADwAAAGRycy9kb3ducmV2LnhtbESPQW/CMAyF75P2HyIj7TKNdAMB6wgITQLBbYNpu1qN&#10;aSsapyRZKf8eHybtZus9v/d5vuxdozoKsfZs4HmYgSIuvK25NPB1WD/NQMWEbLHxTAauFGG5uL+b&#10;Y279hT+p26dSSQjHHA1UKbW51rGoyGEc+pZYtKMPDpOsodQ24EXCXaNfsmyiHdYsDRW29F5Rcdr/&#10;OgOz8bb7ibvRx3cxOTav6XHabc7BmIdBv3oDlahP/+a/660V/JHgyzMygV7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7z2m8YAAADcAAAADwAAAAAAAAAAAAAAAACYAgAAZHJz&#10;L2Rvd25yZXYueG1sUEsFBgAAAAAEAAQA9QAAAIsDAAAAAA==&#10;">
                  <v:textbox>
                    <w:txbxContent>
                      <w:p w:rsidR="00217D16" w:rsidRPr="00F432A7" w:rsidRDefault="00217D16" w:rsidP="006B4D4A">
                        <w:pPr>
                          <w:jc w:val="left"/>
                          <w:rPr>
                            <w:sz w:val="22"/>
                            <w:szCs w:val="22"/>
                          </w:rPr>
                        </w:pPr>
                        <w:r w:rsidRPr="006B4D4A">
                          <w:rPr>
                            <w:b/>
                            <w:sz w:val="22"/>
                            <w:szCs w:val="22"/>
                          </w:rPr>
                          <w:t>Abbildung 14:</w:t>
                        </w:r>
                        <w:r w:rsidRPr="00F432A7">
                          <w:rPr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sz w:val="22"/>
                            <w:szCs w:val="22"/>
                          </w:rPr>
                          <w:t>G</w:t>
                        </w:r>
                        <w:r w:rsidRPr="00F432A7">
                          <w:rPr>
                            <w:sz w:val="22"/>
                            <w:szCs w:val="22"/>
                          </w:rPr>
                          <w:t>eänder</w:t>
                        </w:r>
                        <w:r>
                          <w:rPr>
                            <w:sz w:val="22"/>
                            <w:szCs w:val="22"/>
                          </w:rPr>
                          <w:t>te</w:t>
                        </w:r>
                        <w:r w:rsidRPr="00F432A7">
                          <w:rPr>
                            <w:sz w:val="22"/>
                            <w:szCs w:val="22"/>
                          </w:rPr>
                          <w:t xml:space="preserve"> Position des Leiters in der Ruhelage</w:t>
                        </w:r>
                        <w:r>
                          <w:rPr>
                            <w:sz w:val="22"/>
                            <w:szCs w:val="22"/>
                          </w:rPr>
                          <w:t xml:space="preserve">, </w:t>
                        </w:r>
                        <w:r>
                          <w:rPr>
                            <w:rFonts w:cs="Arial"/>
                            <w:bCs/>
                            <w:sz w:val="22"/>
                            <w:szCs w:val="22"/>
                          </w:rPr>
                          <w:t>Bewegung</w:t>
                        </w:r>
                        <w:r w:rsidRPr="006B4D4A">
                          <w:rPr>
                            <w:rFonts w:cs="Arial"/>
                            <w:bCs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cs="Arial"/>
                            <w:bCs/>
                            <w:sz w:val="22"/>
                            <w:szCs w:val="22"/>
                          </w:rPr>
                          <w:t xml:space="preserve">erfolgt (auch) </w:t>
                        </w:r>
                        <w:r w:rsidRPr="006B4D4A">
                          <w:rPr>
                            <w:rFonts w:cs="Arial"/>
                            <w:bCs/>
                            <w:sz w:val="22"/>
                            <w:szCs w:val="22"/>
                          </w:rPr>
                          <w:t>im inhomogenen B</w:t>
                        </w:r>
                        <w:r w:rsidRPr="006B4D4A">
                          <w:rPr>
                            <w:rFonts w:cs="Arial"/>
                            <w:bCs/>
                            <w:sz w:val="22"/>
                            <w:szCs w:val="22"/>
                          </w:rPr>
                          <w:t>e</w:t>
                        </w:r>
                        <w:r w:rsidRPr="006B4D4A">
                          <w:rPr>
                            <w:rFonts w:cs="Arial"/>
                            <w:bCs/>
                            <w:sz w:val="22"/>
                            <w:szCs w:val="22"/>
                          </w:rPr>
                          <w:t>reich des Magnetfeldes</w:t>
                        </w:r>
                        <w:r>
                          <w:rPr>
                            <w:rFonts w:cs="Arial"/>
                            <w:bCs/>
                            <w:sz w:val="22"/>
                            <w:szCs w:val="22"/>
                          </w:rPr>
                          <w:t>.</w:t>
                        </w:r>
                      </w:p>
                      <w:p w:rsidR="00217D16" w:rsidRPr="00F432A7" w:rsidRDefault="00217D16" w:rsidP="00D06351">
                        <w:pPr>
                          <w:rPr>
                            <w:sz w:val="22"/>
                            <w:szCs w:val="22"/>
                          </w:rPr>
                        </w:pPr>
                      </w:p>
                    </w:txbxContent>
                  </v:textbox>
                </v:shape>
                <v:shape id="Text Box 73" o:spid="_x0000_s1335" type="#_x0000_t202" style="position:absolute;left:22653;top:26631;width:28753;height:28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BTAMQA&#10;AADcAAAADwAAAGRycy9kb3ducmV2LnhtbERPS2vCQBC+F/oflil4KbrxgY80GylCi721VvQ6ZMck&#10;NDub7q4x/nu3IPQ2H99zsnVvGtGR87VlBeNRAoK4sLrmUsH++224BOEDssbGMim4kod1/viQYart&#10;hb+o24VSxBD2KSqoQmhTKX1RkUE/si1x5E7WGQwRulJqh5cYbho5SZK5NFhzbKiwpU1Fxc/ubBQs&#10;Z9vu6D+mn4difmpW4XnRvf86pQZP/esLiEB9+Bff3Vsd50/H8PdMvED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jwUwDEAAAA3AAAAA8AAAAAAAAAAAAAAAAAmAIAAGRycy9k&#10;b3ducmV2LnhtbFBLBQYAAAAABAAEAPUAAACJAwAAAAA=&#10;">
                  <v:textbox>
                    <w:txbxContent>
                      <w:p w:rsidR="00217D16" w:rsidRPr="00F432A7" w:rsidRDefault="00217D16" w:rsidP="00F432A7">
                        <w:pPr>
                          <w:jc w:val="left"/>
                          <w:rPr>
                            <w:sz w:val="22"/>
                            <w:szCs w:val="22"/>
                          </w:rPr>
                        </w:pPr>
                        <w:r w:rsidRPr="00F432A7">
                          <w:rPr>
                            <w:sz w:val="22"/>
                            <w:szCs w:val="22"/>
                          </w:rPr>
                          <w:t>Abbildung des Zeit-Spannungs-Diagramms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413BA" w:rsidRDefault="00A413BA" w:rsidP="00F432A7">
      <w:pPr>
        <w:spacing w:line="276" w:lineRule="auto"/>
        <w:ind w:left="426"/>
        <w:jc w:val="left"/>
        <w:rPr>
          <w:rFonts w:cs="Arial"/>
          <w:sz w:val="22"/>
          <w:szCs w:val="22"/>
        </w:rPr>
      </w:pPr>
    </w:p>
    <w:p w:rsidR="006F73A1" w:rsidRDefault="006F73A1" w:rsidP="00F432A7">
      <w:pPr>
        <w:spacing w:line="276" w:lineRule="auto"/>
        <w:ind w:left="426"/>
        <w:jc w:val="left"/>
        <w:rPr>
          <w:rFonts w:cs="Arial"/>
          <w:sz w:val="22"/>
          <w:szCs w:val="22"/>
        </w:rPr>
      </w:pPr>
    </w:p>
    <w:p w:rsidR="00895329" w:rsidRPr="00F432A7" w:rsidRDefault="00895329" w:rsidP="00895329">
      <w:pPr>
        <w:spacing w:after="120" w:line="276" w:lineRule="auto"/>
        <w:ind w:left="425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  <w:u w:val="single"/>
        </w:rPr>
        <w:t>Mögliche Aufgabenstellungen</w:t>
      </w:r>
      <w:r>
        <w:rPr>
          <w:rFonts w:cs="Arial"/>
          <w:sz w:val="22"/>
          <w:szCs w:val="22"/>
        </w:rPr>
        <w:t>:</w:t>
      </w:r>
    </w:p>
    <w:p w:rsidR="00895329" w:rsidRDefault="00D06351" w:rsidP="0082725D">
      <w:pPr>
        <w:spacing w:after="120" w:line="276" w:lineRule="auto"/>
        <w:ind w:left="567" w:hanging="142"/>
        <w:jc w:val="left"/>
        <w:rPr>
          <w:rFonts w:cs="Arial"/>
          <w:i/>
          <w:sz w:val="22"/>
          <w:szCs w:val="22"/>
        </w:rPr>
      </w:pPr>
      <w:r w:rsidRPr="00280802">
        <w:rPr>
          <w:rFonts w:cs="Arial"/>
          <w:i/>
          <w:sz w:val="22"/>
          <w:szCs w:val="22"/>
        </w:rPr>
        <w:t>- Erklären Sie, warum das Zeit-Spannungs-Diagra</w:t>
      </w:r>
      <w:r w:rsidR="00895329">
        <w:rPr>
          <w:rFonts w:cs="Arial"/>
          <w:i/>
          <w:sz w:val="22"/>
          <w:szCs w:val="22"/>
        </w:rPr>
        <w:t>mm im zweiten Fall (Abbildung 14</w:t>
      </w:r>
      <w:r w:rsidRPr="00280802">
        <w:rPr>
          <w:rFonts w:cs="Arial"/>
          <w:i/>
          <w:sz w:val="22"/>
          <w:szCs w:val="22"/>
        </w:rPr>
        <w:t>) g</w:t>
      </w:r>
      <w:r w:rsidRPr="00280802">
        <w:rPr>
          <w:rFonts w:cs="Arial"/>
          <w:i/>
          <w:sz w:val="22"/>
          <w:szCs w:val="22"/>
        </w:rPr>
        <w:t>e</w:t>
      </w:r>
      <w:r w:rsidRPr="00280802">
        <w:rPr>
          <w:rFonts w:cs="Arial"/>
          <w:i/>
          <w:sz w:val="22"/>
          <w:szCs w:val="22"/>
        </w:rPr>
        <w:t>genüber dem Kurvenverl</w:t>
      </w:r>
      <w:r w:rsidR="00895329">
        <w:rPr>
          <w:rFonts w:cs="Arial"/>
          <w:i/>
          <w:sz w:val="22"/>
          <w:szCs w:val="22"/>
        </w:rPr>
        <w:t>auf im ersten Fall (Abbildung 13</w:t>
      </w:r>
      <w:r w:rsidRPr="00280802">
        <w:rPr>
          <w:rFonts w:cs="Arial"/>
          <w:i/>
          <w:sz w:val="22"/>
          <w:szCs w:val="22"/>
        </w:rPr>
        <w:t>) deutlich „verzerrt“ ist.</w:t>
      </w:r>
    </w:p>
    <w:p w:rsidR="00895329" w:rsidRDefault="00D06351" w:rsidP="0082725D">
      <w:pPr>
        <w:spacing w:after="120" w:line="276" w:lineRule="auto"/>
        <w:ind w:left="567" w:hanging="142"/>
        <w:jc w:val="left"/>
        <w:rPr>
          <w:rFonts w:cs="Arial"/>
          <w:i/>
          <w:sz w:val="22"/>
          <w:szCs w:val="22"/>
        </w:rPr>
      </w:pPr>
      <w:r w:rsidRPr="00280802">
        <w:rPr>
          <w:rFonts w:cs="Arial"/>
          <w:i/>
          <w:sz w:val="22"/>
          <w:szCs w:val="22"/>
        </w:rPr>
        <w:t>- Erklären Sie, an welchen Stellen (seiner Bahnkurve) sich der Leiter jeweils im Magnetfeld befunden haben muss, als die Nulldur</w:t>
      </w:r>
      <w:r w:rsidR="00895329">
        <w:rPr>
          <w:rFonts w:cs="Arial"/>
          <w:i/>
          <w:sz w:val="22"/>
          <w:szCs w:val="22"/>
        </w:rPr>
        <w:t>chgänge (c) geschrieben wurden.</w:t>
      </w:r>
    </w:p>
    <w:p w:rsidR="00D06351" w:rsidRDefault="00D06351" w:rsidP="0082725D">
      <w:pPr>
        <w:spacing w:after="240" w:line="276" w:lineRule="auto"/>
        <w:ind w:left="567" w:hanging="142"/>
        <w:jc w:val="left"/>
        <w:rPr>
          <w:rFonts w:cs="Arial"/>
          <w:i/>
          <w:sz w:val="22"/>
          <w:szCs w:val="22"/>
        </w:rPr>
      </w:pPr>
      <w:r w:rsidRPr="00280802">
        <w:rPr>
          <w:rFonts w:cs="Arial"/>
          <w:i/>
          <w:sz w:val="22"/>
          <w:szCs w:val="22"/>
        </w:rPr>
        <w:t>- Erläutern Sie, wie sich der Leiter (relativ zum Magneten) bewegt haben muss, damit die mit (f) bzw. (g) benannten und „fett“ markierten Kurvenabschnitte des Zeit-Spannungs-Diagramms geschrieben werden konnten.</w:t>
      </w:r>
    </w:p>
    <w:p w:rsidR="000F1104" w:rsidRDefault="00895329" w:rsidP="000F1104">
      <w:pPr>
        <w:spacing w:after="120" w:line="276" w:lineRule="auto"/>
        <w:ind w:left="567" w:hanging="142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  <w:u w:val="single"/>
        </w:rPr>
        <w:t>Mögliche Lösungen</w:t>
      </w:r>
      <w:r>
        <w:rPr>
          <w:rFonts w:cs="Arial"/>
          <w:sz w:val="22"/>
          <w:szCs w:val="22"/>
        </w:rPr>
        <w:t>:</w:t>
      </w:r>
    </w:p>
    <w:p w:rsidR="00DE1053" w:rsidRDefault="006049D4" w:rsidP="006049D4">
      <w:pPr>
        <w:spacing w:after="60" w:line="276" w:lineRule="auto"/>
        <w:ind w:left="567" w:hanging="142"/>
        <w:jc w:val="lef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-</w:t>
      </w:r>
      <w:r>
        <w:rPr>
          <w:rFonts w:cs="Arial"/>
          <w:sz w:val="22"/>
          <w:szCs w:val="22"/>
        </w:rPr>
        <w:tab/>
      </w:r>
      <w:r w:rsidR="000F1104" w:rsidRPr="000F1104">
        <w:rPr>
          <w:rFonts w:cs="Arial"/>
          <w:sz w:val="22"/>
          <w:szCs w:val="22"/>
        </w:rPr>
        <w:t>Im ersten Fall befindet sich der bewegte Leiter stets zwischen den beiden</w:t>
      </w:r>
      <w:r w:rsidR="003F5D55">
        <w:rPr>
          <w:rFonts w:cs="Arial"/>
          <w:sz w:val="22"/>
          <w:szCs w:val="22"/>
        </w:rPr>
        <w:t xml:space="preserve"> Schenkeln des Hufeisenmagneten.</w:t>
      </w:r>
      <w:r w:rsidR="000F1104" w:rsidRPr="000F1104">
        <w:rPr>
          <w:rFonts w:cs="Arial"/>
          <w:sz w:val="22"/>
          <w:szCs w:val="22"/>
        </w:rPr>
        <w:t xml:space="preserve"> </w:t>
      </w:r>
      <w:r w:rsidR="003F5D55">
        <w:rPr>
          <w:rFonts w:cs="Arial"/>
          <w:sz w:val="22"/>
          <w:szCs w:val="22"/>
        </w:rPr>
        <w:t>Somit bleibt er immer</w:t>
      </w:r>
      <w:r>
        <w:rPr>
          <w:rFonts w:cs="Arial"/>
          <w:sz w:val="22"/>
          <w:szCs w:val="22"/>
        </w:rPr>
        <w:t xml:space="preserve"> </w:t>
      </w:r>
      <w:r w:rsidR="000F1104" w:rsidRPr="000F1104">
        <w:rPr>
          <w:rFonts w:cs="Arial"/>
          <w:sz w:val="22"/>
          <w:szCs w:val="22"/>
        </w:rPr>
        <w:t>in einem Bereich, in dem die Stärke des Feldes relativ konstant ist. Im zweiten Fall bewegt sich der Leiter auch aus dem Raumbereich zwi</w:t>
      </w:r>
      <w:r w:rsidR="003F5D55">
        <w:rPr>
          <w:rFonts w:cs="Arial"/>
          <w:sz w:val="22"/>
          <w:szCs w:val="22"/>
        </w:rPr>
        <w:t>schen den Schenkeln heraus.</w:t>
      </w:r>
      <w:r w:rsidR="000F1104" w:rsidRPr="000F1104">
        <w:rPr>
          <w:rFonts w:cs="Arial"/>
          <w:sz w:val="22"/>
          <w:szCs w:val="22"/>
        </w:rPr>
        <w:t xml:space="preserve"> </w:t>
      </w:r>
      <w:r w:rsidR="003F5D55">
        <w:rPr>
          <w:rFonts w:cs="Arial"/>
          <w:sz w:val="22"/>
          <w:szCs w:val="22"/>
        </w:rPr>
        <w:t>Er bewegt sich daher zeitweise</w:t>
      </w:r>
      <w:r w:rsidR="000F1104" w:rsidRPr="000F1104">
        <w:rPr>
          <w:rFonts w:cs="Arial"/>
          <w:sz w:val="22"/>
          <w:szCs w:val="22"/>
        </w:rPr>
        <w:t xml:space="preserve"> auch in einem Gebiet, in dem die Stärke des Magnetfeldes deutlich kleiner ist als zwischen den Schenkeln.</w:t>
      </w:r>
    </w:p>
    <w:p w:rsidR="00AA4EBA" w:rsidRDefault="006049D4" w:rsidP="006049D4">
      <w:pPr>
        <w:spacing w:after="60" w:line="276" w:lineRule="auto"/>
        <w:ind w:left="567" w:hanging="141"/>
        <w:jc w:val="left"/>
        <w:rPr>
          <w:rFonts w:cs="Arial"/>
          <w:sz w:val="22"/>
          <w:szCs w:val="22"/>
        </w:rPr>
      </w:pPr>
      <w:r w:rsidRPr="001562CA">
        <w:rPr>
          <w:rFonts w:cs="Arial"/>
          <w:b/>
          <w:sz w:val="22"/>
          <w:szCs w:val="22"/>
        </w:rPr>
        <w:t>-</w:t>
      </w:r>
      <w:r w:rsidRPr="001562CA">
        <w:rPr>
          <w:rFonts w:cs="Arial"/>
          <w:b/>
          <w:sz w:val="22"/>
          <w:szCs w:val="22"/>
        </w:rPr>
        <w:tab/>
      </w:r>
      <w:r w:rsidR="000F1104" w:rsidRPr="001562CA">
        <w:rPr>
          <w:rFonts w:cs="Arial"/>
          <w:b/>
          <w:sz w:val="22"/>
          <w:szCs w:val="22"/>
        </w:rPr>
        <w:t xml:space="preserve">Die Spannung ist gleich Null (Positionen c), wenn </w:t>
      </w:r>
      <w:r w:rsidR="000F1104" w:rsidRPr="001562CA">
        <w:rPr>
          <w:rFonts w:ascii="Times New Roman" w:hAnsi="Times New Roman"/>
          <w:b/>
          <w:i/>
          <w:szCs w:val="24"/>
        </w:rPr>
        <w:t>v</w:t>
      </w:r>
      <w:r w:rsidR="000F1104" w:rsidRPr="001562CA">
        <w:rPr>
          <w:rFonts w:ascii="Times New Roman" w:hAnsi="Times New Roman"/>
          <w:b/>
          <w:szCs w:val="24"/>
        </w:rPr>
        <w:t>(</w:t>
      </w:r>
      <w:r w:rsidR="000F1104" w:rsidRPr="001562CA">
        <w:rPr>
          <w:rFonts w:ascii="Times New Roman" w:hAnsi="Times New Roman"/>
          <w:b/>
          <w:i/>
          <w:szCs w:val="24"/>
        </w:rPr>
        <w:t>t</w:t>
      </w:r>
      <w:r w:rsidR="000F1104" w:rsidRPr="001562CA">
        <w:rPr>
          <w:rFonts w:ascii="Times New Roman" w:hAnsi="Times New Roman"/>
          <w:b/>
          <w:szCs w:val="24"/>
        </w:rPr>
        <w:t>)</w:t>
      </w:r>
      <w:r w:rsidR="000F1104" w:rsidRPr="001562CA">
        <w:rPr>
          <w:rFonts w:cs="Arial"/>
          <w:b/>
          <w:sz w:val="22"/>
          <w:szCs w:val="22"/>
        </w:rPr>
        <w:t xml:space="preserve"> gerade gleich Null ist, wenn sich der</w:t>
      </w:r>
      <w:r w:rsidR="000F1104" w:rsidRPr="000F1104">
        <w:rPr>
          <w:rFonts w:cs="Arial"/>
          <w:sz w:val="22"/>
          <w:szCs w:val="22"/>
        </w:rPr>
        <w:t xml:space="preserve"> Leiter</w:t>
      </w:r>
      <w:r>
        <w:rPr>
          <w:rFonts w:cs="Arial"/>
          <w:sz w:val="22"/>
          <w:szCs w:val="22"/>
        </w:rPr>
        <w:t xml:space="preserve"> </w:t>
      </w:r>
      <w:r w:rsidR="000F1104" w:rsidRPr="000F1104">
        <w:rPr>
          <w:rFonts w:cs="Arial"/>
          <w:sz w:val="22"/>
          <w:szCs w:val="22"/>
        </w:rPr>
        <w:t>/</w:t>
      </w:r>
      <w:r>
        <w:rPr>
          <w:rFonts w:cs="Arial"/>
          <w:sz w:val="22"/>
          <w:szCs w:val="22"/>
        </w:rPr>
        <w:t xml:space="preserve"> </w:t>
      </w:r>
      <w:r w:rsidR="000F1104" w:rsidRPr="000F1104">
        <w:rPr>
          <w:rFonts w:cs="Arial"/>
          <w:sz w:val="22"/>
          <w:szCs w:val="22"/>
        </w:rPr>
        <w:t xml:space="preserve">das Pendel also gerade in den Umkehrpunkten </w:t>
      </w:r>
      <w:r>
        <w:rPr>
          <w:rFonts w:cs="Arial"/>
          <w:sz w:val="22"/>
          <w:szCs w:val="22"/>
        </w:rPr>
        <w:t xml:space="preserve">der Bewegung </w:t>
      </w:r>
      <w:r w:rsidR="000F1104" w:rsidRPr="000F1104">
        <w:rPr>
          <w:rFonts w:cs="Arial"/>
          <w:sz w:val="22"/>
          <w:szCs w:val="22"/>
        </w:rPr>
        <w:t>befindet.</w:t>
      </w:r>
    </w:p>
    <w:p w:rsidR="00AA4EBA" w:rsidRDefault="006049D4" w:rsidP="00FB5197">
      <w:pPr>
        <w:spacing w:after="60" w:line="276" w:lineRule="auto"/>
        <w:ind w:left="567" w:hanging="142"/>
        <w:jc w:val="left"/>
        <w:rPr>
          <w:rFonts w:cs="Arial"/>
          <w:sz w:val="22"/>
          <w:szCs w:val="22"/>
        </w:rPr>
      </w:pPr>
      <w:r>
        <w:rPr>
          <w:rFonts w:cs="Arial"/>
          <w:spacing w:val="-2"/>
          <w:sz w:val="22"/>
          <w:szCs w:val="22"/>
        </w:rPr>
        <w:t>-</w:t>
      </w:r>
      <w:r>
        <w:rPr>
          <w:rFonts w:cs="Arial"/>
          <w:spacing w:val="-2"/>
          <w:sz w:val="22"/>
          <w:szCs w:val="22"/>
        </w:rPr>
        <w:tab/>
      </w:r>
      <w:r w:rsidR="000F1104" w:rsidRPr="000F1104">
        <w:rPr>
          <w:rFonts w:cs="Arial"/>
          <w:spacing w:val="-2"/>
          <w:sz w:val="22"/>
          <w:szCs w:val="22"/>
        </w:rPr>
        <w:t>Da der mit (</w:t>
      </w:r>
      <w:r w:rsidR="000F1104" w:rsidRPr="006049D4">
        <w:rPr>
          <w:rFonts w:cs="Arial"/>
          <w:b/>
          <w:i/>
          <w:spacing w:val="-2"/>
          <w:sz w:val="22"/>
          <w:szCs w:val="22"/>
        </w:rPr>
        <w:t>f</w:t>
      </w:r>
      <w:r w:rsidR="000F1104" w:rsidRPr="000F1104">
        <w:rPr>
          <w:rFonts w:cs="Arial"/>
          <w:spacing w:val="-2"/>
          <w:sz w:val="22"/>
          <w:szCs w:val="22"/>
        </w:rPr>
        <w:t xml:space="preserve">) benannte Kurvenabschnitt deutlich „verzerrt“ ist, muss sich der Leiter während dieser „Phase“ im (stark) inhomogenen Teil des Magnetfeldes bewegt haben. Er wird sich also von der </w:t>
      </w:r>
      <w:r w:rsidR="00CF080C">
        <w:rPr>
          <w:rFonts w:cs="Arial"/>
          <w:spacing w:val="-2"/>
          <w:sz w:val="22"/>
          <w:szCs w:val="22"/>
        </w:rPr>
        <w:t>„</w:t>
      </w:r>
      <w:r w:rsidR="000F1104" w:rsidRPr="000F1104">
        <w:rPr>
          <w:rFonts w:cs="Arial"/>
          <w:spacing w:val="-2"/>
          <w:sz w:val="22"/>
          <w:szCs w:val="22"/>
        </w:rPr>
        <w:t>Ruhelage</w:t>
      </w:r>
      <w:r w:rsidR="00CF080C">
        <w:rPr>
          <w:rFonts w:cs="Arial"/>
          <w:spacing w:val="-2"/>
          <w:sz w:val="22"/>
          <w:szCs w:val="22"/>
        </w:rPr>
        <w:t>“</w:t>
      </w:r>
      <w:r w:rsidR="000F1104" w:rsidRPr="000F1104">
        <w:rPr>
          <w:rFonts w:cs="Arial"/>
          <w:spacing w:val="-2"/>
          <w:sz w:val="22"/>
          <w:szCs w:val="22"/>
        </w:rPr>
        <w:t xml:space="preserve"> (Minimum der Induktionsspannung) „vom Magneten weg“ bewegt haben, wobei die Geschwindigkeit und die Induktionsspannung dem Betrage nach abne</w:t>
      </w:r>
      <w:r w:rsidR="000F1104" w:rsidRPr="000F1104">
        <w:rPr>
          <w:rFonts w:cs="Arial"/>
          <w:spacing w:val="-2"/>
          <w:sz w:val="22"/>
          <w:szCs w:val="22"/>
        </w:rPr>
        <w:t>h</w:t>
      </w:r>
      <w:r w:rsidR="000F1104" w:rsidRPr="000F1104">
        <w:rPr>
          <w:rFonts w:cs="Arial"/>
          <w:spacing w:val="-2"/>
          <w:sz w:val="22"/>
          <w:szCs w:val="22"/>
        </w:rPr>
        <w:t xml:space="preserve">men, um schließlich im Umkehrpunkt der Bewegung den Wert Null zu erreichen. Danach nehmen die Geschwindigkeit des Leiters und die Induktionsspannung wieder zu, bis „in der Nähe der </w:t>
      </w:r>
      <w:r w:rsidR="00CF080C">
        <w:rPr>
          <w:rFonts w:cs="Arial"/>
          <w:spacing w:val="-2"/>
          <w:sz w:val="22"/>
          <w:szCs w:val="22"/>
        </w:rPr>
        <w:t>„Ruhelage</w:t>
      </w:r>
      <w:r w:rsidR="000F1104" w:rsidRPr="000F1104">
        <w:rPr>
          <w:rFonts w:cs="Arial"/>
          <w:spacing w:val="-2"/>
          <w:sz w:val="22"/>
          <w:szCs w:val="22"/>
        </w:rPr>
        <w:t xml:space="preserve">“ das Maximum der Spannung  erreicht wird. </w:t>
      </w:r>
    </w:p>
    <w:p w:rsidR="00550126" w:rsidRPr="00694E4B" w:rsidRDefault="000F1104" w:rsidP="00694E4B">
      <w:pPr>
        <w:spacing w:after="600" w:line="276" w:lineRule="auto"/>
        <w:ind w:left="567"/>
        <w:jc w:val="left"/>
        <w:rPr>
          <w:rFonts w:cs="Arial"/>
          <w:sz w:val="22"/>
          <w:szCs w:val="22"/>
        </w:rPr>
      </w:pPr>
      <w:r w:rsidRPr="000F1104">
        <w:rPr>
          <w:rFonts w:cs="Arial"/>
          <w:sz w:val="22"/>
          <w:szCs w:val="22"/>
        </w:rPr>
        <w:t>Da der mit (</w:t>
      </w:r>
      <w:r w:rsidRPr="006049D4">
        <w:rPr>
          <w:rFonts w:cs="Arial"/>
          <w:b/>
          <w:i/>
          <w:sz w:val="22"/>
          <w:szCs w:val="22"/>
        </w:rPr>
        <w:t>g</w:t>
      </w:r>
      <w:r w:rsidRPr="000F1104">
        <w:rPr>
          <w:rFonts w:cs="Arial"/>
          <w:sz w:val="22"/>
          <w:szCs w:val="22"/>
        </w:rPr>
        <w:t>) benannte Kurvenabschnitt (nahezu) identisch zu dem entsprechenden Ku</w:t>
      </w:r>
      <w:r w:rsidRPr="000F1104">
        <w:rPr>
          <w:rFonts w:cs="Arial"/>
          <w:sz w:val="22"/>
          <w:szCs w:val="22"/>
        </w:rPr>
        <w:t>r</w:t>
      </w:r>
      <w:r w:rsidR="006049D4">
        <w:rPr>
          <w:rFonts w:cs="Arial"/>
          <w:sz w:val="22"/>
          <w:szCs w:val="22"/>
        </w:rPr>
        <w:t>venabschnitt der Abbildung 13</w:t>
      </w:r>
      <w:r w:rsidRPr="000F1104">
        <w:rPr>
          <w:rFonts w:cs="Arial"/>
          <w:sz w:val="22"/>
          <w:szCs w:val="22"/>
        </w:rPr>
        <w:t xml:space="preserve"> ist, muss sich der Leiter während dieser „Phase“ zwischen den Schenkeln des Magneten bewegt haben. Er wird sich also von der </w:t>
      </w:r>
      <w:r w:rsidR="00CF080C">
        <w:rPr>
          <w:rFonts w:cs="Arial"/>
          <w:sz w:val="22"/>
          <w:szCs w:val="22"/>
        </w:rPr>
        <w:t>„</w:t>
      </w:r>
      <w:r w:rsidRPr="000F1104">
        <w:rPr>
          <w:rFonts w:cs="Arial"/>
          <w:sz w:val="22"/>
          <w:szCs w:val="22"/>
        </w:rPr>
        <w:t>Ruhelage</w:t>
      </w:r>
      <w:r w:rsidR="00CF080C">
        <w:rPr>
          <w:rFonts w:cs="Arial"/>
          <w:sz w:val="22"/>
          <w:szCs w:val="22"/>
        </w:rPr>
        <w:t>“</w:t>
      </w:r>
      <w:r w:rsidRPr="000F1104">
        <w:rPr>
          <w:rFonts w:cs="Arial"/>
          <w:sz w:val="22"/>
          <w:szCs w:val="22"/>
        </w:rPr>
        <w:t xml:space="preserve">  weiter in das Magnetfeld „hinein“ bewegt haben, wobei die Geschwindigkeit und somit die Indu</w:t>
      </w:r>
      <w:r w:rsidRPr="000F1104">
        <w:rPr>
          <w:rFonts w:cs="Arial"/>
          <w:sz w:val="22"/>
          <w:szCs w:val="22"/>
        </w:rPr>
        <w:t>k</w:t>
      </w:r>
      <w:r w:rsidRPr="000F1104">
        <w:rPr>
          <w:rFonts w:cs="Arial"/>
          <w:sz w:val="22"/>
          <w:szCs w:val="22"/>
        </w:rPr>
        <w:t xml:space="preserve">tionsspannung bis zum Umkehrpunkt bis auf </w:t>
      </w:r>
      <w:proofErr w:type="spellStart"/>
      <w:r w:rsidRPr="000F1104">
        <w:rPr>
          <w:rFonts w:cs="Arial"/>
          <w:sz w:val="22"/>
          <w:szCs w:val="22"/>
        </w:rPr>
        <w:t>Null</w:t>
      </w:r>
      <w:proofErr w:type="spellEnd"/>
      <w:r w:rsidRPr="000F1104">
        <w:rPr>
          <w:rFonts w:cs="Arial"/>
          <w:sz w:val="22"/>
          <w:szCs w:val="22"/>
        </w:rPr>
        <w:t xml:space="preserve"> abnehmen. Danach nehmen die G</w:t>
      </w:r>
      <w:r w:rsidRPr="000F1104">
        <w:rPr>
          <w:rFonts w:cs="Arial"/>
          <w:sz w:val="22"/>
          <w:szCs w:val="22"/>
        </w:rPr>
        <w:t>e</w:t>
      </w:r>
      <w:r w:rsidRPr="000F1104">
        <w:rPr>
          <w:rFonts w:cs="Arial"/>
          <w:sz w:val="22"/>
          <w:szCs w:val="22"/>
        </w:rPr>
        <w:t>schwindigkeit des Leiters und die Induktionsspannung dem Betrage nach wieder zu, bis „beim Durchgang durch die Ruhelage“ das Minimum der Spannung er</w:t>
      </w:r>
      <w:r w:rsidR="00AA4EBA">
        <w:rPr>
          <w:rFonts w:cs="Arial"/>
          <w:sz w:val="22"/>
          <w:szCs w:val="22"/>
        </w:rPr>
        <w:t>reicht wird.</w:t>
      </w:r>
    </w:p>
    <w:sectPr w:rsidR="00550126" w:rsidRPr="00694E4B" w:rsidSect="00484235">
      <w:headerReference w:type="even" r:id="rId193"/>
      <w:headerReference w:type="default" r:id="rId194"/>
      <w:footerReference w:type="even" r:id="rId195"/>
      <w:footerReference w:type="default" r:id="rId196"/>
      <w:headerReference w:type="first" r:id="rId197"/>
      <w:footerReference w:type="first" r:id="rId198"/>
      <w:pgSz w:w="11906" w:h="16838"/>
      <w:pgMar w:top="1134" w:right="1134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D1639" w:rsidRDefault="009D1639" w:rsidP="003464D6">
      <w:r>
        <w:separator/>
      </w:r>
    </w:p>
  </w:endnote>
  <w:endnote w:type="continuationSeparator" w:id="0">
    <w:p w:rsidR="009D1639" w:rsidRDefault="009D1639" w:rsidP="003464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DotumChe">
    <w:panose1 w:val="020B0609000101010101"/>
    <w:charset w:val="81"/>
    <w:family w:val="modern"/>
    <w:pitch w:val="fixed"/>
    <w:sig w:usb0="B00002AF" w:usb1="69D77CFB" w:usb2="00000030" w:usb3="00000000" w:csb0="0008009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64D6" w:rsidRDefault="003464D6">
    <w:pPr>
      <w:pStyle w:val="Fuzeil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64D6" w:rsidRDefault="003464D6">
    <w:pPr>
      <w:pStyle w:val="Fuzeile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64D6" w:rsidRDefault="003464D6">
    <w:pPr>
      <w:pStyle w:val="Fuzeil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D1639" w:rsidRDefault="009D1639" w:rsidP="003464D6">
      <w:r>
        <w:separator/>
      </w:r>
    </w:p>
  </w:footnote>
  <w:footnote w:type="continuationSeparator" w:id="0">
    <w:p w:rsidR="009D1639" w:rsidRDefault="009D1639" w:rsidP="003464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64D6" w:rsidRDefault="003464D6">
    <w:pPr>
      <w:pStyle w:val="Kopfzeil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64D6" w:rsidRDefault="003464D6">
    <w:pPr>
      <w:pStyle w:val="Kopfzeil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464D6" w:rsidRDefault="003464D6">
    <w:pPr>
      <w:pStyle w:val="Kopfzeil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E915EF"/>
    <w:multiLevelType w:val="hybridMultilevel"/>
    <w:tmpl w:val="3DA8A9D4"/>
    <w:lvl w:ilvl="0" w:tplc="102249FE">
      <w:start w:val="1"/>
      <w:numFmt w:val="bullet"/>
      <w:pStyle w:val="Aufzhlungszeichen1"/>
      <w:lvlText w:val=""/>
      <w:lvlJc w:val="left"/>
      <w:pPr>
        <w:tabs>
          <w:tab w:val="num" w:pos="284"/>
        </w:tabs>
        <w:ind w:left="284" w:hanging="284"/>
      </w:pPr>
      <w:rPr>
        <w:rFonts w:ascii="Symbol" w:hAnsi="Symbol" w:hint="default"/>
        <w:sz w:val="22"/>
        <w:szCs w:val="22"/>
      </w:rPr>
    </w:lvl>
    <w:lvl w:ilvl="1" w:tplc="0407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2A9256D6"/>
    <w:multiLevelType w:val="hybridMultilevel"/>
    <w:tmpl w:val="7396AA70"/>
    <w:lvl w:ilvl="0" w:tplc="0407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2">
    <w:nsid w:val="62551F40"/>
    <w:multiLevelType w:val="hybridMultilevel"/>
    <w:tmpl w:val="3DEE2526"/>
    <w:lvl w:ilvl="0" w:tplc="102249FE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  <w:sz w:val="22"/>
        <w:szCs w:val="22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6EDC46A3"/>
    <w:multiLevelType w:val="hybridMultilevel"/>
    <w:tmpl w:val="5F3AA17A"/>
    <w:lvl w:ilvl="0" w:tplc="0407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</w:num>
  <w:num w:numId="3">
    <w:abstractNumId w:val="2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removePersonalInformation/>
  <w:removeDateAndTime/>
  <w:proofState w:spelling="clean" w:grammar="clean"/>
  <w:defaultTabStop w:val="708"/>
  <w:autoHyphenation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00E1"/>
    <w:rsid w:val="0000379E"/>
    <w:rsid w:val="00003E88"/>
    <w:rsid w:val="00005E53"/>
    <w:rsid w:val="00014530"/>
    <w:rsid w:val="00015792"/>
    <w:rsid w:val="00015D38"/>
    <w:rsid w:val="00023205"/>
    <w:rsid w:val="00024AF0"/>
    <w:rsid w:val="00027AA6"/>
    <w:rsid w:val="00027D90"/>
    <w:rsid w:val="00030329"/>
    <w:rsid w:val="00035A62"/>
    <w:rsid w:val="000378C7"/>
    <w:rsid w:val="000379D9"/>
    <w:rsid w:val="00037E1B"/>
    <w:rsid w:val="0004022E"/>
    <w:rsid w:val="00042B0C"/>
    <w:rsid w:val="000449B9"/>
    <w:rsid w:val="000529E9"/>
    <w:rsid w:val="00055543"/>
    <w:rsid w:val="00057FA5"/>
    <w:rsid w:val="00063F89"/>
    <w:rsid w:val="000712BE"/>
    <w:rsid w:val="0007466D"/>
    <w:rsid w:val="00086BE4"/>
    <w:rsid w:val="00090436"/>
    <w:rsid w:val="000A0B03"/>
    <w:rsid w:val="000A3D20"/>
    <w:rsid w:val="000B5A1D"/>
    <w:rsid w:val="000B78D3"/>
    <w:rsid w:val="000C038F"/>
    <w:rsid w:val="000C2E41"/>
    <w:rsid w:val="000C390C"/>
    <w:rsid w:val="000D5A1B"/>
    <w:rsid w:val="000D605B"/>
    <w:rsid w:val="000D7EE4"/>
    <w:rsid w:val="000E66BA"/>
    <w:rsid w:val="000F1104"/>
    <w:rsid w:val="000F21E8"/>
    <w:rsid w:val="00100D4C"/>
    <w:rsid w:val="001019BA"/>
    <w:rsid w:val="001117BF"/>
    <w:rsid w:val="0011185E"/>
    <w:rsid w:val="00122D28"/>
    <w:rsid w:val="001272D1"/>
    <w:rsid w:val="00136714"/>
    <w:rsid w:val="00140788"/>
    <w:rsid w:val="00141834"/>
    <w:rsid w:val="0014407F"/>
    <w:rsid w:val="00146488"/>
    <w:rsid w:val="001503F3"/>
    <w:rsid w:val="00154649"/>
    <w:rsid w:val="001562CA"/>
    <w:rsid w:val="00180D8A"/>
    <w:rsid w:val="0018163A"/>
    <w:rsid w:val="00185354"/>
    <w:rsid w:val="00187240"/>
    <w:rsid w:val="00192543"/>
    <w:rsid w:val="00192D80"/>
    <w:rsid w:val="001936FC"/>
    <w:rsid w:val="00194683"/>
    <w:rsid w:val="001A30BB"/>
    <w:rsid w:val="001A794B"/>
    <w:rsid w:val="001B2854"/>
    <w:rsid w:val="001C2C82"/>
    <w:rsid w:val="001D301F"/>
    <w:rsid w:val="001D3376"/>
    <w:rsid w:val="001D411D"/>
    <w:rsid w:val="001E1CA8"/>
    <w:rsid w:val="001E40F4"/>
    <w:rsid w:val="00200CB4"/>
    <w:rsid w:val="002010D5"/>
    <w:rsid w:val="00203889"/>
    <w:rsid w:val="00214AD5"/>
    <w:rsid w:val="00217D16"/>
    <w:rsid w:val="00220306"/>
    <w:rsid w:val="0022210C"/>
    <w:rsid w:val="002240B7"/>
    <w:rsid w:val="00225BCF"/>
    <w:rsid w:val="00230E75"/>
    <w:rsid w:val="00241178"/>
    <w:rsid w:val="0024235A"/>
    <w:rsid w:val="00242D14"/>
    <w:rsid w:val="0025197C"/>
    <w:rsid w:val="00263103"/>
    <w:rsid w:val="0026510A"/>
    <w:rsid w:val="00273D71"/>
    <w:rsid w:val="00274A2E"/>
    <w:rsid w:val="0027500A"/>
    <w:rsid w:val="00280802"/>
    <w:rsid w:val="00283AB9"/>
    <w:rsid w:val="00285808"/>
    <w:rsid w:val="00285E5E"/>
    <w:rsid w:val="00286F33"/>
    <w:rsid w:val="002A4A20"/>
    <w:rsid w:val="002A68EC"/>
    <w:rsid w:val="002A6A62"/>
    <w:rsid w:val="002A797A"/>
    <w:rsid w:val="002C2B65"/>
    <w:rsid w:val="002C4C61"/>
    <w:rsid w:val="002C6B28"/>
    <w:rsid w:val="002D06FE"/>
    <w:rsid w:val="002D615A"/>
    <w:rsid w:val="002F65E2"/>
    <w:rsid w:val="00306964"/>
    <w:rsid w:val="003076C0"/>
    <w:rsid w:val="003148C1"/>
    <w:rsid w:val="00314BF5"/>
    <w:rsid w:val="003250ED"/>
    <w:rsid w:val="0034558D"/>
    <w:rsid w:val="003464D6"/>
    <w:rsid w:val="0035042B"/>
    <w:rsid w:val="003603A4"/>
    <w:rsid w:val="003611B2"/>
    <w:rsid w:val="003729D7"/>
    <w:rsid w:val="00390BA6"/>
    <w:rsid w:val="003A540C"/>
    <w:rsid w:val="003A59B3"/>
    <w:rsid w:val="003C059E"/>
    <w:rsid w:val="003C0E7E"/>
    <w:rsid w:val="003C1E02"/>
    <w:rsid w:val="003C2ED8"/>
    <w:rsid w:val="003C2F7B"/>
    <w:rsid w:val="003D6EDF"/>
    <w:rsid w:val="003D7360"/>
    <w:rsid w:val="003D7B53"/>
    <w:rsid w:val="003E12DB"/>
    <w:rsid w:val="003F2294"/>
    <w:rsid w:val="003F5D55"/>
    <w:rsid w:val="00400AAC"/>
    <w:rsid w:val="00420718"/>
    <w:rsid w:val="004223D4"/>
    <w:rsid w:val="004366FF"/>
    <w:rsid w:val="00443B44"/>
    <w:rsid w:val="00450437"/>
    <w:rsid w:val="004521E2"/>
    <w:rsid w:val="00455F48"/>
    <w:rsid w:val="00457701"/>
    <w:rsid w:val="00462A49"/>
    <w:rsid w:val="0046725E"/>
    <w:rsid w:val="00471A4F"/>
    <w:rsid w:val="00480FC8"/>
    <w:rsid w:val="00484235"/>
    <w:rsid w:val="0048537E"/>
    <w:rsid w:val="00485FCB"/>
    <w:rsid w:val="004978E9"/>
    <w:rsid w:val="004A2D9D"/>
    <w:rsid w:val="004A68E7"/>
    <w:rsid w:val="004B780C"/>
    <w:rsid w:val="004C0F25"/>
    <w:rsid w:val="004C32F3"/>
    <w:rsid w:val="004C6AEC"/>
    <w:rsid w:val="004C752F"/>
    <w:rsid w:val="004C7848"/>
    <w:rsid w:val="004D3E3F"/>
    <w:rsid w:val="004D63DC"/>
    <w:rsid w:val="004E37D7"/>
    <w:rsid w:val="004E588E"/>
    <w:rsid w:val="004F1015"/>
    <w:rsid w:val="004F2EA0"/>
    <w:rsid w:val="004F5B83"/>
    <w:rsid w:val="004F72AB"/>
    <w:rsid w:val="005028EA"/>
    <w:rsid w:val="00502FE5"/>
    <w:rsid w:val="00512CB7"/>
    <w:rsid w:val="005242B2"/>
    <w:rsid w:val="0052605F"/>
    <w:rsid w:val="00534B9C"/>
    <w:rsid w:val="00537D2D"/>
    <w:rsid w:val="00542013"/>
    <w:rsid w:val="00545A3D"/>
    <w:rsid w:val="00550126"/>
    <w:rsid w:val="00556840"/>
    <w:rsid w:val="00561805"/>
    <w:rsid w:val="005745D7"/>
    <w:rsid w:val="005758C3"/>
    <w:rsid w:val="005823A0"/>
    <w:rsid w:val="00583E40"/>
    <w:rsid w:val="005859D4"/>
    <w:rsid w:val="005909A1"/>
    <w:rsid w:val="005940E8"/>
    <w:rsid w:val="00594A05"/>
    <w:rsid w:val="00595975"/>
    <w:rsid w:val="00595A2F"/>
    <w:rsid w:val="00595B05"/>
    <w:rsid w:val="005A0AB9"/>
    <w:rsid w:val="005A4E96"/>
    <w:rsid w:val="005B3732"/>
    <w:rsid w:val="005B4DFA"/>
    <w:rsid w:val="005B6CD0"/>
    <w:rsid w:val="005C557F"/>
    <w:rsid w:val="005D37F9"/>
    <w:rsid w:val="005E1643"/>
    <w:rsid w:val="005E78F8"/>
    <w:rsid w:val="005F0171"/>
    <w:rsid w:val="00603F7F"/>
    <w:rsid w:val="006049D4"/>
    <w:rsid w:val="00611E84"/>
    <w:rsid w:val="00612981"/>
    <w:rsid w:val="00613DE5"/>
    <w:rsid w:val="00614BB0"/>
    <w:rsid w:val="00620A3C"/>
    <w:rsid w:val="006215D9"/>
    <w:rsid w:val="00635E51"/>
    <w:rsid w:val="006437AA"/>
    <w:rsid w:val="0065111E"/>
    <w:rsid w:val="00656A0B"/>
    <w:rsid w:val="006622C9"/>
    <w:rsid w:val="00676665"/>
    <w:rsid w:val="00683C63"/>
    <w:rsid w:val="00686764"/>
    <w:rsid w:val="00687FED"/>
    <w:rsid w:val="006910DC"/>
    <w:rsid w:val="00691D01"/>
    <w:rsid w:val="00694E4B"/>
    <w:rsid w:val="006A11DD"/>
    <w:rsid w:val="006A6215"/>
    <w:rsid w:val="006A6C1E"/>
    <w:rsid w:val="006A6C64"/>
    <w:rsid w:val="006A76FF"/>
    <w:rsid w:val="006B04AB"/>
    <w:rsid w:val="006B4D4A"/>
    <w:rsid w:val="006B5030"/>
    <w:rsid w:val="006C24B5"/>
    <w:rsid w:val="006D2190"/>
    <w:rsid w:val="006E5E72"/>
    <w:rsid w:val="006F73A1"/>
    <w:rsid w:val="00706E48"/>
    <w:rsid w:val="0070715A"/>
    <w:rsid w:val="00713BC4"/>
    <w:rsid w:val="00715B94"/>
    <w:rsid w:val="0072120D"/>
    <w:rsid w:val="00723DE8"/>
    <w:rsid w:val="007306DB"/>
    <w:rsid w:val="007378BB"/>
    <w:rsid w:val="00742FEE"/>
    <w:rsid w:val="0075738F"/>
    <w:rsid w:val="007614D9"/>
    <w:rsid w:val="00763CDB"/>
    <w:rsid w:val="00764209"/>
    <w:rsid w:val="00776042"/>
    <w:rsid w:val="00782281"/>
    <w:rsid w:val="0079227B"/>
    <w:rsid w:val="00792B6F"/>
    <w:rsid w:val="00793971"/>
    <w:rsid w:val="00793A75"/>
    <w:rsid w:val="007A539B"/>
    <w:rsid w:val="007C33FC"/>
    <w:rsid w:val="007C4447"/>
    <w:rsid w:val="007C48AC"/>
    <w:rsid w:val="007C51C4"/>
    <w:rsid w:val="007C5D4D"/>
    <w:rsid w:val="007D0F04"/>
    <w:rsid w:val="007D1D67"/>
    <w:rsid w:val="007D3FC0"/>
    <w:rsid w:val="007D4AF6"/>
    <w:rsid w:val="007F16AE"/>
    <w:rsid w:val="00806038"/>
    <w:rsid w:val="008127D3"/>
    <w:rsid w:val="0082475A"/>
    <w:rsid w:val="0082725D"/>
    <w:rsid w:val="00834037"/>
    <w:rsid w:val="00836F8E"/>
    <w:rsid w:val="00843218"/>
    <w:rsid w:val="00855090"/>
    <w:rsid w:val="00856E67"/>
    <w:rsid w:val="0087443F"/>
    <w:rsid w:val="00890494"/>
    <w:rsid w:val="00892A9A"/>
    <w:rsid w:val="00895329"/>
    <w:rsid w:val="008A4C34"/>
    <w:rsid w:val="008A7165"/>
    <w:rsid w:val="008B0383"/>
    <w:rsid w:val="008B0C27"/>
    <w:rsid w:val="008B440B"/>
    <w:rsid w:val="008B5F9D"/>
    <w:rsid w:val="008C1979"/>
    <w:rsid w:val="008C589A"/>
    <w:rsid w:val="008D1FE3"/>
    <w:rsid w:val="008D384B"/>
    <w:rsid w:val="008E0B09"/>
    <w:rsid w:val="008E79E5"/>
    <w:rsid w:val="008F2EFD"/>
    <w:rsid w:val="008F787E"/>
    <w:rsid w:val="009000E1"/>
    <w:rsid w:val="009034A9"/>
    <w:rsid w:val="00904844"/>
    <w:rsid w:val="00904E88"/>
    <w:rsid w:val="00905544"/>
    <w:rsid w:val="00907854"/>
    <w:rsid w:val="00915BF9"/>
    <w:rsid w:val="00927733"/>
    <w:rsid w:val="0093732D"/>
    <w:rsid w:val="009422AF"/>
    <w:rsid w:val="00951065"/>
    <w:rsid w:val="00964A44"/>
    <w:rsid w:val="00973DDD"/>
    <w:rsid w:val="0097799F"/>
    <w:rsid w:val="00980755"/>
    <w:rsid w:val="00987FE4"/>
    <w:rsid w:val="009976D6"/>
    <w:rsid w:val="009A3332"/>
    <w:rsid w:val="009A40CB"/>
    <w:rsid w:val="009A4465"/>
    <w:rsid w:val="009A4723"/>
    <w:rsid w:val="009B0D92"/>
    <w:rsid w:val="009C004D"/>
    <w:rsid w:val="009C7411"/>
    <w:rsid w:val="009C79D1"/>
    <w:rsid w:val="009D1639"/>
    <w:rsid w:val="009D3926"/>
    <w:rsid w:val="009D4402"/>
    <w:rsid w:val="009E56E8"/>
    <w:rsid w:val="00A14236"/>
    <w:rsid w:val="00A35E41"/>
    <w:rsid w:val="00A37E9E"/>
    <w:rsid w:val="00A403A1"/>
    <w:rsid w:val="00A413BA"/>
    <w:rsid w:val="00A42783"/>
    <w:rsid w:val="00A4400C"/>
    <w:rsid w:val="00A449C2"/>
    <w:rsid w:val="00A47379"/>
    <w:rsid w:val="00A47890"/>
    <w:rsid w:val="00A5030F"/>
    <w:rsid w:val="00A52B99"/>
    <w:rsid w:val="00A55AE9"/>
    <w:rsid w:val="00A56301"/>
    <w:rsid w:val="00A56BBC"/>
    <w:rsid w:val="00A57072"/>
    <w:rsid w:val="00A81F44"/>
    <w:rsid w:val="00A91FCF"/>
    <w:rsid w:val="00A92C27"/>
    <w:rsid w:val="00A972A1"/>
    <w:rsid w:val="00AA3EB6"/>
    <w:rsid w:val="00AA41CC"/>
    <w:rsid w:val="00AA4EBA"/>
    <w:rsid w:val="00AA50A7"/>
    <w:rsid w:val="00AA53FB"/>
    <w:rsid w:val="00AA69D6"/>
    <w:rsid w:val="00AA70A7"/>
    <w:rsid w:val="00AB0CAA"/>
    <w:rsid w:val="00AB7181"/>
    <w:rsid w:val="00AC53F3"/>
    <w:rsid w:val="00AD7FD1"/>
    <w:rsid w:val="00AE00AA"/>
    <w:rsid w:val="00AE2F4A"/>
    <w:rsid w:val="00AE4D35"/>
    <w:rsid w:val="00AE4EDE"/>
    <w:rsid w:val="00AE7736"/>
    <w:rsid w:val="00AF2C6C"/>
    <w:rsid w:val="00B03903"/>
    <w:rsid w:val="00B04E86"/>
    <w:rsid w:val="00B04F98"/>
    <w:rsid w:val="00B108ED"/>
    <w:rsid w:val="00B17366"/>
    <w:rsid w:val="00B33306"/>
    <w:rsid w:val="00B3469C"/>
    <w:rsid w:val="00B368D1"/>
    <w:rsid w:val="00B374BC"/>
    <w:rsid w:val="00B37A48"/>
    <w:rsid w:val="00B4423C"/>
    <w:rsid w:val="00B47623"/>
    <w:rsid w:val="00B72DC3"/>
    <w:rsid w:val="00B96F8D"/>
    <w:rsid w:val="00BB32A9"/>
    <w:rsid w:val="00BB4EB0"/>
    <w:rsid w:val="00BB53FC"/>
    <w:rsid w:val="00BC3AE7"/>
    <w:rsid w:val="00BC6BD9"/>
    <w:rsid w:val="00BD1723"/>
    <w:rsid w:val="00BE228B"/>
    <w:rsid w:val="00BE3ED0"/>
    <w:rsid w:val="00BE7EFB"/>
    <w:rsid w:val="00BF46C4"/>
    <w:rsid w:val="00BF531E"/>
    <w:rsid w:val="00BF5398"/>
    <w:rsid w:val="00BF7E33"/>
    <w:rsid w:val="00C06425"/>
    <w:rsid w:val="00C06AB8"/>
    <w:rsid w:val="00C14084"/>
    <w:rsid w:val="00C32812"/>
    <w:rsid w:val="00C33459"/>
    <w:rsid w:val="00C33C02"/>
    <w:rsid w:val="00C36BED"/>
    <w:rsid w:val="00C41F8B"/>
    <w:rsid w:val="00C431D2"/>
    <w:rsid w:val="00C47EB3"/>
    <w:rsid w:val="00C50B45"/>
    <w:rsid w:val="00C520BA"/>
    <w:rsid w:val="00C523CC"/>
    <w:rsid w:val="00C674D9"/>
    <w:rsid w:val="00C75558"/>
    <w:rsid w:val="00C80F32"/>
    <w:rsid w:val="00C824DE"/>
    <w:rsid w:val="00C91CAF"/>
    <w:rsid w:val="00C93DBB"/>
    <w:rsid w:val="00C976FA"/>
    <w:rsid w:val="00CA42A8"/>
    <w:rsid w:val="00CA75BB"/>
    <w:rsid w:val="00CB0B35"/>
    <w:rsid w:val="00CB36A5"/>
    <w:rsid w:val="00CB51F1"/>
    <w:rsid w:val="00CC0DFE"/>
    <w:rsid w:val="00CC3320"/>
    <w:rsid w:val="00CC721A"/>
    <w:rsid w:val="00CD1B74"/>
    <w:rsid w:val="00CD50B5"/>
    <w:rsid w:val="00CF080C"/>
    <w:rsid w:val="00CF6139"/>
    <w:rsid w:val="00D039A9"/>
    <w:rsid w:val="00D04368"/>
    <w:rsid w:val="00D06351"/>
    <w:rsid w:val="00D1418C"/>
    <w:rsid w:val="00D167F1"/>
    <w:rsid w:val="00D200DA"/>
    <w:rsid w:val="00D267C4"/>
    <w:rsid w:val="00D3115B"/>
    <w:rsid w:val="00D33886"/>
    <w:rsid w:val="00D3594F"/>
    <w:rsid w:val="00D40D29"/>
    <w:rsid w:val="00D52E9B"/>
    <w:rsid w:val="00D53326"/>
    <w:rsid w:val="00D55867"/>
    <w:rsid w:val="00D56F72"/>
    <w:rsid w:val="00D636E2"/>
    <w:rsid w:val="00D679FC"/>
    <w:rsid w:val="00D730AD"/>
    <w:rsid w:val="00D738B7"/>
    <w:rsid w:val="00D73C3C"/>
    <w:rsid w:val="00D8264B"/>
    <w:rsid w:val="00D83C83"/>
    <w:rsid w:val="00D90AB5"/>
    <w:rsid w:val="00D94725"/>
    <w:rsid w:val="00DA2373"/>
    <w:rsid w:val="00DA403C"/>
    <w:rsid w:val="00DA48D1"/>
    <w:rsid w:val="00DB44C6"/>
    <w:rsid w:val="00DC18D6"/>
    <w:rsid w:val="00DC1AAC"/>
    <w:rsid w:val="00DD2C5E"/>
    <w:rsid w:val="00DD3F23"/>
    <w:rsid w:val="00DD57E9"/>
    <w:rsid w:val="00DE1053"/>
    <w:rsid w:val="00DE2B65"/>
    <w:rsid w:val="00DF62D7"/>
    <w:rsid w:val="00DF74F1"/>
    <w:rsid w:val="00E11E3B"/>
    <w:rsid w:val="00E21351"/>
    <w:rsid w:val="00E24C41"/>
    <w:rsid w:val="00E250C9"/>
    <w:rsid w:val="00E26E10"/>
    <w:rsid w:val="00E31922"/>
    <w:rsid w:val="00E31CCA"/>
    <w:rsid w:val="00E35AFE"/>
    <w:rsid w:val="00E52D78"/>
    <w:rsid w:val="00E66EB8"/>
    <w:rsid w:val="00E74318"/>
    <w:rsid w:val="00E772F0"/>
    <w:rsid w:val="00E8136C"/>
    <w:rsid w:val="00E828FB"/>
    <w:rsid w:val="00E85F21"/>
    <w:rsid w:val="00E85F59"/>
    <w:rsid w:val="00EA4745"/>
    <w:rsid w:val="00EB4191"/>
    <w:rsid w:val="00EC57D0"/>
    <w:rsid w:val="00EC7ADF"/>
    <w:rsid w:val="00ED1B70"/>
    <w:rsid w:val="00ED3818"/>
    <w:rsid w:val="00ED5EE0"/>
    <w:rsid w:val="00ED6489"/>
    <w:rsid w:val="00ED7D5F"/>
    <w:rsid w:val="00EE4957"/>
    <w:rsid w:val="00EF24F7"/>
    <w:rsid w:val="00EF2FC1"/>
    <w:rsid w:val="00EF44C0"/>
    <w:rsid w:val="00F12411"/>
    <w:rsid w:val="00F154D1"/>
    <w:rsid w:val="00F25BD6"/>
    <w:rsid w:val="00F25DD6"/>
    <w:rsid w:val="00F37C39"/>
    <w:rsid w:val="00F43072"/>
    <w:rsid w:val="00F432A7"/>
    <w:rsid w:val="00F46D31"/>
    <w:rsid w:val="00F50C92"/>
    <w:rsid w:val="00F50DAE"/>
    <w:rsid w:val="00F661B3"/>
    <w:rsid w:val="00F750C7"/>
    <w:rsid w:val="00F77B7D"/>
    <w:rsid w:val="00F960CB"/>
    <w:rsid w:val="00FA0A36"/>
    <w:rsid w:val="00FA2802"/>
    <w:rsid w:val="00FA5470"/>
    <w:rsid w:val="00FB1FA5"/>
    <w:rsid w:val="00FB5197"/>
    <w:rsid w:val="00FC0FC9"/>
    <w:rsid w:val="00FC4457"/>
    <w:rsid w:val="00FD480C"/>
    <w:rsid w:val="00FD4EB4"/>
    <w:rsid w:val="00FD586F"/>
    <w:rsid w:val="00FE1CDC"/>
    <w:rsid w:val="00FE67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A42783"/>
    <w:pPr>
      <w:spacing w:after="0" w:line="240" w:lineRule="auto"/>
      <w:jc w:val="both"/>
    </w:pPr>
    <w:rPr>
      <w:rFonts w:ascii="Arial" w:eastAsia="Times New Roman" w:hAnsi="Arial" w:cs="Times New Roman"/>
      <w:sz w:val="24"/>
      <w:szCs w:val="20"/>
      <w:lang w:eastAsia="de-DE"/>
    </w:rPr>
  </w:style>
  <w:style w:type="paragraph" w:styleId="berschrift1">
    <w:name w:val="heading 1"/>
    <w:next w:val="Standard"/>
    <w:link w:val="berschrift1Zchn"/>
    <w:qFormat/>
    <w:rsid w:val="00DF74F1"/>
    <w:pPr>
      <w:keepNext/>
      <w:widowControl w:val="0"/>
      <w:tabs>
        <w:tab w:val="left" w:pos="567"/>
      </w:tabs>
      <w:spacing w:after="160" w:line="240" w:lineRule="auto"/>
      <w:ind w:left="567" w:hanging="567"/>
      <w:outlineLvl w:val="0"/>
    </w:pPr>
    <w:rPr>
      <w:rFonts w:ascii="Liberation Sans" w:eastAsia="Times New Roman" w:hAnsi="Liberation Sans" w:cs="Times New Roman"/>
      <w:b/>
      <w:sz w:val="26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rsid w:val="00DF74F1"/>
    <w:rPr>
      <w:rFonts w:ascii="Liberation Sans" w:eastAsia="Times New Roman" w:hAnsi="Liberation Sans" w:cs="Times New Roman"/>
      <w:b/>
      <w:sz w:val="26"/>
      <w:lang w:eastAsia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E7736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E7736"/>
    <w:rPr>
      <w:rFonts w:ascii="Tahoma" w:eastAsia="Times New Roman" w:hAnsi="Tahoma" w:cs="Tahoma"/>
      <w:sz w:val="16"/>
      <w:szCs w:val="16"/>
      <w:lang w:eastAsia="de-DE"/>
    </w:rPr>
  </w:style>
  <w:style w:type="paragraph" w:styleId="StandardWeb">
    <w:name w:val="Normal (Web)"/>
    <w:basedOn w:val="Standard"/>
    <w:uiPriority w:val="99"/>
    <w:unhideWhenUsed/>
    <w:rsid w:val="008B0383"/>
    <w:pPr>
      <w:spacing w:before="100" w:beforeAutospacing="1" w:after="100" w:afterAutospacing="1"/>
      <w:jc w:val="left"/>
    </w:pPr>
    <w:rPr>
      <w:rFonts w:ascii="Times New Roman" w:eastAsiaTheme="minorEastAsia" w:hAnsi="Times New Roman"/>
      <w:szCs w:val="24"/>
    </w:rPr>
  </w:style>
  <w:style w:type="paragraph" w:customStyle="1" w:styleId="berschrift-Teilaufgabe">
    <w:name w:val="Überschrift-Teilaufgabe"/>
    <w:basedOn w:val="Standard"/>
    <w:next w:val="Standard"/>
    <w:rsid w:val="001D411D"/>
    <w:pPr>
      <w:keepNext/>
      <w:tabs>
        <w:tab w:val="left" w:pos="284"/>
      </w:tabs>
      <w:spacing w:after="120"/>
      <w:jc w:val="left"/>
    </w:pPr>
    <w:rPr>
      <w:rFonts w:ascii="Liberation Sans" w:hAnsi="Liberation Sans"/>
      <w:b/>
      <w:szCs w:val="22"/>
    </w:rPr>
  </w:style>
  <w:style w:type="paragraph" w:customStyle="1" w:styleId="Aufzhlungszeichen1">
    <w:name w:val="Aufzählungszeichen1"/>
    <w:basedOn w:val="Standard"/>
    <w:next w:val="Standard"/>
    <w:rsid w:val="001D411D"/>
    <w:pPr>
      <w:numPr>
        <w:numId w:val="1"/>
      </w:numPr>
      <w:spacing w:line="248" w:lineRule="exact"/>
      <w:jc w:val="left"/>
    </w:pPr>
    <w:rPr>
      <w:rFonts w:ascii="Liberation Serif" w:hAnsi="Liberation Serif"/>
      <w:szCs w:val="22"/>
    </w:rPr>
  </w:style>
  <w:style w:type="paragraph" w:styleId="Listenabsatz">
    <w:name w:val="List Paragraph"/>
    <w:basedOn w:val="Standard"/>
    <w:uiPriority w:val="34"/>
    <w:qFormat/>
    <w:rsid w:val="005B3732"/>
    <w:pPr>
      <w:ind w:left="720"/>
      <w:contextualSpacing/>
    </w:pPr>
  </w:style>
  <w:style w:type="paragraph" w:styleId="Kommentartext">
    <w:name w:val="annotation text"/>
    <w:basedOn w:val="Standard"/>
    <w:link w:val="KommentartextZchn"/>
    <w:semiHidden/>
    <w:unhideWhenUsed/>
    <w:rsid w:val="008F787E"/>
    <w:pPr>
      <w:tabs>
        <w:tab w:val="left" w:pos="284"/>
      </w:tabs>
      <w:jc w:val="left"/>
    </w:pPr>
    <w:rPr>
      <w:rFonts w:ascii="Liberation Serif" w:hAnsi="Liberation Serif"/>
      <w:sz w:val="20"/>
    </w:rPr>
  </w:style>
  <w:style w:type="character" w:customStyle="1" w:styleId="KommentartextZchn">
    <w:name w:val="Kommentartext Zchn"/>
    <w:basedOn w:val="Absatz-Standardschriftart"/>
    <w:link w:val="Kommentartext"/>
    <w:semiHidden/>
    <w:rsid w:val="008F787E"/>
    <w:rPr>
      <w:rFonts w:ascii="Liberation Serif" w:eastAsia="Times New Roman" w:hAnsi="Liberation Serif" w:cs="Times New Roman"/>
      <w:sz w:val="20"/>
      <w:szCs w:val="20"/>
      <w:lang w:eastAsia="de-DE"/>
    </w:rPr>
  </w:style>
  <w:style w:type="character" w:styleId="Kommentarzeichen">
    <w:name w:val="annotation reference"/>
    <w:semiHidden/>
    <w:unhideWhenUsed/>
    <w:rsid w:val="008F787E"/>
    <w:rPr>
      <w:sz w:val="16"/>
      <w:szCs w:val="16"/>
    </w:rPr>
  </w:style>
  <w:style w:type="table" w:styleId="Tabellenraster">
    <w:name w:val="Table Grid"/>
    <w:basedOn w:val="NormaleTabelle"/>
    <w:uiPriority w:val="59"/>
    <w:rsid w:val="00E813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3464D6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3464D6"/>
    <w:rPr>
      <w:rFonts w:ascii="Arial" w:eastAsia="Times New Roman" w:hAnsi="Arial" w:cs="Times New Roman"/>
      <w:sz w:val="24"/>
      <w:szCs w:val="20"/>
      <w:lang w:eastAsia="de-DE"/>
    </w:rPr>
  </w:style>
  <w:style w:type="paragraph" w:styleId="Fuzeile">
    <w:name w:val="footer"/>
    <w:basedOn w:val="Standard"/>
    <w:link w:val="FuzeileZchn"/>
    <w:uiPriority w:val="99"/>
    <w:unhideWhenUsed/>
    <w:rsid w:val="003464D6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3464D6"/>
    <w:rPr>
      <w:rFonts w:ascii="Arial" w:eastAsia="Times New Roman" w:hAnsi="Arial" w:cs="Times New Roman"/>
      <w:sz w:val="24"/>
      <w:szCs w:val="20"/>
      <w:lang w:eastAsia="de-D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A42783"/>
    <w:pPr>
      <w:spacing w:after="0" w:line="240" w:lineRule="auto"/>
      <w:jc w:val="both"/>
    </w:pPr>
    <w:rPr>
      <w:rFonts w:ascii="Arial" w:eastAsia="Times New Roman" w:hAnsi="Arial" w:cs="Times New Roman"/>
      <w:sz w:val="24"/>
      <w:szCs w:val="20"/>
      <w:lang w:eastAsia="de-DE"/>
    </w:rPr>
  </w:style>
  <w:style w:type="paragraph" w:styleId="berschrift1">
    <w:name w:val="heading 1"/>
    <w:next w:val="Standard"/>
    <w:link w:val="berschrift1Zchn"/>
    <w:qFormat/>
    <w:rsid w:val="00DF74F1"/>
    <w:pPr>
      <w:keepNext/>
      <w:widowControl w:val="0"/>
      <w:tabs>
        <w:tab w:val="left" w:pos="567"/>
      </w:tabs>
      <w:spacing w:after="160" w:line="240" w:lineRule="auto"/>
      <w:ind w:left="567" w:hanging="567"/>
      <w:outlineLvl w:val="0"/>
    </w:pPr>
    <w:rPr>
      <w:rFonts w:ascii="Liberation Sans" w:eastAsia="Times New Roman" w:hAnsi="Liberation Sans" w:cs="Times New Roman"/>
      <w:b/>
      <w:sz w:val="26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rsid w:val="00DF74F1"/>
    <w:rPr>
      <w:rFonts w:ascii="Liberation Sans" w:eastAsia="Times New Roman" w:hAnsi="Liberation Sans" w:cs="Times New Roman"/>
      <w:b/>
      <w:sz w:val="26"/>
      <w:lang w:eastAsia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E7736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E7736"/>
    <w:rPr>
      <w:rFonts w:ascii="Tahoma" w:eastAsia="Times New Roman" w:hAnsi="Tahoma" w:cs="Tahoma"/>
      <w:sz w:val="16"/>
      <w:szCs w:val="16"/>
      <w:lang w:eastAsia="de-DE"/>
    </w:rPr>
  </w:style>
  <w:style w:type="paragraph" w:styleId="StandardWeb">
    <w:name w:val="Normal (Web)"/>
    <w:basedOn w:val="Standard"/>
    <w:uiPriority w:val="99"/>
    <w:unhideWhenUsed/>
    <w:rsid w:val="008B0383"/>
    <w:pPr>
      <w:spacing w:before="100" w:beforeAutospacing="1" w:after="100" w:afterAutospacing="1"/>
      <w:jc w:val="left"/>
    </w:pPr>
    <w:rPr>
      <w:rFonts w:ascii="Times New Roman" w:eastAsiaTheme="minorEastAsia" w:hAnsi="Times New Roman"/>
      <w:szCs w:val="24"/>
    </w:rPr>
  </w:style>
  <w:style w:type="paragraph" w:customStyle="1" w:styleId="berschrift-Teilaufgabe">
    <w:name w:val="Überschrift-Teilaufgabe"/>
    <w:basedOn w:val="Standard"/>
    <w:next w:val="Standard"/>
    <w:rsid w:val="001D411D"/>
    <w:pPr>
      <w:keepNext/>
      <w:tabs>
        <w:tab w:val="left" w:pos="284"/>
      </w:tabs>
      <w:spacing w:after="120"/>
      <w:jc w:val="left"/>
    </w:pPr>
    <w:rPr>
      <w:rFonts w:ascii="Liberation Sans" w:hAnsi="Liberation Sans"/>
      <w:b/>
      <w:szCs w:val="22"/>
    </w:rPr>
  </w:style>
  <w:style w:type="paragraph" w:customStyle="1" w:styleId="Aufzhlungszeichen1">
    <w:name w:val="Aufzählungszeichen1"/>
    <w:basedOn w:val="Standard"/>
    <w:next w:val="Standard"/>
    <w:rsid w:val="001D411D"/>
    <w:pPr>
      <w:numPr>
        <w:numId w:val="1"/>
      </w:numPr>
      <w:spacing w:line="248" w:lineRule="exact"/>
      <w:jc w:val="left"/>
    </w:pPr>
    <w:rPr>
      <w:rFonts w:ascii="Liberation Serif" w:hAnsi="Liberation Serif"/>
      <w:szCs w:val="22"/>
    </w:rPr>
  </w:style>
  <w:style w:type="paragraph" w:styleId="Listenabsatz">
    <w:name w:val="List Paragraph"/>
    <w:basedOn w:val="Standard"/>
    <w:uiPriority w:val="34"/>
    <w:qFormat/>
    <w:rsid w:val="005B3732"/>
    <w:pPr>
      <w:ind w:left="720"/>
      <w:contextualSpacing/>
    </w:pPr>
  </w:style>
  <w:style w:type="paragraph" w:styleId="Kommentartext">
    <w:name w:val="annotation text"/>
    <w:basedOn w:val="Standard"/>
    <w:link w:val="KommentartextZchn"/>
    <w:semiHidden/>
    <w:unhideWhenUsed/>
    <w:rsid w:val="008F787E"/>
    <w:pPr>
      <w:tabs>
        <w:tab w:val="left" w:pos="284"/>
      </w:tabs>
      <w:jc w:val="left"/>
    </w:pPr>
    <w:rPr>
      <w:rFonts w:ascii="Liberation Serif" w:hAnsi="Liberation Serif"/>
      <w:sz w:val="20"/>
    </w:rPr>
  </w:style>
  <w:style w:type="character" w:customStyle="1" w:styleId="KommentartextZchn">
    <w:name w:val="Kommentartext Zchn"/>
    <w:basedOn w:val="Absatz-Standardschriftart"/>
    <w:link w:val="Kommentartext"/>
    <w:semiHidden/>
    <w:rsid w:val="008F787E"/>
    <w:rPr>
      <w:rFonts w:ascii="Liberation Serif" w:eastAsia="Times New Roman" w:hAnsi="Liberation Serif" w:cs="Times New Roman"/>
      <w:sz w:val="20"/>
      <w:szCs w:val="20"/>
      <w:lang w:eastAsia="de-DE"/>
    </w:rPr>
  </w:style>
  <w:style w:type="character" w:styleId="Kommentarzeichen">
    <w:name w:val="annotation reference"/>
    <w:semiHidden/>
    <w:unhideWhenUsed/>
    <w:rsid w:val="008F787E"/>
    <w:rPr>
      <w:sz w:val="16"/>
      <w:szCs w:val="16"/>
    </w:rPr>
  </w:style>
  <w:style w:type="table" w:styleId="Tabellenraster">
    <w:name w:val="Table Grid"/>
    <w:basedOn w:val="NormaleTabelle"/>
    <w:uiPriority w:val="59"/>
    <w:rsid w:val="00E813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3464D6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3464D6"/>
    <w:rPr>
      <w:rFonts w:ascii="Arial" w:eastAsia="Times New Roman" w:hAnsi="Arial" w:cs="Times New Roman"/>
      <w:sz w:val="24"/>
      <w:szCs w:val="20"/>
      <w:lang w:eastAsia="de-DE"/>
    </w:rPr>
  </w:style>
  <w:style w:type="paragraph" w:styleId="Fuzeile">
    <w:name w:val="footer"/>
    <w:basedOn w:val="Standard"/>
    <w:link w:val="FuzeileZchn"/>
    <w:uiPriority w:val="99"/>
    <w:unhideWhenUsed/>
    <w:rsid w:val="003464D6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3464D6"/>
    <w:rPr>
      <w:rFonts w:ascii="Arial" w:eastAsia="Times New Roman" w:hAnsi="Arial" w:cs="Times New Roman"/>
      <w:sz w:val="24"/>
      <w:szCs w:val="20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96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1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0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28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71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67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25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0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59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50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16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882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33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8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89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77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88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47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4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11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07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9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80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12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05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96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2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8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98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05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4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85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1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1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4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26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image" Target="media/image51.png"/><Relationship Id="rId21" Type="http://schemas.openxmlformats.org/officeDocument/2006/relationships/image" Target="media/image8.png"/><Relationship Id="rId42" Type="http://schemas.openxmlformats.org/officeDocument/2006/relationships/oleObject" Target="embeddings/oleObject14.bin"/><Relationship Id="rId47" Type="http://schemas.openxmlformats.org/officeDocument/2006/relationships/image" Target="media/image22.png"/><Relationship Id="rId63" Type="http://schemas.openxmlformats.org/officeDocument/2006/relationships/image" Target="media/image28.wmf"/><Relationship Id="rId68" Type="http://schemas.openxmlformats.org/officeDocument/2006/relationships/oleObject" Target="embeddings/oleObject28.bin"/><Relationship Id="rId84" Type="http://schemas.openxmlformats.org/officeDocument/2006/relationships/image" Target="media/image38.wmf"/><Relationship Id="rId89" Type="http://schemas.openxmlformats.org/officeDocument/2006/relationships/image" Target="media/image41.wmf"/><Relationship Id="rId112" Type="http://schemas.openxmlformats.org/officeDocument/2006/relationships/oleObject" Target="embeddings/oleObject44.bin"/><Relationship Id="rId133" Type="http://schemas.openxmlformats.org/officeDocument/2006/relationships/image" Target="media/image61.jpeg"/><Relationship Id="rId138" Type="http://schemas.openxmlformats.org/officeDocument/2006/relationships/oleObject" Target="embeddings/oleObject56.bin"/><Relationship Id="rId154" Type="http://schemas.openxmlformats.org/officeDocument/2006/relationships/image" Target="media/image69.wmf"/><Relationship Id="rId159" Type="http://schemas.openxmlformats.org/officeDocument/2006/relationships/oleObject" Target="embeddings/oleObject68.bin"/><Relationship Id="rId175" Type="http://schemas.openxmlformats.org/officeDocument/2006/relationships/image" Target="media/image77.png"/><Relationship Id="rId170" Type="http://schemas.openxmlformats.org/officeDocument/2006/relationships/oleObject" Target="embeddings/oleObject75.bin"/><Relationship Id="rId191" Type="http://schemas.openxmlformats.org/officeDocument/2006/relationships/image" Target="media/image91.png"/><Relationship Id="rId196" Type="http://schemas.openxmlformats.org/officeDocument/2006/relationships/footer" Target="footer2.xml"/><Relationship Id="rId200" Type="http://schemas.openxmlformats.org/officeDocument/2006/relationships/theme" Target="theme/theme1.xml"/><Relationship Id="rId16" Type="http://schemas.openxmlformats.org/officeDocument/2006/relationships/image" Target="media/image6.png"/><Relationship Id="rId107" Type="http://schemas.openxmlformats.org/officeDocument/2006/relationships/oleObject" Target="embeddings/oleObject40.bin"/><Relationship Id="rId11" Type="http://schemas.openxmlformats.org/officeDocument/2006/relationships/oleObject" Target="embeddings/oleObject2.bin"/><Relationship Id="rId32" Type="http://schemas.openxmlformats.org/officeDocument/2006/relationships/oleObject" Target="embeddings/oleObject9.bin"/><Relationship Id="rId37" Type="http://schemas.openxmlformats.org/officeDocument/2006/relationships/oleObject" Target="embeddings/oleObject12.bin"/><Relationship Id="rId53" Type="http://schemas.openxmlformats.org/officeDocument/2006/relationships/oleObject" Target="embeddings/oleObject18.bin"/><Relationship Id="rId58" Type="http://schemas.openxmlformats.org/officeDocument/2006/relationships/oleObject" Target="embeddings/oleObject22.bin"/><Relationship Id="rId74" Type="http://schemas.openxmlformats.org/officeDocument/2006/relationships/image" Target="media/image33.wmf"/><Relationship Id="rId79" Type="http://schemas.openxmlformats.org/officeDocument/2006/relationships/oleObject" Target="embeddings/oleObject34.bin"/><Relationship Id="rId102" Type="http://schemas.openxmlformats.org/officeDocument/2006/relationships/image" Target="media/image44.png"/><Relationship Id="rId123" Type="http://schemas.openxmlformats.org/officeDocument/2006/relationships/image" Target="media/image55.png"/><Relationship Id="rId128" Type="http://schemas.openxmlformats.org/officeDocument/2006/relationships/oleObject" Target="embeddings/oleObject50.bin"/><Relationship Id="rId144" Type="http://schemas.openxmlformats.org/officeDocument/2006/relationships/image" Target="media/image65.wmf"/><Relationship Id="rId149" Type="http://schemas.openxmlformats.org/officeDocument/2006/relationships/oleObject" Target="embeddings/oleObject62.bin"/><Relationship Id="rId5" Type="http://schemas.openxmlformats.org/officeDocument/2006/relationships/webSettings" Target="webSettings.xml"/><Relationship Id="rId90" Type="http://schemas.openxmlformats.org/officeDocument/2006/relationships/oleObject" Target="embeddings/oleObject39.bin"/><Relationship Id="rId160" Type="http://schemas.openxmlformats.org/officeDocument/2006/relationships/oleObject" Target="embeddings/oleObject69.bin"/><Relationship Id="rId165" Type="http://schemas.openxmlformats.org/officeDocument/2006/relationships/oleObject" Target="embeddings/oleObject72.bin"/><Relationship Id="rId181" Type="http://schemas.openxmlformats.org/officeDocument/2006/relationships/image" Target="media/image80.png"/><Relationship Id="rId186" Type="http://schemas.openxmlformats.org/officeDocument/2006/relationships/image" Target="media/image86.png"/><Relationship Id="rId22" Type="http://schemas.openxmlformats.org/officeDocument/2006/relationships/image" Target="media/image9.wmf"/><Relationship Id="rId27" Type="http://schemas.openxmlformats.org/officeDocument/2006/relationships/image" Target="media/image12.png"/><Relationship Id="rId43" Type="http://schemas.openxmlformats.org/officeDocument/2006/relationships/image" Target="media/image19.wmf"/><Relationship Id="rId48" Type="http://schemas.openxmlformats.org/officeDocument/2006/relationships/image" Target="media/image23.png"/><Relationship Id="rId64" Type="http://schemas.openxmlformats.org/officeDocument/2006/relationships/oleObject" Target="embeddings/oleObject26.bin"/><Relationship Id="rId69" Type="http://schemas.openxmlformats.org/officeDocument/2006/relationships/oleObject" Target="embeddings/oleObject29.bin"/><Relationship Id="rId113" Type="http://schemas.openxmlformats.org/officeDocument/2006/relationships/oleObject" Target="embeddings/oleObject45.bin"/><Relationship Id="rId118" Type="http://schemas.openxmlformats.org/officeDocument/2006/relationships/image" Target="media/image52.png"/><Relationship Id="rId134" Type="http://schemas.openxmlformats.org/officeDocument/2006/relationships/image" Target="media/image62.jpeg"/><Relationship Id="rId139" Type="http://schemas.openxmlformats.org/officeDocument/2006/relationships/image" Target="media/image63.wmf"/><Relationship Id="rId80" Type="http://schemas.openxmlformats.org/officeDocument/2006/relationships/image" Target="media/image36.wmf"/><Relationship Id="rId85" Type="http://schemas.openxmlformats.org/officeDocument/2006/relationships/oleObject" Target="embeddings/oleObject37.bin"/><Relationship Id="rId150" Type="http://schemas.openxmlformats.org/officeDocument/2006/relationships/oleObject" Target="embeddings/oleObject63.bin"/><Relationship Id="rId155" Type="http://schemas.openxmlformats.org/officeDocument/2006/relationships/oleObject" Target="embeddings/oleObject66.bin"/><Relationship Id="rId171" Type="http://schemas.openxmlformats.org/officeDocument/2006/relationships/image" Target="media/image76.png"/><Relationship Id="rId176" Type="http://schemas.openxmlformats.org/officeDocument/2006/relationships/oleObject" Target="embeddings/oleObject79.bin"/><Relationship Id="rId192" Type="http://schemas.openxmlformats.org/officeDocument/2006/relationships/image" Target="media/image92.png"/><Relationship Id="rId197" Type="http://schemas.openxmlformats.org/officeDocument/2006/relationships/header" Target="header3.xml"/><Relationship Id="rId12" Type="http://schemas.openxmlformats.org/officeDocument/2006/relationships/oleObject" Target="embeddings/oleObject3.bin"/><Relationship Id="rId17" Type="http://schemas.openxmlformats.org/officeDocument/2006/relationships/image" Target="media/image5.jpeg"/><Relationship Id="rId33" Type="http://schemas.openxmlformats.org/officeDocument/2006/relationships/image" Target="media/image14.wmf"/><Relationship Id="rId38" Type="http://schemas.openxmlformats.org/officeDocument/2006/relationships/image" Target="media/image16.png"/><Relationship Id="rId59" Type="http://schemas.openxmlformats.org/officeDocument/2006/relationships/image" Target="media/image27.png"/><Relationship Id="rId103" Type="http://schemas.openxmlformats.org/officeDocument/2006/relationships/image" Target="media/image45.jpeg"/><Relationship Id="rId108" Type="http://schemas.openxmlformats.org/officeDocument/2006/relationships/image" Target="media/image47.wmf"/><Relationship Id="rId124" Type="http://schemas.openxmlformats.org/officeDocument/2006/relationships/oleObject" Target="embeddings/oleObject49.bin"/><Relationship Id="rId129" Type="http://schemas.openxmlformats.org/officeDocument/2006/relationships/image" Target="media/image59.wmf"/><Relationship Id="rId54" Type="http://schemas.openxmlformats.org/officeDocument/2006/relationships/oleObject" Target="embeddings/oleObject19.bin"/><Relationship Id="rId70" Type="http://schemas.openxmlformats.org/officeDocument/2006/relationships/image" Target="media/image31.wmf"/><Relationship Id="rId75" Type="http://schemas.openxmlformats.org/officeDocument/2006/relationships/oleObject" Target="embeddings/oleObject32.bin"/><Relationship Id="rId91" Type="http://schemas.openxmlformats.org/officeDocument/2006/relationships/image" Target="media/image42.png"/><Relationship Id="rId140" Type="http://schemas.openxmlformats.org/officeDocument/2006/relationships/oleObject" Target="embeddings/oleObject57.bin"/><Relationship Id="rId145" Type="http://schemas.openxmlformats.org/officeDocument/2006/relationships/oleObject" Target="embeddings/oleObject60.bin"/><Relationship Id="rId161" Type="http://schemas.openxmlformats.org/officeDocument/2006/relationships/oleObject" Target="embeddings/oleObject70.bin"/><Relationship Id="rId166" Type="http://schemas.openxmlformats.org/officeDocument/2006/relationships/image" Target="media/image74.wmf"/><Relationship Id="rId187" Type="http://schemas.openxmlformats.org/officeDocument/2006/relationships/image" Target="media/image87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3" Type="http://schemas.openxmlformats.org/officeDocument/2006/relationships/oleObject" Target="embeddings/oleObject4.bin"/><Relationship Id="rId28" Type="http://schemas.openxmlformats.org/officeDocument/2006/relationships/oleObject" Target="embeddings/oleObject6.bin"/><Relationship Id="rId49" Type="http://schemas.openxmlformats.org/officeDocument/2006/relationships/image" Target="media/image24.png"/><Relationship Id="rId114" Type="http://schemas.openxmlformats.org/officeDocument/2006/relationships/image" Target="media/image48.wmf"/><Relationship Id="rId119" Type="http://schemas.openxmlformats.org/officeDocument/2006/relationships/oleObject" Target="embeddings/oleObject47.bin"/><Relationship Id="rId44" Type="http://schemas.openxmlformats.org/officeDocument/2006/relationships/oleObject" Target="embeddings/oleObject15.bin"/><Relationship Id="rId60" Type="http://schemas.openxmlformats.org/officeDocument/2006/relationships/oleObject" Target="embeddings/oleObject23.bin"/><Relationship Id="rId65" Type="http://schemas.openxmlformats.org/officeDocument/2006/relationships/image" Target="media/image29.wmf"/><Relationship Id="rId81" Type="http://schemas.openxmlformats.org/officeDocument/2006/relationships/oleObject" Target="embeddings/oleObject35.bin"/><Relationship Id="rId86" Type="http://schemas.openxmlformats.org/officeDocument/2006/relationships/image" Target="media/image39.wmf"/><Relationship Id="rId130" Type="http://schemas.openxmlformats.org/officeDocument/2006/relationships/oleObject" Target="embeddings/oleObject51.bin"/><Relationship Id="rId135" Type="http://schemas.openxmlformats.org/officeDocument/2006/relationships/oleObject" Target="embeddings/oleObject53.bin"/><Relationship Id="rId151" Type="http://schemas.openxmlformats.org/officeDocument/2006/relationships/image" Target="media/image68.png"/><Relationship Id="rId156" Type="http://schemas.openxmlformats.org/officeDocument/2006/relationships/image" Target="media/image70.wmf"/><Relationship Id="rId177" Type="http://schemas.openxmlformats.org/officeDocument/2006/relationships/oleObject" Target="embeddings/oleObject80.bin"/><Relationship Id="rId198" Type="http://schemas.openxmlformats.org/officeDocument/2006/relationships/footer" Target="footer3.xml"/><Relationship Id="rId172" Type="http://schemas.openxmlformats.org/officeDocument/2006/relationships/oleObject" Target="embeddings/oleObject76.bin"/><Relationship Id="rId193" Type="http://schemas.openxmlformats.org/officeDocument/2006/relationships/header" Target="header1.xml"/><Relationship Id="rId13" Type="http://schemas.openxmlformats.org/officeDocument/2006/relationships/image" Target="media/image3.jpeg"/><Relationship Id="rId18" Type="http://schemas.openxmlformats.org/officeDocument/2006/relationships/image" Target="media/image7.png"/><Relationship Id="rId39" Type="http://schemas.openxmlformats.org/officeDocument/2006/relationships/image" Target="media/image17.wmf"/><Relationship Id="rId109" Type="http://schemas.openxmlformats.org/officeDocument/2006/relationships/oleObject" Target="embeddings/oleObject41.bin"/><Relationship Id="rId34" Type="http://schemas.openxmlformats.org/officeDocument/2006/relationships/oleObject" Target="embeddings/oleObject10.bin"/><Relationship Id="rId50" Type="http://schemas.openxmlformats.org/officeDocument/2006/relationships/oleObject" Target="embeddings/oleObject16.bin"/><Relationship Id="rId55" Type="http://schemas.openxmlformats.org/officeDocument/2006/relationships/oleObject" Target="embeddings/oleObject20.bin"/><Relationship Id="rId76" Type="http://schemas.openxmlformats.org/officeDocument/2006/relationships/image" Target="media/image34.wmf"/><Relationship Id="rId104" Type="http://schemas.openxmlformats.org/officeDocument/2006/relationships/image" Target="media/image50.png"/><Relationship Id="rId120" Type="http://schemas.openxmlformats.org/officeDocument/2006/relationships/oleObject" Target="embeddings/oleObject48.bin"/><Relationship Id="rId125" Type="http://schemas.openxmlformats.org/officeDocument/2006/relationships/image" Target="media/image56.jpeg"/><Relationship Id="rId141" Type="http://schemas.openxmlformats.org/officeDocument/2006/relationships/image" Target="media/image64.wmf"/><Relationship Id="rId146" Type="http://schemas.openxmlformats.org/officeDocument/2006/relationships/image" Target="media/image66.wmf"/><Relationship Id="rId167" Type="http://schemas.openxmlformats.org/officeDocument/2006/relationships/oleObject" Target="embeddings/oleObject73.bin"/><Relationship Id="rId188" Type="http://schemas.openxmlformats.org/officeDocument/2006/relationships/image" Target="media/image88.png"/><Relationship Id="rId7" Type="http://schemas.openxmlformats.org/officeDocument/2006/relationships/endnotes" Target="endnotes.xml"/><Relationship Id="rId71" Type="http://schemas.openxmlformats.org/officeDocument/2006/relationships/oleObject" Target="embeddings/oleObject30.bin"/><Relationship Id="rId92" Type="http://schemas.openxmlformats.org/officeDocument/2006/relationships/image" Target="media/image43.png"/><Relationship Id="rId162" Type="http://schemas.openxmlformats.org/officeDocument/2006/relationships/image" Target="media/image72.wmf"/><Relationship Id="rId2" Type="http://schemas.openxmlformats.org/officeDocument/2006/relationships/styles" Target="styles.xml"/><Relationship Id="rId29" Type="http://schemas.openxmlformats.org/officeDocument/2006/relationships/oleObject" Target="embeddings/oleObject7.bin"/><Relationship Id="rId24" Type="http://schemas.openxmlformats.org/officeDocument/2006/relationships/image" Target="media/image10.wmf"/><Relationship Id="rId40" Type="http://schemas.openxmlformats.org/officeDocument/2006/relationships/oleObject" Target="embeddings/oleObject13.bin"/><Relationship Id="rId45" Type="http://schemas.openxmlformats.org/officeDocument/2006/relationships/image" Target="media/image20.png"/><Relationship Id="rId66" Type="http://schemas.openxmlformats.org/officeDocument/2006/relationships/oleObject" Target="embeddings/oleObject27.bin"/><Relationship Id="rId87" Type="http://schemas.openxmlformats.org/officeDocument/2006/relationships/oleObject" Target="embeddings/oleObject38.bin"/><Relationship Id="rId110" Type="http://schemas.openxmlformats.org/officeDocument/2006/relationships/oleObject" Target="embeddings/oleObject42.bin"/><Relationship Id="rId115" Type="http://schemas.openxmlformats.org/officeDocument/2006/relationships/oleObject" Target="embeddings/oleObject46.bin"/><Relationship Id="rId131" Type="http://schemas.openxmlformats.org/officeDocument/2006/relationships/image" Target="media/image60.wmf"/><Relationship Id="rId136" Type="http://schemas.openxmlformats.org/officeDocument/2006/relationships/oleObject" Target="embeddings/oleObject54.bin"/><Relationship Id="rId157" Type="http://schemas.openxmlformats.org/officeDocument/2006/relationships/oleObject" Target="embeddings/oleObject67.bin"/><Relationship Id="rId178" Type="http://schemas.openxmlformats.org/officeDocument/2006/relationships/oleObject" Target="embeddings/oleObject81.bin"/><Relationship Id="rId61" Type="http://schemas.openxmlformats.org/officeDocument/2006/relationships/oleObject" Target="embeddings/oleObject24.bin"/><Relationship Id="rId82" Type="http://schemas.openxmlformats.org/officeDocument/2006/relationships/image" Target="media/image37.wmf"/><Relationship Id="rId152" Type="http://schemas.openxmlformats.org/officeDocument/2006/relationships/oleObject" Target="embeddings/oleObject64.bin"/><Relationship Id="rId173" Type="http://schemas.openxmlformats.org/officeDocument/2006/relationships/oleObject" Target="embeddings/oleObject77.bin"/><Relationship Id="rId194" Type="http://schemas.openxmlformats.org/officeDocument/2006/relationships/header" Target="header2.xml"/><Relationship Id="rId199" Type="http://schemas.openxmlformats.org/officeDocument/2006/relationships/fontTable" Target="fontTable.xml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30" Type="http://schemas.openxmlformats.org/officeDocument/2006/relationships/oleObject" Target="embeddings/oleObject8.bin"/><Relationship Id="rId35" Type="http://schemas.openxmlformats.org/officeDocument/2006/relationships/image" Target="media/image15.wmf"/><Relationship Id="rId56" Type="http://schemas.openxmlformats.org/officeDocument/2006/relationships/image" Target="media/image26.png"/><Relationship Id="rId77" Type="http://schemas.openxmlformats.org/officeDocument/2006/relationships/oleObject" Target="embeddings/oleObject33.bin"/><Relationship Id="rId100" Type="http://schemas.openxmlformats.org/officeDocument/2006/relationships/image" Target="media/image46.png"/><Relationship Id="rId105" Type="http://schemas.openxmlformats.org/officeDocument/2006/relationships/image" Target="media/image51.jpeg"/><Relationship Id="rId126" Type="http://schemas.openxmlformats.org/officeDocument/2006/relationships/image" Target="media/image57.jpeg"/><Relationship Id="rId147" Type="http://schemas.openxmlformats.org/officeDocument/2006/relationships/oleObject" Target="embeddings/oleObject61.bin"/><Relationship Id="rId168" Type="http://schemas.openxmlformats.org/officeDocument/2006/relationships/image" Target="media/image75.wmf"/><Relationship Id="rId8" Type="http://schemas.openxmlformats.org/officeDocument/2006/relationships/image" Target="media/image1.wmf"/><Relationship Id="rId51" Type="http://schemas.openxmlformats.org/officeDocument/2006/relationships/oleObject" Target="embeddings/oleObject17.bin"/><Relationship Id="rId72" Type="http://schemas.openxmlformats.org/officeDocument/2006/relationships/image" Target="media/image32.wmf"/><Relationship Id="rId121" Type="http://schemas.openxmlformats.org/officeDocument/2006/relationships/image" Target="media/image53.png"/><Relationship Id="rId142" Type="http://schemas.openxmlformats.org/officeDocument/2006/relationships/oleObject" Target="embeddings/oleObject58.bin"/><Relationship Id="rId163" Type="http://schemas.openxmlformats.org/officeDocument/2006/relationships/oleObject" Target="embeddings/oleObject71.bin"/><Relationship Id="rId189" Type="http://schemas.openxmlformats.org/officeDocument/2006/relationships/image" Target="media/image81.png"/><Relationship Id="rId3" Type="http://schemas.microsoft.com/office/2007/relationships/stylesWithEffects" Target="stylesWithEffects.xml"/><Relationship Id="rId25" Type="http://schemas.openxmlformats.org/officeDocument/2006/relationships/oleObject" Target="embeddings/oleObject5.bin"/><Relationship Id="rId46" Type="http://schemas.openxmlformats.org/officeDocument/2006/relationships/image" Target="media/image21.png"/><Relationship Id="rId67" Type="http://schemas.openxmlformats.org/officeDocument/2006/relationships/image" Target="media/image30.wmf"/><Relationship Id="rId116" Type="http://schemas.openxmlformats.org/officeDocument/2006/relationships/image" Target="media/image49.png"/><Relationship Id="rId137" Type="http://schemas.openxmlformats.org/officeDocument/2006/relationships/oleObject" Target="embeddings/oleObject55.bin"/><Relationship Id="rId158" Type="http://schemas.openxmlformats.org/officeDocument/2006/relationships/image" Target="media/image71.wmf"/><Relationship Id="rId20" Type="http://schemas.openxmlformats.org/officeDocument/2006/relationships/image" Target="media/image10.png"/><Relationship Id="rId41" Type="http://schemas.openxmlformats.org/officeDocument/2006/relationships/image" Target="media/image18.png"/><Relationship Id="rId62" Type="http://schemas.openxmlformats.org/officeDocument/2006/relationships/oleObject" Target="embeddings/oleObject25.bin"/><Relationship Id="rId83" Type="http://schemas.openxmlformats.org/officeDocument/2006/relationships/oleObject" Target="embeddings/oleObject36.bin"/><Relationship Id="rId88" Type="http://schemas.openxmlformats.org/officeDocument/2006/relationships/image" Target="media/image40.png"/><Relationship Id="rId111" Type="http://schemas.openxmlformats.org/officeDocument/2006/relationships/oleObject" Target="embeddings/oleObject43.bin"/><Relationship Id="rId132" Type="http://schemas.openxmlformats.org/officeDocument/2006/relationships/oleObject" Target="embeddings/oleObject52.bin"/><Relationship Id="rId153" Type="http://schemas.openxmlformats.org/officeDocument/2006/relationships/oleObject" Target="embeddings/oleObject65.bin"/><Relationship Id="rId174" Type="http://schemas.openxmlformats.org/officeDocument/2006/relationships/oleObject" Target="embeddings/oleObject78.bin"/><Relationship Id="rId179" Type="http://schemas.openxmlformats.org/officeDocument/2006/relationships/image" Target="media/image78.png"/><Relationship Id="rId195" Type="http://schemas.openxmlformats.org/officeDocument/2006/relationships/footer" Target="footer1.xml"/><Relationship Id="rId190" Type="http://schemas.openxmlformats.org/officeDocument/2006/relationships/image" Target="media/image82.png"/><Relationship Id="rId15" Type="http://schemas.openxmlformats.org/officeDocument/2006/relationships/image" Target="media/image4.png"/><Relationship Id="rId36" Type="http://schemas.openxmlformats.org/officeDocument/2006/relationships/oleObject" Target="embeddings/oleObject11.bin"/><Relationship Id="rId57" Type="http://schemas.openxmlformats.org/officeDocument/2006/relationships/oleObject" Target="embeddings/oleObject21.bin"/><Relationship Id="rId106" Type="http://schemas.openxmlformats.org/officeDocument/2006/relationships/image" Target="media/image46.wmf"/><Relationship Id="rId127" Type="http://schemas.openxmlformats.org/officeDocument/2006/relationships/image" Target="media/image58.wmf"/><Relationship Id="rId10" Type="http://schemas.openxmlformats.org/officeDocument/2006/relationships/image" Target="media/image2.wmf"/><Relationship Id="rId31" Type="http://schemas.openxmlformats.org/officeDocument/2006/relationships/image" Target="media/image13.wmf"/><Relationship Id="rId52" Type="http://schemas.openxmlformats.org/officeDocument/2006/relationships/image" Target="media/image25.png"/><Relationship Id="rId73" Type="http://schemas.openxmlformats.org/officeDocument/2006/relationships/oleObject" Target="embeddings/oleObject31.bin"/><Relationship Id="rId78" Type="http://schemas.openxmlformats.org/officeDocument/2006/relationships/image" Target="media/image35.wmf"/><Relationship Id="rId101" Type="http://schemas.openxmlformats.org/officeDocument/2006/relationships/image" Target="media/image47.png"/><Relationship Id="rId122" Type="http://schemas.openxmlformats.org/officeDocument/2006/relationships/image" Target="media/image54.png"/><Relationship Id="rId143" Type="http://schemas.openxmlformats.org/officeDocument/2006/relationships/oleObject" Target="embeddings/oleObject59.bin"/><Relationship Id="rId148" Type="http://schemas.openxmlformats.org/officeDocument/2006/relationships/image" Target="media/image67.png"/><Relationship Id="rId164" Type="http://schemas.openxmlformats.org/officeDocument/2006/relationships/image" Target="media/image73.wmf"/><Relationship Id="rId169" Type="http://schemas.openxmlformats.org/officeDocument/2006/relationships/oleObject" Target="embeddings/oleObject74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80" Type="http://schemas.openxmlformats.org/officeDocument/2006/relationships/image" Target="media/image79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7AF13DF3.dotm</Template>
  <TotalTime>0</TotalTime>
  <Pages>12</Pages>
  <Words>2253</Words>
  <Characters>14742</Characters>
  <Application>Microsoft Office Word</Application>
  <DocSecurity>0</DocSecurity>
  <Lines>320</Lines>
  <Paragraphs>158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16837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2016-08-10T08:27:00Z</dcterms:created>
  <dcterms:modified xsi:type="dcterms:W3CDTF">2016-08-10T08:29:00Z</dcterms:modified>
</cp:coreProperties>
</file>