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ED7" w:rsidRPr="00EF0ED7" w:rsidRDefault="00EF0ED7" w:rsidP="00EF0ED7">
      <w:pPr>
        <w:keepNext/>
        <w:keepLines/>
        <w:spacing w:before="240" w:after="0" w:line="240" w:lineRule="auto"/>
        <w:jc w:val="both"/>
        <w:outlineLvl w:val="0"/>
        <w:rPr>
          <w:rFonts w:asciiTheme="majorHAnsi" w:eastAsiaTheme="majorEastAsia" w:hAnsiTheme="majorHAnsi" w:cstheme="majorBidi"/>
          <w:color w:val="2E74B5" w:themeColor="accent1" w:themeShade="BF"/>
          <w:sz w:val="32"/>
          <w:szCs w:val="32"/>
          <w:lang w:eastAsia="de-DE"/>
        </w:rPr>
      </w:pPr>
      <w:r w:rsidRPr="00EF0ED7">
        <w:rPr>
          <w:rFonts w:asciiTheme="majorHAnsi" w:eastAsiaTheme="majorEastAsia" w:hAnsiTheme="majorHAnsi" w:cstheme="majorBidi"/>
          <w:color w:val="2E74B5" w:themeColor="accent1" w:themeShade="BF"/>
          <w:sz w:val="32"/>
          <w:szCs w:val="32"/>
          <w:lang w:eastAsia="de-DE"/>
        </w:rPr>
        <w:t xml:space="preserve">Versuch </w:t>
      </w:r>
      <w:r w:rsidR="00A274B3">
        <w:rPr>
          <w:rFonts w:asciiTheme="majorHAnsi" w:eastAsiaTheme="majorEastAsia" w:hAnsiTheme="majorHAnsi" w:cstheme="majorBidi"/>
          <w:color w:val="2E74B5" w:themeColor="accent1" w:themeShade="BF"/>
          <w:sz w:val="32"/>
          <w:szCs w:val="32"/>
          <w:lang w:eastAsia="de-DE"/>
        </w:rPr>
        <w:t>15</w:t>
      </w:r>
      <w:r w:rsidRPr="00EF0ED7">
        <w:rPr>
          <w:rFonts w:asciiTheme="majorHAnsi" w:eastAsiaTheme="majorEastAsia" w:hAnsiTheme="majorHAnsi" w:cstheme="majorBidi"/>
          <w:color w:val="2E74B5" w:themeColor="accent1" w:themeShade="BF"/>
          <w:sz w:val="32"/>
          <w:szCs w:val="32"/>
          <w:lang w:eastAsia="de-DE"/>
        </w:rPr>
        <w:t xml:space="preserve">: </w:t>
      </w:r>
      <w:r w:rsidR="00A274B3">
        <w:rPr>
          <w:rFonts w:asciiTheme="majorHAnsi" w:eastAsiaTheme="majorEastAsia" w:hAnsiTheme="majorHAnsi" w:cstheme="majorBidi"/>
          <w:color w:val="2E74B5" w:themeColor="accent1" w:themeShade="BF"/>
          <w:sz w:val="32"/>
          <w:szCs w:val="32"/>
          <w:lang w:eastAsia="de-DE"/>
        </w:rPr>
        <w:t>Franck-Hertz-Versuch</w:t>
      </w:r>
    </w:p>
    <w:p w:rsidR="00EF0ED7" w:rsidRPr="00EF0ED7" w:rsidRDefault="00EF0ED7" w:rsidP="00EF0ED7">
      <w:pPr>
        <w:spacing w:after="0" w:line="240" w:lineRule="auto"/>
        <w:jc w:val="both"/>
        <w:rPr>
          <w:rFonts w:ascii="Arial" w:eastAsia="Times New Roman" w:hAnsi="Arial" w:cs="Times New Roman"/>
          <w:sz w:val="24"/>
          <w:szCs w:val="20"/>
          <w:lang w:eastAsia="de-DE"/>
        </w:rPr>
      </w:pPr>
    </w:p>
    <w:p w:rsidR="00EF0ED7" w:rsidRPr="00EF0ED7" w:rsidRDefault="00EF0ED7" w:rsidP="00EF0ED7">
      <w:pPr>
        <w:keepNext/>
        <w:keepLines/>
        <w:spacing w:before="40" w:after="0" w:line="240" w:lineRule="auto"/>
        <w:jc w:val="both"/>
        <w:outlineLvl w:val="1"/>
        <w:rPr>
          <w:rFonts w:asciiTheme="majorHAnsi" w:eastAsiaTheme="majorEastAsia" w:hAnsiTheme="majorHAnsi" w:cstheme="majorBidi"/>
          <w:color w:val="2E74B5" w:themeColor="accent1" w:themeShade="BF"/>
          <w:sz w:val="28"/>
          <w:szCs w:val="28"/>
          <w:lang w:eastAsia="de-DE"/>
        </w:rPr>
      </w:pPr>
      <w:r w:rsidRPr="00EF0ED7">
        <w:rPr>
          <w:rFonts w:asciiTheme="majorHAnsi" w:eastAsiaTheme="majorEastAsia" w:hAnsiTheme="majorHAnsi" w:cstheme="majorBidi"/>
          <w:color w:val="2E74B5" w:themeColor="accent1" w:themeShade="BF"/>
          <w:sz w:val="28"/>
          <w:szCs w:val="28"/>
          <w:lang w:eastAsia="de-DE"/>
        </w:rPr>
        <w:t xml:space="preserve">1. Einordung in den Kernlehrplan für den Grundkurs </w:t>
      </w:r>
    </w:p>
    <w:p w:rsidR="00EF0ED7" w:rsidRPr="00EF0ED7" w:rsidRDefault="00EF0ED7" w:rsidP="00EF0ED7">
      <w:pPr>
        <w:autoSpaceDE w:val="0"/>
        <w:autoSpaceDN w:val="0"/>
        <w:adjustRightInd w:val="0"/>
        <w:spacing w:after="0" w:line="240" w:lineRule="auto"/>
        <w:rPr>
          <w:rFonts w:ascii="Arial" w:hAnsi="Arial" w:cs="Arial"/>
          <w:color w:val="000000"/>
          <w:sz w:val="24"/>
          <w:szCs w:val="24"/>
        </w:rPr>
      </w:pPr>
    </w:p>
    <w:p w:rsidR="00EF0ED7" w:rsidRPr="00EF0ED7" w:rsidRDefault="00EF0ED7" w:rsidP="00EF0ED7">
      <w:pPr>
        <w:autoSpaceDE w:val="0"/>
        <w:autoSpaceDN w:val="0"/>
        <w:adjustRightInd w:val="0"/>
        <w:spacing w:after="0" w:line="240" w:lineRule="auto"/>
        <w:rPr>
          <w:rFonts w:ascii="Arial" w:hAnsi="Arial" w:cs="Arial"/>
          <w:i/>
          <w:iCs/>
          <w:color w:val="000000"/>
          <w:sz w:val="24"/>
          <w:szCs w:val="24"/>
        </w:rPr>
      </w:pPr>
      <w:r w:rsidRPr="00EF0ED7">
        <w:rPr>
          <w:rFonts w:ascii="Arial" w:hAnsi="Arial" w:cs="Arial"/>
          <w:i/>
          <w:iCs/>
          <w:color w:val="000000"/>
          <w:sz w:val="24"/>
          <w:szCs w:val="24"/>
        </w:rPr>
        <w:t xml:space="preserve">Kompetenzen gemäß KLP: </w:t>
      </w:r>
    </w:p>
    <w:p w:rsidR="00EF0ED7" w:rsidRPr="00EF0ED7" w:rsidRDefault="00EF0ED7" w:rsidP="00EF0ED7">
      <w:pPr>
        <w:autoSpaceDE w:val="0"/>
        <w:autoSpaceDN w:val="0"/>
        <w:adjustRightInd w:val="0"/>
        <w:spacing w:after="0" w:line="240" w:lineRule="auto"/>
        <w:rPr>
          <w:rFonts w:ascii="Arial" w:hAnsi="Arial" w:cs="Arial"/>
          <w:color w:val="000000"/>
        </w:rPr>
      </w:pPr>
    </w:p>
    <w:p w:rsidR="00EF0ED7" w:rsidRPr="00EF0ED7" w:rsidRDefault="00EF0ED7" w:rsidP="00EF0ED7">
      <w:pPr>
        <w:spacing w:after="0" w:line="240" w:lineRule="auto"/>
        <w:jc w:val="both"/>
        <w:rPr>
          <w:rFonts w:ascii="Arial" w:eastAsia="Times New Roman" w:hAnsi="Arial" w:cs="Times New Roman"/>
          <w:lang w:eastAsia="de-DE"/>
        </w:rPr>
      </w:pPr>
      <w:r w:rsidRPr="00EF0ED7">
        <w:rPr>
          <w:rFonts w:ascii="Arial" w:eastAsia="Times New Roman" w:hAnsi="Arial" w:cs="Times New Roman"/>
          <w:lang w:eastAsia="de-DE"/>
        </w:rPr>
        <w:t>Die Schülerinnen und Schüler…</w:t>
      </w:r>
    </w:p>
    <w:p w:rsidR="003F79F7" w:rsidRPr="003F79F7" w:rsidRDefault="003F79F7" w:rsidP="003F79F7">
      <w:pPr>
        <w:autoSpaceDE w:val="0"/>
        <w:autoSpaceDN w:val="0"/>
        <w:adjustRightInd w:val="0"/>
        <w:spacing w:after="0" w:line="240" w:lineRule="auto"/>
        <w:rPr>
          <w:rFonts w:ascii="Arial" w:hAnsi="Arial" w:cs="Arial"/>
          <w:color w:val="000000"/>
          <w:sz w:val="23"/>
          <w:szCs w:val="23"/>
        </w:rPr>
      </w:pPr>
    </w:p>
    <w:p w:rsidR="00453AFF" w:rsidRDefault="00876F4C" w:rsidP="00453AFF">
      <w:pPr>
        <w:autoSpaceDE w:val="0"/>
        <w:autoSpaceDN w:val="0"/>
        <w:adjustRightInd w:val="0"/>
        <w:spacing w:after="120" w:line="240" w:lineRule="auto"/>
        <w:contextualSpacing/>
        <w:rPr>
          <w:rFonts w:ascii="Arial" w:hAnsi="Arial" w:cs="Arial"/>
          <w:color w:val="000000"/>
          <w:sz w:val="23"/>
          <w:szCs w:val="23"/>
        </w:rPr>
      </w:pPr>
      <w:r>
        <w:rPr>
          <w:rFonts w:ascii="Arial" w:hAnsi="Arial" w:cs="Arial"/>
          <w:color w:val="000000"/>
          <w:sz w:val="23"/>
          <w:szCs w:val="23"/>
        </w:rPr>
        <w:t xml:space="preserve">… </w:t>
      </w:r>
      <w:r w:rsidR="00453AFF" w:rsidRPr="00453AFF">
        <w:rPr>
          <w:rFonts w:ascii="Arial" w:hAnsi="Arial" w:cs="Arial"/>
          <w:color w:val="000000"/>
          <w:sz w:val="23"/>
          <w:szCs w:val="23"/>
        </w:rPr>
        <w:t xml:space="preserve">erklären die Energie absorbierter und emittierter Photonen mit den unterschiedlichen Energieniveaus in der Atomhülle (UF1, E6), </w:t>
      </w:r>
    </w:p>
    <w:p w:rsidR="00453AFF" w:rsidRPr="00453AFF" w:rsidRDefault="00876F4C" w:rsidP="00453AFF">
      <w:pPr>
        <w:autoSpaceDE w:val="0"/>
        <w:autoSpaceDN w:val="0"/>
        <w:adjustRightInd w:val="0"/>
        <w:spacing w:after="120" w:line="240" w:lineRule="auto"/>
        <w:contextualSpacing/>
        <w:rPr>
          <w:rFonts w:ascii="Arial" w:hAnsi="Arial" w:cs="Arial"/>
          <w:color w:val="000000"/>
          <w:sz w:val="23"/>
          <w:szCs w:val="23"/>
        </w:rPr>
      </w:pPr>
      <w:r>
        <w:rPr>
          <w:rFonts w:ascii="Arial" w:hAnsi="Arial" w:cs="Arial"/>
          <w:color w:val="000000"/>
          <w:sz w:val="23"/>
          <w:szCs w:val="23"/>
        </w:rPr>
        <w:t xml:space="preserve">… </w:t>
      </w:r>
      <w:r w:rsidR="00453AFF" w:rsidRPr="00453AFF">
        <w:rPr>
          <w:rFonts w:ascii="Arial" w:hAnsi="Arial" w:cs="Arial"/>
          <w:color w:val="000000"/>
          <w:sz w:val="23"/>
          <w:szCs w:val="23"/>
        </w:rPr>
        <w:t xml:space="preserve">erläutern, vergleichen und beurteilen Modelle zur Struktur von Atomen und Materiebausteinen (E6, UF3, B4), </w:t>
      </w:r>
    </w:p>
    <w:p w:rsidR="00453AFF" w:rsidRPr="00453AFF" w:rsidRDefault="00876F4C" w:rsidP="00453AFF">
      <w:pPr>
        <w:autoSpaceDE w:val="0"/>
        <w:autoSpaceDN w:val="0"/>
        <w:adjustRightInd w:val="0"/>
        <w:spacing w:after="120" w:line="240" w:lineRule="auto"/>
        <w:contextualSpacing/>
        <w:rPr>
          <w:rFonts w:ascii="Arial" w:hAnsi="Arial" w:cs="Arial"/>
          <w:color w:val="000000"/>
          <w:sz w:val="23"/>
          <w:szCs w:val="23"/>
        </w:rPr>
      </w:pPr>
      <w:r>
        <w:rPr>
          <w:rFonts w:ascii="Arial" w:hAnsi="Arial" w:cs="Arial"/>
          <w:color w:val="000000"/>
          <w:sz w:val="23"/>
          <w:szCs w:val="23"/>
        </w:rPr>
        <w:t xml:space="preserve">… </w:t>
      </w:r>
      <w:r w:rsidR="00453AFF" w:rsidRPr="00453AFF">
        <w:rPr>
          <w:rFonts w:ascii="Arial" w:hAnsi="Arial" w:cs="Arial"/>
          <w:color w:val="000000"/>
          <w:sz w:val="23"/>
          <w:szCs w:val="23"/>
        </w:rPr>
        <w:t xml:space="preserve">erläutern </w:t>
      </w:r>
      <w:r>
        <w:rPr>
          <w:rFonts w:ascii="Arial" w:hAnsi="Arial" w:cs="Arial"/>
          <w:color w:val="000000"/>
          <w:sz w:val="23"/>
          <w:szCs w:val="23"/>
        </w:rPr>
        <w:t>[…]</w:t>
      </w:r>
      <w:r w:rsidR="00453AFF" w:rsidRPr="00453AFF">
        <w:rPr>
          <w:rFonts w:ascii="Arial" w:hAnsi="Arial" w:cs="Arial"/>
          <w:color w:val="000000"/>
          <w:sz w:val="23"/>
          <w:szCs w:val="23"/>
        </w:rPr>
        <w:t xml:space="preserve"> die Ergebnisse des </w:t>
      </w:r>
      <w:r w:rsidR="00453AFF" w:rsidRPr="00453AFF">
        <w:rPr>
          <w:rFonts w:ascii="Arial" w:hAnsi="Arial" w:cs="Arial"/>
          <w:i/>
          <w:iCs/>
          <w:color w:val="000000"/>
          <w:sz w:val="23"/>
          <w:szCs w:val="23"/>
        </w:rPr>
        <w:t xml:space="preserve">Franck-Hertz-Versuches </w:t>
      </w:r>
      <w:r>
        <w:rPr>
          <w:rFonts w:ascii="Arial" w:hAnsi="Arial" w:cs="Arial"/>
          <w:color w:val="000000"/>
          <w:sz w:val="23"/>
          <w:szCs w:val="23"/>
        </w:rPr>
        <w:t>[…]</w:t>
      </w:r>
      <w:r w:rsidR="00453AFF" w:rsidRPr="00453AFF">
        <w:rPr>
          <w:rFonts w:ascii="Arial" w:hAnsi="Arial" w:cs="Arial"/>
          <w:i/>
          <w:iCs/>
          <w:color w:val="000000"/>
          <w:sz w:val="23"/>
          <w:szCs w:val="23"/>
        </w:rPr>
        <w:t xml:space="preserve"> </w:t>
      </w:r>
      <w:r w:rsidR="00453AFF" w:rsidRPr="00453AFF">
        <w:rPr>
          <w:rFonts w:ascii="Arial" w:hAnsi="Arial" w:cs="Arial"/>
          <w:color w:val="000000"/>
          <w:sz w:val="23"/>
          <w:szCs w:val="23"/>
        </w:rPr>
        <w:t xml:space="preserve">für die Entwicklung von Modellen der diskreten Energiezustände von Elektronen in der Atomhülle (E2, E5, E6, E7), </w:t>
      </w:r>
    </w:p>
    <w:p w:rsidR="00EF0ED7" w:rsidRDefault="00EF0ED7" w:rsidP="00FD4C5E">
      <w:pPr>
        <w:autoSpaceDE w:val="0"/>
        <w:autoSpaceDN w:val="0"/>
        <w:adjustRightInd w:val="0"/>
        <w:spacing w:after="120" w:line="240" w:lineRule="auto"/>
        <w:contextualSpacing/>
        <w:rPr>
          <w:rFonts w:ascii="Arial" w:hAnsi="Arial" w:cs="Arial"/>
          <w:color w:val="000000"/>
          <w:sz w:val="23"/>
          <w:szCs w:val="23"/>
        </w:rPr>
      </w:pPr>
    </w:p>
    <w:p w:rsidR="00EF0ED7" w:rsidRPr="00EF0ED7" w:rsidRDefault="00EF0ED7" w:rsidP="00FD4C5E">
      <w:pPr>
        <w:autoSpaceDE w:val="0"/>
        <w:autoSpaceDN w:val="0"/>
        <w:adjustRightInd w:val="0"/>
        <w:spacing w:after="120" w:line="240" w:lineRule="auto"/>
        <w:contextualSpacing/>
        <w:rPr>
          <w:rFonts w:ascii="Arial" w:hAnsi="Arial" w:cs="Arial"/>
          <w:color w:val="000000"/>
          <w:sz w:val="23"/>
          <w:szCs w:val="23"/>
        </w:rPr>
      </w:pPr>
    </w:p>
    <w:p w:rsidR="00FD4C5E" w:rsidRPr="00EF0ED7" w:rsidRDefault="00EF0ED7" w:rsidP="00351365">
      <w:pPr>
        <w:keepNext/>
        <w:keepLines/>
        <w:spacing w:after="120" w:line="240" w:lineRule="auto"/>
        <w:outlineLvl w:val="1"/>
        <w:rPr>
          <w:rFonts w:asciiTheme="majorHAnsi" w:eastAsiaTheme="majorEastAsia" w:hAnsiTheme="majorHAnsi" w:cstheme="majorBidi"/>
          <w:color w:val="2E74B5" w:themeColor="accent1" w:themeShade="BF"/>
          <w:sz w:val="28"/>
          <w:szCs w:val="28"/>
          <w:lang w:eastAsia="de-DE"/>
        </w:rPr>
      </w:pPr>
      <w:r w:rsidRPr="00EF0ED7">
        <w:rPr>
          <w:rFonts w:asciiTheme="majorHAnsi" w:eastAsiaTheme="majorEastAsia" w:hAnsiTheme="majorHAnsi" w:cstheme="majorBidi"/>
          <w:color w:val="2E74B5" w:themeColor="accent1" w:themeShade="BF"/>
          <w:sz w:val="28"/>
          <w:szCs w:val="28"/>
          <w:lang w:eastAsia="de-DE"/>
        </w:rPr>
        <w:t xml:space="preserve">2. Versuchsidee und didaktisch-methodisches Vorgehen </w:t>
      </w:r>
    </w:p>
    <w:p w:rsidR="00BF5A89" w:rsidRDefault="00BF5A89" w:rsidP="00BF5A89">
      <w:pPr>
        <w:spacing w:after="120"/>
        <w:contextualSpacing/>
        <w:rPr>
          <w:rFonts w:ascii="Arial" w:hAnsi="Arial" w:cs="Arial"/>
        </w:rPr>
      </w:pPr>
      <w:r>
        <w:rPr>
          <w:rFonts w:ascii="Arial" w:hAnsi="Arial" w:cs="Arial"/>
        </w:rPr>
        <w:t>Der Franck-Hertz-Versuch ist sowohl historisch als auch im Schulversuch das Experiment, mit dem die quantenhafte Absorption von Energie auch in Mehr</w:t>
      </w:r>
      <w:r w:rsidR="00AD0D28">
        <w:rPr>
          <w:rFonts w:ascii="Arial" w:hAnsi="Arial" w:cs="Arial"/>
        </w:rPr>
        <w:t>e</w:t>
      </w:r>
      <w:r>
        <w:rPr>
          <w:rFonts w:ascii="Arial" w:hAnsi="Arial" w:cs="Arial"/>
        </w:rPr>
        <w:t xml:space="preserve">lektronenatomen nachgewiesen werden kann. </w:t>
      </w:r>
      <w:r w:rsidRPr="00BF5A89">
        <w:rPr>
          <w:rFonts w:ascii="Arial" w:hAnsi="Arial" w:cs="Arial"/>
        </w:rPr>
        <w:t>James Franck (1882–1964) und Gustav Hertz (1882–1975), ein Neffe von Heinrich Hertz, führten 1911 bis 1914 ihre Versuche in Erwartung der späteren Ergebnisse aus und erhielten 1925 den Nobelpreis.</w:t>
      </w:r>
      <w:r>
        <w:rPr>
          <w:rFonts w:ascii="Arial" w:hAnsi="Arial" w:cs="Arial"/>
        </w:rPr>
        <w:t xml:space="preserve"> Der Versuch kann in zwei Varianten mit Quecksilber oder Neon als </w:t>
      </w:r>
      <w:r w:rsidR="00AC4134">
        <w:rPr>
          <w:rFonts w:ascii="Arial" w:hAnsi="Arial" w:cs="Arial"/>
        </w:rPr>
        <w:t>A</w:t>
      </w:r>
      <w:r>
        <w:rPr>
          <w:rFonts w:ascii="Arial" w:hAnsi="Arial" w:cs="Arial"/>
        </w:rPr>
        <w:t>nregungsmedium durchgeführt werden. Der Unterschied besteht darin, dass im Falle von Quecksilber die angeregten Atome unter Aussenden eines Photons im UV-Bereich wieder in den Grundzustand zurückfallen, während im Fall von Neon das ausgesandte Photon eine Wellenlänge im sichtbaren Bereich besitzt. Bei Benutzung einer Neonröhre zur Durchführung des Experiments können deshalb im Gegensatz zu Quecksilber die Anregungszonen gut sichtbar gemacht werden.</w:t>
      </w:r>
    </w:p>
    <w:p w:rsidR="00BF5A89" w:rsidRPr="00FF6FD6" w:rsidRDefault="00BF5A89" w:rsidP="00BF5A89">
      <w:pPr>
        <w:spacing w:after="120"/>
        <w:contextualSpacing/>
        <w:rPr>
          <w:rFonts w:ascii="Arial" w:hAnsi="Arial" w:cs="Arial"/>
        </w:rPr>
      </w:pPr>
    </w:p>
    <w:p w:rsidR="001A786D" w:rsidRPr="00FF6FD6" w:rsidRDefault="001A786D" w:rsidP="001A786D">
      <w:pPr>
        <w:spacing w:before="120"/>
        <w:rPr>
          <w:rFonts w:ascii="Arial" w:hAnsi="Arial" w:cs="Arial"/>
        </w:rPr>
      </w:pPr>
      <w:r w:rsidRPr="00FF6FD6">
        <w:rPr>
          <w:rFonts w:ascii="Arial" w:hAnsi="Arial" w:cs="Arial"/>
        </w:rPr>
        <w:t>Die Experimente mit Quecksilberatomen wurden 1913 von Franck und Hertz durchgeführt. Sie wollten jedoch nicht Energiestufen im Atom nachweisen. Sie beschäftigten sich mit den Phänomenen, die in Gasentladungsröhren stattfinden, wenn Elektronen durch Stöße ihre kinetische Energie an die Gasmoleküle abgeben. Speziell wollten sie eine Theorie widerlegen, nach de</w:t>
      </w:r>
      <w:r w:rsidR="005A7564" w:rsidRPr="00FF6FD6">
        <w:rPr>
          <w:rFonts w:ascii="Arial" w:hAnsi="Arial" w:cs="Arial"/>
        </w:rPr>
        <w:t>r die Elektronen beim Stoßprozess</w:t>
      </w:r>
      <w:r w:rsidRPr="00FF6FD6">
        <w:rPr>
          <w:rFonts w:ascii="Arial" w:hAnsi="Arial" w:cs="Arial"/>
        </w:rPr>
        <w:t xml:space="preserve"> ihre gesamte kinetische Energie abgeben sollten.</w:t>
      </w:r>
    </w:p>
    <w:p w:rsidR="001A786D" w:rsidRPr="00FF6FD6" w:rsidRDefault="00FF6FD6" w:rsidP="001A786D">
      <w:pPr>
        <w:spacing w:before="120"/>
        <w:rPr>
          <w:rFonts w:ascii="Arial" w:hAnsi="Arial" w:cs="Arial"/>
        </w:rPr>
      </w:pPr>
      <w:r w:rsidRPr="00FF6FD6">
        <w:rPr>
          <w:rFonts w:ascii="Arial" w:hAnsi="Arial" w:cs="Arial"/>
        </w:rPr>
        <w:t>Heute wird der</w:t>
      </w:r>
      <w:r w:rsidR="001A786D" w:rsidRPr="00FF6FD6">
        <w:rPr>
          <w:rFonts w:ascii="Arial" w:hAnsi="Arial" w:cs="Arial"/>
        </w:rPr>
        <w:t xml:space="preserve"> Franck-Hertz-Versuch als eine wichtige experimentelle Bestätigung für die Hypothese einer quantenhaften Energieaufnahme atomarer Systeme</w:t>
      </w:r>
      <w:r w:rsidRPr="00FF6FD6">
        <w:rPr>
          <w:rFonts w:ascii="Arial" w:hAnsi="Arial" w:cs="Arial"/>
        </w:rPr>
        <w:t xml:space="preserve"> interpretiert</w:t>
      </w:r>
      <w:r w:rsidR="001A786D" w:rsidRPr="00FF6FD6">
        <w:rPr>
          <w:rFonts w:ascii="Arial" w:hAnsi="Arial" w:cs="Arial"/>
        </w:rPr>
        <w:t xml:space="preserve">, die auf Energiestufen im Atom schließen </w:t>
      </w:r>
      <w:r w:rsidR="005A7564" w:rsidRPr="00FF6FD6">
        <w:rPr>
          <w:rFonts w:ascii="Arial" w:hAnsi="Arial" w:cs="Arial"/>
        </w:rPr>
        <w:t>lässt</w:t>
      </w:r>
      <w:r w:rsidR="001A786D" w:rsidRPr="00FF6FD6">
        <w:rPr>
          <w:rFonts w:ascii="Arial" w:hAnsi="Arial" w:cs="Arial"/>
        </w:rPr>
        <w:t>.</w:t>
      </w:r>
    </w:p>
    <w:p w:rsidR="001A786D" w:rsidRPr="00FF6FD6" w:rsidRDefault="001A786D" w:rsidP="001A786D">
      <w:pPr>
        <w:spacing w:before="120"/>
        <w:rPr>
          <w:rFonts w:ascii="Arial" w:hAnsi="Arial" w:cs="Arial"/>
        </w:rPr>
      </w:pPr>
      <w:r w:rsidRPr="00FF6FD6">
        <w:rPr>
          <w:rFonts w:ascii="Arial" w:hAnsi="Arial" w:cs="Arial"/>
        </w:rPr>
        <w:t xml:space="preserve">Im Versuch übernimmt das Quecksilberatom den Energiebetrag </w:t>
      </w:r>
      <w:r w:rsidRPr="00FF6FD6">
        <w:rPr>
          <w:rFonts w:ascii="Arial" w:hAnsi="Arial" w:cs="Arial"/>
        </w:rPr>
        <w:fldChar w:fldCharType="begin"/>
      </w:r>
      <w:r w:rsidRPr="00FF6FD6">
        <w:rPr>
          <w:rFonts w:ascii="Arial" w:hAnsi="Arial" w:cs="Arial"/>
        </w:rPr>
        <w:instrText>SYMBOL 68 \f "Symbol"</w:instrText>
      </w:r>
      <w:r w:rsidRPr="00FF6FD6">
        <w:rPr>
          <w:rFonts w:ascii="Arial" w:hAnsi="Arial" w:cs="Arial"/>
        </w:rPr>
        <w:fldChar w:fldCharType="end"/>
      </w:r>
      <w:r w:rsidRPr="00FF6FD6">
        <w:rPr>
          <w:rFonts w:ascii="Arial" w:hAnsi="Arial" w:cs="Arial"/>
        </w:rPr>
        <w:t>E = 4,9 eV aus der kinetischen Energie der Elektronen</w:t>
      </w:r>
      <w:r w:rsidR="00FF6FD6" w:rsidRPr="00FF6FD6">
        <w:rPr>
          <w:rFonts w:ascii="Arial" w:hAnsi="Arial" w:cs="Arial"/>
        </w:rPr>
        <w:t xml:space="preserve"> (</w:t>
      </w:r>
      <w:r w:rsidR="00FF6FD6" w:rsidRPr="00FF6FD6">
        <w:rPr>
          <w:rFonts w:ascii="Arial" w:hAnsi="Arial" w:cs="Arial"/>
          <w:b/>
        </w:rPr>
        <w:t>Absorption</w:t>
      </w:r>
      <w:r w:rsidR="00FF6FD6" w:rsidRPr="00FF6FD6">
        <w:rPr>
          <w:rFonts w:ascii="Arial" w:hAnsi="Arial" w:cs="Arial"/>
        </w:rPr>
        <w:t>)</w:t>
      </w:r>
      <w:r w:rsidRPr="00FF6FD6">
        <w:rPr>
          <w:rFonts w:ascii="Arial" w:hAnsi="Arial" w:cs="Arial"/>
        </w:rPr>
        <w:t>.</w:t>
      </w:r>
      <w:r w:rsidR="00FF6FD6" w:rsidRPr="00FF6FD6">
        <w:rPr>
          <w:rFonts w:ascii="Arial" w:hAnsi="Arial" w:cs="Arial"/>
        </w:rPr>
        <w:t xml:space="preserve"> D</w:t>
      </w:r>
      <w:r w:rsidRPr="00FF6FD6">
        <w:rPr>
          <w:rFonts w:ascii="Arial" w:hAnsi="Arial" w:cs="Arial"/>
        </w:rPr>
        <w:t xml:space="preserve">ie angeregten Atome </w:t>
      </w:r>
      <w:r w:rsidR="00FF6FD6" w:rsidRPr="00FF6FD6">
        <w:rPr>
          <w:rFonts w:ascii="Arial" w:hAnsi="Arial" w:cs="Arial"/>
        </w:rPr>
        <w:t xml:space="preserve">geben </w:t>
      </w:r>
      <w:r w:rsidRPr="00FF6FD6">
        <w:rPr>
          <w:rFonts w:ascii="Arial" w:hAnsi="Arial" w:cs="Arial"/>
        </w:rPr>
        <w:t>nach sehr kurzer Zeit (10</w:t>
      </w:r>
      <w:r w:rsidRPr="00FF6FD6">
        <w:rPr>
          <w:rFonts w:ascii="Arial" w:hAnsi="Arial" w:cs="Arial"/>
          <w:vertAlign w:val="superscript"/>
        </w:rPr>
        <w:t>-8</w:t>
      </w:r>
      <w:r w:rsidRPr="00FF6FD6">
        <w:rPr>
          <w:rFonts w:ascii="Arial" w:hAnsi="Arial" w:cs="Arial"/>
        </w:rPr>
        <w:t xml:space="preserve"> s) die aufge</w:t>
      </w:r>
      <w:r w:rsidRPr="00FF6FD6">
        <w:rPr>
          <w:rFonts w:ascii="Arial" w:hAnsi="Arial" w:cs="Arial"/>
        </w:rPr>
        <w:softHyphen/>
        <w:t xml:space="preserve">nommene Energie wieder spontan in Form von Licht der Frequenz f = </w:t>
      </w:r>
      <w:r w:rsidRPr="00FF6FD6">
        <w:rPr>
          <w:rFonts w:ascii="Arial" w:hAnsi="Arial" w:cs="Arial"/>
        </w:rPr>
        <w:fldChar w:fldCharType="begin"/>
      </w:r>
      <w:r w:rsidRPr="00FF6FD6">
        <w:rPr>
          <w:rFonts w:ascii="Arial" w:hAnsi="Arial" w:cs="Arial"/>
        </w:rPr>
        <w:instrText>SYMBOL 68 \f "Symbol"</w:instrText>
      </w:r>
      <w:r w:rsidRPr="00FF6FD6">
        <w:rPr>
          <w:rFonts w:ascii="Arial" w:hAnsi="Arial" w:cs="Arial"/>
        </w:rPr>
        <w:fldChar w:fldCharType="end"/>
      </w:r>
      <w:r w:rsidRPr="00FF6FD6">
        <w:rPr>
          <w:rFonts w:ascii="Arial" w:hAnsi="Arial" w:cs="Arial"/>
        </w:rPr>
        <w:t>E / h ab (</w:t>
      </w:r>
      <w:r w:rsidRPr="00FF6FD6">
        <w:rPr>
          <w:rFonts w:ascii="Arial" w:hAnsi="Arial" w:cs="Arial"/>
          <w:b/>
        </w:rPr>
        <w:t>spontane Emission</w:t>
      </w:r>
      <w:r w:rsidRPr="00FF6FD6">
        <w:rPr>
          <w:rFonts w:ascii="Arial" w:hAnsi="Arial" w:cs="Arial"/>
        </w:rPr>
        <w:t>).</w:t>
      </w:r>
    </w:p>
    <w:p w:rsidR="001A786D" w:rsidRPr="001A786D" w:rsidRDefault="001A786D" w:rsidP="001A786D">
      <w:pPr>
        <w:spacing w:after="120"/>
        <w:contextualSpacing/>
        <w:rPr>
          <w:rFonts w:ascii="Arial" w:hAnsi="Arial" w:cs="Arial"/>
          <w:b/>
        </w:rPr>
      </w:pPr>
    </w:p>
    <w:p w:rsidR="001A786D" w:rsidRPr="001A786D" w:rsidRDefault="00FF6FD6" w:rsidP="001A786D">
      <w:pPr>
        <w:spacing w:after="120"/>
        <w:contextualSpacing/>
        <w:rPr>
          <w:rFonts w:ascii="Arial" w:hAnsi="Arial" w:cs="Arial"/>
        </w:rPr>
      </w:pPr>
      <w:r>
        <w:rPr>
          <w:rFonts w:ascii="Arial" w:hAnsi="Arial" w:cs="Arial"/>
        </w:rPr>
        <w:t>Allgemein übernimmt b</w:t>
      </w:r>
      <w:r w:rsidR="001A786D" w:rsidRPr="001A786D">
        <w:rPr>
          <w:rFonts w:ascii="Arial" w:hAnsi="Arial" w:cs="Arial"/>
        </w:rPr>
        <w:t xml:space="preserve">ei der optischen Anregung von Übergängen in Atomen, bei denen die beteiligten Zustände eine Energiedifferenz </w:t>
      </w:r>
      <w:r w:rsidR="001A786D" w:rsidRPr="001A786D">
        <w:rPr>
          <w:rFonts w:ascii="Arial" w:hAnsi="Arial" w:cs="Arial"/>
        </w:rPr>
        <w:sym w:font="Symbol" w:char="F044"/>
      </w:r>
      <w:r w:rsidR="001A786D" w:rsidRPr="001A786D">
        <w:rPr>
          <w:rFonts w:ascii="Arial" w:hAnsi="Arial" w:cs="Arial"/>
        </w:rPr>
        <w:t xml:space="preserve">E besitzen, das Atom diskrete Energieportionen </w:t>
      </w:r>
      <w:proofErr w:type="spellStart"/>
      <w:r w:rsidR="001A786D" w:rsidRPr="001A786D">
        <w:rPr>
          <w:rFonts w:ascii="Arial" w:hAnsi="Arial" w:cs="Arial"/>
        </w:rPr>
        <w:t>hf</w:t>
      </w:r>
      <w:proofErr w:type="spellEnd"/>
      <w:r w:rsidR="001A786D" w:rsidRPr="001A786D">
        <w:rPr>
          <w:rFonts w:ascii="Arial" w:hAnsi="Arial" w:cs="Arial"/>
        </w:rPr>
        <w:t> = </w:t>
      </w:r>
      <w:r w:rsidR="001A786D" w:rsidRPr="001A786D">
        <w:rPr>
          <w:rFonts w:ascii="Arial" w:hAnsi="Arial" w:cs="Arial"/>
        </w:rPr>
        <w:sym w:font="Symbol" w:char="F044"/>
      </w:r>
      <w:r w:rsidR="001A786D" w:rsidRPr="001A786D">
        <w:rPr>
          <w:rFonts w:ascii="Arial" w:hAnsi="Arial" w:cs="Arial"/>
        </w:rPr>
        <w:t xml:space="preserve">E aus dem Strahlungsfeld, d.h. die Übergänge finden nur in Resonanz, bei Einstrahlung der geeigneten Frequenz f statt. Erfolgt die Anregung durch Elektronenstoß, so </w:t>
      </w:r>
      <w:r w:rsidR="001A786D" w:rsidRPr="001A786D">
        <w:rPr>
          <w:rFonts w:ascii="Arial" w:hAnsi="Arial" w:cs="Arial"/>
        </w:rPr>
        <w:lastRenderedPageBreak/>
        <w:t xml:space="preserve">kann ein atomarer Übergang erst oberhalb einer minimalen Elektronenenergie erfolgen, welche größer als </w:t>
      </w:r>
      <w:r w:rsidR="001A786D" w:rsidRPr="001A786D">
        <w:rPr>
          <w:rFonts w:ascii="Arial" w:hAnsi="Arial" w:cs="Arial"/>
        </w:rPr>
        <w:sym w:font="Symbol" w:char="F044"/>
      </w:r>
      <w:r w:rsidR="001A786D" w:rsidRPr="001A786D">
        <w:rPr>
          <w:rFonts w:ascii="Arial" w:hAnsi="Arial" w:cs="Arial"/>
        </w:rPr>
        <w:t xml:space="preserve">E ist. Beim Stoß geht ein Teil der Primärenergie auf das Atom über, die Differenz zwischen Primärenergie und Anregungsenergie bleibt als kinetische Energie beim Elektron. Ist diese Restenergie größer oder gleich </w:t>
      </w:r>
      <w:r w:rsidR="001A786D" w:rsidRPr="001A786D">
        <w:rPr>
          <w:rFonts w:ascii="Arial" w:hAnsi="Arial" w:cs="Arial"/>
        </w:rPr>
        <w:sym w:font="Symbol" w:char="F044"/>
      </w:r>
      <w:r w:rsidR="001A786D" w:rsidRPr="001A786D">
        <w:rPr>
          <w:rFonts w:ascii="Arial" w:hAnsi="Arial" w:cs="Arial"/>
        </w:rPr>
        <w:t>E, so kann das Elektron ein weiteres Atom anregen. Im Allgemeinen geben die so angeregten Atome die aufgenommene Energie unter Emission von Strahlung wieder ab und kehren in den Ausgangszustand zurück.</w:t>
      </w:r>
    </w:p>
    <w:p w:rsidR="001A786D" w:rsidRPr="001A786D" w:rsidRDefault="001A786D" w:rsidP="001A786D">
      <w:pPr>
        <w:spacing w:after="120"/>
        <w:contextualSpacing/>
        <w:rPr>
          <w:rFonts w:ascii="Arial" w:hAnsi="Arial" w:cs="Arial"/>
        </w:rPr>
      </w:pPr>
    </w:p>
    <w:p w:rsidR="001A786D" w:rsidRDefault="001A786D" w:rsidP="001A786D">
      <w:pPr>
        <w:spacing w:after="120"/>
        <w:contextualSpacing/>
        <w:rPr>
          <w:rFonts w:ascii="Arial" w:hAnsi="Arial" w:cs="Arial"/>
          <w:b/>
        </w:rPr>
      </w:pPr>
      <w:r w:rsidRPr="001A786D">
        <w:rPr>
          <w:rFonts w:ascii="Arial" w:hAnsi="Arial" w:cs="Arial"/>
          <w:b/>
        </w:rPr>
        <w:t>Versuch:</w:t>
      </w:r>
    </w:p>
    <w:p w:rsidR="006847D7" w:rsidRDefault="006847D7" w:rsidP="001A786D">
      <w:pPr>
        <w:spacing w:after="120"/>
        <w:contextualSpacing/>
        <w:rPr>
          <w:rFonts w:ascii="Arial" w:hAnsi="Arial" w:cs="Arial"/>
          <w:b/>
        </w:rPr>
      </w:pPr>
    </w:p>
    <w:p w:rsidR="006847D7" w:rsidRPr="006847D7" w:rsidRDefault="006847D7" w:rsidP="001A786D">
      <w:pPr>
        <w:spacing w:after="120"/>
        <w:contextualSpacing/>
        <w:rPr>
          <w:rFonts w:ascii="Arial" w:hAnsi="Arial" w:cs="Arial"/>
        </w:rPr>
      </w:pPr>
      <w:r>
        <w:rPr>
          <w:rFonts w:ascii="Arial" w:hAnsi="Arial" w:cs="Arial"/>
        </w:rPr>
        <w:t>Abbildung 1 zeigt den schematischen Versuchsaufbau und das mechanische Analogon für di</w:t>
      </w:r>
      <w:r w:rsidR="00AD0D28">
        <w:rPr>
          <w:rFonts w:ascii="Arial" w:hAnsi="Arial" w:cs="Arial"/>
        </w:rPr>
        <w:t>e Potentiale in der Franck-Hertz-</w:t>
      </w:r>
      <w:r>
        <w:rPr>
          <w:rFonts w:ascii="Arial" w:hAnsi="Arial" w:cs="Arial"/>
        </w:rPr>
        <w:t>Röhre.</w:t>
      </w:r>
    </w:p>
    <w:p w:rsidR="001A786D" w:rsidRDefault="00FF6FD6" w:rsidP="001A786D">
      <w:pPr>
        <w:pStyle w:val="OHPText"/>
      </w:pPr>
      <w:r w:rsidRPr="001A786D">
        <w:rPr>
          <w:rFonts w:ascii="Arial" w:hAnsi="Arial" w:cs="Arial"/>
          <w:noProof/>
        </w:rPr>
        <mc:AlternateContent>
          <mc:Choice Requires="wpc">
            <w:drawing>
              <wp:inline distT="0" distB="0" distL="0" distR="0" wp14:anchorId="66B01073" wp14:editId="0B740145">
                <wp:extent cx="4227830" cy="3427730"/>
                <wp:effectExtent l="0" t="0" r="0" b="1270"/>
                <wp:docPr id="214" name="Zeichenbereich 2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2" name="Line 33"/>
                        <wps:cNvCnPr>
                          <a:cxnSpLocks noChangeShapeType="1"/>
                        </wps:cNvCnPr>
                        <wps:spPr bwMode="auto">
                          <a:xfrm rot="16200000" flipV="1">
                            <a:off x="793750" y="1330960"/>
                            <a:ext cx="1270" cy="395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AutoShape 34"/>
                        <wps:cNvSpPr>
                          <a:spLocks noChangeArrowheads="1"/>
                        </wps:cNvSpPr>
                        <wps:spPr bwMode="auto">
                          <a:xfrm rot="5400000">
                            <a:off x="1677670" y="585470"/>
                            <a:ext cx="825500" cy="2298700"/>
                          </a:xfrm>
                          <a:prstGeom prst="roundRect">
                            <a:avLst>
                              <a:gd name="adj"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Line 35"/>
                        <wps:cNvCnPr>
                          <a:cxnSpLocks noChangeShapeType="1"/>
                        </wps:cNvCnPr>
                        <wps:spPr bwMode="auto">
                          <a:xfrm rot="5400000">
                            <a:off x="2197735" y="1729105"/>
                            <a:ext cx="830580" cy="3175"/>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5" name="Line 36"/>
                        <wps:cNvCnPr>
                          <a:cxnSpLocks noChangeShapeType="1"/>
                        </wps:cNvCnPr>
                        <wps:spPr bwMode="auto">
                          <a:xfrm rot="5400000">
                            <a:off x="2614295" y="1736725"/>
                            <a:ext cx="43116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6" name="Line 37"/>
                        <wps:cNvCnPr>
                          <a:cxnSpLocks noChangeShapeType="1"/>
                        </wps:cNvCnPr>
                        <wps:spPr bwMode="auto">
                          <a:xfrm rot="16200000" flipV="1">
                            <a:off x="788035" y="1727835"/>
                            <a:ext cx="635" cy="395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rc 38"/>
                        <wps:cNvSpPr>
                          <a:spLocks/>
                        </wps:cNvSpPr>
                        <wps:spPr bwMode="auto">
                          <a:xfrm rot="21522843" flipV="1">
                            <a:off x="930275" y="1523365"/>
                            <a:ext cx="360045" cy="401955"/>
                          </a:xfrm>
                          <a:custGeom>
                            <a:avLst/>
                            <a:gdLst>
                              <a:gd name="G0" fmla="+- 0 0 0"/>
                              <a:gd name="G1" fmla="+- 15130 0 0"/>
                              <a:gd name="G2" fmla="+- 21600 0 0"/>
                              <a:gd name="T0" fmla="*/ 15415 w 21600"/>
                              <a:gd name="T1" fmla="*/ 0 h 29382"/>
                              <a:gd name="T2" fmla="*/ 16231 w 21600"/>
                              <a:gd name="T3" fmla="*/ 29382 h 29382"/>
                              <a:gd name="T4" fmla="*/ 0 w 21600"/>
                              <a:gd name="T5" fmla="*/ 15130 h 29382"/>
                            </a:gdLst>
                            <a:ahLst/>
                            <a:cxnLst>
                              <a:cxn ang="0">
                                <a:pos x="T0" y="T1"/>
                              </a:cxn>
                              <a:cxn ang="0">
                                <a:pos x="T2" y="T3"/>
                              </a:cxn>
                              <a:cxn ang="0">
                                <a:pos x="T4" y="T5"/>
                              </a:cxn>
                            </a:cxnLst>
                            <a:rect l="0" t="0" r="r" b="b"/>
                            <a:pathLst>
                              <a:path w="21600" h="29382" fill="none" extrusionOk="0">
                                <a:moveTo>
                                  <a:pt x="15415" y="-1"/>
                                </a:moveTo>
                                <a:cubicBezTo>
                                  <a:pt x="19379" y="4038"/>
                                  <a:pt x="21600" y="9471"/>
                                  <a:pt x="21600" y="15130"/>
                                </a:cubicBezTo>
                                <a:cubicBezTo>
                                  <a:pt x="21600" y="20374"/>
                                  <a:pt x="19691" y="25440"/>
                                  <a:pt x="16230" y="29381"/>
                                </a:cubicBezTo>
                              </a:path>
                              <a:path w="21600" h="29382" stroke="0" extrusionOk="0">
                                <a:moveTo>
                                  <a:pt x="15415" y="-1"/>
                                </a:moveTo>
                                <a:cubicBezTo>
                                  <a:pt x="19379" y="4038"/>
                                  <a:pt x="21600" y="9471"/>
                                  <a:pt x="21600" y="15130"/>
                                </a:cubicBezTo>
                                <a:cubicBezTo>
                                  <a:pt x="21600" y="20374"/>
                                  <a:pt x="19691" y="25440"/>
                                  <a:pt x="16230" y="29381"/>
                                </a:cubicBezTo>
                                <a:lnTo>
                                  <a:pt x="0" y="1513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Line 39"/>
                        <wps:cNvCnPr>
                          <a:cxnSpLocks noChangeShapeType="1"/>
                        </wps:cNvCnPr>
                        <wps:spPr bwMode="auto">
                          <a:xfrm rot="5400000" flipH="1">
                            <a:off x="1142365" y="1868805"/>
                            <a:ext cx="50800" cy="65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Arc 40"/>
                        <wps:cNvSpPr>
                          <a:spLocks/>
                        </wps:cNvSpPr>
                        <wps:spPr bwMode="auto">
                          <a:xfrm>
                            <a:off x="990600" y="1525270"/>
                            <a:ext cx="210820" cy="401955"/>
                          </a:xfrm>
                          <a:custGeom>
                            <a:avLst/>
                            <a:gdLst>
                              <a:gd name="G0" fmla="+- 1298 0 0"/>
                              <a:gd name="G1" fmla="+- 21600 0 0"/>
                              <a:gd name="G2" fmla="+- 21600 0 0"/>
                              <a:gd name="T0" fmla="*/ 754 w 22898"/>
                              <a:gd name="T1" fmla="*/ 7 h 43200"/>
                              <a:gd name="T2" fmla="*/ 0 w 22898"/>
                              <a:gd name="T3" fmla="*/ 43161 h 43200"/>
                              <a:gd name="T4" fmla="*/ 1298 w 22898"/>
                              <a:gd name="T5" fmla="*/ 21600 h 43200"/>
                            </a:gdLst>
                            <a:ahLst/>
                            <a:cxnLst>
                              <a:cxn ang="0">
                                <a:pos x="T0" y="T1"/>
                              </a:cxn>
                              <a:cxn ang="0">
                                <a:pos x="T2" y="T3"/>
                              </a:cxn>
                              <a:cxn ang="0">
                                <a:pos x="T4" y="T5"/>
                              </a:cxn>
                            </a:cxnLst>
                            <a:rect l="0" t="0" r="r" b="b"/>
                            <a:pathLst>
                              <a:path w="22898" h="43200" fill="none" extrusionOk="0">
                                <a:moveTo>
                                  <a:pt x="753" y="6"/>
                                </a:moveTo>
                                <a:cubicBezTo>
                                  <a:pt x="935" y="2"/>
                                  <a:pt x="1116" y="0"/>
                                  <a:pt x="1298" y="0"/>
                                </a:cubicBezTo>
                                <a:cubicBezTo>
                                  <a:pt x="13227" y="0"/>
                                  <a:pt x="22898" y="9670"/>
                                  <a:pt x="22898" y="21600"/>
                                </a:cubicBezTo>
                                <a:cubicBezTo>
                                  <a:pt x="22898" y="33529"/>
                                  <a:pt x="13227" y="43200"/>
                                  <a:pt x="1298" y="43200"/>
                                </a:cubicBezTo>
                                <a:cubicBezTo>
                                  <a:pt x="865" y="43200"/>
                                  <a:pt x="432" y="43186"/>
                                  <a:pt x="0" y="43160"/>
                                </a:cubicBezTo>
                              </a:path>
                              <a:path w="22898" h="43200" stroke="0" extrusionOk="0">
                                <a:moveTo>
                                  <a:pt x="753" y="6"/>
                                </a:moveTo>
                                <a:cubicBezTo>
                                  <a:pt x="935" y="2"/>
                                  <a:pt x="1116" y="0"/>
                                  <a:pt x="1298" y="0"/>
                                </a:cubicBezTo>
                                <a:cubicBezTo>
                                  <a:pt x="13227" y="0"/>
                                  <a:pt x="22898" y="9670"/>
                                  <a:pt x="22898" y="21600"/>
                                </a:cubicBezTo>
                                <a:cubicBezTo>
                                  <a:pt x="22898" y="33529"/>
                                  <a:pt x="13227" y="43200"/>
                                  <a:pt x="1298" y="43200"/>
                                </a:cubicBezTo>
                                <a:cubicBezTo>
                                  <a:pt x="865" y="43200"/>
                                  <a:pt x="432" y="43186"/>
                                  <a:pt x="0" y="43160"/>
                                </a:cubicBezTo>
                                <a:lnTo>
                                  <a:pt x="129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Oval 41"/>
                        <wps:cNvSpPr>
                          <a:spLocks noChangeArrowheads="1"/>
                        </wps:cNvSpPr>
                        <wps:spPr bwMode="auto">
                          <a:xfrm>
                            <a:off x="535940" y="1493520"/>
                            <a:ext cx="64770" cy="647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1" name="Oval 42"/>
                        <wps:cNvSpPr>
                          <a:spLocks noChangeArrowheads="1"/>
                        </wps:cNvSpPr>
                        <wps:spPr bwMode="auto">
                          <a:xfrm>
                            <a:off x="535940" y="1891030"/>
                            <a:ext cx="64770" cy="647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2" name="Text Box 43"/>
                        <wps:cNvSpPr txBox="1">
                          <a:spLocks noChangeArrowheads="1"/>
                        </wps:cNvSpPr>
                        <wps:spPr bwMode="auto">
                          <a:xfrm>
                            <a:off x="955040" y="1045845"/>
                            <a:ext cx="36766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FD6" w:rsidRDefault="00FF6FD6" w:rsidP="00FF6FD6">
                              <w:r>
                                <w:t>K</w:t>
                              </w:r>
                            </w:p>
                          </w:txbxContent>
                        </wps:txbx>
                        <wps:bodyPr rot="0" vert="horz" wrap="square" lIns="91440" tIns="45720" rIns="91440" bIns="45720" anchor="t" anchorCtr="0" upright="1">
                          <a:noAutofit/>
                        </wps:bodyPr>
                      </wps:wsp>
                      <wps:wsp>
                        <wps:cNvPr id="303" name="Text Box 44"/>
                        <wps:cNvSpPr txBox="1">
                          <a:spLocks noChangeArrowheads="1"/>
                        </wps:cNvSpPr>
                        <wps:spPr bwMode="auto">
                          <a:xfrm>
                            <a:off x="2391410" y="1045845"/>
                            <a:ext cx="36766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FD6" w:rsidRDefault="00FF6FD6" w:rsidP="00FF6FD6">
                              <w:r>
                                <w:t>G</w:t>
                              </w:r>
                            </w:p>
                          </w:txbxContent>
                        </wps:txbx>
                        <wps:bodyPr rot="0" vert="horz" wrap="square" lIns="91440" tIns="45720" rIns="91440" bIns="45720" anchor="t" anchorCtr="0" upright="1">
                          <a:noAutofit/>
                        </wps:bodyPr>
                      </wps:wsp>
                      <wps:wsp>
                        <wps:cNvPr id="306" name="Text Box 45"/>
                        <wps:cNvSpPr txBox="1">
                          <a:spLocks noChangeArrowheads="1"/>
                        </wps:cNvSpPr>
                        <wps:spPr bwMode="auto">
                          <a:xfrm>
                            <a:off x="2750820" y="1045845"/>
                            <a:ext cx="36766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FD6" w:rsidRDefault="00FF6FD6" w:rsidP="00FF6FD6">
                              <w:r>
                                <w:t>A</w:t>
                              </w:r>
                            </w:p>
                          </w:txbxContent>
                        </wps:txbx>
                        <wps:bodyPr rot="0" vert="horz" wrap="square" lIns="91440" tIns="45720" rIns="91440" bIns="45720" anchor="t" anchorCtr="0" upright="1">
                          <a:noAutofit/>
                        </wps:bodyPr>
                      </wps:wsp>
                      <wps:wsp>
                        <wps:cNvPr id="310" name="Line 46"/>
                        <wps:cNvCnPr>
                          <a:cxnSpLocks noChangeShapeType="1"/>
                        </wps:cNvCnPr>
                        <wps:spPr bwMode="auto">
                          <a:xfrm flipV="1">
                            <a:off x="1518285" y="447675"/>
                            <a:ext cx="318135" cy="277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Freeform 47"/>
                        <wps:cNvSpPr>
                          <a:spLocks/>
                        </wps:cNvSpPr>
                        <wps:spPr bwMode="auto">
                          <a:xfrm rot="16200000" flipV="1">
                            <a:off x="762000" y="638810"/>
                            <a:ext cx="938530" cy="838200"/>
                          </a:xfrm>
                          <a:custGeom>
                            <a:avLst/>
                            <a:gdLst>
                              <a:gd name="T0" fmla="*/ 0 w 1504"/>
                              <a:gd name="T1" fmla="*/ 437 h 437"/>
                              <a:gd name="T2" fmla="*/ 1504 w 1504"/>
                              <a:gd name="T3" fmla="*/ 437 h 437"/>
                              <a:gd name="T4" fmla="*/ 1504 w 1504"/>
                              <a:gd name="T5" fmla="*/ 0 h 437"/>
                            </a:gdLst>
                            <a:ahLst/>
                            <a:cxnLst>
                              <a:cxn ang="0">
                                <a:pos x="T0" y="T1"/>
                              </a:cxn>
                              <a:cxn ang="0">
                                <a:pos x="T2" y="T3"/>
                              </a:cxn>
                              <a:cxn ang="0">
                                <a:pos x="T4" y="T5"/>
                              </a:cxn>
                            </a:cxnLst>
                            <a:rect l="0" t="0" r="r" b="b"/>
                            <a:pathLst>
                              <a:path w="1504" h="437">
                                <a:moveTo>
                                  <a:pt x="0" y="437"/>
                                </a:moveTo>
                                <a:lnTo>
                                  <a:pt x="1504" y="437"/>
                                </a:lnTo>
                                <a:lnTo>
                                  <a:pt x="150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48"/>
                        <wps:cNvSpPr>
                          <a:spLocks/>
                        </wps:cNvSpPr>
                        <wps:spPr bwMode="auto">
                          <a:xfrm flipV="1">
                            <a:off x="2837815" y="588010"/>
                            <a:ext cx="1018540" cy="1151890"/>
                          </a:xfrm>
                          <a:custGeom>
                            <a:avLst/>
                            <a:gdLst>
                              <a:gd name="T0" fmla="*/ 0 w 1604"/>
                              <a:gd name="T1" fmla="*/ 0 h 1749"/>
                              <a:gd name="T2" fmla="*/ 1604 w 1604"/>
                              <a:gd name="T3" fmla="*/ 0 h 1749"/>
                              <a:gd name="T4" fmla="*/ 1604 w 1604"/>
                              <a:gd name="T5" fmla="*/ 1748 h 1749"/>
                              <a:gd name="T6" fmla="*/ 686 w 1604"/>
                              <a:gd name="T7" fmla="*/ 1749 h 1749"/>
                            </a:gdLst>
                            <a:ahLst/>
                            <a:cxnLst>
                              <a:cxn ang="0">
                                <a:pos x="T0" y="T1"/>
                              </a:cxn>
                              <a:cxn ang="0">
                                <a:pos x="T2" y="T3"/>
                              </a:cxn>
                              <a:cxn ang="0">
                                <a:pos x="T4" y="T5"/>
                              </a:cxn>
                              <a:cxn ang="0">
                                <a:pos x="T6" y="T7"/>
                              </a:cxn>
                            </a:cxnLst>
                            <a:rect l="0" t="0" r="r" b="b"/>
                            <a:pathLst>
                              <a:path w="1604" h="1749">
                                <a:moveTo>
                                  <a:pt x="0" y="0"/>
                                </a:moveTo>
                                <a:lnTo>
                                  <a:pt x="1604" y="0"/>
                                </a:lnTo>
                                <a:lnTo>
                                  <a:pt x="1604" y="1748"/>
                                </a:lnTo>
                                <a:lnTo>
                                  <a:pt x="686" y="174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Line 49"/>
                        <wps:cNvCnPr>
                          <a:cxnSpLocks noChangeShapeType="1"/>
                        </wps:cNvCnPr>
                        <wps:spPr bwMode="auto">
                          <a:xfrm rot="16200000" flipV="1">
                            <a:off x="1570990" y="582295"/>
                            <a:ext cx="14668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4" name="Line 50"/>
                        <wps:cNvCnPr>
                          <a:cxnSpLocks noChangeShapeType="1"/>
                        </wps:cNvCnPr>
                        <wps:spPr bwMode="auto">
                          <a:xfrm flipV="1">
                            <a:off x="1697355" y="449580"/>
                            <a:ext cx="635" cy="277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51"/>
                        <wps:cNvCnPr>
                          <a:cxnSpLocks noChangeShapeType="1"/>
                        </wps:cNvCnPr>
                        <wps:spPr bwMode="auto">
                          <a:xfrm flipV="1">
                            <a:off x="3218180" y="447675"/>
                            <a:ext cx="635" cy="277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52"/>
                        <wps:cNvCnPr>
                          <a:cxnSpLocks noChangeShapeType="1"/>
                        </wps:cNvCnPr>
                        <wps:spPr bwMode="auto">
                          <a:xfrm rot="16200000" flipV="1">
                            <a:off x="3201035" y="593090"/>
                            <a:ext cx="14668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7" name="Oval 53"/>
                        <wps:cNvSpPr>
                          <a:spLocks noChangeArrowheads="1"/>
                        </wps:cNvSpPr>
                        <wps:spPr bwMode="auto">
                          <a:xfrm flipH="1">
                            <a:off x="2585720" y="560070"/>
                            <a:ext cx="45720" cy="4572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Oval 54"/>
                        <wps:cNvSpPr>
                          <a:spLocks noChangeArrowheads="1"/>
                        </wps:cNvSpPr>
                        <wps:spPr bwMode="auto">
                          <a:xfrm flipH="1">
                            <a:off x="786765" y="1508125"/>
                            <a:ext cx="45720" cy="4572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Text Box 55"/>
                        <wps:cNvSpPr txBox="1">
                          <a:spLocks noChangeArrowheads="1"/>
                        </wps:cNvSpPr>
                        <wps:spPr bwMode="auto">
                          <a:xfrm>
                            <a:off x="1258895" y="144380"/>
                            <a:ext cx="1037737" cy="330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FD6" w:rsidRPr="000F7F3F" w:rsidRDefault="00FF6FD6" w:rsidP="00FF6FD6">
                              <w:r>
                                <w:t>U</w:t>
                              </w:r>
                              <w:r>
                                <w:rPr>
                                  <w:vertAlign w:val="subscript"/>
                                </w:rPr>
                                <w:t>A</w:t>
                              </w:r>
                              <w:r w:rsidR="00AD0D28">
                                <w:t xml:space="preserve">  max.</w:t>
                              </w:r>
                              <w:r>
                                <w:t xml:space="preserve"> 30 V</w:t>
                              </w:r>
                            </w:p>
                          </w:txbxContent>
                        </wps:txbx>
                        <wps:bodyPr rot="0" vert="horz" wrap="square" lIns="91440" tIns="45720" rIns="91440" bIns="45720" anchor="t" anchorCtr="0" upright="1">
                          <a:noAutofit/>
                        </wps:bodyPr>
                      </wps:wsp>
                      <wps:wsp>
                        <wps:cNvPr id="192" name="Text Box 56"/>
                        <wps:cNvSpPr txBox="1">
                          <a:spLocks noChangeArrowheads="1"/>
                        </wps:cNvSpPr>
                        <wps:spPr bwMode="auto">
                          <a:xfrm>
                            <a:off x="431800" y="156591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FD6" w:rsidRPr="000F7F3F" w:rsidRDefault="00FF6FD6" w:rsidP="00FF6FD6">
                              <w:pPr>
                                <w:rPr>
                                  <w:sz w:val="28"/>
                                  <w:szCs w:val="28"/>
                                </w:rPr>
                              </w:pPr>
                              <w:r w:rsidRPr="000F7F3F">
                                <w:rPr>
                                  <w:sz w:val="28"/>
                                  <w:szCs w:val="28"/>
                                </w:rPr>
                                <w:t>~</w:t>
                              </w:r>
                            </w:p>
                          </w:txbxContent>
                        </wps:txbx>
                        <wps:bodyPr rot="0" vert="horz" wrap="square" lIns="91440" tIns="45720" rIns="91440" bIns="45720" anchor="t" anchorCtr="0" upright="1">
                          <a:noAutofit/>
                        </wps:bodyPr>
                      </wps:wsp>
                      <wps:wsp>
                        <wps:cNvPr id="193" name="Text Box 57"/>
                        <wps:cNvSpPr txBox="1">
                          <a:spLocks noChangeArrowheads="1"/>
                        </wps:cNvSpPr>
                        <wps:spPr bwMode="auto">
                          <a:xfrm>
                            <a:off x="0" y="1501775"/>
                            <a:ext cx="554990" cy="5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FD6" w:rsidRDefault="00FF6FD6" w:rsidP="00FF6FD6">
                              <w:r>
                                <w:t>U</w:t>
                              </w:r>
                              <w:r>
                                <w:rPr>
                                  <w:vertAlign w:val="subscript"/>
                                </w:rPr>
                                <w:t>H</w:t>
                              </w:r>
                            </w:p>
                            <w:p w:rsidR="00FF6FD6" w:rsidRPr="000F7F3F" w:rsidRDefault="00FF6FD6" w:rsidP="00FF6FD6">
                              <w:r>
                                <w:t>6,3 V</w:t>
                              </w:r>
                            </w:p>
                          </w:txbxContent>
                        </wps:txbx>
                        <wps:bodyPr rot="0" vert="horz" wrap="square" lIns="91440" tIns="45720" rIns="91440" bIns="45720" anchor="t" anchorCtr="0" upright="1">
                          <a:noAutofit/>
                        </wps:bodyPr>
                      </wps:wsp>
                      <wps:wsp>
                        <wps:cNvPr id="194" name="Text Box 58"/>
                        <wps:cNvSpPr txBox="1">
                          <a:spLocks noChangeArrowheads="1"/>
                        </wps:cNvSpPr>
                        <wps:spPr bwMode="auto">
                          <a:xfrm>
                            <a:off x="3869055" y="1272540"/>
                            <a:ext cx="35877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FD6" w:rsidRPr="000D5478" w:rsidRDefault="00FF6FD6" w:rsidP="00FF6FD6">
                              <w:pPr>
                                <w:rPr>
                                  <w:vertAlign w:val="subscript"/>
                                </w:rPr>
                              </w:pPr>
                              <w:r>
                                <w:t>I</w:t>
                              </w:r>
                              <w:r>
                                <w:rPr>
                                  <w:vertAlign w:val="subscript"/>
                                </w:rPr>
                                <w:t>A</w:t>
                              </w:r>
                            </w:p>
                          </w:txbxContent>
                        </wps:txbx>
                        <wps:bodyPr rot="0" vert="horz" wrap="square" lIns="91440" tIns="45720" rIns="91440" bIns="45720" anchor="t" anchorCtr="0" upright="1">
                          <a:noAutofit/>
                        </wps:bodyPr>
                      </wps:wsp>
                      <wps:wsp>
                        <wps:cNvPr id="195" name="Text Box 59"/>
                        <wps:cNvSpPr txBox="1">
                          <a:spLocks noChangeArrowheads="1"/>
                        </wps:cNvSpPr>
                        <wps:spPr bwMode="auto">
                          <a:xfrm>
                            <a:off x="2875413" y="135355"/>
                            <a:ext cx="755115" cy="354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FD6" w:rsidRPr="000D5478" w:rsidRDefault="00FF6FD6" w:rsidP="00FF6FD6">
                              <w:r>
                                <w:t>U</w:t>
                              </w:r>
                              <w:r>
                                <w:rPr>
                                  <w:vertAlign w:val="subscript"/>
                                </w:rPr>
                                <w:t>G</w:t>
                              </w:r>
                              <w:r>
                                <w:t xml:space="preserve"> = 1,5 V</w:t>
                              </w:r>
                            </w:p>
                          </w:txbxContent>
                        </wps:txbx>
                        <wps:bodyPr rot="0" vert="horz" wrap="square" lIns="91440" tIns="45720" rIns="91440" bIns="45720" anchor="t" anchorCtr="0" upright="1">
                          <a:noAutofit/>
                        </wps:bodyPr>
                      </wps:wsp>
                      <wps:wsp>
                        <wps:cNvPr id="196" name="AutoShape 60"/>
                        <wps:cNvSpPr>
                          <a:spLocks noChangeArrowheads="1"/>
                        </wps:cNvSpPr>
                        <wps:spPr bwMode="auto">
                          <a:xfrm>
                            <a:off x="1240790" y="2559050"/>
                            <a:ext cx="1358900" cy="448945"/>
                          </a:xfrm>
                          <a:prstGeom prst="rtTriangle">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wps:wsp>
                        <wps:cNvPr id="197" name="Line 61"/>
                        <wps:cNvCnPr>
                          <a:cxnSpLocks noChangeShapeType="1"/>
                        </wps:cNvCnPr>
                        <wps:spPr bwMode="auto">
                          <a:xfrm>
                            <a:off x="2604135" y="2192020"/>
                            <a:ext cx="635" cy="80010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198" name="AutoShape 62"/>
                        <wps:cNvSpPr>
                          <a:spLocks noChangeArrowheads="1"/>
                        </wps:cNvSpPr>
                        <wps:spPr bwMode="auto">
                          <a:xfrm flipH="1">
                            <a:off x="2608580" y="2925445"/>
                            <a:ext cx="229235" cy="83185"/>
                          </a:xfrm>
                          <a:prstGeom prst="rtTriangle">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wps:wsp>
                        <wps:cNvPr id="199" name="Oval 63"/>
                        <wps:cNvSpPr>
                          <a:spLocks noChangeArrowheads="1"/>
                        </wps:cNvSpPr>
                        <wps:spPr bwMode="auto">
                          <a:xfrm>
                            <a:off x="1194435" y="2464435"/>
                            <a:ext cx="91440" cy="91440"/>
                          </a:xfrm>
                          <a:prstGeom prst="ellipse">
                            <a:avLst/>
                          </a:prstGeom>
                          <a:gradFill rotWithShape="1">
                            <a:gsLst>
                              <a:gs pos="0">
                                <a:srgbClr val="CC6600">
                                  <a:gamma/>
                                  <a:tint val="22353"/>
                                  <a:invGamma/>
                                </a:srgbClr>
                              </a:gs>
                              <a:gs pos="100000">
                                <a:srgbClr val="CC6600"/>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200" name="Line 64"/>
                        <wps:cNvCnPr>
                          <a:cxnSpLocks noChangeShapeType="1"/>
                        </wps:cNvCnPr>
                        <wps:spPr bwMode="auto">
                          <a:xfrm flipH="1">
                            <a:off x="1069340" y="2550795"/>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65"/>
                        <wps:cNvCnPr>
                          <a:cxnSpLocks noChangeShapeType="1"/>
                        </wps:cNvCnPr>
                        <wps:spPr bwMode="auto">
                          <a:xfrm flipH="1">
                            <a:off x="1069340" y="3006725"/>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66"/>
                        <wps:cNvCnPr>
                          <a:cxnSpLocks noChangeShapeType="1"/>
                        </wps:cNvCnPr>
                        <wps:spPr bwMode="auto">
                          <a:xfrm>
                            <a:off x="1118235" y="2559050"/>
                            <a:ext cx="635" cy="44069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03" name="Text Box 67"/>
                        <wps:cNvSpPr txBox="1">
                          <a:spLocks noChangeArrowheads="1"/>
                        </wps:cNvSpPr>
                        <wps:spPr bwMode="auto">
                          <a:xfrm>
                            <a:off x="986157" y="2713055"/>
                            <a:ext cx="197484" cy="168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6FD6" w:rsidRDefault="00FF6FD6" w:rsidP="00FF6FD6">
                              <w:pPr>
                                <w:jc w:val="center"/>
                              </w:pPr>
                              <w:r>
                                <w:t>h</w:t>
                              </w:r>
                            </w:p>
                          </w:txbxContent>
                        </wps:txbx>
                        <wps:bodyPr rot="0" vert="horz" wrap="square" lIns="0" tIns="0" rIns="0" bIns="0" anchor="t" anchorCtr="0" upright="1">
                          <a:noAutofit/>
                        </wps:bodyPr>
                      </wps:wsp>
                      <wps:wsp>
                        <wps:cNvPr id="204" name="Line 68"/>
                        <wps:cNvCnPr>
                          <a:cxnSpLocks noChangeShapeType="1"/>
                        </wps:cNvCnPr>
                        <wps:spPr bwMode="auto">
                          <a:xfrm flipH="1">
                            <a:off x="2879090" y="2915285"/>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69"/>
                        <wps:cNvCnPr>
                          <a:cxnSpLocks noChangeShapeType="1"/>
                        </wps:cNvCnPr>
                        <wps:spPr bwMode="auto">
                          <a:xfrm flipH="1">
                            <a:off x="2879090" y="300736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Text Box 70"/>
                        <wps:cNvSpPr txBox="1">
                          <a:spLocks noChangeArrowheads="1"/>
                        </wps:cNvSpPr>
                        <wps:spPr bwMode="auto">
                          <a:xfrm>
                            <a:off x="2987675" y="2828290"/>
                            <a:ext cx="31877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FD6" w:rsidRDefault="00FF6FD6" w:rsidP="00FF6FD6">
                              <w:r>
                                <w:t>h'</w:t>
                              </w:r>
                            </w:p>
                          </w:txbxContent>
                        </wps:txbx>
                        <wps:bodyPr rot="0" vert="horz" wrap="square" lIns="91440" tIns="45720" rIns="91440" bIns="45720" anchor="t" anchorCtr="0" upright="1">
                          <a:noAutofit/>
                        </wps:bodyPr>
                      </wps:wsp>
                      <wps:wsp>
                        <wps:cNvPr id="207" name="Oval 71"/>
                        <wps:cNvSpPr>
                          <a:spLocks noChangeArrowheads="1"/>
                        </wps:cNvSpPr>
                        <wps:spPr bwMode="auto">
                          <a:xfrm>
                            <a:off x="3704590" y="1014095"/>
                            <a:ext cx="288290" cy="2882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 name="Text Box 72"/>
                        <wps:cNvSpPr txBox="1">
                          <a:spLocks noChangeArrowheads="1"/>
                        </wps:cNvSpPr>
                        <wps:spPr bwMode="auto">
                          <a:xfrm>
                            <a:off x="3705860" y="1027430"/>
                            <a:ext cx="36703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FD6" w:rsidRDefault="00FF6FD6" w:rsidP="00FF6FD6">
                              <w:r>
                                <w:t>A</w:t>
                              </w:r>
                            </w:p>
                          </w:txbxContent>
                        </wps:txbx>
                        <wps:bodyPr rot="0" vert="horz" wrap="square" lIns="91440" tIns="45720" rIns="91440" bIns="45720" anchor="t" anchorCtr="0" upright="1">
                          <a:noAutofit/>
                        </wps:bodyPr>
                      </wps:wsp>
                      <wps:wsp>
                        <wps:cNvPr id="209" name="Text Box 73"/>
                        <wps:cNvSpPr txBox="1">
                          <a:spLocks noChangeArrowheads="1"/>
                        </wps:cNvSpPr>
                        <wps:spPr bwMode="auto">
                          <a:xfrm>
                            <a:off x="299720" y="3125470"/>
                            <a:ext cx="1788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FD6" w:rsidRPr="000972CB" w:rsidRDefault="00FF6FD6" w:rsidP="00FF6FD6">
                              <w:pPr>
                                <w:rPr>
                                  <w:i/>
                                </w:rPr>
                              </w:pPr>
                              <w:r w:rsidRPr="000972CB">
                                <w:rPr>
                                  <w:i/>
                                </w:rPr>
                                <w:t>mechanisches Analogon</w:t>
                              </w:r>
                            </w:p>
                          </w:txbxContent>
                        </wps:txbx>
                        <wps:bodyPr rot="0" vert="horz" wrap="square" lIns="91440" tIns="45720" rIns="91440" bIns="45720" anchor="t" anchorCtr="0" upright="1">
                          <a:noAutofit/>
                        </wps:bodyPr>
                      </wps:wsp>
                      <wps:wsp>
                        <wps:cNvPr id="210" name="Line 74"/>
                        <wps:cNvCnPr>
                          <a:cxnSpLocks noChangeShapeType="1"/>
                        </wps:cNvCnPr>
                        <wps:spPr bwMode="auto">
                          <a:xfrm>
                            <a:off x="2830195" y="2197100"/>
                            <a:ext cx="635" cy="677545"/>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11" name="Line 75"/>
                        <wps:cNvCnPr>
                          <a:cxnSpLocks noChangeShapeType="1"/>
                        </wps:cNvCnPr>
                        <wps:spPr bwMode="auto">
                          <a:xfrm flipH="1">
                            <a:off x="1235710" y="2186305"/>
                            <a:ext cx="635" cy="244475"/>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12" name="Line 76"/>
                        <wps:cNvCnPr>
                          <a:cxnSpLocks noChangeShapeType="1"/>
                        </wps:cNvCnPr>
                        <wps:spPr bwMode="auto">
                          <a:xfrm>
                            <a:off x="1696085" y="581660"/>
                            <a:ext cx="151828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77"/>
                        <wps:cNvCnPr>
                          <a:cxnSpLocks noChangeShapeType="1"/>
                        </wps:cNvCnPr>
                        <wps:spPr bwMode="auto">
                          <a:xfrm>
                            <a:off x="2610485" y="581660"/>
                            <a:ext cx="635" cy="7346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66B01073" id="Zeichenbereich 214" o:spid="_x0000_s1026" editas="canvas" style="width:332.9pt;height:269.9pt;mso-position-horizontal-relative:char;mso-position-vertical-relative:line" coordsize="42278,34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2278;height:34277;visibility:visible;mso-wrap-style:square">
                  <v:fill o:detectmouseclick="t"/>
                  <v:path o:connecttype="none"/>
                </v:shape>
                <v:line id="Line 33" o:spid="_x0000_s1028" style="position:absolute;rotation:90;flip:y;visibility:visible;mso-wrap-style:square" from="7937,13309" to="7949,17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"/>
                <v:roundrect id="AutoShape 34" o:spid="_x0000_s1029" style="position:absolute;left:16776;top:5854;width:8255;height:22987;rotation: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" filled="f"/>
                <v:line id="Line 35" o:spid="_x0000_s1030" style="position:absolute;rotation:90;visibility:visible;mso-wrap-style:square" from="21977,17291" to="30282,17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" strokeweight="2.25pt">
                  <v:stroke dashstyle="1 1"/>
                </v:line>
                <v:line id="Line 36" o:spid="_x0000_s1031" style="position:absolute;rotation:90;visibility:visible;mso-wrap-style:square" from="26142,17367" to="30454,17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" strokeweight="2.25pt"/>
                <v:line id="Line 37" o:spid="_x0000_s1032" style="position:absolute;rotation:90;flip:y;visibility:visible;mso-wrap-style:square" from="7880,17278" to="7886,2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"/>
                <v:shape id="Arc 38" o:spid="_x0000_s1033" style="position:absolute;left:9302;top:15233;width:3601;height:4020;rotation:84276fd;flip:y;visibility:visible;mso-wrap-style:square;v-text-anchor:top" coordsize="21600,2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" path="m15415,-1nfc19379,4038,21600,9471,21600,15130v,5244,-1909,10310,-5370,14251em15415,-1nsc19379,4038,21600,9471,21600,15130v,5244,-1909,10310,-5370,14251l,15130,15415,-1xe" filled="f" strokeweight="2.25pt">
                  <v:path arrowok="t" o:extrusionok="f" o:connecttype="custom" o:connectlocs="256949,0;270550,401955;0,206983" o:connectangles="0,0,0"/>
                </v:shape>
                <v:line id="Line 39" o:spid="_x0000_s1034" style="position:absolute;rotation:-90;flip:x;visibility:visible;mso-wrap-style:square" from="11423,18688" to="11931,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"/>
                <v:shape id="Arc 40" o:spid="_x0000_s1035" style="position:absolute;left:9906;top:15252;width:2108;height:4020;visibility:visible;mso-wrap-style:square;v-text-anchor:top" coordsize="2289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" path="m753,6nfc935,2,1116,,1298,,13227,,22898,9670,22898,21600v,11929,-9671,21600,-21600,21600c865,43200,432,43186,,43160em753,6nsc935,2,1116,,1298,,13227,,22898,9670,22898,21600v,11929,-9671,21600,-21600,21600c865,43200,432,43186,,43160l1298,21600,753,6xe" filled="f">
                  <v:path arrowok="t" o:extrusionok="f" o:connecttype="custom" o:connectlocs="6942,65;0,401592;11951,200978" o:connectangles="0,0,0"/>
                </v:shape>
                <v:oval id="Oval 41" o:spid="_x0000_s1036" style="position:absolute;left:5359;top:14935;width:648;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"/>
                <v:oval id="Oval 42" o:spid="_x0000_s1037" style="position:absolute;left:5359;top:18910;width:648;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"/>
                <v:shapetype id="_x0000_t202" coordsize="21600,21600" o:spt="202" path="m,l,21600r21600,l21600,xe">
                  <v:stroke joinstyle="miter"/>
                  <v:path gradientshapeok="t" o:connecttype="rect"/>
                </v:shapetype>
                <v:shape id="Text Box 43" o:spid="_x0000_s1038" type="#_x0000_t202" style="position:absolute;left:9550;top:10458;width:3677;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rsidR="00FF6FD6" w:rsidRDefault="00FF6FD6" w:rsidP="00FF6FD6">
                        <w:r>
                          <w:t>K</w:t>
                        </w:r>
                      </w:p>
                    </w:txbxContent>
                  </v:textbox>
                </v:shape>
                <v:shape id="Text Box 44" o:spid="_x0000_s1039" type="#_x0000_t202" style="position:absolute;left:23914;top:10458;width:367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rsidR="00FF6FD6" w:rsidRDefault="00FF6FD6" w:rsidP="00FF6FD6">
                        <w:r>
                          <w:t>G</w:t>
                        </w:r>
                      </w:p>
                    </w:txbxContent>
                  </v:textbox>
                </v:shape>
                <v:shape id="Text Box 45" o:spid="_x0000_s1040" type="#_x0000_t202" style="position:absolute;left:27508;top:10458;width:367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rsidR="00FF6FD6" w:rsidRDefault="00FF6FD6" w:rsidP="00FF6FD6">
                        <w:r>
                          <w:t>A</w:t>
                        </w:r>
                      </w:p>
                    </w:txbxContent>
                  </v:textbox>
                </v:shape>
                <v:line id="Line 46" o:spid="_x0000_s1041" style="position:absolute;flip:y;visibility:visible;mso-wrap-style:square" from="15182,4476" to="18364,7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">
                  <v:stroke endarrow="block"/>
                </v:line>
                <v:shape id="Freeform 47" o:spid="_x0000_s1042" style="position:absolute;left:7619;top:6388;width:9385;height:8382;rotation:90;flip:y;visibility:visible;mso-wrap-style:square;v-text-anchor:top" coordsize="150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" path="m,437r1504,l1504,e" filled="f">
                  <v:path arrowok="t" o:connecttype="custom" o:connectlocs="0,838200;938530,838200;938530,0" o:connectangles="0,0,0"/>
                </v:shape>
                <v:shape id="Freeform 48" o:spid="_x0000_s1043" style="position:absolute;left:28378;top:5880;width:10185;height:11519;flip:y;visibility:visible;mso-wrap-style:square;v-text-anchor:top" coordsize="1604,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" path="m,l1604,r,1748l686,1749e" filled="f">
                  <v:path arrowok="t" o:connecttype="custom" o:connectlocs="0,0;1018540,0;1018540,1151231;435610,1151890" o:connectangles="0,0,0,0"/>
                </v:shape>
                <v:line id="Line 49" o:spid="_x0000_s1044" style="position:absolute;rotation:90;flip:y;visibility:visible;mso-wrap-style:square" from="15709,5823" to="17176,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" strokeweight="1.5pt"/>
                <v:line id="Line 50" o:spid="_x0000_s1045" style="position:absolute;flip:y;visibility:visible;mso-wrap-style:square" from="16973,4495" to="16979,7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"/>
                <v:line id="Line 51" o:spid="_x0000_s1046" style="position:absolute;flip:y;visibility:visible;mso-wrap-style:square" from="32181,4476" to="32188,7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9oF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z+AX+zqQjIJe/AAAA//8DAFBLAQItABQABgAIAAAAIQDb4fbL7gAAAIUBAAATAAAAAAAA&#10;AAAAAAAAAAAAAABbQ29udGVudF9UeXBlc10ueG1sUEsBAi0AFAAGAAgAAAAhAFr0LFu/AAAAFQEA&#10;AAsAAAAAAAAAAAAAAAAAHwEAAF9yZWxzLy5yZWxzUEsBAi0AFAAGAAgAAAAhAHe32gXHAAAA3AAA&#10;AA8AAAAAAAAAAAAAAAAABwIAAGRycy9kb3ducmV2LnhtbFBLBQYAAAAAAwADALcAAAD7AgAAAAA=&#10;"/>
                <v:line id="Line 52" o:spid="_x0000_s1047" style="position:absolute;rotation:90;flip:y;visibility:visible;mso-wrap-style:square" from="32009,5931" to="33476,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" strokeweight="1.5pt"/>
                <v:oval id="Oval 53" o:spid="_x0000_s1048" style="position:absolute;left:25857;top:5600;width:457;height:4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" fillcolor="black" stroked="f"/>
                <v:oval id="Oval 54" o:spid="_x0000_s1049" style="position:absolute;left:7867;top:15081;width:457;height:4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" fillcolor="black" stroked="f"/>
                <v:shape id="Text Box 55" o:spid="_x0000_s1050" type="#_x0000_t202" style="position:absolute;left:12588;top:1443;width:10378;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" filled="f" stroked="f">
                  <v:textbox>
                    <w:txbxContent>
                      <w:p w:rsidR="00FF6FD6" w:rsidRPr="000F7F3F" w:rsidRDefault="00FF6FD6" w:rsidP="00FF6FD6">
                        <w:r>
                          <w:t>U</w:t>
                        </w:r>
                        <w:r>
                          <w:rPr>
                            <w:vertAlign w:val="subscript"/>
                          </w:rPr>
                          <w:t>A</w:t>
                        </w:r>
                        <w:r w:rsidR="00AD0D28">
                          <w:t xml:space="preserve">  max.</w:t>
                        </w:r>
                        <w:r>
                          <w:t xml:space="preserve"> 30 V</w:t>
                        </w:r>
                      </w:p>
                    </w:txbxContent>
                  </v:textbox>
                </v:shape>
                <v:shape id="Text Box 56" o:spid="_x0000_s1051" type="#_x0000_t202" style="position:absolute;left:4318;top:15659;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rsidR="00FF6FD6" w:rsidRPr="000F7F3F" w:rsidRDefault="00FF6FD6" w:rsidP="00FF6FD6">
                        <w:pPr>
                          <w:rPr>
                            <w:sz w:val="28"/>
                            <w:szCs w:val="28"/>
                          </w:rPr>
                        </w:pPr>
                        <w:r w:rsidRPr="000F7F3F">
                          <w:rPr>
                            <w:sz w:val="28"/>
                            <w:szCs w:val="28"/>
                          </w:rPr>
                          <w:t>~</w:t>
                        </w:r>
                      </w:p>
                    </w:txbxContent>
                  </v:textbox>
                </v:shape>
                <v:shape id="Text Box 57" o:spid="_x0000_s1052" type="#_x0000_t202" style="position:absolute;top:15017;width:5549;height: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rsidR="00FF6FD6" w:rsidRDefault="00FF6FD6" w:rsidP="00FF6FD6">
                        <w:r>
                          <w:t>U</w:t>
                        </w:r>
                        <w:r>
                          <w:rPr>
                            <w:vertAlign w:val="subscript"/>
                          </w:rPr>
                          <w:t>H</w:t>
                        </w:r>
                      </w:p>
                      <w:p w:rsidR="00FF6FD6" w:rsidRPr="000F7F3F" w:rsidRDefault="00FF6FD6" w:rsidP="00FF6FD6">
                        <w:r>
                          <w:t>6,3 V</w:t>
                        </w:r>
                      </w:p>
                    </w:txbxContent>
                  </v:textbox>
                </v:shape>
                <v:shape id="Text Box 58" o:spid="_x0000_s1053" type="#_x0000_t202" style="position:absolute;left:38690;top:12725;width:3588;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rsidR="00FF6FD6" w:rsidRPr="000D5478" w:rsidRDefault="00FF6FD6" w:rsidP="00FF6FD6">
                        <w:pPr>
                          <w:rPr>
                            <w:vertAlign w:val="subscript"/>
                          </w:rPr>
                        </w:pPr>
                        <w:r>
                          <w:t>I</w:t>
                        </w:r>
                        <w:r>
                          <w:rPr>
                            <w:vertAlign w:val="subscript"/>
                          </w:rPr>
                          <w:t>A</w:t>
                        </w:r>
                      </w:p>
                    </w:txbxContent>
                  </v:textbox>
                </v:shape>
                <v:shape id="Text Box 59" o:spid="_x0000_s1054" type="#_x0000_t202" style="position:absolute;left:28754;top:1353;width:7551;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rsidR="00FF6FD6" w:rsidRPr="000D5478" w:rsidRDefault="00FF6FD6" w:rsidP="00FF6FD6">
                        <w:r>
                          <w:t>U</w:t>
                        </w:r>
                        <w:r>
                          <w:rPr>
                            <w:vertAlign w:val="subscript"/>
                          </w:rPr>
                          <w:t>G</w:t>
                        </w:r>
                        <w:r>
                          <w:t xml:space="preserve"> = 1,5 V</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AutoShape 60" o:spid="_x0000_s1055" type="#_x0000_t6" style="position:absolute;left:12407;top:25590;width:13589;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" fillcolor="#ddd"/>
                <v:line id="Line 61" o:spid="_x0000_s1056" style="position:absolute;visibility:visible;mso-wrap-style:square" from="26041,21920" to="26047,2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" strokecolor="blue">
                  <v:stroke dashstyle="dash"/>
                </v:line>
                <v:shape id="AutoShape 62" o:spid="_x0000_s1057" type="#_x0000_t6" style="position:absolute;left:26085;top:29254;width:2293;height:8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" fillcolor="#ddd"/>
                <v:oval id="Oval 63" o:spid="_x0000_s1058" style="position:absolute;left:11944;top:24644;width:914;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" fillcolor="#f4ddc6">
                  <v:fill color2="#c60" rotate="t" focusposition=".5,.5" focussize="" focus="100%" type="gradientRadial"/>
                </v:oval>
                <v:line id="Line 64" o:spid="_x0000_s1059" style="position:absolute;flip:x;visibility:visible;mso-wrap-style:square" from="10693,25507" to="11836,2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"/>
                <v:line id="Line 65" o:spid="_x0000_s1060" style="position:absolute;flip:x;visibility:visible;mso-wrap-style:square" from="10693,30067" to="11836,30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"/>
                <v:line id="Line 66" o:spid="_x0000_s1061" style="position:absolute;visibility:visible;mso-wrap-style:square" from="11182,25590" to="11188,2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">
                  <v:stroke startarrow="open" endarrow="open"/>
                </v:line>
                <v:shape id="Text Box 67" o:spid="_x0000_s1062" type="#_x0000_t202" style="position:absolute;left:9861;top:27130;width:1975;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" stroked="f">
                  <v:textbox inset="0,0,0,0">
                    <w:txbxContent>
                      <w:p w:rsidR="00FF6FD6" w:rsidRDefault="00FF6FD6" w:rsidP="00FF6FD6">
                        <w:pPr>
                          <w:jc w:val="center"/>
                        </w:pPr>
                        <w:r>
                          <w:t>h</w:t>
                        </w:r>
                      </w:p>
                    </w:txbxContent>
                  </v:textbox>
                </v:shape>
                <v:line id="Line 68" o:spid="_x0000_s1063" style="position:absolute;flip:x;visibility:visible;mso-wrap-style:square" from="28790,29152" to="29933,29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"/>
                <v:line id="Line 69" o:spid="_x0000_s1064" style="position:absolute;flip:x;visibility:visible;mso-wrap-style:square" from="28790,30073" to="29933,30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"/>
                <v:shape id="Text Box 70" o:spid="_x0000_s1065" type="#_x0000_t202" style="position:absolute;left:29876;top:28282;width:3188;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rsidR="00FF6FD6" w:rsidRDefault="00FF6FD6" w:rsidP="00FF6FD6">
                        <w:r>
                          <w:t>h'</w:t>
                        </w:r>
                      </w:p>
                    </w:txbxContent>
                  </v:textbox>
                </v:shape>
                <v:oval id="Oval 71" o:spid="_x0000_s1066" style="position:absolute;left:37045;top:10140;width:288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"/>
                <v:shape id="Text Box 72" o:spid="_x0000_s1067" type="#_x0000_t202" style="position:absolute;left:37058;top:10274;width:3670;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rsidR="00FF6FD6" w:rsidRDefault="00FF6FD6" w:rsidP="00FF6FD6">
                        <w:r>
                          <w:t>A</w:t>
                        </w:r>
                      </w:p>
                    </w:txbxContent>
                  </v:textbox>
                </v:shape>
                <v:shape id="Text Box 73" o:spid="_x0000_s1068" type="#_x0000_t202" style="position:absolute;left:2997;top:31254;width:17881;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rsidR="00FF6FD6" w:rsidRPr="000972CB" w:rsidRDefault="00FF6FD6" w:rsidP="00FF6FD6">
                        <w:pPr>
                          <w:rPr>
                            <w:i/>
                          </w:rPr>
                        </w:pPr>
                        <w:r w:rsidRPr="000972CB">
                          <w:rPr>
                            <w:i/>
                          </w:rPr>
                          <w:t>mechanisches Analogon</w:t>
                        </w:r>
                      </w:p>
                    </w:txbxContent>
                  </v:textbox>
                </v:shape>
                <v:line id="Line 74" o:spid="_x0000_s1069" style="position:absolute;visibility:visible;mso-wrap-style:square" from="28301,21971" to="28308,28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" strokecolor="blue">
                  <v:stroke dashstyle="dash"/>
                </v:line>
                <v:line id="Line 75" o:spid="_x0000_s1070" style="position:absolute;flip:x;visibility:visible;mso-wrap-style:square" from="12357,21863" to="12363,2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" strokecolor="blue">
                  <v:stroke dashstyle="dash"/>
                </v:line>
                <v:line id="Line 76" o:spid="_x0000_s1071" style="position:absolute;visibility:visible;mso-wrap-style:square" from="16960,5816" to="32143,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v:line id="Line 77" o:spid="_x0000_s1072" style="position:absolute;visibility:visible;mso-wrap-style:square" from="26104,5816" to="26111,13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"/>
                <w10:anchorlock/>
              </v:group>
            </w:pict>
          </mc:Fallback>
        </mc:AlternateContent>
      </w:r>
    </w:p>
    <w:p w:rsidR="001A786D" w:rsidRPr="001A786D" w:rsidRDefault="00B569D1" w:rsidP="001A786D">
      <w:pPr>
        <w:spacing w:after="120"/>
        <w:contextualSpacing/>
        <w:rPr>
          <w:rFonts w:ascii="Arial" w:hAnsi="Arial" w:cs="Arial"/>
        </w:rPr>
      </w:pPr>
      <w:r>
        <w:rPr>
          <w:rFonts w:ascii="Arial" w:hAnsi="Arial" w:cs="Arial"/>
        </w:rPr>
        <w:t>Abb. 1: Beschaltung der Franck-Hertz-Röhre mit mechanischem Analogon</w:t>
      </w:r>
    </w:p>
    <w:p w:rsidR="001A786D" w:rsidRPr="001A786D" w:rsidRDefault="001A786D" w:rsidP="001A786D">
      <w:pPr>
        <w:spacing w:after="120"/>
        <w:contextualSpacing/>
        <w:rPr>
          <w:rFonts w:ascii="Arial" w:hAnsi="Arial" w:cs="Arial"/>
        </w:rPr>
      </w:pPr>
    </w:p>
    <w:p w:rsidR="001A786D" w:rsidRPr="001A786D" w:rsidRDefault="001A786D" w:rsidP="001A786D">
      <w:pPr>
        <w:spacing w:after="120"/>
        <w:contextualSpacing/>
        <w:rPr>
          <w:rFonts w:ascii="Arial" w:hAnsi="Arial" w:cs="Arial"/>
        </w:rPr>
      </w:pPr>
      <w:r w:rsidRPr="001A786D">
        <w:rPr>
          <w:rFonts w:ascii="Arial" w:hAnsi="Arial" w:cs="Arial"/>
        </w:rPr>
        <w:t xml:space="preserve">Ein evakuierter Glaskolben (Franck-Hertz-Rohr) mit einem Tropfen Quecksilber wird in einem Ofen auf eine Temperatur von etwa 180 °C erwärmt. Der Druck des dadurch entstehenden Quecksilberdampfes beträgt etwa 10 hPa. In der Glasröhre befinden sich 3 Elektroden: die Glühkathode K, das Gitter G und die </w:t>
      </w:r>
      <w:proofErr w:type="spellStart"/>
      <w:r w:rsidRPr="001A786D">
        <w:rPr>
          <w:rFonts w:ascii="Arial" w:hAnsi="Arial" w:cs="Arial"/>
        </w:rPr>
        <w:t>Auffängerelektrode</w:t>
      </w:r>
      <w:proofErr w:type="spellEnd"/>
      <w:r w:rsidRPr="001A786D">
        <w:rPr>
          <w:rFonts w:ascii="Arial" w:hAnsi="Arial" w:cs="Arial"/>
        </w:rPr>
        <w:t xml:space="preserve"> A. Der Abstand zwischen dem Gitter und dem </w:t>
      </w:r>
      <w:proofErr w:type="spellStart"/>
      <w:r w:rsidRPr="001A786D">
        <w:rPr>
          <w:rFonts w:ascii="Arial" w:hAnsi="Arial" w:cs="Arial"/>
        </w:rPr>
        <w:t>Auffänger</w:t>
      </w:r>
      <w:proofErr w:type="spellEnd"/>
      <w:r w:rsidRPr="001A786D">
        <w:rPr>
          <w:rFonts w:ascii="Arial" w:hAnsi="Arial" w:cs="Arial"/>
        </w:rPr>
        <w:t xml:space="preserve"> ist relativ klein, damit in diesem Bereich möglichst wenige Zusammenstöße von Elektronen mit </w:t>
      </w:r>
      <w:proofErr w:type="spellStart"/>
      <w:r w:rsidRPr="001A786D">
        <w:rPr>
          <w:rFonts w:ascii="Arial" w:hAnsi="Arial" w:cs="Arial"/>
        </w:rPr>
        <w:t>Hg</w:t>
      </w:r>
      <w:proofErr w:type="spellEnd"/>
      <w:r w:rsidRPr="001A786D">
        <w:rPr>
          <w:rFonts w:ascii="Arial" w:hAnsi="Arial" w:cs="Arial"/>
        </w:rPr>
        <w:t xml:space="preserve">-Atomen stattfinden (bei höheren Anodenspannungen könnte ggf. auch eine Ionisation der </w:t>
      </w:r>
      <w:proofErr w:type="spellStart"/>
      <w:r w:rsidRPr="001A786D">
        <w:rPr>
          <w:rFonts w:ascii="Arial" w:hAnsi="Arial" w:cs="Arial"/>
        </w:rPr>
        <w:t>Hg</w:t>
      </w:r>
      <w:proofErr w:type="spellEnd"/>
      <w:r w:rsidRPr="001A786D">
        <w:rPr>
          <w:rFonts w:ascii="Arial" w:hAnsi="Arial" w:cs="Arial"/>
        </w:rPr>
        <w:t>-Atome eintreten). Aus K treten durch Glühemission Elektronen aus, die durch die variable Anodenspannung U</w:t>
      </w:r>
      <w:r w:rsidRPr="001A786D">
        <w:rPr>
          <w:rFonts w:ascii="Arial" w:hAnsi="Arial" w:cs="Arial"/>
          <w:vertAlign w:val="subscript"/>
        </w:rPr>
        <w:t>A</w:t>
      </w:r>
      <w:r w:rsidRPr="001A786D">
        <w:rPr>
          <w:rFonts w:ascii="Arial" w:hAnsi="Arial" w:cs="Arial"/>
        </w:rPr>
        <w:t xml:space="preserve"> beschleunigt werden. Beim langsamen Erhöhen der Beschleunigungsspannung ist (im Gegensatz zu einer mit Neon gefüllten Röhre) keine sichtbare Leuchterscheinung beobachtbar. Man beobachtet daher die kinetische Energie der Elektronen, die sich durch die Gitterelektrode hindurchbewegen, – ähnlich </w:t>
      </w:r>
      <w:r w:rsidR="00B569D1">
        <w:rPr>
          <w:rFonts w:ascii="Arial" w:hAnsi="Arial" w:cs="Arial"/>
        </w:rPr>
        <w:t>dem</w:t>
      </w:r>
      <w:r w:rsidRPr="001A786D">
        <w:rPr>
          <w:rFonts w:ascii="Arial" w:hAnsi="Arial" w:cs="Arial"/>
        </w:rPr>
        <w:t xml:space="preserve"> lichtelektrischen Effekt – mittels einer konstanten Gegenspannung zwischen dem Gitter G und der </w:t>
      </w:r>
      <w:proofErr w:type="spellStart"/>
      <w:r w:rsidRPr="001A786D">
        <w:rPr>
          <w:rFonts w:ascii="Arial" w:hAnsi="Arial" w:cs="Arial"/>
        </w:rPr>
        <w:t>Auffängerelektrode</w:t>
      </w:r>
      <w:proofErr w:type="spellEnd"/>
      <w:r w:rsidRPr="001A786D">
        <w:rPr>
          <w:rFonts w:ascii="Arial" w:hAnsi="Arial" w:cs="Arial"/>
        </w:rPr>
        <w:t xml:space="preserve"> A. Der in A eintreffende Elektronenstrom I</w:t>
      </w:r>
      <w:r w:rsidRPr="001A786D">
        <w:rPr>
          <w:rFonts w:ascii="Arial" w:hAnsi="Arial" w:cs="Arial"/>
          <w:vertAlign w:val="subscript"/>
        </w:rPr>
        <w:t>A</w:t>
      </w:r>
      <w:r w:rsidRPr="001A786D">
        <w:rPr>
          <w:rFonts w:ascii="Arial" w:hAnsi="Arial" w:cs="Arial"/>
        </w:rPr>
        <w:t xml:space="preserve"> wird mit einem Messverstärker angezeigt. Man beobachtet eine Kurve mit Strommaxima und -minima. Der Abstand benachbarter Minima beträgt 4,9 V</w:t>
      </w:r>
      <w:r w:rsidR="00925F23">
        <w:rPr>
          <w:rFonts w:ascii="Arial" w:hAnsi="Arial" w:cs="Arial"/>
        </w:rPr>
        <w:t xml:space="preserve"> (vgl. Abbildung 2)</w:t>
      </w:r>
      <w:r w:rsidRPr="001A786D">
        <w:rPr>
          <w:rFonts w:ascii="Arial" w:hAnsi="Arial" w:cs="Arial"/>
        </w:rPr>
        <w:t>.</w:t>
      </w:r>
    </w:p>
    <w:p w:rsidR="001A786D" w:rsidRPr="001A786D" w:rsidRDefault="001A786D" w:rsidP="001A786D">
      <w:pPr>
        <w:spacing w:after="120"/>
        <w:contextualSpacing/>
        <w:rPr>
          <w:rFonts w:ascii="Arial" w:hAnsi="Arial" w:cs="Arial"/>
        </w:rPr>
      </w:pPr>
    </w:p>
    <w:p w:rsidR="001A786D" w:rsidRPr="001A786D" w:rsidRDefault="001A786D" w:rsidP="001A786D">
      <w:pPr>
        <w:spacing w:after="120"/>
        <w:contextualSpacing/>
        <w:rPr>
          <w:rFonts w:ascii="Arial" w:hAnsi="Arial" w:cs="Arial"/>
        </w:rPr>
      </w:pPr>
      <w:r w:rsidRPr="001A786D">
        <w:rPr>
          <w:rFonts w:ascii="Arial" w:hAnsi="Arial" w:cs="Arial"/>
          <w:noProof/>
          <w:lang w:eastAsia="de-DE"/>
        </w:rPr>
        <w:lastRenderedPageBreak/>
        <mc:AlternateContent>
          <mc:Choice Requires="wpc">
            <w:drawing>
              <wp:inline distT="0" distB="0" distL="0" distR="0">
                <wp:extent cx="5688965" cy="3187700"/>
                <wp:effectExtent l="0" t="0" r="0" b="3175"/>
                <wp:docPr id="291" name="Zeichenbereich 2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Line 5"/>
                        <wps:cNvCnPr>
                          <a:cxnSpLocks noChangeShapeType="1"/>
                        </wps:cNvCnPr>
                        <wps:spPr bwMode="auto">
                          <a:xfrm>
                            <a:off x="190999" y="2853441"/>
                            <a:ext cx="5045567" cy="12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6"/>
                        <wps:cNvCnPr>
                          <a:cxnSpLocks noChangeShapeType="1"/>
                        </wps:cNvCnPr>
                        <wps:spPr bwMode="auto">
                          <a:xfrm flipV="1">
                            <a:off x="254666" y="225288"/>
                            <a:ext cx="612" cy="26838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Freeform 7"/>
                        <wps:cNvSpPr>
                          <a:spLocks/>
                        </wps:cNvSpPr>
                        <wps:spPr bwMode="auto">
                          <a:xfrm>
                            <a:off x="262624" y="519141"/>
                            <a:ext cx="4700911" cy="2328790"/>
                          </a:xfrm>
                          <a:custGeom>
                            <a:avLst/>
                            <a:gdLst>
                              <a:gd name="T0" fmla="*/ 0 w 7679"/>
                              <a:gd name="T1" fmla="*/ 3802 h 3805"/>
                              <a:gd name="T2" fmla="*/ 475 w 7679"/>
                              <a:gd name="T3" fmla="*/ 3802 h 3805"/>
                              <a:gd name="T4" fmla="*/ 839 w 7679"/>
                              <a:gd name="T5" fmla="*/ 3783 h 3805"/>
                              <a:gd name="T6" fmla="*/ 1056 w 7679"/>
                              <a:gd name="T7" fmla="*/ 3701 h 3805"/>
                              <a:gd name="T8" fmla="*/ 1251 w 7679"/>
                              <a:gd name="T9" fmla="*/ 3528 h 3805"/>
                              <a:gd name="T10" fmla="*/ 1409 w 7679"/>
                              <a:gd name="T11" fmla="*/ 3326 h 3805"/>
                              <a:gd name="T12" fmla="*/ 1568 w 7679"/>
                              <a:gd name="T13" fmla="*/ 3237 h 3805"/>
                              <a:gd name="T14" fmla="*/ 1709 w 7679"/>
                              <a:gd name="T15" fmla="*/ 3273 h 3805"/>
                              <a:gd name="T16" fmla="*/ 1844 w 7679"/>
                              <a:gd name="T17" fmla="*/ 3386 h 3805"/>
                              <a:gd name="T18" fmla="*/ 1986 w 7679"/>
                              <a:gd name="T19" fmla="*/ 3483 h 3805"/>
                              <a:gd name="T20" fmla="*/ 2181 w 7679"/>
                              <a:gd name="T21" fmla="*/ 3393 h 3805"/>
                              <a:gd name="T22" fmla="*/ 2391 w 7679"/>
                              <a:gd name="T23" fmla="*/ 3063 h 3805"/>
                              <a:gd name="T24" fmla="*/ 2609 w 7679"/>
                              <a:gd name="T25" fmla="*/ 2486 h 3805"/>
                              <a:gd name="T26" fmla="*/ 2714 w 7679"/>
                              <a:gd name="T27" fmla="*/ 2388 h 3805"/>
                              <a:gd name="T28" fmla="*/ 2804 w 7679"/>
                              <a:gd name="T29" fmla="*/ 2448 h 3805"/>
                              <a:gd name="T30" fmla="*/ 2905 w 7679"/>
                              <a:gd name="T31" fmla="*/ 2684 h 3805"/>
                              <a:gd name="T32" fmla="*/ 3021 w 7679"/>
                              <a:gd name="T33" fmla="*/ 2988 h 3805"/>
                              <a:gd name="T34" fmla="*/ 3134 w 7679"/>
                              <a:gd name="T35" fmla="*/ 3191 h 3805"/>
                              <a:gd name="T36" fmla="*/ 3231 w 7679"/>
                              <a:gd name="T37" fmla="*/ 3251 h 3805"/>
                              <a:gd name="T38" fmla="*/ 3342 w 7679"/>
                              <a:gd name="T39" fmla="*/ 3185 h 3805"/>
                              <a:gd name="T40" fmla="*/ 3484 w 7679"/>
                              <a:gd name="T41" fmla="*/ 2889 h 3805"/>
                              <a:gd name="T42" fmla="*/ 3677 w 7679"/>
                              <a:gd name="T43" fmla="*/ 2311 h 3805"/>
                              <a:gd name="T44" fmla="*/ 3824 w 7679"/>
                              <a:gd name="T45" fmla="*/ 1796 h 3805"/>
                              <a:gd name="T46" fmla="*/ 3914 w 7679"/>
                              <a:gd name="T47" fmla="*/ 1668 h 3805"/>
                              <a:gd name="T48" fmla="*/ 3981 w 7679"/>
                              <a:gd name="T49" fmla="*/ 1721 h 3805"/>
                              <a:gd name="T50" fmla="*/ 4075 w 7679"/>
                              <a:gd name="T51" fmla="*/ 1977 h 3805"/>
                              <a:gd name="T52" fmla="*/ 4230 w 7679"/>
                              <a:gd name="T53" fmla="*/ 2607 h 3805"/>
                              <a:gd name="T54" fmla="*/ 4379 w 7679"/>
                              <a:gd name="T55" fmla="*/ 2996 h 3805"/>
                              <a:gd name="T56" fmla="*/ 4476 w 7679"/>
                              <a:gd name="T57" fmla="*/ 3063 h 3805"/>
                              <a:gd name="T58" fmla="*/ 4581 w 7679"/>
                              <a:gd name="T59" fmla="*/ 2951 h 3805"/>
                              <a:gd name="T60" fmla="*/ 4754 w 7679"/>
                              <a:gd name="T61" fmla="*/ 2493 h 3805"/>
                              <a:gd name="T62" fmla="*/ 4934 w 7679"/>
                              <a:gd name="T63" fmla="*/ 1706 h 3805"/>
                              <a:gd name="T64" fmla="*/ 5076 w 7679"/>
                              <a:gd name="T65" fmla="*/ 1151 h 3805"/>
                              <a:gd name="T66" fmla="*/ 5159 w 7679"/>
                              <a:gd name="T67" fmla="*/ 1031 h 3805"/>
                              <a:gd name="T68" fmla="*/ 5264 w 7679"/>
                              <a:gd name="T69" fmla="*/ 1196 h 3805"/>
                              <a:gd name="T70" fmla="*/ 5412 w 7679"/>
                              <a:gd name="T71" fmla="*/ 1925 h 3805"/>
                              <a:gd name="T72" fmla="*/ 5556 w 7679"/>
                              <a:gd name="T73" fmla="*/ 2718 h 3805"/>
                              <a:gd name="T74" fmla="*/ 5676 w 7679"/>
                              <a:gd name="T75" fmla="*/ 2966 h 3805"/>
                              <a:gd name="T76" fmla="*/ 5841 w 7679"/>
                              <a:gd name="T77" fmla="*/ 2703 h 3805"/>
                              <a:gd name="T78" fmla="*/ 6059 w 7679"/>
                              <a:gd name="T79" fmla="*/ 1886 h 3805"/>
                              <a:gd name="T80" fmla="*/ 6222 w 7679"/>
                              <a:gd name="T81" fmla="*/ 1077 h 3805"/>
                              <a:gd name="T82" fmla="*/ 6321 w 7679"/>
                              <a:gd name="T83" fmla="*/ 656 h 3805"/>
                              <a:gd name="T84" fmla="*/ 6404 w 7679"/>
                              <a:gd name="T85" fmla="*/ 513 h 3805"/>
                              <a:gd name="T86" fmla="*/ 6509 w 7679"/>
                              <a:gd name="T87" fmla="*/ 678 h 3805"/>
                              <a:gd name="T88" fmla="*/ 6636 w 7679"/>
                              <a:gd name="T89" fmla="*/ 1278 h 3805"/>
                              <a:gd name="T90" fmla="*/ 6786 w 7679"/>
                              <a:gd name="T91" fmla="*/ 2283 h 3805"/>
                              <a:gd name="T92" fmla="*/ 6944 w 7679"/>
                              <a:gd name="T93" fmla="*/ 2726 h 3805"/>
                              <a:gd name="T94" fmla="*/ 7124 w 7679"/>
                              <a:gd name="T95" fmla="*/ 2448 h 3805"/>
                              <a:gd name="T96" fmla="*/ 7326 w 7679"/>
                              <a:gd name="T97" fmla="*/ 1578 h 3805"/>
                              <a:gd name="T98" fmla="*/ 7444 w 7679"/>
                              <a:gd name="T99" fmla="*/ 935 h 3805"/>
                              <a:gd name="T100" fmla="*/ 7536 w 7679"/>
                              <a:gd name="T101" fmla="*/ 341 h 3805"/>
                              <a:gd name="T102" fmla="*/ 7611 w 7679"/>
                              <a:gd name="T103" fmla="*/ 56 h 3805"/>
                              <a:gd name="T104" fmla="*/ 7679 w 7679"/>
                              <a:gd name="T105" fmla="*/ 3 h 3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679" h="3805">
                                <a:moveTo>
                                  <a:pt x="0" y="3802"/>
                                </a:moveTo>
                                <a:cubicBezTo>
                                  <a:pt x="169" y="3804"/>
                                  <a:pt x="335" y="3805"/>
                                  <a:pt x="475" y="3802"/>
                                </a:cubicBezTo>
                                <a:cubicBezTo>
                                  <a:pt x="615" y="3799"/>
                                  <a:pt x="742" y="3800"/>
                                  <a:pt x="839" y="3783"/>
                                </a:cubicBezTo>
                                <a:cubicBezTo>
                                  <a:pt x="936" y="3766"/>
                                  <a:pt x="987" y="3744"/>
                                  <a:pt x="1056" y="3701"/>
                                </a:cubicBezTo>
                                <a:cubicBezTo>
                                  <a:pt x="1125" y="3658"/>
                                  <a:pt x="1192" y="3590"/>
                                  <a:pt x="1251" y="3528"/>
                                </a:cubicBezTo>
                                <a:cubicBezTo>
                                  <a:pt x="1310" y="3466"/>
                                  <a:pt x="1356" y="3374"/>
                                  <a:pt x="1409" y="3326"/>
                                </a:cubicBezTo>
                                <a:cubicBezTo>
                                  <a:pt x="1462" y="3278"/>
                                  <a:pt x="1518" y="3246"/>
                                  <a:pt x="1568" y="3237"/>
                                </a:cubicBezTo>
                                <a:cubicBezTo>
                                  <a:pt x="1618" y="3228"/>
                                  <a:pt x="1663" y="3248"/>
                                  <a:pt x="1709" y="3273"/>
                                </a:cubicBezTo>
                                <a:cubicBezTo>
                                  <a:pt x="1755" y="3298"/>
                                  <a:pt x="1798" y="3351"/>
                                  <a:pt x="1844" y="3386"/>
                                </a:cubicBezTo>
                                <a:cubicBezTo>
                                  <a:pt x="1890" y="3421"/>
                                  <a:pt x="1930" y="3482"/>
                                  <a:pt x="1986" y="3483"/>
                                </a:cubicBezTo>
                                <a:cubicBezTo>
                                  <a:pt x="2042" y="3484"/>
                                  <a:pt x="2114" y="3463"/>
                                  <a:pt x="2181" y="3393"/>
                                </a:cubicBezTo>
                                <a:cubicBezTo>
                                  <a:pt x="2248" y="3323"/>
                                  <a:pt x="2320" y="3214"/>
                                  <a:pt x="2391" y="3063"/>
                                </a:cubicBezTo>
                                <a:cubicBezTo>
                                  <a:pt x="2462" y="2912"/>
                                  <a:pt x="2555" y="2598"/>
                                  <a:pt x="2609" y="2486"/>
                                </a:cubicBezTo>
                                <a:cubicBezTo>
                                  <a:pt x="2663" y="2374"/>
                                  <a:pt x="2682" y="2394"/>
                                  <a:pt x="2714" y="2388"/>
                                </a:cubicBezTo>
                                <a:cubicBezTo>
                                  <a:pt x="2746" y="2382"/>
                                  <a:pt x="2772" y="2399"/>
                                  <a:pt x="2804" y="2448"/>
                                </a:cubicBezTo>
                                <a:cubicBezTo>
                                  <a:pt x="2836" y="2497"/>
                                  <a:pt x="2869" y="2594"/>
                                  <a:pt x="2905" y="2684"/>
                                </a:cubicBezTo>
                                <a:cubicBezTo>
                                  <a:pt x="2941" y="2774"/>
                                  <a:pt x="2983" y="2904"/>
                                  <a:pt x="3021" y="2988"/>
                                </a:cubicBezTo>
                                <a:cubicBezTo>
                                  <a:pt x="3059" y="3072"/>
                                  <a:pt x="3099" y="3147"/>
                                  <a:pt x="3134" y="3191"/>
                                </a:cubicBezTo>
                                <a:cubicBezTo>
                                  <a:pt x="3169" y="3235"/>
                                  <a:pt x="3196" y="3252"/>
                                  <a:pt x="3231" y="3251"/>
                                </a:cubicBezTo>
                                <a:cubicBezTo>
                                  <a:pt x="3266" y="3250"/>
                                  <a:pt x="3300" y="3245"/>
                                  <a:pt x="3342" y="3185"/>
                                </a:cubicBezTo>
                                <a:cubicBezTo>
                                  <a:pt x="3384" y="3125"/>
                                  <a:pt x="3428" y="3035"/>
                                  <a:pt x="3484" y="2889"/>
                                </a:cubicBezTo>
                                <a:cubicBezTo>
                                  <a:pt x="3540" y="2743"/>
                                  <a:pt x="3620" y="2493"/>
                                  <a:pt x="3677" y="2311"/>
                                </a:cubicBezTo>
                                <a:cubicBezTo>
                                  <a:pt x="3734" y="2129"/>
                                  <a:pt x="3785" y="1903"/>
                                  <a:pt x="3824" y="1796"/>
                                </a:cubicBezTo>
                                <a:cubicBezTo>
                                  <a:pt x="3863" y="1689"/>
                                  <a:pt x="3888" y="1680"/>
                                  <a:pt x="3914" y="1668"/>
                                </a:cubicBezTo>
                                <a:cubicBezTo>
                                  <a:pt x="3940" y="1656"/>
                                  <a:pt x="3954" y="1670"/>
                                  <a:pt x="3981" y="1721"/>
                                </a:cubicBezTo>
                                <a:cubicBezTo>
                                  <a:pt x="4008" y="1772"/>
                                  <a:pt x="4034" y="1829"/>
                                  <a:pt x="4075" y="1977"/>
                                </a:cubicBezTo>
                                <a:cubicBezTo>
                                  <a:pt x="4116" y="2125"/>
                                  <a:pt x="4179" y="2437"/>
                                  <a:pt x="4230" y="2607"/>
                                </a:cubicBezTo>
                                <a:cubicBezTo>
                                  <a:pt x="4281" y="2777"/>
                                  <a:pt x="4338" y="2920"/>
                                  <a:pt x="4379" y="2996"/>
                                </a:cubicBezTo>
                                <a:cubicBezTo>
                                  <a:pt x="4420" y="3072"/>
                                  <a:pt x="4442" y="3070"/>
                                  <a:pt x="4476" y="3063"/>
                                </a:cubicBezTo>
                                <a:cubicBezTo>
                                  <a:pt x="4510" y="3056"/>
                                  <a:pt x="4535" y="3046"/>
                                  <a:pt x="4581" y="2951"/>
                                </a:cubicBezTo>
                                <a:cubicBezTo>
                                  <a:pt x="4627" y="2856"/>
                                  <a:pt x="4695" y="2700"/>
                                  <a:pt x="4754" y="2493"/>
                                </a:cubicBezTo>
                                <a:cubicBezTo>
                                  <a:pt x="4813" y="2286"/>
                                  <a:pt x="4880" y="1930"/>
                                  <a:pt x="4934" y="1706"/>
                                </a:cubicBezTo>
                                <a:cubicBezTo>
                                  <a:pt x="4988" y="1482"/>
                                  <a:pt x="5039" y="1263"/>
                                  <a:pt x="5076" y="1151"/>
                                </a:cubicBezTo>
                                <a:cubicBezTo>
                                  <a:pt x="5113" y="1039"/>
                                  <a:pt x="5128" y="1024"/>
                                  <a:pt x="5159" y="1031"/>
                                </a:cubicBezTo>
                                <a:cubicBezTo>
                                  <a:pt x="5190" y="1038"/>
                                  <a:pt x="5222" y="1047"/>
                                  <a:pt x="5264" y="1196"/>
                                </a:cubicBezTo>
                                <a:cubicBezTo>
                                  <a:pt x="5306" y="1345"/>
                                  <a:pt x="5363" y="1671"/>
                                  <a:pt x="5412" y="1925"/>
                                </a:cubicBezTo>
                                <a:cubicBezTo>
                                  <a:pt x="5461" y="2179"/>
                                  <a:pt x="5512" y="2545"/>
                                  <a:pt x="5556" y="2718"/>
                                </a:cubicBezTo>
                                <a:cubicBezTo>
                                  <a:pt x="5600" y="2891"/>
                                  <a:pt x="5629" y="2968"/>
                                  <a:pt x="5676" y="2966"/>
                                </a:cubicBezTo>
                                <a:cubicBezTo>
                                  <a:pt x="5723" y="2964"/>
                                  <a:pt x="5777" y="2883"/>
                                  <a:pt x="5841" y="2703"/>
                                </a:cubicBezTo>
                                <a:cubicBezTo>
                                  <a:pt x="5905" y="2523"/>
                                  <a:pt x="5996" y="2157"/>
                                  <a:pt x="6059" y="1886"/>
                                </a:cubicBezTo>
                                <a:cubicBezTo>
                                  <a:pt x="6122" y="1615"/>
                                  <a:pt x="6178" y="1282"/>
                                  <a:pt x="6222" y="1077"/>
                                </a:cubicBezTo>
                                <a:cubicBezTo>
                                  <a:pt x="6266" y="872"/>
                                  <a:pt x="6291" y="750"/>
                                  <a:pt x="6321" y="656"/>
                                </a:cubicBezTo>
                                <a:cubicBezTo>
                                  <a:pt x="6351" y="562"/>
                                  <a:pt x="6373" y="509"/>
                                  <a:pt x="6404" y="513"/>
                                </a:cubicBezTo>
                                <a:cubicBezTo>
                                  <a:pt x="6435" y="517"/>
                                  <a:pt x="6470" y="551"/>
                                  <a:pt x="6509" y="678"/>
                                </a:cubicBezTo>
                                <a:cubicBezTo>
                                  <a:pt x="6548" y="805"/>
                                  <a:pt x="6590" y="1011"/>
                                  <a:pt x="6636" y="1278"/>
                                </a:cubicBezTo>
                                <a:cubicBezTo>
                                  <a:pt x="6682" y="1545"/>
                                  <a:pt x="6735" y="2042"/>
                                  <a:pt x="6786" y="2283"/>
                                </a:cubicBezTo>
                                <a:cubicBezTo>
                                  <a:pt x="6837" y="2524"/>
                                  <a:pt x="6888" y="2698"/>
                                  <a:pt x="6944" y="2726"/>
                                </a:cubicBezTo>
                                <a:cubicBezTo>
                                  <a:pt x="7000" y="2754"/>
                                  <a:pt x="7060" y="2639"/>
                                  <a:pt x="7124" y="2448"/>
                                </a:cubicBezTo>
                                <a:cubicBezTo>
                                  <a:pt x="7188" y="2257"/>
                                  <a:pt x="7273" y="1830"/>
                                  <a:pt x="7326" y="1578"/>
                                </a:cubicBezTo>
                                <a:cubicBezTo>
                                  <a:pt x="7379" y="1326"/>
                                  <a:pt x="7409" y="1141"/>
                                  <a:pt x="7444" y="935"/>
                                </a:cubicBezTo>
                                <a:cubicBezTo>
                                  <a:pt x="7479" y="729"/>
                                  <a:pt x="7508" y="487"/>
                                  <a:pt x="7536" y="341"/>
                                </a:cubicBezTo>
                                <a:cubicBezTo>
                                  <a:pt x="7564" y="195"/>
                                  <a:pt x="7587" y="112"/>
                                  <a:pt x="7611" y="56"/>
                                </a:cubicBezTo>
                                <a:cubicBezTo>
                                  <a:pt x="7635" y="0"/>
                                  <a:pt x="7665" y="14"/>
                                  <a:pt x="7679" y="3"/>
                                </a:cubicBezTo>
                              </a:path>
                            </a:pathLst>
                          </a:custGeom>
                          <a:noFill/>
                          <a:ln w="1270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8"/>
                        <wps:cNvCnPr>
                          <a:cxnSpLocks noChangeShapeType="1"/>
                        </wps:cNvCnPr>
                        <wps:spPr bwMode="auto">
                          <a:xfrm>
                            <a:off x="1222518" y="254061"/>
                            <a:ext cx="0" cy="223573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 name="Line 9"/>
                        <wps:cNvCnPr>
                          <a:cxnSpLocks noChangeShapeType="1"/>
                        </wps:cNvCnPr>
                        <wps:spPr bwMode="auto">
                          <a:xfrm>
                            <a:off x="1919788" y="254061"/>
                            <a:ext cx="612" cy="172332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 name="Line 10"/>
                        <wps:cNvCnPr>
                          <a:cxnSpLocks noChangeShapeType="1"/>
                        </wps:cNvCnPr>
                        <wps:spPr bwMode="auto">
                          <a:xfrm>
                            <a:off x="2664808" y="254061"/>
                            <a:ext cx="612" cy="128377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 name="Line 11"/>
                        <wps:cNvCnPr>
                          <a:cxnSpLocks noChangeShapeType="1"/>
                        </wps:cNvCnPr>
                        <wps:spPr bwMode="auto">
                          <a:xfrm>
                            <a:off x="3426357" y="254061"/>
                            <a:ext cx="0" cy="8901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 name="Line 12"/>
                        <wps:cNvCnPr>
                          <a:cxnSpLocks noChangeShapeType="1"/>
                        </wps:cNvCnPr>
                        <wps:spPr bwMode="auto">
                          <a:xfrm>
                            <a:off x="4179335" y="254061"/>
                            <a:ext cx="612" cy="57485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 name="Line 13"/>
                        <wps:cNvCnPr>
                          <a:cxnSpLocks noChangeShapeType="1"/>
                        </wps:cNvCnPr>
                        <wps:spPr bwMode="auto">
                          <a:xfrm>
                            <a:off x="1239047" y="390580"/>
                            <a:ext cx="669110" cy="61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 name="Line 14"/>
                        <wps:cNvCnPr>
                          <a:cxnSpLocks noChangeShapeType="1"/>
                        </wps:cNvCnPr>
                        <wps:spPr bwMode="auto">
                          <a:xfrm flipV="1">
                            <a:off x="1813270" y="2798956"/>
                            <a:ext cx="612" cy="110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5"/>
                        <wps:cNvCnPr>
                          <a:cxnSpLocks noChangeShapeType="1"/>
                        </wps:cNvCnPr>
                        <wps:spPr bwMode="auto">
                          <a:xfrm flipV="1">
                            <a:off x="3376771" y="2795895"/>
                            <a:ext cx="0" cy="110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6"/>
                        <wps:cNvCnPr>
                          <a:cxnSpLocks noChangeShapeType="1"/>
                        </wps:cNvCnPr>
                        <wps:spPr bwMode="auto">
                          <a:xfrm flipV="1">
                            <a:off x="4940272" y="2801405"/>
                            <a:ext cx="0" cy="110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7"/>
                        <wps:cNvCnPr>
                          <a:cxnSpLocks noChangeShapeType="1"/>
                        </wps:cNvCnPr>
                        <wps:spPr bwMode="auto">
                          <a:xfrm>
                            <a:off x="3435540" y="391805"/>
                            <a:ext cx="734001" cy="61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 name="Line 18"/>
                        <wps:cNvCnPr>
                          <a:cxnSpLocks noChangeShapeType="1"/>
                        </wps:cNvCnPr>
                        <wps:spPr bwMode="auto">
                          <a:xfrm>
                            <a:off x="2677664" y="389356"/>
                            <a:ext cx="734001" cy="61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 name="Line 19"/>
                        <wps:cNvCnPr>
                          <a:cxnSpLocks noChangeShapeType="1"/>
                        </wps:cNvCnPr>
                        <wps:spPr bwMode="auto">
                          <a:xfrm>
                            <a:off x="1937542" y="388744"/>
                            <a:ext cx="718084" cy="61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Text Box 20"/>
                        <wps:cNvSpPr txBox="1">
                          <a:spLocks noChangeArrowheads="1"/>
                        </wps:cNvSpPr>
                        <wps:spPr bwMode="auto">
                          <a:xfrm>
                            <a:off x="1384745" y="298751"/>
                            <a:ext cx="394242" cy="1885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786D" w:rsidRPr="00DD3D73" w:rsidRDefault="001A786D" w:rsidP="001A786D">
                              <w:pPr>
                                <w:jc w:val="center"/>
                                <w:rPr>
                                  <w:sz w:val="23"/>
                                </w:rPr>
                              </w:pPr>
                              <w:r w:rsidRPr="00DD3D73">
                                <w:rPr>
                                  <w:sz w:val="23"/>
                                </w:rPr>
                                <w:t>4,6 V</w:t>
                              </w:r>
                            </w:p>
                          </w:txbxContent>
                        </wps:txbx>
                        <wps:bodyPr rot="0" vert="horz" wrap="square" lIns="17280" tIns="10368" rIns="17280" bIns="10368" anchor="t" anchorCtr="0" upright="1">
                          <a:noAutofit/>
                        </wps:bodyPr>
                      </wps:wsp>
                      <wps:wsp>
                        <wps:cNvPr id="25" name="Text Box 21"/>
                        <wps:cNvSpPr txBox="1">
                          <a:spLocks noChangeArrowheads="1"/>
                        </wps:cNvSpPr>
                        <wps:spPr bwMode="auto">
                          <a:xfrm>
                            <a:off x="2100993" y="298751"/>
                            <a:ext cx="394242" cy="1885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786D" w:rsidRPr="00DD3D73" w:rsidRDefault="001A786D" w:rsidP="001A786D">
                              <w:pPr>
                                <w:jc w:val="center"/>
                                <w:rPr>
                                  <w:sz w:val="23"/>
                                </w:rPr>
                              </w:pPr>
                              <w:r w:rsidRPr="00DD3D73">
                                <w:rPr>
                                  <w:sz w:val="23"/>
                                </w:rPr>
                                <w:t>4,8 V</w:t>
                              </w:r>
                            </w:p>
                          </w:txbxContent>
                        </wps:txbx>
                        <wps:bodyPr rot="0" vert="horz" wrap="square" lIns="17280" tIns="10368" rIns="17280" bIns="10368" anchor="t" anchorCtr="0" upright="1">
                          <a:noAutofit/>
                        </wps:bodyPr>
                      </wps:wsp>
                      <wps:wsp>
                        <wps:cNvPr id="26" name="Text Box 22"/>
                        <wps:cNvSpPr txBox="1">
                          <a:spLocks noChangeArrowheads="1"/>
                        </wps:cNvSpPr>
                        <wps:spPr bwMode="auto">
                          <a:xfrm>
                            <a:off x="2848462" y="298751"/>
                            <a:ext cx="394242" cy="1885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786D" w:rsidRPr="00DD3D73" w:rsidRDefault="001A786D" w:rsidP="001A786D">
                              <w:pPr>
                                <w:jc w:val="center"/>
                                <w:rPr>
                                  <w:sz w:val="23"/>
                                </w:rPr>
                              </w:pPr>
                              <w:r w:rsidRPr="00DD3D73">
                                <w:rPr>
                                  <w:sz w:val="23"/>
                                </w:rPr>
                                <w:t>4,9 V</w:t>
                              </w:r>
                            </w:p>
                          </w:txbxContent>
                        </wps:txbx>
                        <wps:bodyPr rot="0" vert="horz" wrap="square" lIns="17280" tIns="10368" rIns="17280" bIns="10368" anchor="t" anchorCtr="0" upright="1">
                          <a:noAutofit/>
                        </wps:bodyPr>
                      </wps:wsp>
                      <wps:wsp>
                        <wps:cNvPr id="27" name="Text Box 23"/>
                        <wps:cNvSpPr txBox="1">
                          <a:spLocks noChangeArrowheads="1"/>
                        </wps:cNvSpPr>
                        <wps:spPr bwMode="auto">
                          <a:xfrm>
                            <a:off x="3603889" y="298751"/>
                            <a:ext cx="394242" cy="1885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786D" w:rsidRPr="00DD3D73" w:rsidRDefault="001A786D" w:rsidP="001A786D">
                              <w:pPr>
                                <w:jc w:val="center"/>
                                <w:rPr>
                                  <w:sz w:val="23"/>
                                </w:rPr>
                              </w:pPr>
                              <w:r w:rsidRPr="00DD3D73">
                                <w:rPr>
                                  <w:sz w:val="23"/>
                                </w:rPr>
                                <w:t>4,9 V</w:t>
                              </w:r>
                            </w:p>
                          </w:txbxContent>
                        </wps:txbx>
                        <wps:bodyPr rot="0" vert="horz" wrap="square" lIns="17280" tIns="10368" rIns="17280" bIns="10368" anchor="t" anchorCtr="0" upright="1">
                          <a:noAutofit/>
                        </wps:bodyPr>
                      </wps:wsp>
                      <wps:wsp>
                        <wps:cNvPr id="28" name="Line 24"/>
                        <wps:cNvCnPr>
                          <a:cxnSpLocks noChangeShapeType="1"/>
                        </wps:cNvCnPr>
                        <wps:spPr bwMode="auto">
                          <a:xfrm>
                            <a:off x="259563" y="873602"/>
                            <a:ext cx="95254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9" name="Text Box 25"/>
                        <wps:cNvSpPr txBox="1">
                          <a:spLocks noChangeArrowheads="1"/>
                        </wps:cNvSpPr>
                        <wps:spPr bwMode="auto">
                          <a:xfrm>
                            <a:off x="558306" y="786671"/>
                            <a:ext cx="394242" cy="1885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786D" w:rsidRPr="00DD3D73" w:rsidRDefault="001A786D" w:rsidP="001A786D">
                              <w:pPr>
                                <w:jc w:val="center"/>
                                <w:rPr>
                                  <w:sz w:val="23"/>
                                </w:rPr>
                              </w:pPr>
                              <w:r w:rsidRPr="00DD3D73">
                                <w:rPr>
                                  <w:sz w:val="23"/>
                                </w:rPr>
                                <w:t>6,2 V</w:t>
                              </w:r>
                            </w:p>
                          </w:txbxContent>
                        </wps:txbx>
                        <wps:bodyPr rot="0" vert="horz" wrap="square" lIns="17280" tIns="10368" rIns="17280" bIns="10368" anchor="t" anchorCtr="0" upright="1">
                          <a:noAutofit/>
                        </wps:bodyPr>
                      </wps:wsp>
                      <wps:wsp>
                        <wps:cNvPr id="30" name="Text Box 26"/>
                        <wps:cNvSpPr txBox="1">
                          <a:spLocks noChangeArrowheads="1"/>
                        </wps:cNvSpPr>
                        <wps:spPr bwMode="auto">
                          <a:xfrm>
                            <a:off x="0" y="0"/>
                            <a:ext cx="606056" cy="267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86D" w:rsidRPr="00DD3D73" w:rsidRDefault="001A786D" w:rsidP="001A786D">
                              <w:pPr>
                                <w:rPr>
                                  <w:sz w:val="23"/>
                                </w:rPr>
                              </w:pPr>
                              <w:r w:rsidRPr="00DD3D73">
                                <w:rPr>
                                  <w:sz w:val="23"/>
                                </w:rPr>
                                <w:t>I</w:t>
                              </w:r>
                              <w:r>
                                <w:rPr>
                                  <w:sz w:val="23"/>
                                  <w:vertAlign w:val="subscript"/>
                                </w:rPr>
                                <w:t>A</w:t>
                              </w:r>
                              <w:r w:rsidRPr="00DD3D73">
                                <w:rPr>
                                  <w:sz w:val="23"/>
                                </w:rPr>
                                <w:t xml:space="preserve"> / </w:t>
                              </w:r>
                              <w:proofErr w:type="spellStart"/>
                              <w:r w:rsidRPr="00DD3D73">
                                <w:rPr>
                                  <w:sz w:val="23"/>
                                </w:rPr>
                                <w:t>nA</w:t>
                              </w:r>
                              <w:proofErr w:type="spellEnd"/>
                            </w:p>
                          </w:txbxContent>
                        </wps:txbx>
                        <wps:bodyPr rot="0" vert="horz" wrap="square" lIns="87782" tIns="43891" rIns="87782" bIns="43891" anchor="t" anchorCtr="0" upright="1">
                          <a:noAutofit/>
                        </wps:bodyPr>
                      </wps:wsp>
                      <wps:wsp>
                        <wps:cNvPr id="31" name="Text Box 27"/>
                        <wps:cNvSpPr txBox="1">
                          <a:spLocks noChangeArrowheads="1"/>
                        </wps:cNvSpPr>
                        <wps:spPr bwMode="auto">
                          <a:xfrm>
                            <a:off x="1589825" y="2903641"/>
                            <a:ext cx="433422" cy="267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86D" w:rsidRPr="00DD3D73" w:rsidRDefault="001A786D" w:rsidP="001A786D">
                              <w:pPr>
                                <w:jc w:val="center"/>
                                <w:rPr>
                                  <w:sz w:val="23"/>
                                </w:rPr>
                              </w:pPr>
                              <w:r w:rsidRPr="00DD3D73">
                                <w:rPr>
                                  <w:sz w:val="23"/>
                                </w:rPr>
                                <w:t>10</w:t>
                              </w:r>
                            </w:p>
                          </w:txbxContent>
                        </wps:txbx>
                        <wps:bodyPr rot="0" vert="horz" wrap="square" lIns="87782" tIns="43891" rIns="87782" bIns="43891" anchor="t" anchorCtr="0" upright="1">
                          <a:noAutofit/>
                        </wps:bodyPr>
                      </wps:wsp>
                      <wps:wsp>
                        <wps:cNvPr id="288" name="Text Box 28"/>
                        <wps:cNvSpPr txBox="1">
                          <a:spLocks noChangeArrowheads="1"/>
                        </wps:cNvSpPr>
                        <wps:spPr bwMode="auto">
                          <a:xfrm>
                            <a:off x="3163733" y="2903641"/>
                            <a:ext cx="433422" cy="267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86D" w:rsidRPr="00DD3D73" w:rsidRDefault="001A786D" w:rsidP="001A786D">
                              <w:pPr>
                                <w:jc w:val="center"/>
                                <w:rPr>
                                  <w:sz w:val="23"/>
                                </w:rPr>
                              </w:pPr>
                              <w:r w:rsidRPr="00DD3D73">
                                <w:rPr>
                                  <w:sz w:val="23"/>
                                </w:rPr>
                                <w:t>20</w:t>
                              </w:r>
                            </w:p>
                          </w:txbxContent>
                        </wps:txbx>
                        <wps:bodyPr rot="0" vert="horz" wrap="square" lIns="87782" tIns="43891" rIns="87782" bIns="43891" anchor="t" anchorCtr="0" upright="1">
                          <a:noAutofit/>
                        </wps:bodyPr>
                      </wps:wsp>
                      <wps:wsp>
                        <wps:cNvPr id="289" name="Text Box 29"/>
                        <wps:cNvSpPr txBox="1">
                          <a:spLocks noChangeArrowheads="1"/>
                        </wps:cNvSpPr>
                        <wps:spPr bwMode="auto">
                          <a:xfrm>
                            <a:off x="4714379" y="2903641"/>
                            <a:ext cx="433422" cy="267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86D" w:rsidRPr="00DD3D73" w:rsidRDefault="001A786D" w:rsidP="001A786D">
                              <w:pPr>
                                <w:jc w:val="center"/>
                                <w:rPr>
                                  <w:sz w:val="23"/>
                                </w:rPr>
                              </w:pPr>
                              <w:r w:rsidRPr="00DD3D73">
                                <w:rPr>
                                  <w:sz w:val="23"/>
                                </w:rPr>
                                <w:t>30</w:t>
                              </w:r>
                            </w:p>
                          </w:txbxContent>
                        </wps:txbx>
                        <wps:bodyPr rot="0" vert="horz" wrap="square" lIns="87782" tIns="43891" rIns="87782" bIns="43891" anchor="t" anchorCtr="0" upright="1">
                          <a:noAutofit/>
                        </wps:bodyPr>
                      </wps:wsp>
                      <wps:wsp>
                        <wps:cNvPr id="290" name="Text Box 30"/>
                        <wps:cNvSpPr txBox="1">
                          <a:spLocks noChangeArrowheads="1"/>
                        </wps:cNvSpPr>
                        <wps:spPr bwMode="auto">
                          <a:xfrm>
                            <a:off x="5044342" y="2912212"/>
                            <a:ext cx="644623" cy="275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86D" w:rsidRPr="00DD3D73" w:rsidRDefault="001A786D" w:rsidP="001A786D">
                              <w:pPr>
                                <w:jc w:val="center"/>
                                <w:rPr>
                                  <w:sz w:val="23"/>
                                </w:rPr>
                              </w:pPr>
                              <w:r w:rsidRPr="00DD3D73">
                                <w:rPr>
                                  <w:sz w:val="23"/>
                                </w:rPr>
                                <w:t>U</w:t>
                              </w:r>
                              <w:r>
                                <w:rPr>
                                  <w:sz w:val="23"/>
                                  <w:vertAlign w:val="subscript"/>
                                </w:rPr>
                                <w:t>A</w:t>
                              </w:r>
                              <w:r w:rsidRPr="00DD3D73">
                                <w:rPr>
                                  <w:sz w:val="23"/>
                                </w:rPr>
                                <w:t xml:space="preserve"> / V</w:t>
                              </w:r>
                            </w:p>
                          </w:txbxContent>
                        </wps:txbx>
                        <wps:bodyPr rot="0" vert="horz" wrap="square" lIns="87782" tIns="43891" rIns="87782" bIns="43891" anchor="t" anchorCtr="0" upright="1">
                          <a:noAutofit/>
                        </wps:bodyPr>
                      </wps:wsp>
                    </wpc:wpc>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id="Zeichenbereich 291" o:spid="_x0000_s1073" editas="canvas" style="width:447.95pt;height:251pt;mso-position-horizontal-relative:char;mso-position-vertical-relative:line" coordsize="56889,3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">
                <v:shape id="_x0000_s1074" type="#_x0000_t75" style="position:absolute;width:56889;height:31877;visibility:visible;mso-wrap-style:square">
                  <v:fill o:detectmouseclick="t"/>
                  <v:path o:connecttype="none"/>
                </v:shape>
                <v:line id="Line 5" o:spid="_x0000_s1075" style="position:absolute;visibility:visible;mso-wrap-style:square" from="1909,28534" to="52365,28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v:line id="Line 6" o:spid="_x0000_s1076" style="position:absolute;flip:y;visibility:visible;mso-wrap-style:square" from="2546,2252" to="2552,29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">
                  <v:stroke endarrow="block"/>
                </v:line>
                <v:shape id="Freeform 7" o:spid="_x0000_s1077" style="position:absolute;left:2626;top:5191;width:47009;height:23288;visibility:visible;mso-wrap-style:square;v-text-anchor:top" coordsize="7679,3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" path="m,3802v169,2,335,3,475,c615,3799,742,3800,839,3783v97,-17,148,-39,217,-82c1125,3658,1192,3590,1251,3528v59,-62,105,-154,158,-202c1462,3278,1518,3246,1568,3237v50,-9,95,11,141,36c1755,3298,1798,3351,1844,3386v46,35,86,96,142,97c2042,3484,2114,3463,2181,3393v67,-70,139,-179,210,-330c2462,2912,2555,2598,2609,2486v54,-112,73,-92,105,-98c2746,2382,2772,2399,2804,2448v32,49,65,146,101,236c2941,2774,2983,2904,3021,2988v38,84,78,159,113,203c3169,3235,3196,3252,3231,3251v35,-1,69,-6,111,-66c3384,3125,3428,3035,3484,2889v56,-146,136,-396,193,-578c3734,2129,3785,1903,3824,1796v39,-107,64,-116,90,-128c3940,1656,3954,1670,3981,1721v27,51,53,108,94,256c4116,2125,4179,2437,4230,2607v51,170,108,313,149,389c4420,3072,4442,3070,4476,3063v34,-7,59,-17,105,-112c4627,2856,4695,2700,4754,2493v59,-207,126,-563,180,-787c4988,1482,5039,1263,5076,1151v37,-112,52,-127,83,-120c5190,1038,5222,1047,5264,1196v42,149,99,475,148,729c5461,2179,5512,2545,5556,2718v44,173,73,250,120,248c5723,2964,5777,2883,5841,2703v64,-180,155,-546,218,-817c6122,1615,6178,1282,6222,1077v44,-205,69,-327,99,-421c6351,562,6373,509,6404,513v31,4,66,38,105,165c6548,805,6590,1011,6636,1278v46,267,99,764,150,1005c6837,2524,6888,2698,6944,2726v56,28,116,-87,180,-278c7188,2257,7273,1830,7326,1578v53,-252,83,-437,118,-643c7479,729,7508,487,7536,341v28,-146,51,-229,75,-285c7635,,7665,14,7679,3e" filled="f" strokecolor="red" strokeweight="1pt">
                  <v:path arrowok="t" o:connecttype="custom" o:connectlocs="0,2326954;290784,2326954;513617,2315325;646459,2265138;765834,2159257;862558,2035626;959894,1981155;1046211,2003188;1128855,2072348;1215785,2131715;1335159,2076632;1463716,1874661;1597171,1521517;1661450,1461538;1716546,1498260;1778376,1642700;1849388,1828758;1918564,1953001;1977945,1989723;2045897,1949329;2132826,1768167;2250977,1414411;2340967,1099213;2396063,1020873;2437079,1053311;2494623,1209992;2589511,1595573;2680725,1833654;2740106,1874661;2804385,1806113;2910292,1525801;3020484,1044130;3107413,704451;3158224,631007;3222502,731993;3313105,1178166;3401258,1663509;3474719,1815293;3575729,1654328;3709183,1154296;3808968,659161;3869574,401494;3920385,313974;3984663,414959;4062410,782180;4154236,1397274;4250961,1668405;4361152,1498260;4484812,965790;4557049,572252;4613370,208704;4659283,34274;4700911,1836" o:connectangles="0,0,0,0,0,0,0,0,0,0,0,0,0,0,0,0,0,0,0,0,0,0,0,0,0,0,0,0,0,0,0,0,0,0,0,0,0,0,0,0,0,0,0,0,0,0,0,0,0,0,0,0,0"/>
                </v:shape>
                <v:line id="Line 8" o:spid="_x0000_s1078" style="position:absolute;visibility:visible;mso-wrap-style:square" from="12225,2540" to="12225,2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">
                  <v:stroke dashstyle="dash"/>
                </v:line>
                <v:line id="Line 9" o:spid="_x0000_s1079" style="position:absolute;visibility:visible;mso-wrap-style:square" from="19197,2540" to="19204,19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">
                  <v:stroke dashstyle="dash"/>
                </v:line>
                <v:line id="Line 10" o:spid="_x0000_s1080" style="position:absolute;visibility:visible;mso-wrap-style:square" from="26648,2540" to="26654,1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">
                  <v:stroke dashstyle="dash"/>
                </v:line>
                <v:line id="Line 11" o:spid="_x0000_s1081" style="position:absolute;visibility:visible;mso-wrap-style:square" from="34263,2540" to="34263,1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">
                  <v:stroke dashstyle="dash"/>
                </v:line>
                <v:line id="Line 12" o:spid="_x0000_s1082" style="position:absolute;visibility:visible;mso-wrap-style:square" from="41793,2540" to="41799,8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">
                  <v:stroke dashstyle="dash"/>
                </v:line>
                <v:line id="Line 13" o:spid="_x0000_s1083" style="position:absolute;visibility:visible;mso-wrap-style:square" from="12390,3905" to="19081,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">
                  <v:stroke startarrow="block" endarrow="block"/>
                </v:line>
                <v:line id="Line 14" o:spid="_x0000_s1084" style="position:absolute;flip:y;visibility:visible;mso-wrap-style:square" from="18132,27989" to="18138,29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line id="Line 15" o:spid="_x0000_s1085" style="position:absolute;flip:y;visibility:visible;mso-wrap-style:square" from="33767,27958" to="33767,2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line id="Line 16" o:spid="_x0000_s1086" style="position:absolute;flip:y;visibility:visible;mso-wrap-style:square" from="49402,28014" to="49402,29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line id="Line 17" o:spid="_x0000_s1087" style="position:absolute;visibility:visible;mso-wrap-style:square" from="34355,3918" to="41695,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">
                  <v:stroke startarrow="block" endarrow="block"/>
                </v:line>
                <v:line id="Line 18" o:spid="_x0000_s1088" style="position:absolute;visibility:visible;mso-wrap-style:square" from="26776,3893" to="34116,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">
                  <v:stroke startarrow="block" endarrow="block"/>
                </v:line>
                <v:line id="Line 19" o:spid="_x0000_s1089" style="position:absolute;visibility:visible;mso-wrap-style:square" from="19375,3887" to="26556,3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">
                  <v:stroke startarrow="block" endarrow="block"/>
                </v:line>
                <v:shape id="Text Box 20" o:spid="_x0000_s1090" type="#_x0000_t202" style="position:absolute;left:13847;top:2987;width:3942;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" stroked="f">
                  <v:textbox inset=".48mm,.288mm,.48mm,.288mm">
                    <w:txbxContent>
                      <w:p w:rsidR="001A786D" w:rsidRPr="00DD3D73" w:rsidRDefault="001A786D" w:rsidP="001A786D">
                        <w:pPr>
                          <w:jc w:val="center"/>
                          <w:rPr>
                            <w:sz w:val="23"/>
                          </w:rPr>
                        </w:pPr>
                        <w:r w:rsidRPr="00DD3D73">
                          <w:rPr>
                            <w:sz w:val="23"/>
                          </w:rPr>
                          <w:t>4,6 V</w:t>
                        </w:r>
                      </w:p>
                    </w:txbxContent>
                  </v:textbox>
                </v:shape>
                <v:shape id="Text Box 21" o:spid="_x0000_s1091" type="#_x0000_t202" style="position:absolute;left:21009;top:2987;width:3943;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" stroked="f">
                  <v:textbox inset=".48mm,.288mm,.48mm,.288mm">
                    <w:txbxContent>
                      <w:p w:rsidR="001A786D" w:rsidRPr="00DD3D73" w:rsidRDefault="001A786D" w:rsidP="001A786D">
                        <w:pPr>
                          <w:jc w:val="center"/>
                          <w:rPr>
                            <w:sz w:val="23"/>
                          </w:rPr>
                        </w:pPr>
                        <w:r w:rsidRPr="00DD3D73">
                          <w:rPr>
                            <w:sz w:val="23"/>
                          </w:rPr>
                          <w:t>4,8 V</w:t>
                        </w:r>
                      </w:p>
                    </w:txbxContent>
                  </v:textbox>
                </v:shape>
                <v:shape id="Text Box 22" o:spid="_x0000_s1092" type="#_x0000_t202" style="position:absolute;left:28484;top:2987;width:3943;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" stroked="f">
                  <v:textbox inset=".48mm,.288mm,.48mm,.288mm">
                    <w:txbxContent>
                      <w:p w:rsidR="001A786D" w:rsidRPr="00DD3D73" w:rsidRDefault="001A786D" w:rsidP="001A786D">
                        <w:pPr>
                          <w:jc w:val="center"/>
                          <w:rPr>
                            <w:sz w:val="23"/>
                          </w:rPr>
                        </w:pPr>
                        <w:r w:rsidRPr="00DD3D73">
                          <w:rPr>
                            <w:sz w:val="23"/>
                          </w:rPr>
                          <w:t>4,9 V</w:t>
                        </w:r>
                      </w:p>
                    </w:txbxContent>
                  </v:textbox>
                </v:shape>
                <v:shape id="Text Box 23" o:spid="_x0000_s1093" type="#_x0000_t202" style="position:absolute;left:36038;top:2987;width:3943;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" stroked="f">
                  <v:textbox inset=".48mm,.288mm,.48mm,.288mm">
                    <w:txbxContent>
                      <w:p w:rsidR="001A786D" w:rsidRPr="00DD3D73" w:rsidRDefault="001A786D" w:rsidP="001A786D">
                        <w:pPr>
                          <w:jc w:val="center"/>
                          <w:rPr>
                            <w:sz w:val="23"/>
                          </w:rPr>
                        </w:pPr>
                        <w:r w:rsidRPr="00DD3D73">
                          <w:rPr>
                            <w:sz w:val="23"/>
                          </w:rPr>
                          <w:t>4,9 V</w:t>
                        </w:r>
                      </w:p>
                    </w:txbxContent>
                  </v:textbox>
                </v:shape>
                <v:line id="Line 24" o:spid="_x0000_s1094" style="position:absolute;visibility:visible;mso-wrap-style:square" from="2595,8736" to="12121,8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">
                  <v:stroke startarrow="block" endarrow="block"/>
                </v:line>
                <v:shape id="Text Box 25" o:spid="_x0000_s1095" type="#_x0000_t202" style="position:absolute;left:5583;top:7866;width:3942;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" stroked="f">
                  <v:textbox inset=".48mm,.288mm,.48mm,.288mm">
                    <w:txbxContent>
                      <w:p w:rsidR="001A786D" w:rsidRPr="00DD3D73" w:rsidRDefault="001A786D" w:rsidP="001A786D">
                        <w:pPr>
                          <w:jc w:val="center"/>
                          <w:rPr>
                            <w:sz w:val="23"/>
                          </w:rPr>
                        </w:pPr>
                        <w:r w:rsidRPr="00DD3D73">
                          <w:rPr>
                            <w:sz w:val="23"/>
                          </w:rPr>
                          <w:t>6,2 V</w:t>
                        </w:r>
                      </w:p>
                    </w:txbxContent>
                  </v:textbox>
                </v:shape>
                <v:shape id="Text Box 26" o:spid="_x0000_s1096" type="#_x0000_t202" style="position:absolute;width:6060;height: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" filled="f" stroked="f">
                  <v:textbox inset="2.43839mm,1.2192mm,2.43839mm,1.2192mm">
                    <w:txbxContent>
                      <w:p w:rsidR="001A786D" w:rsidRPr="00DD3D73" w:rsidRDefault="001A786D" w:rsidP="001A786D">
                        <w:pPr>
                          <w:rPr>
                            <w:sz w:val="23"/>
                          </w:rPr>
                        </w:pPr>
                        <w:r w:rsidRPr="00DD3D73">
                          <w:rPr>
                            <w:sz w:val="23"/>
                          </w:rPr>
                          <w:t>I</w:t>
                        </w:r>
                        <w:r>
                          <w:rPr>
                            <w:sz w:val="23"/>
                            <w:vertAlign w:val="subscript"/>
                          </w:rPr>
                          <w:t>A</w:t>
                        </w:r>
                        <w:r w:rsidRPr="00DD3D73">
                          <w:rPr>
                            <w:sz w:val="23"/>
                          </w:rPr>
                          <w:t xml:space="preserve"> / nA</w:t>
                        </w:r>
                      </w:p>
                    </w:txbxContent>
                  </v:textbox>
                </v:shape>
                <v:shape id="Text Box 27" o:spid="_x0000_s1097" type="#_x0000_t202" style="position:absolute;left:15898;top:29036;width:4334;height: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" filled="f" stroked="f">
                  <v:textbox inset="2.43839mm,1.2192mm,2.43839mm,1.2192mm">
                    <w:txbxContent>
                      <w:p w:rsidR="001A786D" w:rsidRPr="00DD3D73" w:rsidRDefault="001A786D" w:rsidP="001A786D">
                        <w:pPr>
                          <w:jc w:val="center"/>
                          <w:rPr>
                            <w:sz w:val="23"/>
                          </w:rPr>
                        </w:pPr>
                        <w:r w:rsidRPr="00DD3D73">
                          <w:rPr>
                            <w:sz w:val="23"/>
                          </w:rPr>
                          <w:t>10</w:t>
                        </w:r>
                      </w:p>
                    </w:txbxContent>
                  </v:textbox>
                </v:shape>
                <v:shape id="Text Box 28" o:spid="_x0000_s1098" type="#_x0000_t202" style="position:absolute;left:31637;top:29036;width:4334;height: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" filled="f" stroked="f">
                  <v:textbox inset="2.43839mm,1.2192mm,2.43839mm,1.2192mm">
                    <w:txbxContent>
                      <w:p w:rsidR="001A786D" w:rsidRPr="00DD3D73" w:rsidRDefault="001A786D" w:rsidP="001A786D">
                        <w:pPr>
                          <w:jc w:val="center"/>
                          <w:rPr>
                            <w:sz w:val="23"/>
                          </w:rPr>
                        </w:pPr>
                        <w:r w:rsidRPr="00DD3D73">
                          <w:rPr>
                            <w:sz w:val="23"/>
                          </w:rPr>
                          <w:t>20</w:t>
                        </w:r>
                      </w:p>
                    </w:txbxContent>
                  </v:textbox>
                </v:shape>
                <v:shape id="Text Box 29" o:spid="_x0000_s1099" type="#_x0000_t202" style="position:absolute;left:47143;top:29036;width:4335;height: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" filled="f" stroked="f">
                  <v:textbox inset="2.43839mm,1.2192mm,2.43839mm,1.2192mm">
                    <w:txbxContent>
                      <w:p w:rsidR="001A786D" w:rsidRPr="00DD3D73" w:rsidRDefault="001A786D" w:rsidP="001A786D">
                        <w:pPr>
                          <w:jc w:val="center"/>
                          <w:rPr>
                            <w:sz w:val="23"/>
                          </w:rPr>
                        </w:pPr>
                        <w:r w:rsidRPr="00DD3D73">
                          <w:rPr>
                            <w:sz w:val="23"/>
                          </w:rPr>
                          <w:t>30</w:t>
                        </w:r>
                      </w:p>
                    </w:txbxContent>
                  </v:textbox>
                </v:shape>
                <v:shape id="Text Box 30" o:spid="_x0000_s1100" type="#_x0000_t202" style="position:absolute;left:50443;top:29122;width:6446;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" filled="f" stroked="f">
                  <v:textbox inset="2.43839mm,1.2192mm,2.43839mm,1.2192mm">
                    <w:txbxContent>
                      <w:p w:rsidR="001A786D" w:rsidRPr="00DD3D73" w:rsidRDefault="001A786D" w:rsidP="001A786D">
                        <w:pPr>
                          <w:jc w:val="center"/>
                          <w:rPr>
                            <w:sz w:val="23"/>
                          </w:rPr>
                        </w:pPr>
                        <w:r w:rsidRPr="00DD3D73">
                          <w:rPr>
                            <w:sz w:val="23"/>
                          </w:rPr>
                          <w:t>U</w:t>
                        </w:r>
                        <w:r>
                          <w:rPr>
                            <w:sz w:val="23"/>
                            <w:vertAlign w:val="subscript"/>
                          </w:rPr>
                          <w:t>A</w:t>
                        </w:r>
                        <w:r w:rsidRPr="00DD3D73">
                          <w:rPr>
                            <w:sz w:val="23"/>
                          </w:rPr>
                          <w:t xml:space="preserve"> / V</w:t>
                        </w:r>
                      </w:p>
                    </w:txbxContent>
                  </v:textbox>
                </v:shape>
                <w10:anchorlock/>
              </v:group>
            </w:pict>
          </mc:Fallback>
        </mc:AlternateContent>
      </w:r>
    </w:p>
    <w:p w:rsidR="001A786D" w:rsidRPr="001A786D" w:rsidRDefault="00925F23" w:rsidP="001A786D">
      <w:pPr>
        <w:spacing w:after="120"/>
        <w:contextualSpacing/>
        <w:rPr>
          <w:rFonts w:ascii="Arial" w:hAnsi="Arial" w:cs="Arial"/>
        </w:rPr>
      </w:pPr>
      <w:r>
        <w:rPr>
          <w:rFonts w:ascii="Arial" w:hAnsi="Arial" w:cs="Arial"/>
        </w:rPr>
        <w:t>Abb. 2</w:t>
      </w:r>
      <w:r w:rsidR="001A786D" w:rsidRPr="001A786D">
        <w:rPr>
          <w:rFonts w:ascii="Arial" w:hAnsi="Arial" w:cs="Arial"/>
        </w:rPr>
        <w:t xml:space="preserve">: </w:t>
      </w:r>
      <w:r>
        <w:rPr>
          <w:rFonts w:ascii="Arial" w:hAnsi="Arial" w:cs="Arial"/>
        </w:rPr>
        <w:t>Erwarteter Kurvenverlauf</w:t>
      </w:r>
    </w:p>
    <w:p w:rsidR="001A786D" w:rsidRDefault="001A786D" w:rsidP="001A786D">
      <w:pPr>
        <w:spacing w:after="120"/>
        <w:contextualSpacing/>
        <w:rPr>
          <w:rFonts w:ascii="Arial" w:hAnsi="Arial" w:cs="Arial"/>
        </w:rPr>
      </w:pPr>
    </w:p>
    <w:p w:rsidR="00925F23" w:rsidRPr="001A786D" w:rsidRDefault="00925F23" w:rsidP="001A786D">
      <w:pPr>
        <w:spacing w:after="120"/>
        <w:contextualSpacing/>
        <w:rPr>
          <w:rFonts w:ascii="Arial" w:hAnsi="Arial" w:cs="Arial"/>
        </w:rPr>
      </w:pPr>
    </w:p>
    <w:p w:rsidR="001A786D" w:rsidRPr="001A786D" w:rsidRDefault="001A786D" w:rsidP="001A786D">
      <w:pPr>
        <w:spacing w:after="120"/>
        <w:contextualSpacing/>
        <w:rPr>
          <w:rFonts w:ascii="Arial" w:hAnsi="Arial" w:cs="Arial"/>
          <w:b/>
        </w:rPr>
      </w:pPr>
      <w:r w:rsidRPr="001A786D">
        <w:rPr>
          <w:rFonts w:ascii="Arial" w:hAnsi="Arial" w:cs="Arial"/>
          <w:b/>
        </w:rPr>
        <w:t>Erklärung der Versuchsergebnisse</w:t>
      </w:r>
    </w:p>
    <w:p w:rsidR="001A786D" w:rsidRPr="001A786D" w:rsidRDefault="004811BE" w:rsidP="001A786D">
      <w:pPr>
        <w:spacing w:after="120"/>
        <w:contextualSpacing/>
        <w:rPr>
          <w:rFonts w:ascii="Arial" w:hAnsi="Arial" w:cs="Arial"/>
        </w:rPr>
      </w:pPr>
      <w:r w:rsidRPr="001A786D">
        <w:rPr>
          <w:rFonts w:ascii="Arial" w:hAnsi="Arial" w:cs="Arial"/>
          <w:noProof/>
          <w:lang w:eastAsia="de-DE"/>
        </w:rPr>
        <mc:AlternateContent>
          <mc:Choice Requires="wpc">
            <w:drawing>
              <wp:anchor distT="0" distB="0" distL="114300" distR="114300" simplePos="0" relativeHeight="251659264" behindDoc="0" locked="0" layoutInCell="1" allowOverlap="1" wp14:anchorId="2DAB615D" wp14:editId="22C300DB">
                <wp:simplePos x="0" y="0"/>
                <wp:positionH relativeFrom="column">
                  <wp:posOffset>4199255</wp:posOffset>
                </wp:positionH>
                <wp:positionV relativeFrom="paragraph">
                  <wp:posOffset>3398520</wp:posOffset>
                </wp:positionV>
                <wp:extent cx="1853565" cy="1276985"/>
                <wp:effectExtent l="0" t="0" r="0" b="0"/>
                <wp:wrapSquare wrapText="bothSides"/>
                <wp:docPr id="8" name="Zeichenbereich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Line 80"/>
                        <wps:cNvCnPr>
                          <a:cxnSpLocks noChangeShapeType="1"/>
                        </wps:cNvCnPr>
                        <wps:spPr bwMode="auto">
                          <a:xfrm>
                            <a:off x="289013" y="288870"/>
                            <a:ext cx="0" cy="725909"/>
                          </a:xfrm>
                          <a:prstGeom prst="line">
                            <a:avLst/>
                          </a:prstGeom>
                          <a:noFill/>
                          <a:ln w="9525">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4" name="Line 81"/>
                        <wps:cNvCnPr>
                          <a:cxnSpLocks noChangeShapeType="1"/>
                        </wps:cNvCnPr>
                        <wps:spPr bwMode="auto">
                          <a:xfrm>
                            <a:off x="251727" y="977495"/>
                            <a:ext cx="1093404"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 name="Freeform 82"/>
                        <wps:cNvSpPr>
                          <a:spLocks/>
                        </wps:cNvSpPr>
                        <wps:spPr bwMode="auto">
                          <a:xfrm>
                            <a:off x="432764" y="553000"/>
                            <a:ext cx="842739" cy="418655"/>
                          </a:xfrm>
                          <a:custGeom>
                            <a:avLst/>
                            <a:gdLst>
                              <a:gd name="T0" fmla="*/ 0 w 2328"/>
                              <a:gd name="T1" fmla="*/ 1157 h 1157"/>
                              <a:gd name="T2" fmla="*/ 206 w 2328"/>
                              <a:gd name="T3" fmla="*/ 1131 h 1157"/>
                              <a:gd name="T4" fmla="*/ 347 w 2328"/>
                              <a:gd name="T5" fmla="*/ 1054 h 1157"/>
                              <a:gd name="T6" fmla="*/ 450 w 2328"/>
                              <a:gd name="T7" fmla="*/ 925 h 1157"/>
                              <a:gd name="T8" fmla="*/ 528 w 2328"/>
                              <a:gd name="T9" fmla="*/ 784 h 1157"/>
                              <a:gd name="T10" fmla="*/ 606 w 2328"/>
                              <a:gd name="T11" fmla="*/ 643 h 1157"/>
                              <a:gd name="T12" fmla="*/ 696 w 2328"/>
                              <a:gd name="T13" fmla="*/ 488 h 1157"/>
                              <a:gd name="T14" fmla="*/ 798 w 2328"/>
                              <a:gd name="T15" fmla="*/ 334 h 1157"/>
                              <a:gd name="T16" fmla="*/ 901 w 2328"/>
                              <a:gd name="T17" fmla="*/ 193 h 1157"/>
                              <a:gd name="T18" fmla="*/ 1043 w 2328"/>
                              <a:gd name="T19" fmla="*/ 90 h 1157"/>
                              <a:gd name="T20" fmla="*/ 1274 w 2328"/>
                              <a:gd name="T21" fmla="*/ 38 h 1157"/>
                              <a:gd name="T22" fmla="*/ 1737 w 2328"/>
                              <a:gd name="T23" fmla="*/ 13 h 1157"/>
                              <a:gd name="T24" fmla="*/ 2328 w 2328"/>
                              <a:gd name="T25" fmla="*/ 0 h 1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28" h="1157">
                                <a:moveTo>
                                  <a:pt x="0" y="1157"/>
                                </a:moveTo>
                                <a:cubicBezTo>
                                  <a:pt x="32" y="1153"/>
                                  <a:pt x="148" y="1148"/>
                                  <a:pt x="206" y="1131"/>
                                </a:cubicBezTo>
                                <a:cubicBezTo>
                                  <a:pt x="264" y="1114"/>
                                  <a:pt x="306" y="1088"/>
                                  <a:pt x="347" y="1054"/>
                                </a:cubicBezTo>
                                <a:cubicBezTo>
                                  <a:pt x="388" y="1020"/>
                                  <a:pt x="420" y="970"/>
                                  <a:pt x="450" y="925"/>
                                </a:cubicBezTo>
                                <a:cubicBezTo>
                                  <a:pt x="480" y="880"/>
                                  <a:pt x="502" y="831"/>
                                  <a:pt x="528" y="784"/>
                                </a:cubicBezTo>
                                <a:cubicBezTo>
                                  <a:pt x="554" y="737"/>
                                  <a:pt x="578" y="692"/>
                                  <a:pt x="606" y="643"/>
                                </a:cubicBezTo>
                                <a:cubicBezTo>
                                  <a:pt x="634" y="594"/>
                                  <a:pt x="664" y="539"/>
                                  <a:pt x="696" y="488"/>
                                </a:cubicBezTo>
                                <a:cubicBezTo>
                                  <a:pt x="728" y="437"/>
                                  <a:pt x="764" y="383"/>
                                  <a:pt x="798" y="334"/>
                                </a:cubicBezTo>
                                <a:cubicBezTo>
                                  <a:pt x="832" y="285"/>
                                  <a:pt x="860" y="234"/>
                                  <a:pt x="901" y="193"/>
                                </a:cubicBezTo>
                                <a:cubicBezTo>
                                  <a:pt x="942" y="152"/>
                                  <a:pt x="981" y="116"/>
                                  <a:pt x="1043" y="90"/>
                                </a:cubicBezTo>
                                <a:cubicBezTo>
                                  <a:pt x="1105" y="64"/>
                                  <a:pt x="1158" y="51"/>
                                  <a:pt x="1274" y="38"/>
                                </a:cubicBezTo>
                                <a:cubicBezTo>
                                  <a:pt x="1390" y="25"/>
                                  <a:pt x="1561" y="19"/>
                                  <a:pt x="1737" y="13"/>
                                </a:cubicBezTo>
                                <a:cubicBezTo>
                                  <a:pt x="1913" y="7"/>
                                  <a:pt x="2205" y="3"/>
                                  <a:pt x="2328" y="0"/>
                                </a:cubicBezTo>
                              </a:path>
                            </a:pathLst>
                          </a:custGeom>
                          <a:noFill/>
                          <a:ln w="952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Text Box 83"/>
                        <wps:cNvSpPr txBox="1">
                          <a:spLocks noChangeArrowheads="1"/>
                        </wps:cNvSpPr>
                        <wps:spPr bwMode="auto">
                          <a:xfrm>
                            <a:off x="320458" y="255180"/>
                            <a:ext cx="276720" cy="231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86D" w:rsidRPr="00E340F8" w:rsidRDefault="001A786D" w:rsidP="001A786D">
                              <w:pPr>
                                <w:rPr>
                                  <w:sz w:val="16"/>
                                  <w:szCs w:val="16"/>
                                  <w:vertAlign w:val="subscript"/>
                                </w:rPr>
                              </w:pPr>
                              <w:r w:rsidRPr="00E340F8">
                                <w:rPr>
                                  <w:sz w:val="16"/>
                                  <w:szCs w:val="16"/>
                                </w:rPr>
                                <w:t>I</w:t>
                              </w:r>
                              <w:r>
                                <w:rPr>
                                  <w:sz w:val="16"/>
                                  <w:szCs w:val="16"/>
                                  <w:vertAlign w:val="subscript"/>
                                </w:rPr>
                                <w:t>A</w:t>
                              </w:r>
                            </w:p>
                          </w:txbxContent>
                        </wps:txbx>
                        <wps:bodyPr rot="0" vert="horz" wrap="square" lIns="52253" tIns="26127" rIns="52253" bIns="26127" anchor="t" anchorCtr="0" upright="1">
                          <a:noAutofit/>
                        </wps:bodyPr>
                      </wps:wsp>
                      <wps:wsp>
                        <wps:cNvPr id="7" name="Text Box 84"/>
                        <wps:cNvSpPr txBox="1">
                          <a:spLocks noChangeArrowheads="1"/>
                        </wps:cNvSpPr>
                        <wps:spPr bwMode="auto">
                          <a:xfrm>
                            <a:off x="1156010" y="779847"/>
                            <a:ext cx="299181" cy="222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86D" w:rsidRPr="00E340F8" w:rsidRDefault="001A786D" w:rsidP="001A786D">
                              <w:pPr>
                                <w:rPr>
                                  <w:sz w:val="16"/>
                                  <w:szCs w:val="16"/>
                                  <w:vertAlign w:val="subscript"/>
                                </w:rPr>
                              </w:pPr>
                              <w:r w:rsidRPr="00E340F8">
                                <w:rPr>
                                  <w:sz w:val="16"/>
                                  <w:szCs w:val="16"/>
                                </w:rPr>
                                <w:t>U</w:t>
                              </w:r>
                              <w:r w:rsidRPr="00E340F8">
                                <w:rPr>
                                  <w:sz w:val="16"/>
                                  <w:szCs w:val="16"/>
                                  <w:vertAlign w:val="subscript"/>
                                </w:rPr>
                                <w:t>A</w:t>
                              </w:r>
                            </w:p>
                          </w:txbxContent>
                        </wps:txbx>
                        <wps:bodyPr rot="0" vert="horz" wrap="square" lIns="52253" tIns="26127" rIns="52253" bIns="26127"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2DAB615D" id="Zeichenbereich 8" o:spid="_x0000_s1101" editas="canvas" style="position:absolute;margin-left:330.65pt;margin-top:267.6pt;width:145.95pt;height:100.55pt;z-index:251659264;mso-position-horizontal-relative:text;mso-position-vertical-relative:text" coordsize="18535,1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">
                <v:shape id="_x0000_s1102" type="#_x0000_t75" style="position:absolute;width:18535;height:12769;visibility:visible;mso-wrap-style:square">
                  <v:fill o:detectmouseclick="t"/>
                  <v:path o:connecttype="none"/>
                </v:shape>
                <v:line id="Line 80" o:spid="_x0000_s1103" style="position:absolute;visibility:visible;mso-wrap-style:square" from="2890,2888" to="2890,10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">
                  <v:stroke startarrow="block" startarrowwidth="narrow" startarrowlength="short"/>
                </v:line>
                <v:line id="Line 81" o:spid="_x0000_s1104" style="position:absolute;visibility:visible;mso-wrap-style:square" from="2517,9774" to="13451,9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">
                  <v:stroke endarrow="block" endarrowwidth="narrow" endarrowlength="short"/>
                </v:line>
                <v:shape id="Freeform 82" o:spid="_x0000_s1105" style="position:absolute;left:4327;top:5530;width:8428;height:4186;visibility:visible;mso-wrap-style:square;v-text-anchor:top" coordsize="2328,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" path="m,1157v32,-4,148,-9,206,-26c264,1114,306,1088,347,1054v41,-34,73,-84,103,-129c480,880,502,831,528,784v26,-47,50,-92,78,-141c634,594,664,539,696,488,728,437,764,383,798,334,832,285,860,234,901,193v41,-41,80,-77,142,-103c1105,64,1158,51,1274,38,1390,25,1561,19,1737,13,1913,7,2205,3,2328,e" filled="f" strokecolor="red">
                  <v:path arrowok="t" o:connecttype="custom" o:connectlocs="0,418655;74572,409247;125614,381385;162901,334707;191137,283687;219373,232667;251953,176581;288877,120856;326163,69836;377567,32566;461190,13750;628796,4704;842739,0" o:connectangles="0,0,0,0,0,0,0,0,0,0,0,0,0"/>
                </v:shape>
                <v:shape id="Text Box 83" o:spid="_x0000_s1106" type="#_x0000_t202" style="position:absolute;left:3204;top:2551;width:2767;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" filled="f" stroked="f">
                  <v:textbox inset="1.45147mm,.72575mm,1.45147mm,.72575mm">
                    <w:txbxContent>
                      <w:p w:rsidR="001A786D" w:rsidRPr="00E340F8" w:rsidRDefault="001A786D" w:rsidP="001A786D">
                        <w:pPr>
                          <w:rPr>
                            <w:sz w:val="16"/>
                            <w:szCs w:val="16"/>
                            <w:vertAlign w:val="subscript"/>
                          </w:rPr>
                        </w:pPr>
                        <w:r w:rsidRPr="00E340F8">
                          <w:rPr>
                            <w:sz w:val="16"/>
                            <w:szCs w:val="16"/>
                          </w:rPr>
                          <w:t>I</w:t>
                        </w:r>
                        <w:r>
                          <w:rPr>
                            <w:sz w:val="16"/>
                            <w:szCs w:val="16"/>
                            <w:vertAlign w:val="subscript"/>
                          </w:rPr>
                          <w:t>A</w:t>
                        </w:r>
                      </w:p>
                    </w:txbxContent>
                  </v:textbox>
                </v:shape>
                <v:shape id="Text Box 84" o:spid="_x0000_s1107" type="#_x0000_t202" style="position:absolute;left:11560;top:7798;width:2991;height:2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" filled="f" stroked="f">
                  <v:textbox inset="1.45147mm,.72575mm,1.45147mm,.72575mm">
                    <w:txbxContent>
                      <w:p w:rsidR="001A786D" w:rsidRPr="00E340F8" w:rsidRDefault="001A786D" w:rsidP="001A786D">
                        <w:pPr>
                          <w:rPr>
                            <w:sz w:val="16"/>
                            <w:szCs w:val="16"/>
                            <w:vertAlign w:val="subscript"/>
                          </w:rPr>
                        </w:pPr>
                        <w:r w:rsidRPr="00E340F8">
                          <w:rPr>
                            <w:sz w:val="16"/>
                            <w:szCs w:val="16"/>
                          </w:rPr>
                          <w:t>U</w:t>
                        </w:r>
                        <w:r w:rsidRPr="00E340F8">
                          <w:rPr>
                            <w:sz w:val="16"/>
                            <w:szCs w:val="16"/>
                            <w:vertAlign w:val="subscript"/>
                          </w:rPr>
                          <w:t>A</w:t>
                        </w:r>
                      </w:p>
                    </w:txbxContent>
                  </v:textbox>
                </v:shape>
                <w10:wrap type="square"/>
              </v:group>
            </w:pict>
          </mc:Fallback>
        </mc:AlternateContent>
      </w:r>
      <w:r w:rsidR="001A786D" w:rsidRPr="001A786D">
        <w:rPr>
          <w:rFonts w:ascii="Arial" w:hAnsi="Arial" w:cs="Arial"/>
        </w:rPr>
        <w:t>Mit wachsender Anodenspannung U</w:t>
      </w:r>
      <w:r w:rsidR="001A786D" w:rsidRPr="001A786D">
        <w:rPr>
          <w:rFonts w:ascii="Arial" w:hAnsi="Arial" w:cs="Arial"/>
          <w:vertAlign w:val="subscript"/>
        </w:rPr>
        <w:t>A</w:t>
      </w:r>
      <w:r w:rsidR="001A786D" w:rsidRPr="001A786D">
        <w:rPr>
          <w:rFonts w:ascii="Arial" w:hAnsi="Arial" w:cs="Arial"/>
        </w:rPr>
        <w:t xml:space="preserve"> werden immer mehr Elektronen zum Gitter beschleunigt. Auf ihrem Weg von der Kathode zum Gitter stoßen sie mit Quecksilberatomen elastisch zusammen. Bei diesen elastischen Zusammenstößen nehmen die Quecksilberatome von den Elektronen keine Energie auf (</w:t>
      </w:r>
      <w:proofErr w:type="spellStart"/>
      <w:r w:rsidR="001A786D" w:rsidRPr="001A786D">
        <w:rPr>
          <w:rFonts w:ascii="Arial" w:hAnsi="Arial" w:cs="Arial"/>
        </w:rPr>
        <w:t>m</w:t>
      </w:r>
      <w:r w:rsidR="001A786D" w:rsidRPr="001A786D">
        <w:rPr>
          <w:rFonts w:ascii="Arial" w:hAnsi="Arial" w:cs="Arial"/>
          <w:vertAlign w:val="subscript"/>
        </w:rPr>
        <w:t>Hg</w:t>
      </w:r>
      <w:proofErr w:type="spellEnd"/>
      <w:r w:rsidR="001A786D" w:rsidRPr="001A786D">
        <w:rPr>
          <w:rFonts w:ascii="Arial" w:hAnsi="Arial" w:cs="Arial"/>
        </w:rPr>
        <w:t xml:space="preserve"> ist 370000-mal größer als </w:t>
      </w:r>
      <w:proofErr w:type="spellStart"/>
      <w:r w:rsidR="001A786D" w:rsidRPr="001A786D">
        <w:rPr>
          <w:rFonts w:ascii="Arial" w:hAnsi="Arial" w:cs="Arial"/>
        </w:rPr>
        <w:t>m</w:t>
      </w:r>
      <w:r w:rsidR="001A786D" w:rsidRPr="001A786D">
        <w:rPr>
          <w:rFonts w:ascii="Arial" w:hAnsi="Arial" w:cs="Arial"/>
          <w:vertAlign w:val="subscript"/>
        </w:rPr>
        <w:t>e</w:t>
      </w:r>
      <w:proofErr w:type="spellEnd"/>
      <w:r w:rsidR="001A786D" w:rsidRPr="001A786D">
        <w:rPr>
          <w:rFonts w:ascii="Arial" w:hAnsi="Arial" w:cs="Arial"/>
        </w:rPr>
        <w:t xml:space="preserve">). Die Elektronen durchfliegen das Gitter und können erfolgreich gegen die Bremsspannung anlaufen. Der </w:t>
      </w:r>
      <w:proofErr w:type="spellStart"/>
      <w:r w:rsidR="001A786D" w:rsidRPr="001A786D">
        <w:rPr>
          <w:rFonts w:ascii="Arial" w:hAnsi="Arial" w:cs="Arial"/>
        </w:rPr>
        <w:t>Auffänger</w:t>
      </w:r>
      <w:r w:rsidR="001A786D" w:rsidRPr="001A786D">
        <w:rPr>
          <w:rFonts w:ascii="Arial" w:hAnsi="Arial" w:cs="Arial"/>
        </w:rPr>
        <w:softHyphen/>
        <w:t>strom</w:t>
      </w:r>
      <w:proofErr w:type="spellEnd"/>
      <w:r w:rsidR="001A786D" w:rsidRPr="001A786D">
        <w:rPr>
          <w:rFonts w:ascii="Arial" w:hAnsi="Arial" w:cs="Arial"/>
        </w:rPr>
        <w:t xml:space="preserve"> I</w:t>
      </w:r>
      <w:r w:rsidR="001A786D" w:rsidRPr="001A786D">
        <w:rPr>
          <w:rFonts w:ascii="Arial" w:hAnsi="Arial" w:cs="Arial"/>
          <w:vertAlign w:val="subscript"/>
        </w:rPr>
        <w:t>A</w:t>
      </w:r>
      <w:r w:rsidR="001A786D" w:rsidRPr="001A786D">
        <w:rPr>
          <w:rFonts w:ascii="Arial" w:hAnsi="Arial" w:cs="Arial"/>
        </w:rPr>
        <w:t xml:space="preserve"> steigt an. Bei Erreichen eines bestimmten Wertes von U</w:t>
      </w:r>
      <w:r w:rsidR="001A786D" w:rsidRPr="001A786D">
        <w:rPr>
          <w:rFonts w:ascii="Arial" w:hAnsi="Arial" w:cs="Arial"/>
          <w:vertAlign w:val="subscript"/>
        </w:rPr>
        <w:t>A</w:t>
      </w:r>
      <w:r w:rsidR="001A786D" w:rsidRPr="001A786D">
        <w:rPr>
          <w:rFonts w:ascii="Arial" w:hAnsi="Arial" w:cs="Arial"/>
        </w:rPr>
        <w:t xml:space="preserve"> ist die kinetische Energie der Elektronen vor dem Gitter so groß geworden, dass sie der niedrigsten Anregungsenergie der Quecksilberatome gleich ist. Jetzt erfolgt der Stoß zwischen Elektronen und Quecksilberatomen unmittelbar vor dem Gitter </w:t>
      </w:r>
      <w:proofErr w:type="spellStart"/>
      <w:r w:rsidR="001A786D" w:rsidRPr="001A786D">
        <w:rPr>
          <w:rFonts w:ascii="Arial" w:hAnsi="Arial" w:cs="Arial"/>
        </w:rPr>
        <w:t>inelastisch</w:t>
      </w:r>
      <w:proofErr w:type="spellEnd"/>
      <w:r w:rsidR="001A786D" w:rsidRPr="001A786D">
        <w:rPr>
          <w:rFonts w:ascii="Arial" w:hAnsi="Arial" w:cs="Arial"/>
        </w:rPr>
        <w:t>. Die Elektronen regen die Quecksilberatome an und verlieren dabei ihre gesamte kinetische Energie. Sie sind daher nicht mehr in der Lage, gegen die Gegenspannung U</w:t>
      </w:r>
      <w:r w:rsidR="001A786D" w:rsidRPr="001A786D">
        <w:rPr>
          <w:rFonts w:ascii="Arial" w:hAnsi="Arial" w:cs="Arial"/>
          <w:vertAlign w:val="subscript"/>
        </w:rPr>
        <w:t>G</w:t>
      </w:r>
      <w:r w:rsidR="001A786D" w:rsidRPr="001A786D">
        <w:rPr>
          <w:rFonts w:ascii="Arial" w:hAnsi="Arial" w:cs="Arial"/>
        </w:rPr>
        <w:t xml:space="preserve"> anzulaufen und gelangen somit nicht mehr zur </w:t>
      </w:r>
      <w:proofErr w:type="spellStart"/>
      <w:r w:rsidR="001A786D" w:rsidRPr="001A786D">
        <w:rPr>
          <w:rFonts w:ascii="Arial" w:hAnsi="Arial" w:cs="Arial"/>
        </w:rPr>
        <w:t>Auffängerelektrode</w:t>
      </w:r>
      <w:proofErr w:type="spellEnd"/>
      <w:r w:rsidR="001A786D" w:rsidRPr="001A786D">
        <w:rPr>
          <w:rFonts w:ascii="Arial" w:hAnsi="Arial" w:cs="Arial"/>
        </w:rPr>
        <w:t xml:space="preserve"> A, der Strom I</w:t>
      </w:r>
      <w:r w:rsidR="001A786D" w:rsidRPr="001A786D">
        <w:rPr>
          <w:rFonts w:ascii="Arial" w:hAnsi="Arial" w:cs="Arial"/>
          <w:vertAlign w:val="subscript"/>
        </w:rPr>
        <w:t>A</w:t>
      </w:r>
      <w:r w:rsidR="001A786D" w:rsidRPr="001A786D">
        <w:rPr>
          <w:rFonts w:ascii="Arial" w:hAnsi="Arial" w:cs="Arial"/>
        </w:rPr>
        <w:t xml:space="preserve"> sinkt. Wird U</w:t>
      </w:r>
      <w:r w:rsidR="001A786D" w:rsidRPr="001A786D">
        <w:rPr>
          <w:rFonts w:ascii="Arial" w:hAnsi="Arial" w:cs="Arial"/>
          <w:vertAlign w:val="subscript"/>
        </w:rPr>
        <w:t>A</w:t>
      </w:r>
      <w:r w:rsidR="001A786D" w:rsidRPr="001A786D">
        <w:rPr>
          <w:rFonts w:ascii="Arial" w:hAnsi="Arial" w:cs="Arial"/>
        </w:rPr>
        <w:t xml:space="preserve"> weiter gesteigert, so erreichen die Elektronen die notwendige Energie für einen </w:t>
      </w:r>
      <w:proofErr w:type="spellStart"/>
      <w:r w:rsidR="001A786D" w:rsidRPr="001A786D">
        <w:rPr>
          <w:rFonts w:ascii="Arial" w:hAnsi="Arial" w:cs="Arial"/>
        </w:rPr>
        <w:t>inelastischen</w:t>
      </w:r>
      <w:proofErr w:type="spellEnd"/>
      <w:r w:rsidR="001A786D" w:rsidRPr="001A786D">
        <w:rPr>
          <w:rFonts w:ascii="Arial" w:hAnsi="Arial" w:cs="Arial"/>
        </w:rPr>
        <w:t xml:space="preserve"> Stoß mit den </w:t>
      </w:r>
      <w:proofErr w:type="spellStart"/>
      <w:r w:rsidR="001A786D" w:rsidRPr="001A786D">
        <w:rPr>
          <w:rFonts w:ascii="Arial" w:hAnsi="Arial" w:cs="Arial"/>
        </w:rPr>
        <w:t>Hg</w:t>
      </w:r>
      <w:proofErr w:type="spellEnd"/>
      <w:r w:rsidR="001A786D" w:rsidRPr="001A786D">
        <w:rPr>
          <w:rFonts w:ascii="Arial" w:hAnsi="Arial" w:cs="Arial"/>
        </w:rPr>
        <w:t xml:space="preserve">-Atomen bereits weiter vor dem Gitter. Der Ort der Energieübertragung verschiebt sich mehr zur Kathode hin. Die Elektronen, die ihre kinetische Energie bei </w:t>
      </w:r>
      <w:proofErr w:type="spellStart"/>
      <w:r w:rsidR="001A786D" w:rsidRPr="001A786D">
        <w:rPr>
          <w:rFonts w:ascii="Arial" w:hAnsi="Arial" w:cs="Arial"/>
        </w:rPr>
        <w:t>inelastischen</w:t>
      </w:r>
      <w:proofErr w:type="spellEnd"/>
      <w:r w:rsidR="001A786D" w:rsidRPr="001A786D">
        <w:rPr>
          <w:rFonts w:ascii="Arial" w:hAnsi="Arial" w:cs="Arial"/>
        </w:rPr>
        <w:t xml:space="preserve"> Stößen verloren haben, gewinnen auf der Reststrecke erneut kinetische Energie und können erfolgreich gegen die Gegenspannung U</w:t>
      </w:r>
      <w:r w:rsidR="001A786D" w:rsidRPr="001A786D">
        <w:rPr>
          <w:rFonts w:ascii="Arial" w:hAnsi="Arial" w:cs="Arial"/>
          <w:vertAlign w:val="subscript"/>
        </w:rPr>
        <w:t>G</w:t>
      </w:r>
      <w:r w:rsidR="001A786D" w:rsidRPr="001A786D">
        <w:rPr>
          <w:rFonts w:ascii="Arial" w:hAnsi="Arial" w:cs="Arial"/>
        </w:rPr>
        <w:t xml:space="preserve"> anlaufen. Erreichen sie jedoch bei weiterer Steigerung von U</w:t>
      </w:r>
      <w:r w:rsidR="001A786D" w:rsidRPr="001A786D">
        <w:rPr>
          <w:rFonts w:ascii="Arial" w:hAnsi="Arial" w:cs="Arial"/>
          <w:vertAlign w:val="subscript"/>
        </w:rPr>
        <w:t>A</w:t>
      </w:r>
      <w:r w:rsidR="001A786D" w:rsidRPr="001A786D">
        <w:rPr>
          <w:rFonts w:ascii="Arial" w:hAnsi="Arial" w:cs="Arial"/>
        </w:rPr>
        <w:t xml:space="preserve"> kurz vor dem Gitter zum zweiten Mal die kinetische Energie, die zur Anregung der </w:t>
      </w:r>
      <w:proofErr w:type="spellStart"/>
      <w:r w:rsidR="001A786D" w:rsidRPr="001A786D">
        <w:rPr>
          <w:rFonts w:ascii="Arial" w:hAnsi="Arial" w:cs="Arial"/>
        </w:rPr>
        <w:t>Hg</w:t>
      </w:r>
      <w:proofErr w:type="spellEnd"/>
      <w:r w:rsidR="001A786D" w:rsidRPr="001A786D">
        <w:rPr>
          <w:rFonts w:ascii="Arial" w:hAnsi="Arial" w:cs="Arial"/>
        </w:rPr>
        <w:t>-Atome befähigt, so wiederholt sich der Abfall von I</w:t>
      </w:r>
      <w:r w:rsidR="001A786D" w:rsidRPr="001A786D">
        <w:rPr>
          <w:rFonts w:ascii="Arial" w:hAnsi="Arial" w:cs="Arial"/>
          <w:vertAlign w:val="subscript"/>
        </w:rPr>
        <w:t>A</w:t>
      </w:r>
      <w:r w:rsidR="001A786D" w:rsidRPr="001A786D">
        <w:rPr>
          <w:rFonts w:ascii="Arial" w:hAnsi="Arial" w:cs="Arial"/>
        </w:rPr>
        <w:t>. Durch weitere Erhöhung der Anodenspannung U</w:t>
      </w:r>
      <w:r w:rsidR="001A786D" w:rsidRPr="001A786D">
        <w:rPr>
          <w:rFonts w:ascii="Arial" w:hAnsi="Arial" w:cs="Arial"/>
          <w:vertAlign w:val="subscript"/>
        </w:rPr>
        <w:t>A</w:t>
      </w:r>
      <w:r w:rsidR="001A786D" w:rsidRPr="001A786D">
        <w:rPr>
          <w:rFonts w:ascii="Arial" w:hAnsi="Arial" w:cs="Arial"/>
        </w:rPr>
        <w:t xml:space="preserve"> ergeben sich analog weitere periodisch auftretende Strommaxima und -minima.</w:t>
      </w:r>
    </w:p>
    <w:p w:rsidR="001A786D" w:rsidRPr="001A786D" w:rsidRDefault="001A786D" w:rsidP="001A786D">
      <w:pPr>
        <w:spacing w:after="120"/>
        <w:contextualSpacing/>
        <w:rPr>
          <w:rFonts w:ascii="Arial" w:hAnsi="Arial" w:cs="Arial"/>
        </w:rPr>
      </w:pPr>
    </w:p>
    <w:p w:rsidR="001A786D" w:rsidRPr="001A786D" w:rsidRDefault="001A786D" w:rsidP="001A786D">
      <w:pPr>
        <w:spacing w:after="120"/>
        <w:contextualSpacing/>
        <w:rPr>
          <w:rFonts w:ascii="Arial" w:hAnsi="Arial" w:cs="Arial"/>
        </w:rPr>
      </w:pPr>
    </w:p>
    <w:p w:rsidR="001A786D" w:rsidRPr="001A786D" w:rsidRDefault="001A786D" w:rsidP="001A786D">
      <w:pPr>
        <w:spacing w:after="120"/>
        <w:contextualSpacing/>
        <w:rPr>
          <w:rFonts w:ascii="Arial" w:hAnsi="Arial" w:cs="Arial"/>
          <w:b/>
        </w:rPr>
      </w:pPr>
      <w:r w:rsidRPr="001A786D">
        <w:rPr>
          <w:rFonts w:ascii="Arial" w:hAnsi="Arial" w:cs="Arial"/>
          <w:b/>
        </w:rPr>
        <w:t>Einfluss der Temperatur auf die Elektronenbewegung</w:t>
      </w:r>
    </w:p>
    <w:p w:rsidR="001A786D" w:rsidRPr="001A786D" w:rsidRDefault="00925F23" w:rsidP="001A786D">
      <w:pPr>
        <w:spacing w:after="120"/>
        <w:contextualSpacing/>
        <w:rPr>
          <w:rFonts w:ascii="Arial" w:hAnsi="Arial" w:cs="Arial"/>
        </w:rPr>
      </w:pPr>
      <w:r w:rsidRPr="00925F23">
        <w:rPr>
          <w:rFonts w:ascii="Arial" w:hAnsi="Arial" w:cs="Arial"/>
          <w:noProof/>
          <w:lang w:eastAsia="de-DE"/>
        </w:rPr>
        <mc:AlternateContent>
          <mc:Choice Requires="wps">
            <w:drawing>
              <wp:anchor distT="45720" distB="45720" distL="114300" distR="114300" simplePos="0" relativeHeight="251697152" behindDoc="0" locked="0" layoutInCell="1" allowOverlap="1">
                <wp:simplePos x="0" y="0"/>
                <wp:positionH relativeFrom="column">
                  <wp:posOffset>4318635</wp:posOffset>
                </wp:positionH>
                <wp:positionV relativeFrom="paragraph">
                  <wp:posOffset>382905</wp:posOffset>
                </wp:positionV>
                <wp:extent cx="2066925" cy="620395"/>
                <wp:effectExtent l="0" t="0" r="9525" b="8255"/>
                <wp:wrapSquare wrapText="bothSides"/>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620395"/>
                        </a:xfrm>
                        <a:prstGeom prst="rect">
                          <a:avLst/>
                        </a:prstGeom>
                        <a:solidFill>
                          <a:srgbClr val="FFFFFF"/>
                        </a:solidFill>
                        <a:ln w="9525">
                          <a:noFill/>
                          <a:miter lim="800000"/>
                          <a:headEnd/>
                          <a:tailEnd/>
                        </a:ln>
                      </wps:spPr>
                      <wps:txbx>
                        <w:txbxContent>
                          <w:p w:rsidR="00925F23" w:rsidRPr="004811BE" w:rsidRDefault="00925F23">
                            <w:r w:rsidRPr="004811BE">
                              <w:t xml:space="preserve">Abb. 3: Verlauf des Anodenstroms bei kalter </w:t>
                            </w:r>
                            <w:proofErr w:type="spellStart"/>
                            <w:r w:rsidRPr="004811BE">
                              <w:t>Hg</w:t>
                            </w:r>
                            <w:proofErr w:type="spellEnd"/>
                            <w:r w:rsidRPr="004811BE">
                              <w:t>-Röhre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feld 2" o:spid="_x0000_s1108" type="#_x0000_t202" style="position:absolute;margin-left:340.05pt;margin-top:30.15pt;width:162.75pt;height:48.8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" stroked="f">
                <v:textbox>
                  <w:txbxContent>
                    <w:p w:rsidR="00925F23" w:rsidRPr="004811BE" w:rsidRDefault="00925F23">
                      <w:r w:rsidRPr="004811BE">
                        <w:t>Abb. 3: Verlauf des Anodenstroms bei kalter Hg-Röhre</w:t>
                      </w:r>
                    </w:p>
                  </w:txbxContent>
                </v:textbox>
                <w10:wrap type="square"/>
              </v:shape>
            </w:pict>
          </mc:Fallback>
        </mc:AlternateContent>
      </w:r>
      <w:r w:rsidR="001A786D" w:rsidRPr="001A786D">
        <w:rPr>
          <w:rFonts w:ascii="Arial" w:hAnsi="Arial" w:cs="Arial"/>
        </w:rPr>
        <w:t>Bei Zimmertemperatur ist die Zahl der Stöße zwischen Elektronen und Quecksilberatomen vernachlässigbar klein, sodass das Franck-Hertz-Diagramm im Prinzip mit der Kennlinie einer Vakuumdiode über</w:t>
      </w:r>
      <w:r w:rsidR="001A786D" w:rsidRPr="001A786D">
        <w:rPr>
          <w:rFonts w:ascii="Arial" w:hAnsi="Arial" w:cs="Arial"/>
        </w:rPr>
        <w:softHyphen/>
        <w:t xml:space="preserve">einstimmt. Der verspätete Einsatz des </w:t>
      </w:r>
      <w:proofErr w:type="spellStart"/>
      <w:r w:rsidR="001A786D" w:rsidRPr="001A786D">
        <w:rPr>
          <w:rFonts w:ascii="Arial" w:hAnsi="Arial" w:cs="Arial"/>
        </w:rPr>
        <w:t>Auffängerstroms</w:t>
      </w:r>
      <w:proofErr w:type="spellEnd"/>
      <w:r w:rsidR="001A786D" w:rsidRPr="001A786D">
        <w:rPr>
          <w:rFonts w:ascii="Arial" w:hAnsi="Arial" w:cs="Arial"/>
        </w:rPr>
        <w:t xml:space="preserve"> I</w:t>
      </w:r>
      <w:r w:rsidR="001A786D" w:rsidRPr="001A786D">
        <w:rPr>
          <w:rFonts w:ascii="Arial" w:hAnsi="Arial" w:cs="Arial"/>
          <w:vertAlign w:val="subscript"/>
        </w:rPr>
        <w:t>A</w:t>
      </w:r>
      <w:r w:rsidR="001A786D" w:rsidRPr="001A786D">
        <w:rPr>
          <w:rFonts w:ascii="Arial" w:hAnsi="Arial" w:cs="Arial"/>
        </w:rPr>
        <w:t xml:space="preserve"> ist durch die Gegenspannung U</w:t>
      </w:r>
      <w:r w:rsidR="001A786D" w:rsidRPr="001A786D">
        <w:rPr>
          <w:rFonts w:ascii="Arial" w:hAnsi="Arial" w:cs="Arial"/>
          <w:vertAlign w:val="subscript"/>
        </w:rPr>
        <w:t>G</w:t>
      </w:r>
      <w:r w:rsidR="001A786D" w:rsidRPr="001A786D">
        <w:rPr>
          <w:rFonts w:ascii="Arial" w:hAnsi="Arial" w:cs="Arial"/>
        </w:rPr>
        <w:t xml:space="preserve"> bedingt.</w:t>
      </w:r>
    </w:p>
    <w:p w:rsidR="001A786D" w:rsidRPr="001A786D" w:rsidRDefault="001A786D" w:rsidP="001A786D">
      <w:pPr>
        <w:spacing w:after="120"/>
        <w:contextualSpacing/>
        <w:rPr>
          <w:rFonts w:ascii="Arial" w:hAnsi="Arial" w:cs="Arial"/>
        </w:rPr>
      </w:pPr>
      <w:r w:rsidRPr="001A786D">
        <w:rPr>
          <w:rFonts w:ascii="Arial" w:hAnsi="Arial" w:cs="Arial"/>
        </w:rPr>
        <w:lastRenderedPageBreak/>
        <w:t>Bei höheren Temperaturen ist die Konzentration des Quecksilberdampfs in der Franck-Hertz-Röhre größer. Ein Elektron stößt folglich auf seinem Weg von der Kathode zum Anodengitter häufiger mit Quecksilberatomen zusammen; die Wahrscheinlichkeit für die Anregung nimmt zu.</w:t>
      </w:r>
    </w:p>
    <w:p w:rsidR="001A786D" w:rsidRPr="001A786D" w:rsidRDefault="001A786D" w:rsidP="001A786D">
      <w:pPr>
        <w:spacing w:after="120"/>
        <w:contextualSpacing/>
        <w:rPr>
          <w:rFonts w:ascii="Arial" w:hAnsi="Arial" w:cs="Arial"/>
        </w:rPr>
      </w:pPr>
    </w:p>
    <w:p w:rsidR="001A786D" w:rsidRPr="001A786D" w:rsidRDefault="001A786D" w:rsidP="001A786D">
      <w:pPr>
        <w:spacing w:after="120"/>
        <w:contextualSpacing/>
        <w:rPr>
          <w:rFonts w:ascii="Arial" w:hAnsi="Arial" w:cs="Arial"/>
        </w:rPr>
      </w:pPr>
    </w:p>
    <w:p w:rsidR="001A786D" w:rsidRPr="001A786D" w:rsidRDefault="006D4A9A" w:rsidP="001A786D">
      <w:pPr>
        <w:spacing w:after="120"/>
        <w:contextualSpacing/>
        <w:rPr>
          <w:rFonts w:ascii="Arial" w:hAnsi="Arial" w:cs="Arial"/>
          <w:b/>
        </w:rPr>
      </w:pPr>
      <w:r>
        <w:rPr>
          <w:rFonts w:ascii="Arial" w:hAnsi="Arial" w:cs="Arial"/>
          <w:b/>
        </w:rPr>
        <w:t xml:space="preserve">Vertiefend: </w:t>
      </w:r>
      <w:r w:rsidR="001A786D" w:rsidRPr="001A786D">
        <w:rPr>
          <w:rFonts w:ascii="Arial" w:hAnsi="Arial" w:cs="Arial"/>
          <w:b/>
        </w:rPr>
        <w:t>Kontaktpotential</w:t>
      </w:r>
      <w:r w:rsidR="005944FA">
        <w:rPr>
          <w:rFonts w:ascii="Arial" w:hAnsi="Arial" w:cs="Arial"/>
          <w:b/>
        </w:rPr>
        <w:t xml:space="preserve"> – Auftritt des ersten Maximums</w:t>
      </w:r>
    </w:p>
    <w:p w:rsidR="001A786D" w:rsidRPr="001A786D" w:rsidRDefault="001A786D" w:rsidP="001A786D">
      <w:pPr>
        <w:spacing w:after="120"/>
        <w:contextualSpacing/>
        <w:rPr>
          <w:rFonts w:ascii="Arial" w:hAnsi="Arial" w:cs="Arial"/>
        </w:rPr>
      </w:pPr>
      <w:r w:rsidRPr="001A786D">
        <w:rPr>
          <w:rFonts w:ascii="Arial" w:hAnsi="Arial" w:cs="Arial"/>
        </w:rPr>
        <w:t>Berühren sich zwei verschiedenartige Metalle – im Falle der Franck-Hertz-Röhre durch äußere Verbindung – so gehen Elektronen von dem Metall kleinerer Austrittsarbeit zu dem Metall höherer Austrittsarbeit über. Im Metall kleinerer Austrittsarbeit entsteht so ein Überschuss an positiver, im Metall höherer Austrittsarbeit ein Überschuss an negativer Ladung. Diese Potential</w:t>
      </w:r>
      <w:r w:rsidRPr="001A786D">
        <w:rPr>
          <w:rFonts w:ascii="Arial" w:hAnsi="Arial" w:cs="Arial"/>
        </w:rPr>
        <w:softHyphen/>
        <w:t>differenz wird Kontaktpotential genannt.</w:t>
      </w:r>
    </w:p>
    <w:p w:rsidR="001A786D" w:rsidRPr="001A786D" w:rsidRDefault="001A786D" w:rsidP="001A786D">
      <w:pPr>
        <w:spacing w:after="120"/>
        <w:contextualSpacing/>
        <w:rPr>
          <w:rFonts w:ascii="Arial" w:hAnsi="Arial" w:cs="Arial"/>
        </w:rPr>
      </w:pPr>
      <w:r w:rsidRPr="001A786D">
        <w:rPr>
          <w:rFonts w:ascii="Arial" w:hAnsi="Arial" w:cs="Arial"/>
        </w:rPr>
        <w:t>Da die Elektroden der Franck-Hertz-Röhre aus unterschiedlichem Material gefertigt sind, besteht zwischen ihnen, unabhängig von der Heiz-, der Anoden- und der Gegenspannung, das Kontaktpotential. Diese Spannung überlagert sich der Anodenspannung, sodass je nach Vorzeichen das Franck-Hertz-Diagramm insgesamt um den Betrag des Kontaktpotentials nach links oder rechts verschoben wird. Der Abstand benachbarter Stromminima ändert sich dadurch nicht.</w:t>
      </w:r>
    </w:p>
    <w:p w:rsidR="001A786D" w:rsidRPr="001A786D" w:rsidRDefault="001A786D" w:rsidP="001A786D">
      <w:pPr>
        <w:spacing w:after="120"/>
        <w:contextualSpacing/>
        <w:rPr>
          <w:rFonts w:ascii="Arial" w:hAnsi="Arial" w:cs="Arial"/>
        </w:rPr>
      </w:pPr>
      <w:r w:rsidRPr="001A786D">
        <w:rPr>
          <w:rFonts w:ascii="Arial" w:hAnsi="Arial" w:cs="Arial"/>
        </w:rPr>
        <w:t xml:space="preserve">Die Stromabfälle sind meist nach höheren Beschleunigungsspannungen (um bis zu 2 V) hin verschoben. Das Kontaktpotential hängt von der Oberflächenbeschaffenheit der Gitteranode (Gasbeladung, </w:t>
      </w:r>
      <w:proofErr w:type="spellStart"/>
      <w:r w:rsidRPr="001A786D">
        <w:rPr>
          <w:rFonts w:ascii="Arial" w:hAnsi="Arial" w:cs="Arial"/>
        </w:rPr>
        <w:t>Hg</w:t>
      </w:r>
      <w:proofErr w:type="spellEnd"/>
      <w:r w:rsidRPr="001A786D">
        <w:rPr>
          <w:rFonts w:ascii="Arial" w:hAnsi="Arial" w:cs="Arial"/>
        </w:rPr>
        <w:t xml:space="preserve">-Bedeckung) sowie vom Zustand der Kathodenoberfläche und den </w:t>
      </w:r>
      <w:proofErr w:type="spellStart"/>
      <w:r w:rsidRPr="001A786D">
        <w:rPr>
          <w:rFonts w:ascii="Arial" w:hAnsi="Arial" w:cs="Arial"/>
        </w:rPr>
        <w:t>Emissions</w:t>
      </w:r>
      <w:r w:rsidRPr="001A786D">
        <w:rPr>
          <w:rFonts w:ascii="Arial" w:hAnsi="Arial" w:cs="Arial"/>
        </w:rPr>
        <w:softHyphen/>
        <w:t>eigenschaften</w:t>
      </w:r>
      <w:proofErr w:type="spellEnd"/>
      <w:r w:rsidRPr="001A786D">
        <w:rPr>
          <w:rFonts w:ascii="Arial" w:hAnsi="Arial" w:cs="Arial"/>
        </w:rPr>
        <w:t xml:space="preserve"> der Mischoxid-Kathode ab und kann sich während der Lebensdauer des Franck-Hertz-Rohres ändern. Zur Bestimmung der Anregungsenergie sollten daher nur die Abstände benachbarter Maxima (Minima) und nicht deren </w:t>
      </w:r>
      <w:proofErr w:type="spellStart"/>
      <w:r w:rsidRPr="001A786D">
        <w:rPr>
          <w:rFonts w:ascii="Arial" w:hAnsi="Arial" w:cs="Arial"/>
        </w:rPr>
        <w:t>Absolutlage</w:t>
      </w:r>
      <w:proofErr w:type="spellEnd"/>
      <w:r w:rsidRPr="001A786D">
        <w:rPr>
          <w:rFonts w:ascii="Arial" w:hAnsi="Arial" w:cs="Arial"/>
        </w:rPr>
        <w:t xml:space="preserve"> herangezogen werden.</w:t>
      </w:r>
    </w:p>
    <w:p w:rsidR="008F3232" w:rsidRDefault="008F3232" w:rsidP="00FD4C5E">
      <w:pPr>
        <w:spacing w:after="120"/>
        <w:contextualSpacing/>
        <w:rPr>
          <w:rFonts w:ascii="Arial" w:hAnsi="Arial" w:cs="Arial"/>
        </w:rPr>
      </w:pPr>
    </w:p>
    <w:p w:rsidR="00EF0ED7" w:rsidRPr="00EF0ED7" w:rsidRDefault="00EF0ED7" w:rsidP="00FD4C5E">
      <w:pPr>
        <w:keepNext/>
        <w:keepLines/>
        <w:spacing w:after="120" w:line="240" w:lineRule="auto"/>
        <w:jc w:val="both"/>
        <w:outlineLvl w:val="1"/>
        <w:rPr>
          <w:rFonts w:asciiTheme="majorHAnsi" w:eastAsiaTheme="majorEastAsia" w:hAnsiTheme="majorHAnsi" w:cstheme="majorBidi"/>
          <w:color w:val="2E74B5" w:themeColor="accent1" w:themeShade="BF"/>
          <w:sz w:val="26"/>
          <w:szCs w:val="26"/>
          <w:lang w:eastAsia="de-DE"/>
        </w:rPr>
      </w:pPr>
      <w:r w:rsidRPr="00EF0ED7">
        <w:rPr>
          <w:rFonts w:asciiTheme="majorHAnsi" w:eastAsiaTheme="majorEastAsia" w:hAnsiTheme="majorHAnsi" w:cstheme="majorBidi"/>
          <w:color w:val="2E74B5" w:themeColor="accent1" w:themeShade="BF"/>
          <w:sz w:val="26"/>
          <w:szCs w:val="26"/>
          <w:lang w:eastAsia="de-DE"/>
        </w:rPr>
        <w:t>3. Erforderliche Geräte</w:t>
      </w:r>
    </w:p>
    <w:p w:rsidR="00EF0ED7" w:rsidRPr="00C74E3D" w:rsidRDefault="005944FA" w:rsidP="005944FA">
      <w:pPr>
        <w:pStyle w:val="Listenabsatz"/>
        <w:numPr>
          <w:ilvl w:val="0"/>
          <w:numId w:val="6"/>
        </w:numPr>
        <w:spacing w:after="120" w:line="240" w:lineRule="auto"/>
        <w:jc w:val="both"/>
        <w:rPr>
          <w:rFonts w:ascii="Arial" w:eastAsia="Times New Roman" w:hAnsi="Arial" w:cs="Times New Roman"/>
          <w:lang w:eastAsia="de-DE"/>
        </w:rPr>
      </w:pPr>
      <w:r w:rsidRPr="00C74E3D">
        <w:rPr>
          <w:rFonts w:ascii="Arial" w:eastAsia="Times New Roman" w:hAnsi="Arial" w:cs="Times New Roman"/>
          <w:lang w:eastAsia="de-DE"/>
        </w:rPr>
        <w:t>Franck-Hertz-Röhre</w:t>
      </w:r>
    </w:p>
    <w:p w:rsidR="005944FA" w:rsidRPr="00C74E3D" w:rsidRDefault="005944FA" w:rsidP="005944FA">
      <w:pPr>
        <w:pStyle w:val="Listenabsatz"/>
        <w:numPr>
          <w:ilvl w:val="0"/>
          <w:numId w:val="6"/>
        </w:numPr>
        <w:spacing w:after="120" w:line="240" w:lineRule="auto"/>
        <w:jc w:val="both"/>
        <w:rPr>
          <w:rFonts w:ascii="Arial" w:eastAsia="Times New Roman" w:hAnsi="Arial" w:cs="Times New Roman"/>
          <w:lang w:eastAsia="de-DE"/>
        </w:rPr>
      </w:pPr>
      <w:r w:rsidRPr="00C74E3D">
        <w:rPr>
          <w:rFonts w:ascii="Arial" w:eastAsia="Times New Roman" w:hAnsi="Arial" w:cs="Times New Roman"/>
          <w:lang w:eastAsia="de-DE"/>
        </w:rPr>
        <w:t>Ofen zur Heizung der Röhre</w:t>
      </w:r>
    </w:p>
    <w:p w:rsidR="005944FA" w:rsidRPr="00C74E3D" w:rsidRDefault="005944FA" w:rsidP="005944FA">
      <w:pPr>
        <w:pStyle w:val="Listenabsatz"/>
        <w:numPr>
          <w:ilvl w:val="0"/>
          <w:numId w:val="6"/>
        </w:numPr>
        <w:spacing w:after="120" w:line="240" w:lineRule="auto"/>
        <w:jc w:val="both"/>
        <w:rPr>
          <w:rFonts w:ascii="Arial" w:eastAsia="Times New Roman" w:hAnsi="Arial" w:cs="Times New Roman"/>
          <w:lang w:eastAsia="de-DE"/>
        </w:rPr>
      </w:pPr>
      <w:r w:rsidRPr="00C74E3D">
        <w:rPr>
          <w:rFonts w:ascii="Arial" w:eastAsia="Times New Roman" w:hAnsi="Arial" w:cs="Times New Roman"/>
          <w:lang w:eastAsia="de-DE"/>
        </w:rPr>
        <w:t>Temperaturfühler</w:t>
      </w:r>
    </w:p>
    <w:p w:rsidR="005944FA" w:rsidRPr="00C74E3D" w:rsidRDefault="005944FA" w:rsidP="005944FA">
      <w:pPr>
        <w:pStyle w:val="Listenabsatz"/>
        <w:numPr>
          <w:ilvl w:val="0"/>
          <w:numId w:val="6"/>
        </w:numPr>
        <w:spacing w:after="120" w:line="240" w:lineRule="auto"/>
        <w:jc w:val="both"/>
        <w:rPr>
          <w:rFonts w:ascii="Arial" w:eastAsia="Times New Roman" w:hAnsi="Arial" w:cs="Times New Roman"/>
          <w:lang w:eastAsia="de-DE"/>
        </w:rPr>
      </w:pPr>
      <w:r w:rsidRPr="00C74E3D">
        <w:rPr>
          <w:rFonts w:ascii="Arial" w:eastAsia="Times New Roman" w:hAnsi="Arial" w:cs="Times New Roman"/>
          <w:lang w:eastAsia="de-DE"/>
        </w:rPr>
        <w:t>Netzgerät zum Betreiben der Röhre</w:t>
      </w:r>
    </w:p>
    <w:p w:rsidR="005944FA" w:rsidRPr="00C74E3D" w:rsidRDefault="005944FA" w:rsidP="005944FA">
      <w:pPr>
        <w:pStyle w:val="Listenabsatz"/>
        <w:numPr>
          <w:ilvl w:val="0"/>
          <w:numId w:val="6"/>
        </w:numPr>
        <w:spacing w:after="120" w:line="240" w:lineRule="auto"/>
        <w:jc w:val="both"/>
        <w:rPr>
          <w:rFonts w:ascii="Arial" w:eastAsia="Times New Roman" w:hAnsi="Arial" w:cs="Times New Roman"/>
          <w:lang w:eastAsia="de-DE"/>
        </w:rPr>
      </w:pPr>
      <w:r w:rsidRPr="00C74E3D">
        <w:rPr>
          <w:rFonts w:ascii="Arial" w:eastAsia="Times New Roman" w:hAnsi="Arial" w:cs="Times New Roman"/>
          <w:lang w:eastAsia="de-DE"/>
        </w:rPr>
        <w:t>Zeigermessgeräte oder Oszilloskop oder Messwerterfassungssystem mit PC</w:t>
      </w:r>
    </w:p>
    <w:p w:rsidR="005944FA" w:rsidRPr="00EF0ED7" w:rsidRDefault="005944FA" w:rsidP="00FD4C5E">
      <w:pPr>
        <w:spacing w:after="120" w:line="240" w:lineRule="auto"/>
        <w:contextualSpacing/>
        <w:jc w:val="both"/>
        <w:rPr>
          <w:rFonts w:ascii="Arial" w:eastAsia="Times New Roman" w:hAnsi="Arial" w:cs="Times New Roman"/>
          <w:sz w:val="24"/>
          <w:szCs w:val="20"/>
          <w:lang w:eastAsia="de-DE"/>
        </w:rPr>
      </w:pPr>
    </w:p>
    <w:p w:rsidR="00A07BF9" w:rsidRDefault="00C74E3D" w:rsidP="00A07BF9">
      <w:pPr>
        <w:keepNext/>
        <w:keepLines/>
        <w:spacing w:after="120" w:line="240" w:lineRule="auto"/>
        <w:jc w:val="both"/>
        <w:outlineLvl w:val="1"/>
        <w:rPr>
          <w:rFonts w:asciiTheme="majorHAnsi" w:eastAsiaTheme="majorEastAsia" w:hAnsiTheme="majorHAnsi" w:cstheme="majorBidi"/>
          <w:color w:val="2E74B5" w:themeColor="accent1" w:themeShade="BF"/>
          <w:sz w:val="26"/>
          <w:szCs w:val="26"/>
          <w:lang w:eastAsia="de-DE"/>
        </w:rPr>
      </w:pPr>
      <w:r w:rsidRPr="005944FA">
        <w:rPr>
          <w:rFonts w:ascii="Arial" w:hAnsi="Arial" w:cs="Arial"/>
          <w:noProof/>
          <w:color w:val="000000"/>
          <w:sz w:val="14"/>
          <w:szCs w:val="14"/>
          <w:lang w:eastAsia="de-DE"/>
        </w:rPr>
        <mc:AlternateContent>
          <mc:Choice Requires="wps">
            <w:drawing>
              <wp:anchor distT="45720" distB="45720" distL="114300" distR="114300" simplePos="0" relativeHeight="251693056" behindDoc="0" locked="0" layoutInCell="1" allowOverlap="1" wp14:anchorId="64B31631" wp14:editId="45673509">
                <wp:simplePos x="0" y="0"/>
                <wp:positionH relativeFrom="column">
                  <wp:posOffset>2556683</wp:posOffset>
                </wp:positionH>
                <wp:positionV relativeFrom="paragraph">
                  <wp:posOffset>153035</wp:posOffset>
                </wp:positionV>
                <wp:extent cx="3615055" cy="2735580"/>
                <wp:effectExtent l="0" t="0" r="4445"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2735580"/>
                        </a:xfrm>
                        <a:prstGeom prst="rect">
                          <a:avLst/>
                        </a:prstGeom>
                        <a:solidFill>
                          <a:srgbClr val="FFFFFF"/>
                        </a:solidFill>
                        <a:ln w="9525">
                          <a:noFill/>
                          <a:miter lim="800000"/>
                          <a:headEnd/>
                          <a:tailEnd/>
                        </a:ln>
                      </wps:spPr>
                      <wps:txbx>
                        <w:txbxContent>
                          <w:p w:rsidR="00C74E3D" w:rsidRDefault="00C74E3D">
                            <w:pPr>
                              <w:rPr>
                                <w:noProof/>
                                <w:lang w:eastAsia="de-DE"/>
                              </w:rPr>
                            </w:pPr>
                            <w:r>
                              <w:rPr>
                                <w:noProof/>
                                <w:lang w:eastAsia="de-DE"/>
                              </w:rPr>
                              <w:drawing>
                                <wp:inline distT="0" distB="0" distL="0" distR="0" wp14:anchorId="306A5E83" wp14:editId="7BB884BA">
                                  <wp:extent cx="3448576" cy="229137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6956.JPG"/>
                                          <pic:cNvPicPr/>
                                        </pic:nvPicPr>
                                        <pic:blipFill>
                                          <a:blip r:embed="rId8">
                                            <a:extLst>
                                              <a:ext uri="{28A0092B-C50C-407E-A947-70E740481C1C}">
                                                <a14:useLocalDpi xmlns:a14="http://schemas.microsoft.com/office/drawing/2010/main" val="0"/>
                                              </a:ext>
                                            </a:extLst>
                                          </a:blip>
                                          <a:stretch>
                                            <a:fillRect/>
                                          </a:stretch>
                                        </pic:blipFill>
                                        <pic:spPr>
                                          <a:xfrm>
                                            <a:off x="0" y="0"/>
                                            <a:ext cx="3455410" cy="2295919"/>
                                          </a:xfrm>
                                          <a:prstGeom prst="rect">
                                            <a:avLst/>
                                          </a:prstGeom>
                                        </pic:spPr>
                                      </pic:pic>
                                    </a:graphicData>
                                  </a:graphic>
                                </wp:inline>
                              </w:drawing>
                            </w:r>
                          </w:p>
                          <w:p w:rsidR="005944FA" w:rsidRDefault="00C74E3D">
                            <w:r>
                              <w:t xml:space="preserve">Abb. </w:t>
                            </w:r>
                            <w:r w:rsidR="00925F23">
                              <w:t>4</w:t>
                            </w:r>
                            <w:r>
                              <w:t>: Versuchsaufbau mit Oszilloskop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4B31631" id="_x0000_s1109" type="#_x0000_t202" style="position:absolute;left:0;text-align:left;margin-left:201.3pt;margin-top:12.05pt;width:284.65pt;height:215.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" stroked="f">
                <v:textbox>
                  <w:txbxContent>
                    <w:p w:rsidR="00C74E3D" w:rsidRDefault="00C74E3D">
                      <w:pPr>
                        <w:rPr>
                          <w:noProof/>
                          <w:lang w:eastAsia="de-DE"/>
                        </w:rPr>
                      </w:pPr>
                      <w:r>
                        <w:rPr>
                          <w:noProof/>
                          <w:lang w:eastAsia="de-DE"/>
                        </w:rPr>
                        <w:drawing>
                          <wp:inline distT="0" distB="0" distL="0" distR="0" wp14:anchorId="306A5E83" wp14:editId="7BB884BA">
                            <wp:extent cx="3448576" cy="229137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6956.JPG"/>
                                    <pic:cNvPicPr/>
                                  </pic:nvPicPr>
                                  <pic:blipFill>
                                    <a:blip r:embed="rId9">
                                      <a:extLst>
                                        <a:ext uri="{28A0092B-C50C-407E-A947-70E740481C1C}">
                                          <a14:useLocalDpi xmlns:a14="http://schemas.microsoft.com/office/drawing/2010/main" val="0"/>
                                        </a:ext>
                                      </a:extLst>
                                    </a:blip>
                                    <a:stretch>
                                      <a:fillRect/>
                                    </a:stretch>
                                  </pic:blipFill>
                                  <pic:spPr>
                                    <a:xfrm>
                                      <a:off x="0" y="0"/>
                                      <a:ext cx="3455410" cy="2295919"/>
                                    </a:xfrm>
                                    <a:prstGeom prst="rect">
                                      <a:avLst/>
                                    </a:prstGeom>
                                  </pic:spPr>
                                </pic:pic>
                              </a:graphicData>
                            </a:graphic>
                          </wp:inline>
                        </w:drawing>
                      </w:r>
                    </w:p>
                    <w:p w:rsidR="005944FA" w:rsidRDefault="00C74E3D">
                      <w:r>
                        <w:t xml:space="preserve">Abb. </w:t>
                      </w:r>
                      <w:r w:rsidR="00925F23">
                        <w:t>4</w:t>
                      </w:r>
                      <w:r>
                        <w:t>: Versuchsaufbau mit Oszilloskop</w:t>
                      </w:r>
                    </w:p>
                  </w:txbxContent>
                </v:textbox>
                <w10:wrap type="square"/>
              </v:shape>
            </w:pict>
          </mc:Fallback>
        </mc:AlternateContent>
      </w:r>
      <w:r w:rsidR="00EF0ED7" w:rsidRPr="00EF0ED7">
        <w:rPr>
          <w:rFonts w:asciiTheme="majorHAnsi" w:eastAsiaTheme="majorEastAsia" w:hAnsiTheme="majorHAnsi" w:cstheme="majorBidi"/>
          <w:color w:val="2E74B5" w:themeColor="accent1" w:themeShade="BF"/>
          <w:sz w:val="26"/>
          <w:szCs w:val="26"/>
          <w:lang w:eastAsia="de-DE"/>
        </w:rPr>
        <w:t>4. Aufbau und Versuchshinweise</w:t>
      </w:r>
    </w:p>
    <w:p w:rsidR="00E16555" w:rsidRDefault="000F10E7" w:rsidP="00E16555">
      <w:pPr>
        <w:rPr>
          <w:rFonts w:ascii="Arial" w:hAnsi="Arial" w:cs="Arial"/>
        </w:rPr>
      </w:pPr>
      <w:r>
        <w:rPr>
          <w:rFonts w:ascii="Arial" w:eastAsia="Times New Roman" w:hAnsi="Arial" w:cs="Arial"/>
          <w:szCs w:val="20"/>
          <w:lang w:eastAsia="de-DE"/>
        </w:rPr>
        <w:t>Die Aufheizdauer des Ofens kann bis zu 15 Minuten betragen.</w:t>
      </w:r>
      <w:r w:rsidR="00E16555">
        <w:rPr>
          <w:rFonts w:ascii="Arial" w:eastAsia="Times New Roman" w:hAnsi="Arial" w:cs="Arial"/>
          <w:szCs w:val="20"/>
          <w:lang w:eastAsia="de-DE"/>
        </w:rPr>
        <w:t xml:space="preserve"> Achtung: </w:t>
      </w:r>
      <w:r w:rsidR="00E16555" w:rsidRPr="00C9529B">
        <w:rPr>
          <w:rFonts w:ascii="Arial" w:hAnsi="Arial" w:cs="Arial"/>
        </w:rPr>
        <w:t>Das Äußere des Franck-Hertz-Ofens wird</w:t>
      </w:r>
      <w:r w:rsidR="00E16555">
        <w:rPr>
          <w:rFonts w:ascii="Arial" w:hAnsi="Arial" w:cs="Arial"/>
        </w:rPr>
        <w:t xml:space="preserve"> </w:t>
      </w:r>
      <w:r w:rsidR="00E16555" w:rsidRPr="00C9529B">
        <w:rPr>
          <w:rFonts w:ascii="Arial" w:hAnsi="Arial" w:cs="Arial"/>
        </w:rPr>
        <w:t>heiß</w:t>
      </w:r>
      <w:r w:rsidR="00E16555">
        <w:rPr>
          <w:rFonts w:ascii="Arial" w:hAnsi="Arial" w:cs="Arial"/>
        </w:rPr>
        <w:t>. Bei Berührung besteht Verbrennungsgefahr.</w:t>
      </w:r>
    </w:p>
    <w:p w:rsidR="001A786D" w:rsidRPr="00E16555" w:rsidRDefault="005944FA" w:rsidP="00E16555">
      <w:pPr>
        <w:rPr>
          <w:rFonts w:ascii="Arial" w:hAnsi="Arial" w:cs="Arial"/>
        </w:rPr>
      </w:pPr>
      <w:r>
        <w:rPr>
          <w:rFonts w:ascii="Arial" w:eastAsia="Times New Roman" w:hAnsi="Arial" w:cs="Arial"/>
          <w:szCs w:val="20"/>
          <w:lang w:eastAsia="de-DE"/>
        </w:rPr>
        <w:t>Den</w:t>
      </w:r>
      <w:r w:rsidR="001A786D" w:rsidRPr="005944FA">
        <w:rPr>
          <w:rFonts w:ascii="Arial" w:eastAsia="Times New Roman" w:hAnsi="Arial" w:cs="Arial"/>
          <w:szCs w:val="20"/>
          <w:lang w:eastAsia="de-DE"/>
        </w:rPr>
        <w:t xml:space="preserve"> experimentellen Aufbau</w:t>
      </w:r>
      <w:r w:rsidR="00C74E3D">
        <w:rPr>
          <w:rFonts w:ascii="Arial" w:eastAsia="Times New Roman" w:hAnsi="Arial" w:cs="Arial"/>
          <w:szCs w:val="20"/>
          <w:lang w:eastAsia="de-DE"/>
        </w:rPr>
        <w:t xml:space="preserve"> mit Oszilloskop</w:t>
      </w:r>
      <w:r>
        <w:rPr>
          <w:rFonts w:ascii="Arial" w:eastAsia="Times New Roman" w:hAnsi="Arial" w:cs="Arial"/>
          <w:szCs w:val="20"/>
          <w:lang w:eastAsia="de-DE"/>
        </w:rPr>
        <w:t xml:space="preserve"> zeigt die Abbildung </w:t>
      </w:r>
      <w:r w:rsidR="00925F23">
        <w:rPr>
          <w:rFonts w:ascii="Arial" w:eastAsia="Times New Roman" w:hAnsi="Arial" w:cs="Arial"/>
          <w:szCs w:val="20"/>
          <w:lang w:eastAsia="de-DE"/>
        </w:rPr>
        <w:t>4</w:t>
      </w:r>
      <w:r>
        <w:rPr>
          <w:rFonts w:ascii="Arial" w:eastAsia="Times New Roman" w:hAnsi="Arial" w:cs="Arial"/>
          <w:szCs w:val="20"/>
          <w:lang w:eastAsia="de-DE"/>
        </w:rPr>
        <w:t xml:space="preserve">. </w:t>
      </w:r>
      <w:r w:rsidR="00C74E3D">
        <w:rPr>
          <w:rFonts w:ascii="Arial" w:eastAsia="Times New Roman" w:hAnsi="Arial" w:cs="Arial"/>
          <w:szCs w:val="20"/>
          <w:lang w:eastAsia="de-DE"/>
        </w:rPr>
        <w:t xml:space="preserve">Dazu wird das Oszilloskop im X-Y-Modus betrieben. Das Betriebsgerät bietet eine Einstellung mit einer sich wiederholenden Sägezahnspannung für die Anodenspannung. </w:t>
      </w:r>
    </w:p>
    <w:p w:rsidR="001A786D" w:rsidRDefault="00C74E3D" w:rsidP="001A786D">
      <w:pPr>
        <w:spacing w:after="0" w:line="240" w:lineRule="auto"/>
        <w:rPr>
          <w:rFonts w:ascii="Arial" w:eastAsia="Times New Roman" w:hAnsi="Arial" w:cs="Arial"/>
          <w:szCs w:val="20"/>
          <w:lang w:eastAsia="de-DE"/>
        </w:rPr>
      </w:pPr>
      <w:r>
        <w:rPr>
          <w:rFonts w:ascii="Arial" w:eastAsia="Times New Roman" w:hAnsi="Arial" w:cs="Arial"/>
          <w:szCs w:val="20"/>
          <w:lang w:eastAsia="de-DE"/>
        </w:rPr>
        <w:t xml:space="preserve">Bei entsprechender Einstellung der X-Ablenkung am Oszilloskop kann hiermit eine erste Abschätzung der Lage der Maxima erfolgen. Eine genaue Messung ist damit aber nicht gut machbar. Abbildung </w:t>
      </w:r>
      <w:r w:rsidR="00925F23">
        <w:rPr>
          <w:rFonts w:ascii="Arial" w:eastAsia="Times New Roman" w:hAnsi="Arial" w:cs="Arial"/>
          <w:szCs w:val="20"/>
          <w:lang w:eastAsia="de-DE"/>
        </w:rPr>
        <w:t>5</w:t>
      </w:r>
      <w:r>
        <w:rPr>
          <w:rFonts w:ascii="Arial" w:eastAsia="Times New Roman" w:hAnsi="Arial" w:cs="Arial"/>
          <w:szCs w:val="20"/>
          <w:lang w:eastAsia="de-DE"/>
        </w:rPr>
        <w:t xml:space="preserve"> zeigt die Franck-Hertz-Kurve auf dem </w:t>
      </w:r>
      <w:proofErr w:type="spellStart"/>
      <w:r>
        <w:rPr>
          <w:rFonts w:ascii="Arial" w:eastAsia="Times New Roman" w:hAnsi="Arial" w:cs="Arial"/>
          <w:szCs w:val="20"/>
          <w:lang w:eastAsia="de-DE"/>
        </w:rPr>
        <w:t>Oszilloskopschirm</w:t>
      </w:r>
      <w:proofErr w:type="spellEnd"/>
      <w:r>
        <w:rPr>
          <w:rFonts w:ascii="Arial" w:eastAsia="Times New Roman" w:hAnsi="Arial" w:cs="Arial"/>
          <w:szCs w:val="20"/>
          <w:lang w:eastAsia="de-DE"/>
        </w:rPr>
        <w:t>.</w:t>
      </w:r>
    </w:p>
    <w:p w:rsidR="00C74E3D" w:rsidRDefault="00C74E3D" w:rsidP="001A786D">
      <w:pPr>
        <w:spacing w:after="0" w:line="240" w:lineRule="auto"/>
        <w:rPr>
          <w:rFonts w:ascii="Arial" w:eastAsia="Times New Roman" w:hAnsi="Arial" w:cs="Arial"/>
          <w:szCs w:val="20"/>
          <w:lang w:eastAsia="de-DE"/>
        </w:rPr>
      </w:pPr>
    </w:p>
    <w:p w:rsidR="00C74E3D" w:rsidRDefault="00C74E3D" w:rsidP="001A786D">
      <w:pPr>
        <w:spacing w:after="0" w:line="240" w:lineRule="auto"/>
        <w:rPr>
          <w:rFonts w:ascii="Arial" w:eastAsia="Times New Roman" w:hAnsi="Arial" w:cs="Arial"/>
          <w:szCs w:val="20"/>
          <w:lang w:eastAsia="de-DE"/>
        </w:rPr>
      </w:pPr>
      <w:r w:rsidRPr="00C74E3D">
        <w:rPr>
          <w:rFonts w:ascii="Times New Roman" w:eastAsia="Times New Roman" w:hAnsi="Times New Roman" w:cs="Times New Roman"/>
          <w:b/>
          <w:noProof/>
          <w:sz w:val="28"/>
          <w:szCs w:val="20"/>
          <w:lang w:eastAsia="de-DE"/>
        </w:rPr>
        <mc:AlternateContent>
          <mc:Choice Requires="wps">
            <w:drawing>
              <wp:anchor distT="45720" distB="45720" distL="114300" distR="114300" simplePos="0" relativeHeight="251695104" behindDoc="0" locked="0" layoutInCell="1" allowOverlap="1" wp14:anchorId="21E91C3E" wp14:editId="06ED456D">
                <wp:simplePos x="0" y="0"/>
                <wp:positionH relativeFrom="margin">
                  <wp:align>left</wp:align>
                </wp:positionH>
                <wp:positionV relativeFrom="paragraph">
                  <wp:posOffset>41910</wp:posOffset>
                </wp:positionV>
                <wp:extent cx="2976880" cy="2286000"/>
                <wp:effectExtent l="0" t="0" r="0"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2286000"/>
                        </a:xfrm>
                        <a:prstGeom prst="rect">
                          <a:avLst/>
                        </a:prstGeom>
                        <a:solidFill>
                          <a:srgbClr val="FFFFFF"/>
                        </a:solidFill>
                        <a:ln w="9525">
                          <a:noFill/>
                          <a:miter lim="800000"/>
                          <a:headEnd/>
                          <a:tailEnd/>
                        </a:ln>
                      </wps:spPr>
                      <wps:txbx>
                        <w:txbxContent>
                          <w:p w:rsidR="00C74E3D" w:rsidRDefault="00C74E3D">
                            <w:pPr>
                              <w:rPr>
                                <w:noProof/>
                                <w:lang w:eastAsia="de-DE"/>
                              </w:rPr>
                            </w:pPr>
                            <w:r>
                              <w:rPr>
                                <w:noProof/>
                                <w:lang w:eastAsia="de-DE"/>
                              </w:rPr>
                              <w:drawing>
                                <wp:inline distT="0" distB="0" distL="0" distR="0" wp14:anchorId="2025D879" wp14:editId="66EE6495">
                                  <wp:extent cx="2785110" cy="1850014"/>
                                  <wp:effectExtent l="0" t="0" r="0" b="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DSC06957.JPG"/>
                                          <pic:cNvPicPr/>
                                        </pic:nvPicPr>
                                        <pic:blipFill>
                                          <a:blip r:embed="rId10">
                                            <a:extLst>
                                              <a:ext uri="{28A0092B-C50C-407E-A947-70E740481C1C}">
                                                <a14:useLocalDpi xmlns:a14="http://schemas.microsoft.com/office/drawing/2010/main" val="0"/>
                                              </a:ext>
                                            </a:extLst>
                                          </a:blip>
                                          <a:stretch>
                                            <a:fillRect/>
                                          </a:stretch>
                                        </pic:blipFill>
                                        <pic:spPr>
                                          <a:xfrm>
                                            <a:off x="0" y="0"/>
                                            <a:ext cx="2785110" cy="1850014"/>
                                          </a:xfrm>
                                          <a:prstGeom prst="rect">
                                            <a:avLst/>
                                          </a:prstGeom>
                                        </pic:spPr>
                                      </pic:pic>
                                    </a:graphicData>
                                  </a:graphic>
                                </wp:inline>
                              </w:drawing>
                            </w:r>
                          </w:p>
                          <w:p w:rsidR="00C74E3D" w:rsidRDefault="00C74E3D">
                            <w:r>
                              <w:t xml:space="preserve">Abb. </w:t>
                            </w:r>
                            <w:r w:rsidR="00925F23">
                              <w:t>5</w:t>
                            </w:r>
                            <w:r>
                              <w:t>: Franck-Hertz-Kurve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1E91C3E" id="_x0000_s1110" type="#_x0000_t202" style="position:absolute;margin-left:0;margin-top:3.3pt;width:234.4pt;height:180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" stroked="f">
                <v:textbox>
                  <w:txbxContent>
                    <w:p w:rsidR="00C74E3D" w:rsidRDefault="00C74E3D">
                      <w:pPr>
                        <w:rPr>
                          <w:noProof/>
                          <w:lang w:eastAsia="de-DE"/>
                        </w:rPr>
                      </w:pPr>
                      <w:r>
                        <w:rPr>
                          <w:noProof/>
                          <w:lang w:eastAsia="de-DE"/>
                        </w:rPr>
                        <w:drawing>
                          <wp:inline distT="0" distB="0" distL="0" distR="0" wp14:anchorId="2025D879" wp14:editId="66EE6495">
                            <wp:extent cx="2785110" cy="1850014"/>
                            <wp:effectExtent l="0" t="0" r="0" b="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DSC06957.JPG"/>
                                    <pic:cNvPicPr/>
                                  </pic:nvPicPr>
                                  <pic:blipFill>
                                    <a:blip r:embed="rId11">
                                      <a:extLst>
                                        <a:ext uri="{28A0092B-C50C-407E-A947-70E740481C1C}">
                                          <a14:useLocalDpi xmlns:a14="http://schemas.microsoft.com/office/drawing/2010/main" val="0"/>
                                        </a:ext>
                                      </a:extLst>
                                    </a:blip>
                                    <a:stretch>
                                      <a:fillRect/>
                                    </a:stretch>
                                  </pic:blipFill>
                                  <pic:spPr>
                                    <a:xfrm>
                                      <a:off x="0" y="0"/>
                                      <a:ext cx="2785110" cy="1850014"/>
                                    </a:xfrm>
                                    <a:prstGeom prst="rect">
                                      <a:avLst/>
                                    </a:prstGeom>
                                  </pic:spPr>
                                </pic:pic>
                              </a:graphicData>
                            </a:graphic>
                          </wp:inline>
                        </w:drawing>
                      </w:r>
                    </w:p>
                    <w:p w:rsidR="00C74E3D" w:rsidRDefault="00C74E3D">
                      <w:r>
                        <w:t xml:space="preserve">Abb. </w:t>
                      </w:r>
                      <w:r w:rsidR="00925F23">
                        <w:t>5</w:t>
                      </w:r>
                      <w:r>
                        <w:t>: Franck-Hertz-Kurve</w:t>
                      </w:r>
                    </w:p>
                  </w:txbxContent>
                </v:textbox>
                <w10:wrap type="square" anchorx="margin"/>
              </v:shape>
            </w:pict>
          </mc:Fallback>
        </mc:AlternateContent>
      </w:r>
      <w:r>
        <w:rPr>
          <w:rFonts w:ascii="Arial" w:eastAsia="Times New Roman" w:hAnsi="Arial" w:cs="Arial"/>
          <w:szCs w:val="20"/>
          <w:lang w:eastAsia="de-DE"/>
        </w:rPr>
        <w:t>Wenn auch keine exakte Messung mit dem Oszilloskop möglich ist, so ist die Anzeige doch sehr gut geeignet</w:t>
      </w:r>
      <w:r w:rsidR="006D4A9A">
        <w:rPr>
          <w:rFonts w:ascii="Arial" w:eastAsia="Times New Roman" w:hAnsi="Arial" w:cs="Arial"/>
          <w:szCs w:val="20"/>
          <w:lang w:eastAsia="de-DE"/>
        </w:rPr>
        <w:t>,</w:t>
      </w:r>
      <w:r>
        <w:rPr>
          <w:rFonts w:ascii="Arial" w:eastAsia="Times New Roman" w:hAnsi="Arial" w:cs="Arial"/>
          <w:szCs w:val="20"/>
          <w:lang w:eastAsia="de-DE"/>
        </w:rPr>
        <w:t xml:space="preserve"> um</w:t>
      </w:r>
      <w:r w:rsidR="0074615F">
        <w:rPr>
          <w:rFonts w:ascii="Arial" w:eastAsia="Times New Roman" w:hAnsi="Arial" w:cs="Arial"/>
          <w:szCs w:val="20"/>
          <w:lang w:eastAsia="de-DE"/>
        </w:rPr>
        <w:t xml:space="preserve"> den Verlauf des</w:t>
      </w:r>
      <w:r>
        <w:rPr>
          <w:rFonts w:ascii="Arial" w:eastAsia="Times New Roman" w:hAnsi="Arial" w:cs="Arial"/>
          <w:szCs w:val="20"/>
          <w:lang w:eastAsia="de-DE"/>
        </w:rPr>
        <w:t xml:space="preserve"> </w:t>
      </w:r>
      <w:r w:rsidR="0074615F">
        <w:rPr>
          <w:rFonts w:ascii="Arial" w:eastAsia="Times New Roman" w:hAnsi="Arial" w:cs="Arial"/>
          <w:szCs w:val="20"/>
          <w:lang w:eastAsia="de-DE"/>
        </w:rPr>
        <w:t>Anodenstroms</w:t>
      </w:r>
      <w:r>
        <w:rPr>
          <w:rFonts w:ascii="Arial" w:eastAsia="Times New Roman" w:hAnsi="Arial" w:cs="Arial"/>
          <w:szCs w:val="20"/>
          <w:lang w:eastAsia="de-DE"/>
        </w:rPr>
        <w:t xml:space="preserve"> für die Schülerinnen und Schüler sichtbar zu machen. Außerdem ermöglicht es</w:t>
      </w:r>
      <w:r w:rsidR="006D4A9A">
        <w:rPr>
          <w:rFonts w:ascii="Arial" w:eastAsia="Times New Roman" w:hAnsi="Arial" w:cs="Arial"/>
          <w:szCs w:val="20"/>
          <w:lang w:eastAsia="de-DE"/>
        </w:rPr>
        <w:t>,</w:t>
      </w:r>
      <w:r>
        <w:rPr>
          <w:rFonts w:ascii="Arial" w:eastAsia="Times New Roman" w:hAnsi="Arial" w:cs="Arial"/>
          <w:szCs w:val="20"/>
          <w:lang w:eastAsia="de-DE"/>
        </w:rPr>
        <w:t xml:space="preserve"> in der Vorbereitung die Maxima anhand der Einstellung von Absaugspannung und Gitterspannung </w:t>
      </w:r>
      <w:proofErr w:type="spellStart"/>
      <w:r>
        <w:rPr>
          <w:rFonts w:ascii="Arial" w:eastAsia="Times New Roman" w:hAnsi="Arial" w:cs="Arial"/>
          <w:szCs w:val="20"/>
          <w:lang w:eastAsia="de-DE"/>
        </w:rPr>
        <w:t>auszuschärfen</w:t>
      </w:r>
      <w:proofErr w:type="spellEnd"/>
      <w:r>
        <w:rPr>
          <w:rFonts w:ascii="Arial" w:eastAsia="Times New Roman" w:hAnsi="Arial" w:cs="Arial"/>
          <w:szCs w:val="20"/>
          <w:lang w:eastAsia="de-DE"/>
        </w:rPr>
        <w:t>.</w:t>
      </w:r>
    </w:p>
    <w:p w:rsidR="00C74E3D" w:rsidRDefault="00C74E3D" w:rsidP="001A786D">
      <w:pPr>
        <w:spacing w:after="0" w:line="240" w:lineRule="auto"/>
        <w:rPr>
          <w:rFonts w:ascii="Arial" w:eastAsia="Times New Roman" w:hAnsi="Arial" w:cs="Arial"/>
          <w:szCs w:val="20"/>
          <w:lang w:eastAsia="de-DE"/>
        </w:rPr>
      </w:pPr>
    </w:p>
    <w:p w:rsidR="00C74E3D" w:rsidRDefault="0074615F" w:rsidP="001A786D">
      <w:pPr>
        <w:spacing w:after="0" w:line="240" w:lineRule="auto"/>
        <w:rPr>
          <w:rFonts w:ascii="Arial" w:eastAsia="Times New Roman" w:hAnsi="Arial" w:cs="Arial"/>
          <w:szCs w:val="20"/>
          <w:lang w:eastAsia="de-DE"/>
        </w:rPr>
      </w:pPr>
      <w:r>
        <w:rPr>
          <w:rFonts w:ascii="Arial" w:eastAsia="Times New Roman" w:hAnsi="Arial" w:cs="Arial"/>
          <w:szCs w:val="20"/>
          <w:lang w:eastAsia="de-DE"/>
        </w:rPr>
        <w:t>Alternativ können au</w:t>
      </w:r>
      <w:r w:rsidR="006D4A9A">
        <w:rPr>
          <w:rFonts w:ascii="Arial" w:eastAsia="Times New Roman" w:hAnsi="Arial" w:cs="Arial"/>
          <w:szCs w:val="20"/>
          <w:lang w:eastAsia="de-DE"/>
        </w:rPr>
        <w:t>ch Zeigermessgeräte dazu dienen,</w:t>
      </w:r>
      <w:r>
        <w:rPr>
          <w:rFonts w:ascii="Arial" w:eastAsia="Times New Roman" w:hAnsi="Arial" w:cs="Arial"/>
          <w:szCs w:val="20"/>
          <w:lang w:eastAsia="de-DE"/>
        </w:rPr>
        <w:t xml:space="preserve"> einen ersten Eindruck der Veränderungen des Anodenstroms vorzuführen.</w:t>
      </w:r>
    </w:p>
    <w:p w:rsidR="00C74E3D" w:rsidRDefault="00C74E3D" w:rsidP="001A786D">
      <w:pPr>
        <w:spacing w:after="0" w:line="240" w:lineRule="auto"/>
        <w:rPr>
          <w:rFonts w:ascii="Arial" w:eastAsia="Times New Roman" w:hAnsi="Arial" w:cs="Arial"/>
          <w:szCs w:val="20"/>
          <w:lang w:eastAsia="de-DE"/>
        </w:rPr>
      </w:pPr>
    </w:p>
    <w:p w:rsidR="0074615F" w:rsidRDefault="0074615F" w:rsidP="001A786D">
      <w:pPr>
        <w:spacing w:after="0" w:line="240" w:lineRule="auto"/>
        <w:rPr>
          <w:rFonts w:ascii="Arial" w:eastAsia="Times New Roman" w:hAnsi="Arial" w:cs="Arial"/>
          <w:szCs w:val="20"/>
          <w:lang w:eastAsia="de-DE"/>
        </w:rPr>
      </w:pPr>
      <w:r>
        <w:rPr>
          <w:rFonts w:ascii="Arial" w:eastAsia="Times New Roman" w:hAnsi="Arial" w:cs="Arial"/>
          <w:szCs w:val="20"/>
          <w:lang w:eastAsia="de-DE"/>
        </w:rPr>
        <w:t>Zur exakten Messung bietet sich ein Messwerterfassungssystem mit PC an. Im Folgenden wird der Aufbau mit CASSY beschrieben</w:t>
      </w:r>
      <w:r w:rsidR="00326828">
        <w:rPr>
          <w:rFonts w:ascii="Arial" w:eastAsia="Times New Roman" w:hAnsi="Arial" w:cs="Arial"/>
          <w:szCs w:val="20"/>
          <w:lang w:eastAsia="de-DE"/>
        </w:rPr>
        <w:t>.</w:t>
      </w:r>
    </w:p>
    <w:p w:rsidR="00326828" w:rsidRDefault="00326828" w:rsidP="001A786D">
      <w:pPr>
        <w:spacing w:after="0" w:line="240" w:lineRule="auto"/>
        <w:rPr>
          <w:rFonts w:ascii="Arial" w:eastAsia="Times New Roman" w:hAnsi="Arial" w:cs="Arial"/>
          <w:szCs w:val="20"/>
          <w:lang w:eastAsia="de-DE"/>
        </w:rPr>
      </w:pPr>
    </w:p>
    <w:p w:rsidR="00326828" w:rsidRDefault="00326828" w:rsidP="001A786D">
      <w:pPr>
        <w:spacing w:after="0" w:line="240" w:lineRule="auto"/>
        <w:rPr>
          <w:rFonts w:ascii="Arial" w:eastAsia="Times New Roman" w:hAnsi="Arial" w:cs="Arial"/>
          <w:szCs w:val="20"/>
          <w:lang w:eastAsia="de-DE"/>
        </w:rPr>
      </w:pPr>
      <w:r>
        <w:rPr>
          <w:rFonts w:ascii="Arial" w:eastAsia="Times New Roman" w:hAnsi="Arial" w:cs="Arial"/>
          <w:szCs w:val="20"/>
          <w:lang w:eastAsia="de-DE"/>
        </w:rPr>
        <w:t xml:space="preserve">Zum Aufbau </w:t>
      </w:r>
      <w:proofErr w:type="gramStart"/>
      <w:r>
        <w:rPr>
          <w:rFonts w:ascii="Arial" w:eastAsia="Times New Roman" w:hAnsi="Arial" w:cs="Arial"/>
          <w:szCs w:val="20"/>
          <w:lang w:eastAsia="de-DE"/>
        </w:rPr>
        <w:t>genügt</w:t>
      </w:r>
      <w:proofErr w:type="gramEnd"/>
      <w:r>
        <w:rPr>
          <w:rFonts w:ascii="Arial" w:eastAsia="Times New Roman" w:hAnsi="Arial" w:cs="Arial"/>
          <w:szCs w:val="20"/>
          <w:lang w:eastAsia="de-DE"/>
        </w:rPr>
        <w:t xml:space="preserve"> das Sensor-</w:t>
      </w:r>
      <w:proofErr w:type="spellStart"/>
      <w:r>
        <w:rPr>
          <w:rFonts w:ascii="Arial" w:eastAsia="Times New Roman" w:hAnsi="Arial" w:cs="Arial"/>
          <w:szCs w:val="20"/>
          <w:lang w:eastAsia="de-DE"/>
        </w:rPr>
        <w:t>Cassy</w:t>
      </w:r>
      <w:proofErr w:type="spellEnd"/>
      <w:r>
        <w:rPr>
          <w:rFonts w:ascii="Arial" w:eastAsia="Times New Roman" w:hAnsi="Arial" w:cs="Arial"/>
          <w:szCs w:val="20"/>
          <w:lang w:eastAsia="de-DE"/>
        </w:rPr>
        <w:t xml:space="preserve"> und ein Laptop/PC. Abbildung 6 zeigt einen Beispielaufbau. Der restliche Aufbau erfolgt wie zuvor. Das Franck-Hertz-Versorgungsgerät wird in diesem Fall auf einfache Rampe eingestellt (s. auch Hinweise des Herstellers).</w:t>
      </w:r>
    </w:p>
    <w:p w:rsidR="00326828" w:rsidRDefault="00326828" w:rsidP="001A786D">
      <w:pPr>
        <w:spacing w:after="0" w:line="240" w:lineRule="auto"/>
        <w:rPr>
          <w:rFonts w:ascii="Arial" w:eastAsia="Times New Roman" w:hAnsi="Arial" w:cs="Arial"/>
          <w:szCs w:val="20"/>
          <w:lang w:eastAsia="de-DE"/>
        </w:rPr>
      </w:pPr>
      <w:r w:rsidRPr="00326828">
        <w:rPr>
          <w:rFonts w:ascii="Arial" w:eastAsia="Times New Roman" w:hAnsi="Arial" w:cs="Arial"/>
          <w:noProof/>
          <w:szCs w:val="20"/>
          <w:lang w:eastAsia="de-DE"/>
        </w:rPr>
        <mc:AlternateContent>
          <mc:Choice Requires="wps">
            <w:drawing>
              <wp:anchor distT="45720" distB="45720" distL="114300" distR="114300" simplePos="0" relativeHeight="251699200" behindDoc="0" locked="0" layoutInCell="1" allowOverlap="1" wp14:anchorId="48F607A1" wp14:editId="218F851B">
                <wp:simplePos x="0" y="0"/>
                <wp:positionH relativeFrom="margin">
                  <wp:align>left</wp:align>
                </wp:positionH>
                <wp:positionV relativeFrom="paragraph">
                  <wp:posOffset>95885</wp:posOffset>
                </wp:positionV>
                <wp:extent cx="3789680" cy="2771775"/>
                <wp:effectExtent l="0" t="0" r="1270" b="9525"/>
                <wp:wrapSquare wrapText="bothSides"/>
                <wp:docPr id="4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9680" cy="2771775"/>
                        </a:xfrm>
                        <a:prstGeom prst="rect">
                          <a:avLst/>
                        </a:prstGeom>
                        <a:solidFill>
                          <a:srgbClr val="FFFFFF"/>
                        </a:solidFill>
                        <a:ln w="9525">
                          <a:noFill/>
                          <a:miter lim="800000"/>
                          <a:headEnd/>
                          <a:tailEnd/>
                        </a:ln>
                      </wps:spPr>
                      <wps:txbx>
                        <w:txbxContent>
                          <w:p w:rsidR="00326828" w:rsidRDefault="00326828">
                            <w:pPr>
                              <w:rPr>
                                <w:noProof/>
                                <w:lang w:eastAsia="de-DE"/>
                              </w:rPr>
                            </w:pPr>
                            <w:r>
                              <w:rPr>
                                <w:noProof/>
                                <w:lang w:eastAsia="de-DE"/>
                              </w:rPr>
                              <w:drawing>
                                <wp:inline distT="0" distB="0" distL="0" distR="0" wp14:anchorId="68EE6A34" wp14:editId="1D6D44A1">
                                  <wp:extent cx="3261290" cy="2166937"/>
                                  <wp:effectExtent l="0" t="0" r="0" b="5080"/>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DSC06985.JPG"/>
                                          <pic:cNvPicPr/>
                                        </pic:nvPicPr>
                                        <pic:blipFill>
                                          <a:blip r:embed="rId12">
                                            <a:extLst>
                                              <a:ext uri="{28A0092B-C50C-407E-A947-70E740481C1C}">
                                                <a14:useLocalDpi xmlns:a14="http://schemas.microsoft.com/office/drawing/2010/main" val="0"/>
                                              </a:ext>
                                            </a:extLst>
                                          </a:blip>
                                          <a:stretch>
                                            <a:fillRect/>
                                          </a:stretch>
                                        </pic:blipFill>
                                        <pic:spPr>
                                          <a:xfrm>
                                            <a:off x="0" y="0"/>
                                            <a:ext cx="3265868" cy="2169979"/>
                                          </a:xfrm>
                                          <a:prstGeom prst="rect">
                                            <a:avLst/>
                                          </a:prstGeom>
                                        </pic:spPr>
                                      </pic:pic>
                                    </a:graphicData>
                                  </a:graphic>
                                </wp:inline>
                              </w:drawing>
                            </w:r>
                          </w:p>
                          <w:p w:rsidR="00326828" w:rsidRDefault="00326828">
                            <w:pPr>
                              <w:rPr>
                                <w:noProof/>
                                <w:lang w:eastAsia="de-DE"/>
                              </w:rPr>
                            </w:pPr>
                            <w:r>
                              <w:rPr>
                                <w:noProof/>
                                <w:lang w:eastAsia="de-DE"/>
                              </w:rPr>
                              <w:t>Abb. 6: Aufbau des Franck-Hertz-Versuchs mit dem Messwerterfassungssystem CASSY.</w:t>
                            </w:r>
                          </w:p>
                          <w:p w:rsidR="00326828" w:rsidRDefault="00326828"/>
                          <w:p w:rsidR="00326828" w:rsidRDefault="00326828"/>
                          <w:p w:rsidR="00326828" w:rsidRDefault="003268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8F607A1" id="_x0000_s1111" type="#_x0000_t202" style="position:absolute;margin-left:0;margin-top:7.55pt;width:298.4pt;height:218.25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" stroked="f">
                <v:textbox>
                  <w:txbxContent>
                    <w:p w:rsidR="00326828" w:rsidRDefault="00326828">
                      <w:pPr>
                        <w:rPr>
                          <w:noProof/>
                          <w:lang w:eastAsia="de-DE"/>
                        </w:rPr>
                      </w:pPr>
                      <w:r>
                        <w:rPr>
                          <w:noProof/>
                          <w:lang w:eastAsia="de-DE"/>
                        </w:rPr>
                        <w:drawing>
                          <wp:inline distT="0" distB="0" distL="0" distR="0" wp14:anchorId="68EE6A34" wp14:editId="1D6D44A1">
                            <wp:extent cx="3261290" cy="2166937"/>
                            <wp:effectExtent l="0" t="0" r="0" b="5080"/>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DSC06985.JPG"/>
                                    <pic:cNvPicPr/>
                                  </pic:nvPicPr>
                                  <pic:blipFill>
                                    <a:blip r:embed="rId13">
                                      <a:extLst>
                                        <a:ext uri="{28A0092B-C50C-407E-A947-70E740481C1C}">
                                          <a14:useLocalDpi xmlns:a14="http://schemas.microsoft.com/office/drawing/2010/main" val="0"/>
                                        </a:ext>
                                      </a:extLst>
                                    </a:blip>
                                    <a:stretch>
                                      <a:fillRect/>
                                    </a:stretch>
                                  </pic:blipFill>
                                  <pic:spPr>
                                    <a:xfrm>
                                      <a:off x="0" y="0"/>
                                      <a:ext cx="3265868" cy="2169979"/>
                                    </a:xfrm>
                                    <a:prstGeom prst="rect">
                                      <a:avLst/>
                                    </a:prstGeom>
                                  </pic:spPr>
                                </pic:pic>
                              </a:graphicData>
                            </a:graphic>
                          </wp:inline>
                        </w:drawing>
                      </w:r>
                    </w:p>
                    <w:p w:rsidR="00326828" w:rsidRDefault="00326828">
                      <w:pPr>
                        <w:rPr>
                          <w:noProof/>
                          <w:lang w:eastAsia="de-DE"/>
                        </w:rPr>
                      </w:pPr>
                      <w:r>
                        <w:rPr>
                          <w:noProof/>
                          <w:lang w:eastAsia="de-DE"/>
                        </w:rPr>
                        <w:t>Abb. 6: Aufbau des Franck-Hertz-Versuchs mit dem Messwerterfassungssystem CASSY.</w:t>
                      </w:r>
                    </w:p>
                    <w:p w:rsidR="00326828" w:rsidRDefault="00326828"/>
                    <w:p w:rsidR="00326828" w:rsidRDefault="00326828"/>
                    <w:p w:rsidR="00326828" w:rsidRDefault="00326828"/>
                  </w:txbxContent>
                </v:textbox>
                <w10:wrap type="square" anchorx="margin"/>
              </v:shape>
            </w:pict>
          </mc:Fallback>
        </mc:AlternateContent>
      </w:r>
    </w:p>
    <w:p w:rsidR="00326828" w:rsidRDefault="00326828" w:rsidP="001A786D">
      <w:pPr>
        <w:spacing w:after="0" w:line="240" w:lineRule="auto"/>
        <w:rPr>
          <w:rFonts w:ascii="Arial" w:eastAsia="Times New Roman" w:hAnsi="Arial" w:cs="Arial"/>
          <w:szCs w:val="20"/>
          <w:lang w:eastAsia="de-DE"/>
        </w:rPr>
      </w:pPr>
      <w:r>
        <w:rPr>
          <w:rFonts w:ascii="Arial" w:eastAsia="Times New Roman" w:hAnsi="Arial" w:cs="Arial"/>
          <w:szCs w:val="20"/>
          <w:lang w:eastAsia="de-DE"/>
        </w:rPr>
        <w:t>Die nächste Abbildung 7 zeigt den Bildschirm des Experiments und in Abbildung 8 ist das Diagramm einer typischen Strom-Spannungs-Kennlinie zu sehen.</w:t>
      </w:r>
    </w:p>
    <w:p w:rsidR="00326828" w:rsidRDefault="00326828" w:rsidP="001A786D">
      <w:pPr>
        <w:spacing w:after="0" w:line="240" w:lineRule="auto"/>
        <w:rPr>
          <w:rFonts w:ascii="Arial" w:eastAsia="Times New Roman" w:hAnsi="Arial" w:cs="Arial"/>
          <w:szCs w:val="20"/>
          <w:lang w:eastAsia="de-DE"/>
        </w:rPr>
      </w:pPr>
    </w:p>
    <w:p w:rsidR="00326828" w:rsidRDefault="00326828" w:rsidP="001A786D">
      <w:pPr>
        <w:spacing w:after="0" w:line="240" w:lineRule="auto"/>
        <w:rPr>
          <w:rFonts w:ascii="Arial" w:eastAsia="Times New Roman" w:hAnsi="Arial" w:cs="Arial"/>
          <w:szCs w:val="20"/>
          <w:lang w:eastAsia="de-DE"/>
        </w:rPr>
      </w:pPr>
    </w:p>
    <w:p w:rsidR="00326828" w:rsidRDefault="00326828" w:rsidP="001A786D">
      <w:pPr>
        <w:spacing w:after="0" w:line="240" w:lineRule="auto"/>
        <w:rPr>
          <w:rFonts w:ascii="Arial" w:eastAsia="Times New Roman" w:hAnsi="Arial" w:cs="Arial"/>
          <w:szCs w:val="20"/>
          <w:lang w:eastAsia="de-DE"/>
        </w:rPr>
      </w:pPr>
    </w:p>
    <w:p w:rsidR="00326828" w:rsidRPr="00C74E3D" w:rsidRDefault="00326828" w:rsidP="001A786D">
      <w:pPr>
        <w:spacing w:after="0" w:line="240" w:lineRule="auto"/>
        <w:rPr>
          <w:rFonts w:ascii="Arial" w:eastAsia="Times New Roman" w:hAnsi="Arial" w:cs="Arial"/>
          <w:szCs w:val="20"/>
          <w:lang w:eastAsia="de-DE"/>
        </w:rPr>
      </w:pPr>
    </w:p>
    <w:p w:rsidR="005944FA" w:rsidRPr="00925F23" w:rsidRDefault="005944FA" w:rsidP="001A786D">
      <w:pPr>
        <w:spacing w:after="0" w:line="240" w:lineRule="auto"/>
        <w:jc w:val="both"/>
        <w:rPr>
          <w:rFonts w:ascii="Arial" w:eastAsia="Times New Roman" w:hAnsi="Arial" w:cs="Arial"/>
          <w:lang w:eastAsia="de-DE"/>
        </w:rPr>
      </w:pPr>
    </w:p>
    <w:p w:rsidR="005944FA" w:rsidRDefault="004D0C54" w:rsidP="001A786D">
      <w:pPr>
        <w:spacing w:after="0" w:line="240" w:lineRule="auto"/>
        <w:jc w:val="both"/>
        <w:rPr>
          <w:rFonts w:ascii="Arial" w:hAnsi="Arial" w:cs="Arial"/>
          <w:color w:val="000000"/>
        </w:rPr>
      </w:pPr>
      <w:r w:rsidRPr="00326828">
        <w:rPr>
          <w:rFonts w:ascii="Arial" w:hAnsi="Arial" w:cs="Arial"/>
          <w:noProof/>
          <w:color w:val="000000"/>
          <w:lang w:eastAsia="de-DE"/>
        </w:rPr>
        <mc:AlternateContent>
          <mc:Choice Requires="wps">
            <w:drawing>
              <wp:anchor distT="45720" distB="45720" distL="114300" distR="114300" simplePos="0" relativeHeight="251703296" behindDoc="1" locked="0" layoutInCell="1" allowOverlap="1" wp14:anchorId="3F06A4AE" wp14:editId="7CE882FF">
                <wp:simplePos x="0" y="0"/>
                <wp:positionH relativeFrom="column">
                  <wp:posOffset>-382905</wp:posOffset>
                </wp:positionH>
                <wp:positionV relativeFrom="paragraph">
                  <wp:posOffset>838835</wp:posOffset>
                </wp:positionV>
                <wp:extent cx="2891790" cy="2292350"/>
                <wp:effectExtent l="0" t="0" r="3810" b="0"/>
                <wp:wrapTight wrapText="bothSides">
                  <wp:wrapPolygon edited="0">
                    <wp:start x="0" y="0"/>
                    <wp:lineTo x="0" y="21361"/>
                    <wp:lineTo x="21486" y="21361"/>
                    <wp:lineTo x="21486" y="0"/>
                    <wp:lineTo x="0" y="0"/>
                  </wp:wrapPolygon>
                </wp:wrapTight>
                <wp:docPr id="4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90" cy="2292350"/>
                        </a:xfrm>
                        <a:prstGeom prst="rect">
                          <a:avLst/>
                        </a:prstGeom>
                        <a:solidFill>
                          <a:srgbClr val="FFFFFF"/>
                        </a:solidFill>
                        <a:ln w="9525">
                          <a:noFill/>
                          <a:miter lim="800000"/>
                          <a:headEnd/>
                          <a:tailEnd/>
                        </a:ln>
                      </wps:spPr>
                      <wps:txbx>
                        <w:txbxContent>
                          <w:p w:rsidR="00BA2090" w:rsidRDefault="00BA2090">
                            <w:pPr>
                              <w:rPr>
                                <w:noProof/>
                                <w:lang w:eastAsia="de-DE"/>
                              </w:rPr>
                            </w:pPr>
                            <w:r>
                              <w:rPr>
                                <w:noProof/>
                                <w:lang w:eastAsia="de-DE"/>
                              </w:rPr>
                              <w:drawing>
                                <wp:inline distT="0" distB="0" distL="0" distR="0" wp14:anchorId="316CDBA3" wp14:editId="3832BE01">
                                  <wp:extent cx="2564386" cy="1734787"/>
                                  <wp:effectExtent l="0" t="0" r="7620" b="0"/>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Franck-Hertz-Kurve.jpg"/>
                                          <pic:cNvPicPr/>
                                        </pic:nvPicPr>
                                        <pic:blipFill>
                                          <a:blip r:embed="rId14">
                                            <a:extLst>
                                              <a:ext uri="{28A0092B-C50C-407E-A947-70E740481C1C}">
                                                <a14:useLocalDpi xmlns:a14="http://schemas.microsoft.com/office/drawing/2010/main" val="0"/>
                                              </a:ext>
                                            </a:extLst>
                                          </a:blip>
                                          <a:stretch>
                                            <a:fillRect/>
                                          </a:stretch>
                                        </pic:blipFill>
                                        <pic:spPr>
                                          <a:xfrm>
                                            <a:off x="0" y="0"/>
                                            <a:ext cx="2587098" cy="1750151"/>
                                          </a:xfrm>
                                          <a:prstGeom prst="rect">
                                            <a:avLst/>
                                          </a:prstGeom>
                                        </pic:spPr>
                                      </pic:pic>
                                    </a:graphicData>
                                  </a:graphic>
                                </wp:inline>
                              </w:drawing>
                            </w:r>
                          </w:p>
                          <w:p w:rsidR="00326828" w:rsidRDefault="00BA2090">
                            <w:r>
                              <w:t>Abb. 8: Strom-Spannungs-Kennlinie der Franck-Hertzröhre bei 176°C Betriebstemperatur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2" type="#_x0000_t202" style="position:absolute;left:0;text-align:left;margin-left:-30.15pt;margin-top:66.05pt;width:227.7pt;height:180.5pt;z-index:-25161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" stroked="f">
                <v:textbox>
                  <w:txbxContent>
                    <w:p w:rsidR="00BA2090" w:rsidRDefault="00BA2090">
                      <w:pPr>
                        <w:rPr>
                          <w:noProof/>
                          <w:lang w:eastAsia="de-DE"/>
                        </w:rPr>
                      </w:pPr>
                      <w:r>
                        <w:rPr>
                          <w:noProof/>
                          <w:lang w:eastAsia="de-DE"/>
                        </w:rPr>
                        <w:drawing>
                          <wp:inline distT="0" distB="0" distL="0" distR="0" wp14:anchorId="316CDBA3" wp14:editId="3832BE01">
                            <wp:extent cx="2564386" cy="1734787"/>
                            <wp:effectExtent l="0" t="0" r="7620" b="0"/>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Franck-Hertz-Kurve.jpg"/>
                                    <pic:cNvPicPr/>
                                  </pic:nvPicPr>
                                  <pic:blipFill>
                                    <a:blip r:embed="rId14">
                                      <a:extLst>
                                        <a:ext uri="{28A0092B-C50C-407E-A947-70E740481C1C}">
                                          <a14:useLocalDpi xmlns:a14="http://schemas.microsoft.com/office/drawing/2010/main" val="0"/>
                                        </a:ext>
                                      </a:extLst>
                                    </a:blip>
                                    <a:stretch>
                                      <a:fillRect/>
                                    </a:stretch>
                                  </pic:blipFill>
                                  <pic:spPr>
                                    <a:xfrm>
                                      <a:off x="0" y="0"/>
                                      <a:ext cx="2587098" cy="1750151"/>
                                    </a:xfrm>
                                    <a:prstGeom prst="rect">
                                      <a:avLst/>
                                    </a:prstGeom>
                                  </pic:spPr>
                                </pic:pic>
                              </a:graphicData>
                            </a:graphic>
                          </wp:inline>
                        </w:drawing>
                      </w:r>
                    </w:p>
                    <w:p w:rsidR="00326828" w:rsidRDefault="00BA2090">
                      <w:r>
                        <w:t>Abb. 8: Strom-Spannungs-Kennlinie der Franck-Hertzröhre bei 176°C Betriebstemperatur</w:t>
                      </w:r>
                    </w:p>
                  </w:txbxContent>
                </v:textbox>
                <w10:wrap type="tight"/>
              </v:shape>
            </w:pict>
          </mc:Fallback>
        </mc:AlternateContent>
      </w:r>
      <w:r w:rsidRPr="00326828">
        <w:rPr>
          <w:rFonts w:ascii="Arial" w:hAnsi="Arial" w:cs="Arial"/>
          <w:noProof/>
          <w:color w:val="000000"/>
          <w:lang w:eastAsia="de-DE"/>
        </w:rPr>
        <mc:AlternateContent>
          <mc:Choice Requires="wps">
            <w:drawing>
              <wp:anchor distT="45720" distB="45720" distL="114300" distR="114300" simplePos="0" relativeHeight="251701248" behindDoc="1" locked="0" layoutInCell="1" allowOverlap="1" wp14:anchorId="31EE2CF7" wp14:editId="193FC8CA">
                <wp:simplePos x="0" y="0"/>
                <wp:positionH relativeFrom="margin">
                  <wp:posOffset>135890</wp:posOffset>
                </wp:positionH>
                <wp:positionV relativeFrom="paragraph">
                  <wp:posOffset>947420</wp:posOffset>
                </wp:positionV>
                <wp:extent cx="2840990" cy="2266315"/>
                <wp:effectExtent l="0" t="0" r="0" b="635"/>
                <wp:wrapTight wrapText="bothSides">
                  <wp:wrapPolygon edited="0">
                    <wp:start x="0" y="0"/>
                    <wp:lineTo x="0" y="21424"/>
                    <wp:lineTo x="21436" y="21424"/>
                    <wp:lineTo x="21436" y="0"/>
                    <wp:lineTo x="0" y="0"/>
                  </wp:wrapPolygon>
                </wp:wrapTight>
                <wp:docPr id="4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2266315"/>
                        </a:xfrm>
                        <a:prstGeom prst="rect">
                          <a:avLst/>
                        </a:prstGeom>
                        <a:solidFill>
                          <a:srgbClr val="FFFFFF"/>
                        </a:solidFill>
                        <a:ln w="9525">
                          <a:noFill/>
                          <a:miter lim="800000"/>
                          <a:headEnd/>
                          <a:tailEnd/>
                        </a:ln>
                      </wps:spPr>
                      <wps:txbx>
                        <w:txbxContent>
                          <w:p w:rsidR="00BA2090" w:rsidRDefault="00BA2090">
                            <w:pPr>
                              <w:rPr>
                                <w:noProof/>
                                <w:lang w:eastAsia="de-DE"/>
                              </w:rPr>
                            </w:pPr>
                            <w:bookmarkStart w:id="0" w:name="_GoBack"/>
                            <w:r>
                              <w:rPr>
                                <w:noProof/>
                                <w:lang w:eastAsia="de-DE"/>
                              </w:rPr>
                              <w:drawing>
                                <wp:inline distT="0" distB="0" distL="0" distR="0" wp14:anchorId="26ED68B1" wp14:editId="7CD6085E">
                                  <wp:extent cx="2560955" cy="1701841"/>
                                  <wp:effectExtent l="0" t="0" r="0" b="0"/>
                                  <wp:docPr id="469" name="Grafi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DSC06986.JPG"/>
                                          <pic:cNvPicPr/>
                                        </pic:nvPicPr>
                                        <pic:blipFill>
                                          <a:blip r:embed="rId15">
                                            <a:extLst>
                                              <a:ext uri="{28A0092B-C50C-407E-A947-70E740481C1C}">
                                                <a14:useLocalDpi xmlns:a14="http://schemas.microsoft.com/office/drawing/2010/main" val="0"/>
                                              </a:ext>
                                            </a:extLst>
                                          </a:blip>
                                          <a:stretch>
                                            <a:fillRect/>
                                          </a:stretch>
                                        </pic:blipFill>
                                        <pic:spPr>
                                          <a:xfrm>
                                            <a:off x="0" y="0"/>
                                            <a:ext cx="2560955" cy="1701841"/>
                                          </a:xfrm>
                                          <a:prstGeom prst="rect">
                                            <a:avLst/>
                                          </a:prstGeom>
                                        </pic:spPr>
                                      </pic:pic>
                                    </a:graphicData>
                                  </a:graphic>
                                </wp:inline>
                              </w:drawing>
                            </w:r>
                          </w:p>
                          <w:p w:rsidR="00326828" w:rsidRDefault="00BA2090">
                            <w:r>
                              <w:t xml:space="preserve">Abb. 7: Bildschirm des </w:t>
                            </w:r>
                            <w:proofErr w:type="spellStart"/>
                            <w:r>
                              <w:t>Messwerterfassungs</w:t>
                            </w:r>
                            <w:r>
                              <w:softHyphen/>
                              <w:t>programms</w:t>
                            </w:r>
                            <w:proofErr w:type="spellEnd"/>
                            <w:r>
                              <w:t xml:space="preserve"> bei der Messung</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10.7pt;margin-top:74.6pt;width:223.7pt;height:178.4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" stroked="f">
                <v:textbox>
                  <w:txbxContent>
                    <w:p w:rsidR="00BA2090" w:rsidRDefault="00BA2090">
                      <w:pPr>
                        <w:rPr>
                          <w:noProof/>
                          <w:lang w:eastAsia="de-DE"/>
                        </w:rPr>
                      </w:pPr>
                      <w:bookmarkStart w:id="1" w:name="_GoBack"/>
                      <w:r>
                        <w:rPr>
                          <w:noProof/>
                          <w:lang w:eastAsia="de-DE"/>
                        </w:rPr>
                        <w:drawing>
                          <wp:inline distT="0" distB="0" distL="0" distR="0" wp14:anchorId="26ED68B1" wp14:editId="7CD6085E">
                            <wp:extent cx="2560955" cy="1701841"/>
                            <wp:effectExtent l="0" t="0" r="0" b="0"/>
                            <wp:docPr id="469" name="Grafi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DSC06986.JPG"/>
                                    <pic:cNvPicPr/>
                                  </pic:nvPicPr>
                                  <pic:blipFill>
                                    <a:blip r:embed="rId15">
                                      <a:extLst>
                                        <a:ext uri="{28A0092B-C50C-407E-A947-70E740481C1C}">
                                          <a14:useLocalDpi xmlns:a14="http://schemas.microsoft.com/office/drawing/2010/main" val="0"/>
                                        </a:ext>
                                      </a:extLst>
                                    </a:blip>
                                    <a:stretch>
                                      <a:fillRect/>
                                    </a:stretch>
                                  </pic:blipFill>
                                  <pic:spPr>
                                    <a:xfrm>
                                      <a:off x="0" y="0"/>
                                      <a:ext cx="2560955" cy="1701841"/>
                                    </a:xfrm>
                                    <a:prstGeom prst="rect">
                                      <a:avLst/>
                                    </a:prstGeom>
                                  </pic:spPr>
                                </pic:pic>
                              </a:graphicData>
                            </a:graphic>
                          </wp:inline>
                        </w:drawing>
                      </w:r>
                    </w:p>
                    <w:p w:rsidR="00326828" w:rsidRDefault="00BA2090">
                      <w:r>
                        <w:t xml:space="preserve">Abb. 7: Bildschirm des </w:t>
                      </w:r>
                      <w:proofErr w:type="spellStart"/>
                      <w:r>
                        <w:t>Messwerterfassungs</w:t>
                      </w:r>
                      <w:r>
                        <w:softHyphen/>
                        <w:t>programms</w:t>
                      </w:r>
                      <w:proofErr w:type="spellEnd"/>
                      <w:r>
                        <w:t xml:space="preserve"> bei der Messung</w:t>
                      </w:r>
                      <w:bookmarkEnd w:id="1"/>
                    </w:p>
                  </w:txbxContent>
                </v:textbox>
                <w10:wrap type="tight" anchorx="margin"/>
              </v:shape>
            </w:pict>
          </mc:Fallback>
        </mc:AlternateContent>
      </w:r>
    </w:p>
    <w:p w:rsidR="00326828" w:rsidRDefault="00326828" w:rsidP="001A786D">
      <w:pPr>
        <w:spacing w:after="0" w:line="240" w:lineRule="auto"/>
        <w:jc w:val="both"/>
        <w:rPr>
          <w:rFonts w:ascii="Arial" w:hAnsi="Arial" w:cs="Arial"/>
          <w:color w:val="000000"/>
        </w:rPr>
      </w:pPr>
    </w:p>
    <w:p w:rsidR="00326828" w:rsidRDefault="00326828" w:rsidP="001A786D">
      <w:pPr>
        <w:spacing w:after="0" w:line="240" w:lineRule="auto"/>
        <w:jc w:val="both"/>
        <w:rPr>
          <w:rFonts w:ascii="Arial" w:hAnsi="Arial" w:cs="Arial"/>
          <w:color w:val="000000"/>
        </w:rPr>
      </w:pPr>
    </w:p>
    <w:p w:rsidR="004D0C54" w:rsidRDefault="004D0C54" w:rsidP="001A786D">
      <w:pPr>
        <w:spacing w:after="0" w:line="240" w:lineRule="auto"/>
        <w:jc w:val="both"/>
        <w:rPr>
          <w:rFonts w:ascii="Arial" w:hAnsi="Arial" w:cs="Arial"/>
          <w:color w:val="000000"/>
        </w:rPr>
      </w:pPr>
    </w:p>
    <w:p w:rsidR="00326828" w:rsidRDefault="00326828" w:rsidP="001A786D">
      <w:pPr>
        <w:spacing w:after="0" w:line="240" w:lineRule="auto"/>
        <w:jc w:val="both"/>
        <w:rPr>
          <w:rFonts w:ascii="Arial" w:hAnsi="Arial" w:cs="Arial"/>
          <w:color w:val="000000"/>
        </w:rPr>
      </w:pPr>
    </w:p>
    <w:p w:rsidR="004D0C54" w:rsidRDefault="004D0C54" w:rsidP="001A786D">
      <w:pPr>
        <w:spacing w:after="0" w:line="240" w:lineRule="auto"/>
        <w:jc w:val="both"/>
        <w:rPr>
          <w:rFonts w:ascii="Arial" w:hAnsi="Arial" w:cs="Arial"/>
          <w:color w:val="000000"/>
        </w:rPr>
      </w:pPr>
    </w:p>
    <w:p w:rsidR="004D0C54" w:rsidRDefault="004D0C54" w:rsidP="001A786D">
      <w:pPr>
        <w:spacing w:after="0" w:line="240" w:lineRule="auto"/>
        <w:jc w:val="both"/>
        <w:rPr>
          <w:rFonts w:ascii="Arial" w:hAnsi="Arial" w:cs="Arial"/>
          <w:color w:val="000000"/>
        </w:rPr>
      </w:pPr>
    </w:p>
    <w:p w:rsidR="004D0C54" w:rsidRDefault="004D0C54" w:rsidP="001A786D">
      <w:pPr>
        <w:spacing w:after="0" w:line="240" w:lineRule="auto"/>
        <w:jc w:val="both"/>
        <w:rPr>
          <w:rFonts w:ascii="Arial" w:hAnsi="Arial" w:cs="Arial"/>
          <w:color w:val="000000"/>
        </w:rPr>
      </w:pPr>
    </w:p>
    <w:p w:rsidR="004D0C54" w:rsidRDefault="004D0C54" w:rsidP="001A786D">
      <w:pPr>
        <w:spacing w:after="0" w:line="240" w:lineRule="auto"/>
        <w:jc w:val="both"/>
        <w:rPr>
          <w:rFonts w:ascii="Arial" w:hAnsi="Arial" w:cs="Arial"/>
          <w:color w:val="000000"/>
        </w:rPr>
      </w:pPr>
    </w:p>
    <w:p w:rsidR="004D0C54" w:rsidRDefault="004D0C54" w:rsidP="001A786D">
      <w:pPr>
        <w:spacing w:after="0" w:line="240" w:lineRule="auto"/>
        <w:jc w:val="both"/>
        <w:rPr>
          <w:rFonts w:ascii="Arial" w:hAnsi="Arial" w:cs="Arial"/>
          <w:color w:val="000000"/>
        </w:rPr>
      </w:pPr>
    </w:p>
    <w:p w:rsidR="004D0C54" w:rsidRDefault="004D0C54" w:rsidP="001A786D">
      <w:pPr>
        <w:spacing w:after="0" w:line="240" w:lineRule="auto"/>
        <w:jc w:val="both"/>
        <w:rPr>
          <w:rFonts w:ascii="Arial" w:hAnsi="Arial" w:cs="Arial"/>
          <w:color w:val="000000"/>
        </w:rPr>
      </w:pPr>
    </w:p>
    <w:p w:rsidR="004D0C54" w:rsidRDefault="004D0C54" w:rsidP="001A786D">
      <w:pPr>
        <w:spacing w:after="0" w:line="240" w:lineRule="auto"/>
        <w:jc w:val="both"/>
        <w:rPr>
          <w:rFonts w:ascii="Arial" w:hAnsi="Arial" w:cs="Arial"/>
          <w:color w:val="000000"/>
        </w:rPr>
      </w:pPr>
    </w:p>
    <w:p w:rsidR="004D0C54" w:rsidRDefault="004D0C54" w:rsidP="001A786D">
      <w:pPr>
        <w:spacing w:after="0" w:line="240" w:lineRule="auto"/>
        <w:jc w:val="both"/>
        <w:rPr>
          <w:rFonts w:ascii="Arial" w:hAnsi="Arial" w:cs="Arial"/>
          <w:color w:val="000000"/>
        </w:rPr>
      </w:pPr>
    </w:p>
    <w:p w:rsidR="004D0C54" w:rsidRDefault="004D0C54" w:rsidP="001A786D">
      <w:pPr>
        <w:spacing w:after="0" w:line="240" w:lineRule="auto"/>
        <w:jc w:val="both"/>
        <w:rPr>
          <w:rFonts w:ascii="Arial" w:hAnsi="Arial" w:cs="Arial"/>
          <w:color w:val="000000"/>
        </w:rPr>
      </w:pPr>
    </w:p>
    <w:p w:rsidR="00EF0ED7" w:rsidRPr="00EF0ED7" w:rsidRDefault="00EF0ED7" w:rsidP="00FD4C5E">
      <w:pPr>
        <w:keepNext/>
        <w:keepLines/>
        <w:spacing w:after="120" w:line="240" w:lineRule="auto"/>
        <w:contextualSpacing/>
        <w:jc w:val="both"/>
        <w:outlineLvl w:val="1"/>
        <w:rPr>
          <w:rFonts w:asciiTheme="majorHAnsi" w:eastAsiaTheme="majorEastAsia" w:hAnsiTheme="majorHAnsi" w:cstheme="majorBidi"/>
          <w:color w:val="2E74B5" w:themeColor="accent1" w:themeShade="BF"/>
          <w:sz w:val="26"/>
          <w:szCs w:val="26"/>
          <w:lang w:eastAsia="de-DE"/>
        </w:rPr>
      </w:pPr>
      <w:r w:rsidRPr="00EF0ED7">
        <w:rPr>
          <w:rFonts w:asciiTheme="majorHAnsi" w:eastAsiaTheme="majorEastAsia" w:hAnsiTheme="majorHAnsi" w:cstheme="majorBidi"/>
          <w:color w:val="2E74B5" w:themeColor="accent1" w:themeShade="BF"/>
          <w:sz w:val="26"/>
          <w:szCs w:val="26"/>
          <w:lang w:eastAsia="de-DE"/>
        </w:rPr>
        <w:t xml:space="preserve">5. Alternativen </w:t>
      </w:r>
    </w:p>
    <w:p w:rsidR="00EF0ED7" w:rsidRDefault="00EF0ED7" w:rsidP="00FD4C5E">
      <w:pPr>
        <w:spacing w:after="120" w:line="240" w:lineRule="auto"/>
        <w:contextualSpacing/>
        <w:jc w:val="both"/>
        <w:rPr>
          <w:rFonts w:ascii="Arial" w:eastAsia="Times New Roman" w:hAnsi="Arial" w:cs="Times New Roman"/>
          <w:sz w:val="24"/>
          <w:szCs w:val="20"/>
          <w:lang w:eastAsia="de-DE"/>
        </w:rPr>
      </w:pPr>
    </w:p>
    <w:p w:rsidR="00BA2090" w:rsidRPr="00EF0ED7" w:rsidRDefault="00BA2090" w:rsidP="00FD4C5E">
      <w:pPr>
        <w:spacing w:after="120" w:line="240" w:lineRule="auto"/>
        <w:contextualSpacing/>
        <w:jc w:val="both"/>
        <w:rPr>
          <w:rFonts w:ascii="Arial" w:eastAsia="Times New Roman" w:hAnsi="Arial" w:cs="Times New Roman"/>
          <w:sz w:val="24"/>
          <w:szCs w:val="20"/>
          <w:lang w:eastAsia="de-DE"/>
        </w:rPr>
      </w:pPr>
      <w:r>
        <w:rPr>
          <w:rFonts w:ascii="Arial" w:eastAsia="Times New Roman" w:hAnsi="Arial" w:cs="Times New Roman"/>
          <w:sz w:val="24"/>
          <w:szCs w:val="20"/>
          <w:lang w:eastAsia="de-DE"/>
        </w:rPr>
        <w:t>Als Alternative für den Fall, dass das Experiment nicht zur Verfügun</w:t>
      </w:r>
      <w:r>
        <w:rPr>
          <w:rFonts w:ascii="Arial" w:eastAsia="Times New Roman" w:hAnsi="Arial" w:cs="Times New Roman"/>
          <w:sz w:val="24"/>
          <w:szCs w:val="20"/>
          <w:lang w:eastAsia="de-DE"/>
        </w:rPr>
        <w:lastRenderedPageBreak/>
        <w:t xml:space="preserve">g stehen sollte, bietet sich der Franck-Hertz-Versuch als interaktives Bildschirmexperiment (IBE) an. Das folgende Link führt zur Seite der </w:t>
      </w:r>
      <w:proofErr w:type="spellStart"/>
      <w:r w:rsidRPr="00BA2090">
        <w:rPr>
          <w:rFonts w:ascii="Arial" w:eastAsia="Times New Roman" w:hAnsi="Arial" w:cs="Times New Roman"/>
          <w:sz w:val="24"/>
          <w:szCs w:val="20"/>
          <w:lang w:eastAsia="de-DE"/>
        </w:rPr>
        <w:t>Physics</w:t>
      </w:r>
      <w:proofErr w:type="spellEnd"/>
      <w:r w:rsidRPr="00BA2090">
        <w:rPr>
          <w:rFonts w:ascii="Arial" w:eastAsia="Times New Roman" w:hAnsi="Arial" w:cs="Times New Roman"/>
          <w:sz w:val="24"/>
          <w:szCs w:val="20"/>
          <w:lang w:eastAsia="de-DE"/>
        </w:rPr>
        <w:t xml:space="preserve"> Education Research Group</w:t>
      </w:r>
      <w:r>
        <w:rPr>
          <w:rFonts w:ascii="Arial" w:eastAsia="Times New Roman" w:hAnsi="Arial" w:cs="Times New Roman"/>
          <w:sz w:val="24"/>
          <w:szCs w:val="20"/>
          <w:lang w:eastAsia="de-DE"/>
        </w:rPr>
        <w:t xml:space="preserve"> der Kansas State University:</w:t>
      </w:r>
    </w:p>
    <w:p w:rsidR="00C816C2" w:rsidRDefault="00A90553" w:rsidP="00C816C2">
      <w:pPr>
        <w:pStyle w:val="NurText"/>
      </w:pPr>
      <w:hyperlink r:id="rId16" w:history="1">
        <w:r w:rsidR="00C816C2">
          <w:rPr>
            <w:rStyle w:val="Hyperlink"/>
          </w:rPr>
          <w:t>http://phys.educ.ksu.edu/vqm/free/FranckHertz.html</w:t>
        </w:r>
      </w:hyperlink>
    </w:p>
    <w:p w:rsidR="000144AA" w:rsidRDefault="000144AA" w:rsidP="000F3931">
      <w:pPr>
        <w:spacing w:after="120" w:line="240" w:lineRule="auto"/>
        <w:contextualSpacing/>
        <w:rPr>
          <w:rFonts w:ascii="Arial" w:eastAsia="Times New Roman" w:hAnsi="Arial" w:cs="Times New Roman"/>
          <w:sz w:val="24"/>
          <w:szCs w:val="20"/>
          <w:lang w:eastAsia="de-DE"/>
        </w:rPr>
      </w:pPr>
    </w:p>
    <w:p w:rsidR="00E8033E" w:rsidRDefault="004811BE" w:rsidP="00FD4C5E">
      <w:pPr>
        <w:spacing w:after="120" w:line="240" w:lineRule="auto"/>
        <w:contextualSpacing/>
        <w:jc w:val="both"/>
        <w:rPr>
          <w:rFonts w:ascii="Arial" w:eastAsia="Times New Roman" w:hAnsi="Arial" w:cs="Times New Roman"/>
          <w:sz w:val="24"/>
          <w:szCs w:val="20"/>
          <w:lang w:eastAsia="de-DE"/>
        </w:rPr>
      </w:pPr>
      <w:r>
        <w:rPr>
          <w:rFonts w:ascii="Arial" w:eastAsia="Times New Roman" w:hAnsi="Arial" w:cs="Times New Roman"/>
          <w:sz w:val="24"/>
          <w:szCs w:val="20"/>
          <w:lang w:eastAsia="de-DE"/>
        </w:rPr>
        <w:t xml:space="preserve">Auch das Portal </w:t>
      </w:r>
      <w:proofErr w:type="spellStart"/>
      <w:r>
        <w:rPr>
          <w:rFonts w:ascii="Arial" w:eastAsia="Times New Roman" w:hAnsi="Arial" w:cs="Times New Roman"/>
          <w:sz w:val="24"/>
          <w:szCs w:val="20"/>
          <w:lang w:eastAsia="de-DE"/>
        </w:rPr>
        <w:t>Leifiphysik</w:t>
      </w:r>
      <w:proofErr w:type="spellEnd"/>
      <w:r>
        <w:rPr>
          <w:rFonts w:ascii="Arial" w:eastAsia="Times New Roman" w:hAnsi="Arial" w:cs="Times New Roman"/>
          <w:sz w:val="24"/>
          <w:szCs w:val="20"/>
          <w:lang w:eastAsia="de-DE"/>
        </w:rPr>
        <w:t xml:space="preserve"> bietet weiteres Material zum Thema, u.a. eine Simulation der physikalischen Vorgänge in der Röhre.</w:t>
      </w:r>
    </w:p>
    <w:p w:rsidR="004811BE" w:rsidRDefault="004811BE" w:rsidP="00FD4C5E">
      <w:pPr>
        <w:spacing w:after="120" w:line="240" w:lineRule="auto"/>
        <w:contextualSpacing/>
        <w:jc w:val="both"/>
        <w:rPr>
          <w:rFonts w:ascii="Arial" w:eastAsia="Times New Roman" w:hAnsi="Arial" w:cs="Times New Roman"/>
          <w:sz w:val="24"/>
          <w:szCs w:val="20"/>
          <w:lang w:eastAsia="de-DE"/>
        </w:rPr>
      </w:pPr>
    </w:p>
    <w:p w:rsidR="004811BE" w:rsidRPr="004811BE" w:rsidRDefault="00A90553" w:rsidP="00FD4C5E">
      <w:pPr>
        <w:spacing w:after="120" w:line="240" w:lineRule="auto"/>
        <w:contextualSpacing/>
        <w:jc w:val="both"/>
        <w:rPr>
          <w:rFonts w:eastAsia="Times New Roman" w:cs="Times New Roman"/>
          <w:lang w:eastAsia="de-DE"/>
        </w:rPr>
      </w:pPr>
      <w:hyperlink r:id="rId17" w:history="1">
        <w:r w:rsidR="004811BE" w:rsidRPr="004811BE">
          <w:rPr>
            <w:rStyle w:val="Hyperlink"/>
            <w:rFonts w:eastAsia="Times New Roman" w:cs="Times New Roman"/>
            <w:lang w:eastAsia="de-DE"/>
          </w:rPr>
          <w:t>http://www.leifiphysik.de/atomphysik/atomarer-energieaustausch/versuche/franck-hertz-versuch</w:t>
        </w:r>
      </w:hyperlink>
    </w:p>
    <w:p w:rsidR="004811BE" w:rsidRDefault="004811BE" w:rsidP="00FD4C5E">
      <w:pPr>
        <w:spacing w:after="120" w:line="240" w:lineRule="auto"/>
        <w:contextualSpacing/>
        <w:jc w:val="both"/>
        <w:rPr>
          <w:rFonts w:ascii="Arial" w:eastAsia="Times New Roman" w:hAnsi="Arial" w:cs="Times New Roman"/>
          <w:sz w:val="24"/>
          <w:szCs w:val="20"/>
          <w:lang w:eastAsia="de-DE"/>
        </w:rPr>
      </w:pPr>
    </w:p>
    <w:p w:rsidR="004811BE" w:rsidRDefault="004811BE" w:rsidP="00FD4C5E">
      <w:pPr>
        <w:spacing w:after="120" w:line="240" w:lineRule="auto"/>
        <w:contextualSpacing/>
        <w:jc w:val="both"/>
        <w:rPr>
          <w:rFonts w:ascii="Arial" w:eastAsia="Times New Roman" w:hAnsi="Arial" w:cs="Times New Roman"/>
          <w:sz w:val="24"/>
          <w:szCs w:val="20"/>
          <w:lang w:eastAsia="de-DE"/>
        </w:rPr>
      </w:pPr>
      <w:r>
        <w:rPr>
          <w:rFonts w:ascii="Arial" w:eastAsia="Times New Roman" w:hAnsi="Arial" w:cs="Times New Roman"/>
          <w:sz w:val="24"/>
          <w:szCs w:val="20"/>
          <w:lang w:eastAsia="de-DE"/>
        </w:rPr>
        <w:t>Wie in allen 25 Versuchen ist aber der reale Versuch vorzuziehen.</w:t>
      </w:r>
    </w:p>
    <w:p w:rsidR="004811BE" w:rsidRPr="00EF0ED7" w:rsidRDefault="004811BE" w:rsidP="00FD4C5E">
      <w:pPr>
        <w:spacing w:after="120" w:line="240" w:lineRule="auto"/>
        <w:contextualSpacing/>
        <w:jc w:val="both"/>
        <w:rPr>
          <w:rFonts w:ascii="Arial" w:eastAsia="Times New Roman" w:hAnsi="Arial" w:cs="Times New Roman"/>
          <w:sz w:val="24"/>
          <w:szCs w:val="20"/>
          <w:lang w:eastAsia="de-DE"/>
        </w:rPr>
      </w:pPr>
    </w:p>
    <w:p w:rsidR="00D30213" w:rsidRPr="001A786D" w:rsidRDefault="00D30213" w:rsidP="00CC79EB">
      <w:pPr>
        <w:rPr>
          <w:szCs w:val="24"/>
        </w:rPr>
      </w:pPr>
    </w:p>
    <w:p w:rsidR="009D08DF" w:rsidRDefault="00643428" w:rsidP="00CC79EB">
      <w:pPr>
        <w:rPr>
          <w:rStyle w:val="IntensiveHervorhebung"/>
          <w:i w:val="0"/>
          <w:sz w:val="28"/>
          <w:szCs w:val="28"/>
        </w:rPr>
      </w:pPr>
      <w:r>
        <w:rPr>
          <w:rStyle w:val="IntensiveHervorhebung"/>
          <w:i w:val="0"/>
          <w:sz w:val="28"/>
          <w:szCs w:val="28"/>
        </w:rPr>
        <w:t>7</w:t>
      </w:r>
      <w:r w:rsidR="009D08DF" w:rsidRPr="009D08DF">
        <w:rPr>
          <w:rStyle w:val="IntensiveHervorhebung"/>
          <w:i w:val="0"/>
          <w:sz w:val="28"/>
          <w:szCs w:val="28"/>
        </w:rPr>
        <w:t>. Vertiefende und optionale Inhalte</w:t>
      </w:r>
    </w:p>
    <w:p w:rsidR="0074615F" w:rsidRPr="006E2E67" w:rsidRDefault="0074615F" w:rsidP="001A786D">
      <w:pPr>
        <w:spacing w:after="0" w:line="240" w:lineRule="auto"/>
        <w:jc w:val="both"/>
        <w:rPr>
          <w:rFonts w:ascii="Times New Roman" w:eastAsia="Times New Roman" w:hAnsi="Times New Roman" w:cs="Times New Roman"/>
          <w:b/>
          <w:sz w:val="24"/>
          <w:szCs w:val="24"/>
          <w:lang w:eastAsia="de-DE"/>
        </w:rPr>
      </w:pPr>
      <w:r w:rsidRPr="006E2E67">
        <w:rPr>
          <w:rFonts w:ascii="Times New Roman" w:eastAsia="Times New Roman" w:hAnsi="Times New Roman" w:cs="Times New Roman"/>
          <w:b/>
          <w:sz w:val="24"/>
          <w:szCs w:val="24"/>
          <w:lang w:eastAsia="de-DE"/>
        </w:rPr>
        <w:t>Franck-Hertz-Versuch mit Neon</w:t>
      </w:r>
    </w:p>
    <w:p w:rsidR="0074615F" w:rsidRDefault="0074615F" w:rsidP="001A786D">
      <w:pPr>
        <w:spacing w:after="0" w:line="240" w:lineRule="auto"/>
        <w:jc w:val="both"/>
        <w:rPr>
          <w:rFonts w:ascii="Times New Roman" w:eastAsia="Times New Roman" w:hAnsi="Times New Roman" w:cs="Times New Roman"/>
          <w:sz w:val="24"/>
          <w:szCs w:val="24"/>
          <w:lang w:eastAsia="de-DE"/>
        </w:rPr>
      </w:pPr>
    </w:p>
    <w:p w:rsidR="006E2E67" w:rsidRDefault="004811BE" w:rsidP="001A786D">
      <w:pPr>
        <w:spacing w:after="0" w:line="240" w:lineRule="auto"/>
        <w:jc w:val="both"/>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Wird Neon als Anregungsgas verwendet, kann bei Raumtemperatur gearbeitet werden. Allerdings sind die Maxima und Minima nicht so gut ausgeprägt und auch weniger (vgl. Abb. 9).</w:t>
      </w:r>
    </w:p>
    <w:p w:rsidR="004811BE" w:rsidRDefault="004811BE" w:rsidP="001A786D">
      <w:pPr>
        <w:spacing w:after="0" w:line="240" w:lineRule="auto"/>
        <w:jc w:val="both"/>
        <w:rPr>
          <w:rFonts w:ascii="Times New Roman" w:eastAsia="Times New Roman" w:hAnsi="Times New Roman" w:cs="Times New Roman"/>
          <w:sz w:val="24"/>
          <w:szCs w:val="24"/>
          <w:lang w:eastAsia="de-DE"/>
        </w:rPr>
      </w:pPr>
    </w:p>
    <w:p w:rsidR="004811BE" w:rsidRDefault="004811BE" w:rsidP="004811BE">
      <w:r>
        <w:rPr>
          <w:noProof/>
          <w:lang w:eastAsia="de-DE"/>
        </w:rPr>
        <mc:AlternateContent>
          <mc:Choice Requires="wpc">
            <w:drawing>
              <wp:inline distT="0" distB="0" distL="0" distR="0">
                <wp:extent cx="4658995" cy="3310255"/>
                <wp:effectExtent l="0" t="0" r="46355" b="4445"/>
                <wp:docPr id="219" name="Zeichenbereich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73" name="Line 4"/>
                        <wps:cNvCnPr>
                          <a:cxnSpLocks noChangeShapeType="1"/>
                        </wps:cNvCnPr>
                        <wps:spPr bwMode="auto">
                          <a:xfrm>
                            <a:off x="195580" y="154940"/>
                            <a:ext cx="635" cy="2857500"/>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474" name="Line 5"/>
                        <wps:cNvCnPr>
                          <a:cxnSpLocks noChangeShapeType="1"/>
                        </wps:cNvCnPr>
                        <wps:spPr bwMode="auto">
                          <a:xfrm flipH="1">
                            <a:off x="109855" y="3002915"/>
                            <a:ext cx="857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Line 6"/>
                        <wps:cNvCnPr>
                          <a:cxnSpLocks noChangeShapeType="1"/>
                        </wps:cNvCnPr>
                        <wps:spPr bwMode="auto">
                          <a:xfrm flipH="1">
                            <a:off x="167005" y="2869565"/>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Line 7"/>
                        <wps:cNvCnPr>
                          <a:cxnSpLocks noChangeShapeType="1"/>
                        </wps:cNvCnPr>
                        <wps:spPr bwMode="auto">
                          <a:xfrm flipH="1">
                            <a:off x="167005" y="2736215"/>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Line 8"/>
                        <wps:cNvCnPr>
                          <a:cxnSpLocks noChangeShapeType="1"/>
                        </wps:cNvCnPr>
                        <wps:spPr bwMode="auto">
                          <a:xfrm flipH="1">
                            <a:off x="167005" y="2593340"/>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Line 9"/>
                        <wps:cNvCnPr>
                          <a:cxnSpLocks noChangeShapeType="1"/>
                        </wps:cNvCnPr>
                        <wps:spPr bwMode="auto">
                          <a:xfrm flipH="1">
                            <a:off x="167005" y="2459990"/>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Line 10"/>
                        <wps:cNvCnPr>
                          <a:cxnSpLocks noChangeShapeType="1"/>
                        </wps:cNvCnPr>
                        <wps:spPr bwMode="auto">
                          <a:xfrm flipH="1">
                            <a:off x="138430" y="2326640"/>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11"/>
                        <wps:cNvCnPr>
                          <a:cxnSpLocks noChangeShapeType="1"/>
                        </wps:cNvCnPr>
                        <wps:spPr bwMode="auto">
                          <a:xfrm flipH="1">
                            <a:off x="167005" y="2193290"/>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12"/>
                        <wps:cNvCnPr>
                          <a:cxnSpLocks noChangeShapeType="1"/>
                        </wps:cNvCnPr>
                        <wps:spPr bwMode="auto">
                          <a:xfrm flipH="1">
                            <a:off x="167005" y="2060575"/>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13"/>
                        <wps:cNvCnPr>
                          <a:cxnSpLocks noChangeShapeType="1"/>
                        </wps:cNvCnPr>
                        <wps:spPr bwMode="auto">
                          <a:xfrm flipH="1">
                            <a:off x="167005" y="1917700"/>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Line 14"/>
                        <wps:cNvCnPr>
                          <a:cxnSpLocks noChangeShapeType="1"/>
                        </wps:cNvCnPr>
                        <wps:spPr bwMode="auto">
                          <a:xfrm flipH="1">
                            <a:off x="167005" y="1784350"/>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Line 15"/>
                        <wps:cNvCnPr>
                          <a:cxnSpLocks noChangeShapeType="1"/>
                        </wps:cNvCnPr>
                        <wps:spPr bwMode="auto">
                          <a:xfrm flipH="1">
                            <a:off x="109855" y="1651000"/>
                            <a:ext cx="857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Rectangle 16"/>
                        <wps:cNvSpPr>
                          <a:spLocks noChangeArrowheads="1"/>
                        </wps:cNvSpPr>
                        <wps:spPr bwMode="auto">
                          <a:xfrm>
                            <a:off x="5080" y="1612900"/>
                            <a:ext cx="4953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1BE" w:rsidRDefault="004811BE" w:rsidP="004811BE">
                              <w:r>
                                <w:rPr>
                                  <w:rFonts w:ascii="Arial" w:hAnsi="Arial" w:cs="Arial"/>
                                  <w:color w:val="000000"/>
                                  <w:sz w:val="14"/>
                                  <w:szCs w:val="14"/>
                                  <w:lang w:val="en-US"/>
                                </w:rPr>
                                <w:t>1</w:t>
                              </w:r>
                            </w:p>
                          </w:txbxContent>
                        </wps:txbx>
                        <wps:bodyPr rot="0" vert="horz" wrap="none" lIns="0" tIns="0" rIns="0" bIns="0" anchor="t" anchorCtr="0" upright="1">
                          <a:spAutoFit/>
                        </wps:bodyPr>
                      </wps:wsp>
                      <wps:wsp>
                        <wps:cNvPr id="323" name="Line 17"/>
                        <wps:cNvCnPr>
                          <a:cxnSpLocks noChangeShapeType="1"/>
                        </wps:cNvCnPr>
                        <wps:spPr bwMode="auto">
                          <a:xfrm flipH="1">
                            <a:off x="167005" y="1517650"/>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Line 18"/>
                        <wps:cNvCnPr>
                          <a:cxnSpLocks noChangeShapeType="1"/>
                        </wps:cNvCnPr>
                        <wps:spPr bwMode="auto">
                          <a:xfrm flipH="1">
                            <a:off x="167005" y="1384300"/>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19"/>
                        <wps:cNvCnPr>
                          <a:cxnSpLocks noChangeShapeType="1"/>
                        </wps:cNvCnPr>
                        <wps:spPr bwMode="auto">
                          <a:xfrm flipH="1">
                            <a:off x="167005" y="1241425"/>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20"/>
                        <wps:cNvCnPr>
                          <a:cxnSpLocks noChangeShapeType="1"/>
                        </wps:cNvCnPr>
                        <wps:spPr bwMode="auto">
                          <a:xfrm flipH="1">
                            <a:off x="167005" y="1108075"/>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21"/>
                        <wps:cNvCnPr>
                          <a:cxnSpLocks noChangeShapeType="1"/>
                        </wps:cNvCnPr>
                        <wps:spPr bwMode="auto">
                          <a:xfrm flipH="1">
                            <a:off x="138430" y="974725"/>
                            <a:ext cx="57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22"/>
                        <wps:cNvCnPr>
                          <a:cxnSpLocks noChangeShapeType="1"/>
                        </wps:cNvCnPr>
                        <wps:spPr bwMode="auto">
                          <a:xfrm flipH="1">
                            <a:off x="167005" y="841375"/>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23"/>
                        <wps:cNvCnPr>
                          <a:cxnSpLocks noChangeShapeType="1"/>
                        </wps:cNvCnPr>
                        <wps:spPr bwMode="auto">
                          <a:xfrm flipH="1">
                            <a:off x="167005" y="708025"/>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24"/>
                        <wps:cNvCnPr>
                          <a:cxnSpLocks noChangeShapeType="1"/>
                        </wps:cNvCnPr>
                        <wps:spPr bwMode="auto">
                          <a:xfrm flipH="1">
                            <a:off x="167005" y="565150"/>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Line 25"/>
                        <wps:cNvCnPr>
                          <a:cxnSpLocks noChangeShapeType="1"/>
                        </wps:cNvCnPr>
                        <wps:spPr bwMode="auto">
                          <a:xfrm flipH="1">
                            <a:off x="167005" y="431800"/>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26"/>
                        <wps:cNvCnPr>
                          <a:cxnSpLocks noChangeShapeType="1"/>
                        </wps:cNvCnPr>
                        <wps:spPr bwMode="auto">
                          <a:xfrm flipH="1">
                            <a:off x="109855" y="298450"/>
                            <a:ext cx="857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Rectangle 27"/>
                        <wps:cNvSpPr>
                          <a:spLocks noChangeArrowheads="1"/>
                        </wps:cNvSpPr>
                        <wps:spPr bwMode="auto">
                          <a:xfrm>
                            <a:off x="5080" y="260350"/>
                            <a:ext cx="4953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1BE" w:rsidRDefault="004811BE" w:rsidP="004811BE">
                              <w:r>
                                <w:rPr>
                                  <w:rFonts w:ascii="Arial" w:hAnsi="Arial" w:cs="Arial"/>
                                  <w:color w:val="000000"/>
                                  <w:sz w:val="14"/>
                                  <w:szCs w:val="14"/>
                                  <w:lang w:val="en-US"/>
                                </w:rPr>
                                <w:t>2</w:t>
                              </w:r>
                            </w:p>
                          </w:txbxContent>
                        </wps:txbx>
                        <wps:bodyPr rot="0" vert="horz" wrap="none" lIns="0" tIns="0" rIns="0" bIns="0" anchor="t" anchorCtr="0" upright="1">
                          <a:spAutoFit/>
                        </wps:bodyPr>
                      </wps:wsp>
                      <wps:wsp>
                        <wps:cNvPr id="334" name="Line 28"/>
                        <wps:cNvCnPr>
                          <a:cxnSpLocks noChangeShapeType="1"/>
                        </wps:cNvCnPr>
                        <wps:spPr bwMode="auto">
                          <a:xfrm>
                            <a:off x="205105" y="3012440"/>
                            <a:ext cx="4432300" cy="63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35" name="Line 29"/>
                        <wps:cNvCnPr>
                          <a:cxnSpLocks noChangeShapeType="1"/>
                        </wps:cNvCnPr>
                        <wps:spPr bwMode="auto">
                          <a:xfrm>
                            <a:off x="205105" y="3012440"/>
                            <a:ext cx="635" cy="85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Rectangle 30"/>
                        <wps:cNvSpPr>
                          <a:spLocks noChangeArrowheads="1"/>
                        </wps:cNvSpPr>
                        <wps:spPr bwMode="auto">
                          <a:xfrm>
                            <a:off x="27305" y="3098165"/>
                            <a:ext cx="4953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1BE" w:rsidRDefault="004811BE" w:rsidP="004811BE">
                              <w:r>
                                <w:rPr>
                                  <w:rFonts w:ascii="Arial" w:hAnsi="Arial" w:cs="Arial"/>
                                  <w:color w:val="000000"/>
                                  <w:sz w:val="14"/>
                                  <w:szCs w:val="14"/>
                                  <w:lang w:val="en-US"/>
                                </w:rPr>
                                <w:t>0</w:t>
                              </w:r>
                            </w:p>
                          </w:txbxContent>
                        </wps:txbx>
                        <wps:bodyPr rot="0" vert="horz" wrap="none" lIns="0" tIns="0" rIns="0" bIns="0" anchor="t" anchorCtr="0" upright="1">
                          <a:spAutoFit/>
                        </wps:bodyPr>
                      </wps:wsp>
                      <wps:wsp>
                        <wps:cNvPr id="337" name="Line 31"/>
                        <wps:cNvCnPr>
                          <a:cxnSpLocks noChangeShapeType="1"/>
                        </wps:cNvCnPr>
                        <wps:spPr bwMode="auto">
                          <a:xfrm>
                            <a:off x="709930" y="3012440"/>
                            <a:ext cx="635" cy="57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32"/>
                        <wps:cNvCnPr>
                          <a:cxnSpLocks noChangeShapeType="1"/>
                        </wps:cNvCnPr>
                        <wps:spPr bwMode="auto">
                          <a:xfrm>
                            <a:off x="1205230" y="3012440"/>
                            <a:ext cx="635" cy="57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33"/>
                        <wps:cNvCnPr>
                          <a:cxnSpLocks noChangeShapeType="1"/>
                        </wps:cNvCnPr>
                        <wps:spPr bwMode="auto">
                          <a:xfrm>
                            <a:off x="1710055" y="3012440"/>
                            <a:ext cx="635" cy="57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34"/>
                        <wps:cNvCnPr>
                          <a:cxnSpLocks noChangeShapeType="1"/>
                        </wps:cNvCnPr>
                        <wps:spPr bwMode="auto">
                          <a:xfrm>
                            <a:off x="2205355" y="3012440"/>
                            <a:ext cx="635" cy="57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35"/>
                        <wps:cNvCnPr>
                          <a:cxnSpLocks noChangeShapeType="1"/>
                        </wps:cNvCnPr>
                        <wps:spPr bwMode="auto">
                          <a:xfrm>
                            <a:off x="2710180" y="3012440"/>
                            <a:ext cx="635" cy="85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Rectangle 36"/>
                        <wps:cNvSpPr>
                          <a:spLocks noChangeArrowheads="1"/>
                        </wps:cNvSpPr>
                        <wps:spPr bwMode="auto">
                          <a:xfrm>
                            <a:off x="2643505" y="3098165"/>
                            <a:ext cx="990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1BE" w:rsidRDefault="004811BE" w:rsidP="004811BE">
                              <w:r>
                                <w:rPr>
                                  <w:rFonts w:ascii="Arial" w:hAnsi="Arial" w:cs="Arial"/>
                                  <w:color w:val="000000"/>
                                  <w:sz w:val="14"/>
                                  <w:szCs w:val="14"/>
                                  <w:lang w:val="en-US"/>
                                </w:rPr>
                                <w:t>50</w:t>
                              </w:r>
                            </w:p>
                          </w:txbxContent>
                        </wps:txbx>
                        <wps:bodyPr rot="0" vert="horz" wrap="none" lIns="0" tIns="0" rIns="0" bIns="0" anchor="t" anchorCtr="0" upright="1">
                          <a:spAutoFit/>
                        </wps:bodyPr>
                      </wps:wsp>
                      <wps:wsp>
                        <wps:cNvPr id="343" name="Line 37"/>
                        <wps:cNvCnPr>
                          <a:cxnSpLocks noChangeShapeType="1"/>
                        </wps:cNvCnPr>
                        <wps:spPr bwMode="auto">
                          <a:xfrm>
                            <a:off x="3215005" y="3012440"/>
                            <a:ext cx="635" cy="57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38"/>
                        <wps:cNvCnPr>
                          <a:cxnSpLocks noChangeShapeType="1"/>
                        </wps:cNvCnPr>
                        <wps:spPr bwMode="auto">
                          <a:xfrm>
                            <a:off x="3710305" y="3012440"/>
                            <a:ext cx="635" cy="57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39"/>
                        <wps:cNvCnPr>
                          <a:cxnSpLocks noChangeShapeType="1"/>
                        </wps:cNvCnPr>
                        <wps:spPr bwMode="auto">
                          <a:xfrm>
                            <a:off x="4215130" y="3012440"/>
                            <a:ext cx="635" cy="57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Rectangle 40"/>
                        <wps:cNvSpPr>
                          <a:spLocks noChangeArrowheads="1"/>
                        </wps:cNvSpPr>
                        <wps:spPr bwMode="auto">
                          <a:xfrm>
                            <a:off x="186055" y="2983865"/>
                            <a:ext cx="38100" cy="38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Rectangle 41"/>
                        <wps:cNvSpPr>
                          <a:spLocks noChangeArrowheads="1"/>
                        </wps:cNvSpPr>
                        <wps:spPr bwMode="auto">
                          <a:xfrm>
                            <a:off x="433705" y="2917190"/>
                            <a:ext cx="38100" cy="38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Rectangle 42"/>
                        <wps:cNvSpPr>
                          <a:spLocks noChangeArrowheads="1"/>
                        </wps:cNvSpPr>
                        <wps:spPr bwMode="auto">
                          <a:xfrm>
                            <a:off x="690880" y="2850515"/>
                            <a:ext cx="38100" cy="38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Rectangle 43"/>
                        <wps:cNvSpPr>
                          <a:spLocks noChangeArrowheads="1"/>
                        </wps:cNvSpPr>
                        <wps:spPr bwMode="auto">
                          <a:xfrm>
                            <a:off x="938530" y="2107565"/>
                            <a:ext cx="38100" cy="38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Rectangle 44"/>
                        <wps:cNvSpPr>
                          <a:spLocks noChangeArrowheads="1"/>
                        </wps:cNvSpPr>
                        <wps:spPr bwMode="auto">
                          <a:xfrm>
                            <a:off x="1186180" y="1498600"/>
                            <a:ext cx="38100" cy="38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Rectangle 45"/>
                        <wps:cNvSpPr>
                          <a:spLocks noChangeArrowheads="1"/>
                        </wps:cNvSpPr>
                        <wps:spPr bwMode="auto">
                          <a:xfrm>
                            <a:off x="1233805" y="1365250"/>
                            <a:ext cx="38100" cy="38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Rectangle 46"/>
                        <wps:cNvSpPr>
                          <a:spLocks noChangeArrowheads="1"/>
                        </wps:cNvSpPr>
                        <wps:spPr bwMode="auto">
                          <a:xfrm>
                            <a:off x="1338580" y="1222375"/>
                            <a:ext cx="38100" cy="38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Rectangle 47"/>
                        <wps:cNvSpPr>
                          <a:spLocks noChangeArrowheads="1"/>
                        </wps:cNvSpPr>
                        <wps:spPr bwMode="auto">
                          <a:xfrm>
                            <a:off x="1443355" y="1698625"/>
                            <a:ext cx="38100" cy="38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Rectangle 48"/>
                        <wps:cNvSpPr>
                          <a:spLocks noChangeArrowheads="1"/>
                        </wps:cNvSpPr>
                        <wps:spPr bwMode="auto">
                          <a:xfrm>
                            <a:off x="1586230" y="2374265"/>
                            <a:ext cx="38100" cy="38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Rectangle 49"/>
                        <wps:cNvSpPr>
                          <a:spLocks noChangeArrowheads="1"/>
                        </wps:cNvSpPr>
                        <wps:spPr bwMode="auto">
                          <a:xfrm>
                            <a:off x="1691005" y="2717165"/>
                            <a:ext cx="38100" cy="38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Rectangle 50"/>
                        <wps:cNvSpPr>
                          <a:spLocks noChangeArrowheads="1"/>
                        </wps:cNvSpPr>
                        <wps:spPr bwMode="auto">
                          <a:xfrm>
                            <a:off x="1786255" y="2307590"/>
                            <a:ext cx="38100" cy="38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Rectangle 51"/>
                        <wps:cNvSpPr>
                          <a:spLocks noChangeArrowheads="1"/>
                        </wps:cNvSpPr>
                        <wps:spPr bwMode="auto">
                          <a:xfrm>
                            <a:off x="1938655" y="1565275"/>
                            <a:ext cx="38100" cy="38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Rectangle 52"/>
                        <wps:cNvSpPr>
                          <a:spLocks noChangeArrowheads="1"/>
                        </wps:cNvSpPr>
                        <wps:spPr bwMode="auto">
                          <a:xfrm>
                            <a:off x="2091055" y="889000"/>
                            <a:ext cx="38100" cy="38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Rectangle 53"/>
                        <wps:cNvSpPr>
                          <a:spLocks noChangeArrowheads="1"/>
                        </wps:cNvSpPr>
                        <wps:spPr bwMode="auto">
                          <a:xfrm>
                            <a:off x="2186305" y="955675"/>
                            <a:ext cx="38100" cy="38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Rectangle 54"/>
                        <wps:cNvSpPr>
                          <a:spLocks noChangeArrowheads="1"/>
                        </wps:cNvSpPr>
                        <wps:spPr bwMode="auto">
                          <a:xfrm>
                            <a:off x="2443480" y="2107565"/>
                            <a:ext cx="38100" cy="38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Rectangle 55"/>
                        <wps:cNvSpPr>
                          <a:spLocks noChangeArrowheads="1"/>
                        </wps:cNvSpPr>
                        <wps:spPr bwMode="auto">
                          <a:xfrm>
                            <a:off x="2691130" y="1698625"/>
                            <a:ext cx="38100" cy="38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Rectangle 56"/>
                        <wps:cNvSpPr>
                          <a:spLocks noChangeArrowheads="1"/>
                        </wps:cNvSpPr>
                        <wps:spPr bwMode="auto">
                          <a:xfrm>
                            <a:off x="2938780" y="955675"/>
                            <a:ext cx="38100" cy="38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57"/>
                        <wps:cNvSpPr>
                          <a:spLocks noChangeArrowheads="1"/>
                        </wps:cNvSpPr>
                        <wps:spPr bwMode="auto">
                          <a:xfrm>
                            <a:off x="3043555" y="889000"/>
                            <a:ext cx="38100" cy="38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Rectangle 58"/>
                        <wps:cNvSpPr>
                          <a:spLocks noChangeArrowheads="1"/>
                        </wps:cNvSpPr>
                        <wps:spPr bwMode="auto">
                          <a:xfrm>
                            <a:off x="3195955" y="1155700"/>
                            <a:ext cx="38100" cy="38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Rectangle 59"/>
                        <wps:cNvSpPr>
                          <a:spLocks noChangeArrowheads="1"/>
                        </wps:cNvSpPr>
                        <wps:spPr bwMode="auto">
                          <a:xfrm>
                            <a:off x="3443605" y="1365250"/>
                            <a:ext cx="38100" cy="38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Rectangle 60"/>
                        <wps:cNvSpPr>
                          <a:spLocks noChangeArrowheads="1"/>
                        </wps:cNvSpPr>
                        <wps:spPr bwMode="auto">
                          <a:xfrm>
                            <a:off x="3691255" y="1155700"/>
                            <a:ext cx="38100" cy="38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Rectangle 61"/>
                        <wps:cNvSpPr>
                          <a:spLocks noChangeArrowheads="1"/>
                        </wps:cNvSpPr>
                        <wps:spPr bwMode="auto">
                          <a:xfrm>
                            <a:off x="3938905" y="1022350"/>
                            <a:ext cx="38100" cy="38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Rectangle 62"/>
                        <wps:cNvSpPr>
                          <a:spLocks noChangeArrowheads="1"/>
                        </wps:cNvSpPr>
                        <wps:spPr bwMode="auto">
                          <a:xfrm>
                            <a:off x="4196080" y="955675"/>
                            <a:ext cx="38100" cy="38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Text Box 63"/>
                        <wps:cNvSpPr txBox="1">
                          <a:spLocks noChangeArrowheads="1"/>
                        </wps:cNvSpPr>
                        <wps:spPr bwMode="auto">
                          <a:xfrm>
                            <a:off x="0" y="0"/>
                            <a:ext cx="261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1BE" w:rsidRPr="00EA7C8C" w:rsidRDefault="004811BE" w:rsidP="004811BE">
                              <w:pPr>
                                <w:pStyle w:val="Bemerkung"/>
                                <w:rPr>
                                  <w:sz w:val="18"/>
                                  <w:szCs w:val="18"/>
                                </w:rPr>
                              </w:pPr>
                              <w:r w:rsidRPr="00EA7C8C">
                                <w:rPr>
                                  <w:sz w:val="18"/>
                                  <w:szCs w:val="18"/>
                                </w:rPr>
                                <w:t>I/</w:t>
                              </w:r>
                              <w:proofErr w:type="spellStart"/>
                              <w:r w:rsidRPr="00EA7C8C">
                                <w:rPr>
                                  <w:sz w:val="18"/>
                                  <w:szCs w:val="18"/>
                                </w:rPr>
                                <w:t>nA</w:t>
                              </w:r>
                              <w:proofErr w:type="spellEnd"/>
                            </w:p>
                          </w:txbxContent>
                        </wps:txbx>
                        <wps:bodyPr rot="0" vert="horz" wrap="square" lIns="18000" tIns="0" rIns="18000" bIns="0" anchor="t" anchorCtr="0" upright="1">
                          <a:noAutofit/>
                        </wps:bodyPr>
                      </wps:wsp>
                      <wps:wsp>
                        <wps:cNvPr id="216" name="Text Box 64"/>
                        <wps:cNvSpPr txBox="1">
                          <a:spLocks noChangeArrowheads="1"/>
                        </wps:cNvSpPr>
                        <wps:spPr bwMode="auto">
                          <a:xfrm>
                            <a:off x="4414520" y="3092450"/>
                            <a:ext cx="24447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1BE" w:rsidRPr="0054239E" w:rsidRDefault="004811BE" w:rsidP="004811BE">
                              <w:pPr>
                                <w:pStyle w:val="Bemerkung"/>
                                <w:rPr>
                                  <w:sz w:val="18"/>
                                  <w:szCs w:val="18"/>
                                </w:rPr>
                              </w:pPr>
                              <w:r w:rsidRPr="0054239E">
                                <w:rPr>
                                  <w:sz w:val="18"/>
                                  <w:szCs w:val="18"/>
                                </w:rPr>
                                <w:t>U/V</w:t>
                              </w:r>
                            </w:p>
                          </w:txbxContent>
                        </wps:txbx>
                        <wps:bodyPr rot="0" vert="horz" wrap="square" lIns="18000" tIns="0" rIns="18000" bIns="0" anchor="t" anchorCtr="0" upright="1">
                          <a:noAutofit/>
                        </wps:bodyPr>
                      </wps:wsp>
                      <wps:wsp>
                        <wps:cNvPr id="218" name="Freeform 65"/>
                        <wps:cNvSpPr>
                          <a:spLocks/>
                        </wps:cNvSpPr>
                        <wps:spPr bwMode="auto">
                          <a:xfrm>
                            <a:off x="193675" y="887730"/>
                            <a:ext cx="4025265" cy="2118360"/>
                          </a:xfrm>
                          <a:custGeom>
                            <a:avLst/>
                            <a:gdLst>
                              <a:gd name="T0" fmla="*/ 0 w 6339"/>
                              <a:gd name="T1" fmla="*/ 3336 h 3336"/>
                              <a:gd name="T2" fmla="*/ 425 w 6339"/>
                              <a:gd name="T3" fmla="*/ 3246 h 3336"/>
                              <a:gd name="T4" fmla="*/ 823 w 6339"/>
                              <a:gd name="T5" fmla="*/ 3079 h 3336"/>
                              <a:gd name="T6" fmla="*/ 1016 w 6339"/>
                              <a:gd name="T7" fmla="*/ 2783 h 3336"/>
                              <a:gd name="T8" fmla="*/ 1222 w 6339"/>
                              <a:gd name="T9" fmla="*/ 2115 h 3336"/>
                              <a:gd name="T10" fmla="*/ 1389 w 6339"/>
                              <a:gd name="T11" fmla="*/ 1498 h 3336"/>
                              <a:gd name="T12" fmla="*/ 1582 w 6339"/>
                              <a:gd name="T13" fmla="*/ 881 h 3336"/>
                              <a:gd name="T14" fmla="*/ 1736 w 6339"/>
                              <a:gd name="T15" fmla="*/ 611 h 3336"/>
                              <a:gd name="T16" fmla="*/ 1878 w 6339"/>
                              <a:gd name="T17" fmla="*/ 572 h 3336"/>
                              <a:gd name="T18" fmla="*/ 1942 w 6339"/>
                              <a:gd name="T19" fmla="*/ 675 h 3336"/>
                              <a:gd name="T20" fmla="*/ 2019 w 6339"/>
                              <a:gd name="T21" fmla="*/ 1086 h 3336"/>
                              <a:gd name="T22" fmla="*/ 2109 w 6339"/>
                              <a:gd name="T23" fmla="*/ 1742 h 3336"/>
                              <a:gd name="T24" fmla="*/ 2199 w 6339"/>
                              <a:gd name="T25" fmla="*/ 2346 h 3336"/>
                              <a:gd name="T26" fmla="*/ 2276 w 6339"/>
                              <a:gd name="T27" fmla="*/ 2771 h 3336"/>
                              <a:gd name="T28" fmla="*/ 2379 w 6339"/>
                              <a:gd name="T29" fmla="*/ 2899 h 3336"/>
                              <a:gd name="T30" fmla="*/ 2495 w 6339"/>
                              <a:gd name="T31" fmla="*/ 2771 h 3336"/>
                              <a:gd name="T32" fmla="*/ 2610 w 6339"/>
                              <a:gd name="T33" fmla="*/ 2076 h 3336"/>
                              <a:gd name="T34" fmla="*/ 2739 w 6339"/>
                              <a:gd name="T35" fmla="*/ 1292 h 3336"/>
                              <a:gd name="T36" fmla="*/ 2855 w 6339"/>
                              <a:gd name="T37" fmla="*/ 636 h 3336"/>
                              <a:gd name="T38" fmla="*/ 2932 w 6339"/>
                              <a:gd name="T39" fmla="*/ 263 h 3336"/>
                              <a:gd name="T40" fmla="*/ 3009 w 6339"/>
                              <a:gd name="T41" fmla="*/ 45 h 3336"/>
                              <a:gd name="T42" fmla="*/ 3138 w 6339"/>
                              <a:gd name="T43" fmla="*/ 32 h 3336"/>
                              <a:gd name="T44" fmla="*/ 3228 w 6339"/>
                              <a:gd name="T45" fmla="*/ 238 h 3336"/>
                              <a:gd name="T46" fmla="*/ 3279 w 6339"/>
                              <a:gd name="T47" fmla="*/ 559 h 3336"/>
                              <a:gd name="T48" fmla="*/ 3395 w 6339"/>
                              <a:gd name="T49" fmla="*/ 1343 h 3336"/>
                              <a:gd name="T50" fmla="*/ 3472 w 6339"/>
                              <a:gd name="T51" fmla="*/ 1793 h 3336"/>
                              <a:gd name="T52" fmla="*/ 3575 w 6339"/>
                              <a:gd name="T53" fmla="*/ 1973 h 3336"/>
                              <a:gd name="T54" fmla="*/ 3729 w 6339"/>
                              <a:gd name="T55" fmla="*/ 1935 h 3336"/>
                              <a:gd name="T56" fmla="*/ 3845 w 6339"/>
                              <a:gd name="T57" fmla="*/ 1639 h 3336"/>
                              <a:gd name="T58" fmla="*/ 4063 w 6339"/>
                              <a:gd name="T59" fmla="*/ 958 h 3336"/>
                              <a:gd name="T60" fmla="*/ 4243 w 6339"/>
                              <a:gd name="T61" fmla="*/ 392 h 3336"/>
                              <a:gd name="T62" fmla="*/ 4385 w 6339"/>
                              <a:gd name="T63" fmla="*/ 69 h 3336"/>
                              <a:gd name="T64" fmla="*/ 4513 w 6339"/>
                              <a:gd name="T65" fmla="*/ 30 h 3336"/>
                              <a:gd name="T66" fmla="*/ 4616 w 6339"/>
                              <a:gd name="T67" fmla="*/ 135 h 3336"/>
                              <a:gd name="T68" fmla="*/ 4758 w 6339"/>
                              <a:gd name="T69" fmla="*/ 431 h 3336"/>
                              <a:gd name="T70" fmla="*/ 4873 w 6339"/>
                              <a:gd name="T71" fmla="*/ 636 h 3336"/>
                              <a:gd name="T72" fmla="*/ 5002 w 6339"/>
                              <a:gd name="T73" fmla="*/ 778 h 3336"/>
                              <a:gd name="T74" fmla="*/ 5156 w 6339"/>
                              <a:gd name="T75" fmla="*/ 791 h 3336"/>
                              <a:gd name="T76" fmla="*/ 5323 w 6339"/>
                              <a:gd name="T77" fmla="*/ 688 h 3336"/>
                              <a:gd name="T78" fmla="*/ 5555 w 6339"/>
                              <a:gd name="T79" fmla="*/ 467 h 3336"/>
                              <a:gd name="T80" fmla="*/ 5825 w 6339"/>
                              <a:gd name="T81" fmla="*/ 274 h 3336"/>
                              <a:gd name="T82" fmla="*/ 6069 w 6339"/>
                              <a:gd name="T83" fmla="*/ 171 h 3336"/>
                              <a:gd name="T84" fmla="*/ 6339 w 6339"/>
                              <a:gd name="T85" fmla="*/ 135 h 3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339" h="3336">
                                <a:moveTo>
                                  <a:pt x="0" y="3336"/>
                                </a:moveTo>
                                <a:cubicBezTo>
                                  <a:pt x="71" y="3321"/>
                                  <a:pt x="288" y="3289"/>
                                  <a:pt x="425" y="3246"/>
                                </a:cubicBezTo>
                                <a:cubicBezTo>
                                  <a:pt x="562" y="3203"/>
                                  <a:pt x="725" y="3156"/>
                                  <a:pt x="823" y="3079"/>
                                </a:cubicBezTo>
                                <a:cubicBezTo>
                                  <a:pt x="921" y="3002"/>
                                  <a:pt x="949" y="2944"/>
                                  <a:pt x="1016" y="2783"/>
                                </a:cubicBezTo>
                                <a:cubicBezTo>
                                  <a:pt x="1083" y="2622"/>
                                  <a:pt x="1160" y="2329"/>
                                  <a:pt x="1222" y="2115"/>
                                </a:cubicBezTo>
                                <a:cubicBezTo>
                                  <a:pt x="1284" y="1901"/>
                                  <a:pt x="1329" y="1704"/>
                                  <a:pt x="1389" y="1498"/>
                                </a:cubicBezTo>
                                <a:cubicBezTo>
                                  <a:pt x="1449" y="1292"/>
                                  <a:pt x="1524" y="1029"/>
                                  <a:pt x="1582" y="881"/>
                                </a:cubicBezTo>
                                <a:cubicBezTo>
                                  <a:pt x="1640" y="733"/>
                                  <a:pt x="1687" y="662"/>
                                  <a:pt x="1736" y="611"/>
                                </a:cubicBezTo>
                                <a:cubicBezTo>
                                  <a:pt x="1785" y="560"/>
                                  <a:pt x="1844" y="561"/>
                                  <a:pt x="1878" y="572"/>
                                </a:cubicBezTo>
                                <a:cubicBezTo>
                                  <a:pt x="1912" y="583"/>
                                  <a:pt x="1919" y="589"/>
                                  <a:pt x="1942" y="675"/>
                                </a:cubicBezTo>
                                <a:cubicBezTo>
                                  <a:pt x="1965" y="761"/>
                                  <a:pt x="1991" y="908"/>
                                  <a:pt x="2019" y="1086"/>
                                </a:cubicBezTo>
                                <a:cubicBezTo>
                                  <a:pt x="2047" y="1264"/>
                                  <a:pt x="2079" y="1532"/>
                                  <a:pt x="2109" y="1742"/>
                                </a:cubicBezTo>
                                <a:cubicBezTo>
                                  <a:pt x="2139" y="1952"/>
                                  <a:pt x="2171" y="2175"/>
                                  <a:pt x="2199" y="2346"/>
                                </a:cubicBezTo>
                                <a:cubicBezTo>
                                  <a:pt x="2227" y="2517"/>
                                  <a:pt x="2246" y="2679"/>
                                  <a:pt x="2276" y="2771"/>
                                </a:cubicBezTo>
                                <a:cubicBezTo>
                                  <a:pt x="2306" y="2863"/>
                                  <a:pt x="2343" y="2899"/>
                                  <a:pt x="2379" y="2899"/>
                                </a:cubicBezTo>
                                <a:cubicBezTo>
                                  <a:pt x="2415" y="2899"/>
                                  <a:pt x="2457" y="2908"/>
                                  <a:pt x="2495" y="2771"/>
                                </a:cubicBezTo>
                                <a:cubicBezTo>
                                  <a:pt x="2533" y="2634"/>
                                  <a:pt x="2569" y="2322"/>
                                  <a:pt x="2610" y="2076"/>
                                </a:cubicBezTo>
                                <a:cubicBezTo>
                                  <a:pt x="2651" y="1830"/>
                                  <a:pt x="2698" y="1532"/>
                                  <a:pt x="2739" y="1292"/>
                                </a:cubicBezTo>
                                <a:cubicBezTo>
                                  <a:pt x="2780" y="1052"/>
                                  <a:pt x="2823" y="807"/>
                                  <a:pt x="2855" y="636"/>
                                </a:cubicBezTo>
                                <a:cubicBezTo>
                                  <a:pt x="2887" y="465"/>
                                  <a:pt x="2906" y="361"/>
                                  <a:pt x="2932" y="263"/>
                                </a:cubicBezTo>
                                <a:cubicBezTo>
                                  <a:pt x="2958" y="165"/>
                                  <a:pt x="2975" y="84"/>
                                  <a:pt x="3009" y="45"/>
                                </a:cubicBezTo>
                                <a:cubicBezTo>
                                  <a:pt x="3043" y="6"/>
                                  <a:pt x="3102" y="0"/>
                                  <a:pt x="3138" y="32"/>
                                </a:cubicBezTo>
                                <a:cubicBezTo>
                                  <a:pt x="3174" y="64"/>
                                  <a:pt x="3205" y="150"/>
                                  <a:pt x="3228" y="238"/>
                                </a:cubicBezTo>
                                <a:cubicBezTo>
                                  <a:pt x="3251" y="326"/>
                                  <a:pt x="3251" y="375"/>
                                  <a:pt x="3279" y="559"/>
                                </a:cubicBezTo>
                                <a:cubicBezTo>
                                  <a:pt x="3307" y="743"/>
                                  <a:pt x="3363" y="1137"/>
                                  <a:pt x="3395" y="1343"/>
                                </a:cubicBezTo>
                                <a:cubicBezTo>
                                  <a:pt x="3427" y="1549"/>
                                  <a:pt x="3442" y="1688"/>
                                  <a:pt x="3472" y="1793"/>
                                </a:cubicBezTo>
                                <a:cubicBezTo>
                                  <a:pt x="3502" y="1898"/>
                                  <a:pt x="3532" y="1949"/>
                                  <a:pt x="3575" y="1973"/>
                                </a:cubicBezTo>
                                <a:cubicBezTo>
                                  <a:pt x="3618" y="1997"/>
                                  <a:pt x="3684" y="1991"/>
                                  <a:pt x="3729" y="1935"/>
                                </a:cubicBezTo>
                                <a:cubicBezTo>
                                  <a:pt x="3774" y="1879"/>
                                  <a:pt x="3789" y="1802"/>
                                  <a:pt x="3845" y="1639"/>
                                </a:cubicBezTo>
                                <a:cubicBezTo>
                                  <a:pt x="3901" y="1476"/>
                                  <a:pt x="3997" y="1166"/>
                                  <a:pt x="4063" y="958"/>
                                </a:cubicBezTo>
                                <a:cubicBezTo>
                                  <a:pt x="4129" y="750"/>
                                  <a:pt x="4189" y="540"/>
                                  <a:pt x="4243" y="392"/>
                                </a:cubicBezTo>
                                <a:cubicBezTo>
                                  <a:pt x="4297" y="244"/>
                                  <a:pt x="4340" y="129"/>
                                  <a:pt x="4385" y="69"/>
                                </a:cubicBezTo>
                                <a:cubicBezTo>
                                  <a:pt x="4430" y="9"/>
                                  <a:pt x="4475" y="19"/>
                                  <a:pt x="4513" y="30"/>
                                </a:cubicBezTo>
                                <a:cubicBezTo>
                                  <a:pt x="4551" y="41"/>
                                  <a:pt x="4575" y="68"/>
                                  <a:pt x="4616" y="135"/>
                                </a:cubicBezTo>
                                <a:cubicBezTo>
                                  <a:pt x="4657" y="202"/>
                                  <a:pt x="4715" y="348"/>
                                  <a:pt x="4758" y="431"/>
                                </a:cubicBezTo>
                                <a:cubicBezTo>
                                  <a:pt x="4801" y="514"/>
                                  <a:pt x="4832" y="578"/>
                                  <a:pt x="4873" y="636"/>
                                </a:cubicBezTo>
                                <a:cubicBezTo>
                                  <a:pt x="4914" y="694"/>
                                  <a:pt x="4955" y="752"/>
                                  <a:pt x="5002" y="778"/>
                                </a:cubicBezTo>
                                <a:cubicBezTo>
                                  <a:pt x="5049" y="804"/>
                                  <a:pt x="5103" y="806"/>
                                  <a:pt x="5156" y="791"/>
                                </a:cubicBezTo>
                                <a:cubicBezTo>
                                  <a:pt x="5209" y="776"/>
                                  <a:pt x="5257" y="742"/>
                                  <a:pt x="5323" y="688"/>
                                </a:cubicBezTo>
                                <a:cubicBezTo>
                                  <a:pt x="5389" y="634"/>
                                  <a:pt x="5471" y="536"/>
                                  <a:pt x="5555" y="467"/>
                                </a:cubicBezTo>
                                <a:cubicBezTo>
                                  <a:pt x="5639" y="398"/>
                                  <a:pt x="5739" y="323"/>
                                  <a:pt x="5825" y="274"/>
                                </a:cubicBezTo>
                                <a:cubicBezTo>
                                  <a:pt x="5911" y="225"/>
                                  <a:pt x="5983" y="194"/>
                                  <a:pt x="6069" y="171"/>
                                </a:cubicBezTo>
                                <a:cubicBezTo>
                                  <a:pt x="6155" y="148"/>
                                  <a:pt x="6283" y="142"/>
                                  <a:pt x="6339" y="13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id="Zeichenbereich 219" o:spid="_x0000_s1114" editas="canvas" style="width:366.85pt;height:260.65pt;mso-position-horizontal-relative:char;mso-position-vertical-relative:line" coordsize="46589,3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">
                <v:shape id="_x0000_s1115" type="#_x0000_t75" style="position:absolute;width:46589;height:33102;visibility:visible;mso-wrap-style:square">
                  <v:fill o:detectmouseclick="t"/>
                  <v:path o:connecttype="none"/>
                </v:shape>
                <v:line id="Line 4" o:spid="_x0000_s1116" style="position:absolute;visibility:visible;mso-wrap-style:square" from="1955,1549" to="1962,30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">
                  <v:stroke startarrow="block" startarrowwidth="narrow"/>
                </v:line>
                <v:line id="Line 5" o:spid="_x0000_s1117" style="position:absolute;flip:x;visibility:visible;mso-wrap-style:square" from="1098,30029" to="1955,30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"/>
                <v:line id="Line 6" o:spid="_x0000_s1118" style="position:absolute;flip:x;visibility:visible;mso-wrap-style:square" from="1670,28695" to="1955,2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"/>
                <v:line id="Line 7" o:spid="_x0000_s1119" style="position:absolute;flip:x;visibility:visible;mso-wrap-style:square" from="1670,27362" to="1955,27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y3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XT+Qx+z6QjINc/AAAA//8DAFBLAQItABQABgAIAAAAIQDb4fbL7gAAAIUBAAATAAAAAAAA&#10;AAAAAAAAAAAAAABbQ29udGVudF9UeXBlc10ueG1sUEsBAi0AFAAGAAgAAAAhAFr0LFu/AAAAFQEA&#10;AAsAAAAAAAAAAAAAAAAAHwEAAF9yZWxzLy5yZWxzUEsBAi0AFAAGAAgAAAAhAJoQbLfHAAAA3AAA&#10;AA8AAAAAAAAAAAAAAAAABwIAAGRycy9kb3ducmV2LnhtbFBLBQYAAAAAAwADALcAAAD7AgAAAAA=&#10;"/>
                <v:line id="Line 8" o:spid="_x0000_s1120" style="position:absolute;flip:x;visibility:visible;mso-wrap-style:square" from="1670,25933" to="1955,2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"/>
                <v:line id="Line 9" o:spid="_x0000_s1121" style="position:absolute;flip:x;visibility:visible;mso-wrap-style:square" from="1670,24599" to="1955,24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"/>
                <v:line id="Line 10" o:spid="_x0000_s1122" style="position:absolute;flip:x;visibility:visible;mso-wrap-style:square" from="1384,23266" to="1955,2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"/>
                <v:line id="Line 11" o:spid="_x0000_s1123" style="position:absolute;flip:x;visibility:visible;mso-wrap-style:square" from="1670,21932" to="1955,2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"/>
                <v:line id="Line 12" o:spid="_x0000_s1124" style="position:absolute;flip:x;visibility:visible;mso-wrap-style:square" from="1670,20605" to="1955,2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"/>
                <v:line id="Line 13" o:spid="_x0000_s1125" style="position:absolute;flip:x;visibility:visible;mso-wrap-style:square" from="1670,19177" to="1955,19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"/>
                <v:line id="Line 14" o:spid="_x0000_s1126" style="position:absolute;flip:x;visibility:visible;mso-wrap-style:square" from="1670,17843" to="1955,17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"/>
                <v:line id="Line 15" o:spid="_x0000_s1127" style="position:absolute;flip:x;visibility:visible;mso-wrap-style:square" from="1098,16510" to="1955,1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"/>
                <v:rect id="Rectangle 16" o:spid="_x0000_s1128" style="position:absolute;left:50;top:16129;width:496;height:2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aDwQAAANwAAAAPAAAAZHJzL2Rvd25yZXYueG1sRI/disIw&#10;FITvBd8hHGHvNLXC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BH0toPBAAAA3AAAAA8AAAAA&#10;AAAAAAAAAAAABwIAAGRycy9kb3ducmV2LnhtbFBLBQYAAAAAAwADALcAAAD1AgAAAAA=&#10;" filled="f" stroked="f">
                  <v:textbox style="mso-fit-shape-to-text:t" inset="0,0,0,0">
                    <w:txbxContent>
                      <w:p w:rsidR="004811BE" w:rsidRDefault="004811BE" w:rsidP="004811BE">
                        <w:r>
                          <w:rPr>
                            <w:rFonts w:ascii="Arial" w:hAnsi="Arial" w:cs="Arial"/>
                            <w:color w:val="000000"/>
                            <w:sz w:val="14"/>
                            <w:szCs w:val="14"/>
                            <w:lang w:val="en-US"/>
                          </w:rPr>
                          <w:t>1</w:t>
                        </w:r>
                      </w:p>
                    </w:txbxContent>
                  </v:textbox>
                </v:rect>
                <v:line id="Line 17" o:spid="_x0000_s1129" style="position:absolute;flip:x;visibility:visible;mso-wrap-style:square" from="1670,15176" to="1955,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1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8GsPvmXQE5PwOAAD//wMAUEsBAi0AFAAGAAgAAAAhANvh9svuAAAAhQEAABMAAAAAAAAA&#10;AAAAAAAAAAAAAFtDb250ZW50X1R5cGVzXS54bWxQSwECLQAUAAYACAAAACEAWvQsW78AAAAVAQAA&#10;CwAAAAAAAAAAAAAAAAAfAQAAX3JlbHMvLnJlbHNQSwECLQAUAAYACAAAACEAWX4tV8YAAADcAAAA&#10;DwAAAAAAAAAAAAAAAAAHAgAAZHJzL2Rvd25yZXYueG1sUEsFBgAAAAADAAMAtwAAAPoCAAAAAA==&#10;"/>
                <v:line id="Line 18" o:spid="_x0000_s1130" style="position:absolute;flip:x;visibility:visible;mso-wrap-style:square" from="1670,13843" to="1955,1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7Uj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vAymcLtTDoCcvkHAAD//wMAUEsBAi0AFAAGAAgAAAAhANvh9svuAAAAhQEAABMAAAAAAAAA&#10;AAAAAAAAAAAAAFtDb250ZW50X1R5cGVzXS54bWxQSwECLQAUAAYACAAAACEAWvQsW78AAAAVAQAA&#10;CwAAAAAAAAAAAAAAAAAfAQAAX3JlbHMvLnJlbHNQSwECLQAUAAYACAAAACEA1pe1I8YAAADcAAAA&#10;DwAAAAAAAAAAAAAAAAAHAgAAZHJzL2Rvd25yZXYueG1sUEsFBgAAAAADAAMAtwAAAPoCAAAAAA==&#10;"/>
                <v:line id="Line 19" o:spid="_x0000_s1131" style="position:absolute;flip:x;visibility:visible;mso-wrap-style:square" from="1670,12414" to="1955,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"/>
                <v:line id="Line 20" o:spid="_x0000_s1132" style="position:absolute;flip:x;visibility:visible;mso-wrap-style:square" from="1670,11080" to="1955,1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7P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8msLtTDoCcvkHAAD//wMAUEsBAi0AFAAGAAgAAAAhANvh9svuAAAAhQEAABMAAAAAAAAA&#10;AAAAAAAAAAAAAFtDb250ZW50X1R5cGVzXS54bWxQSwECLQAUAAYACAAAACEAWvQsW78AAAAVAQAA&#10;CwAAAAAAAAAAAAAAAAAfAQAAX3JlbHMvLnJlbHNQSwECLQAUAAYACAAAACEASQmOz8YAAADcAAAA&#10;DwAAAAAAAAAAAAAAAAAHAgAAZHJzL2Rvd25yZXYueG1sUEsFBgAAAAADAAMAtwAAAPoCAAAAAA==&#10;"/>
                <v:line id="Line 21" o:spid="_x0000_s1133" style="position:absolute;flip:x;visibility:visible;mso-wrap-style:square" from="1384,9747" to="1955,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"/>
                <v:line id="Line 22" o:spid="_x0000_s1134" style="position:absolute;flip:x;visibility:visible;mso-wrap-style:square" from="1670,8413" to="1955,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"/>
                <v:line id="Line 23" o:spid="_x0000_s1135" style="position:absolute;flip:x;visibility:visible;mso-wrap-style:square" from="1670,7080" to="1955,7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"/>
                <v:line id="Line 24" o:spid="_x0000_s1136" style="position:absolute;flip:x;visibility:visible;mso-wrap-style:square" from="1670,5651" to="1955,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"/>
                <v:line id="Line 25" o:spid="_x0000_s1137" style="position:absolute;flip:x;visibility:visible;mso-wrap-style:square" from="1670,4318" to="1955,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Bm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GcPfmXQE5OIGAAD//wMAUEsBAi0AFAAGAAgAAAAhANvh9svuAAAAhQEAABMAAAAAAAAA&#10;AAAAAAAAAAAAAFtDb250ZW50X1R5cGVzXS54bWxQSwECLQAUAAYACAAAACEAWvQsW78AAAAVAQAA&#10;CwAAAAAAAAAAAAAAAAAfAQAAX3JlbHMvLnJlbHNQSwECLQAUAAYACAAAACEAQzmAZsYAAADcAAAA&#10;DwAAAAAAAAAAAAAAAAAHAgAAZHJzL2Rvd25yZXYueG1sUEsFBgAAAAADAAMAtwAAAPoCAAAAAA==&#10;"/>
                <v:line id="Line 26" o:spid="_x0000_s1138" style="position:absolute;flip:x;visibility:visible;mso-wrap-style:square" from="1098,2984" to="1955,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x4R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8HsHvmXQE5PwOAAD//wMAUEsBAi0AFAAGAAgAAAAhANvh9svuAAAAhQEAABMAAAAAAAAA&#10;AAAAAAAAAAAAAFtDb250ZW50X1R5cGVzXS54bWxQSwECLQAUAAYACAAAACEAWvQsW78AAAAVAQAA&#10;CwAAAAAAAAAAAAAAAAAfAQAAX3JlbHMvLnJlbHNQSwECLQAUAAYACAAAACEAs+seEcYAAADcAAAA&#10;DwAAAAAAAAAAAAAAAAAHAgAAZHJzL2Rvd25yZXYueG1sUEsFBgAAAAADAAMAtwAAAPoCAAAAAA==&#10;"/>
                <v:rect id="Rectangle 27" o:spid="_x0000_s1139" style="position:absolute;left:50;top:2603;width:496;height:2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XFwQAAANwAAAAPAAAAZHJzL2Rvd25yZXYueG1sRI/disIw&#10;FITvhX2HcIS901QL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PthhcXBAAAA3AAAAA8AAAAA&#10;AAAAAAAAAAAABwIAAGRycy9kb3ducmV2LnhtbFBLBQYAAAAAAwADALcAAAD1AgAAAAA=&#10;" filled="f" stroked="f">
                  <v:textbox style="mso-fit-shape-to-text:t" inset="0,0,0,0">
                    <w:txbxContent>
                      <w:p w:rsidR="004811BE" w:rsidRDefault="004811BE" w:rsidP="004811BE">
                        <w:r>
                          <w:rPr>
                            <w:rFonts w:ascii="Arial" w:hAnsi="Arial" w:cs="Arial"/>
                            <w:color w:val="000000"/>
                            <w:sz w:val="14"/>
                            <w:szCs w:val="14"/>
                            <w:lang w:val="en-US"/>
                          </w:rPr>
                          <w:t>2</w:t>
                        </w:r>
                      </w:p>
                    </w:txbxContent>
                  </v:textbox>
                </v:rect>
                <v:line id="Line 28" o:spid="_x0000_s1140" style="position:absolute;visibility:visible;mso-wrap-style:square" from="2051,30124" to="46374,3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">
                  <v:stroke endarrow="block" endarrowwidth="narrow"/>
                </v:line>
                <v:line id="Line 29" o:spid="_x0000_s1141" style="position:absolute;visibility:visible;mso-wrap-style:square" from="2051,30124" to="2057,30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caxwAAANwAAAAPAAAAZHJzL2Rvd25yZXYueG1sRI9Ba8JA&#10;FITvgv9heUJvurGhoa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OUmBxrHAAAA3AAA&#10;AA8AAAAAAAAAAAAAAAAABwIAAGRycy9kb3ducmV2LnhtbFBLBQYAAAAAAwADALcAAAD7AgAAAAA=&#10;"/>
                <v:rect id="Rectangle 30" o:spid="_x0000_s1142" style="position:absolute;left:273;top:30981;width:495;height:2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ZdwQAAANwAAAAPAAAAZHJzL2Rvd25yZXYueG1sRI/NigIx&#10;EITvC75DaMHbmlFB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OsWJl3BAAAA3AAAAA8AAAAA&#10;AAAAAAAAAAAABwIAAGRycy9kb3ducmV2LnhtbFBLBQYAAAAAAwADALcAAAD1AgAAAAA=&#10;" filled="f" stroked="f">
                  <v:textbox style="mso-fit-shape-to-text:t" inset="0,0,0,0">
                    <w:txbxContent>
                      <w:p w:rsidR="004811BE" w:rsidRDefault="004811BE" w:rsidP="004811BE">
                        <w:r>
                          <w:rPr>
                            <w:rFonts w:ascii="Arial" w:hAnsi="Arial" w:cs="Arial"/>
                            <w:color w:val="000000"/>
                            <w:sz w:val="14"/>
                            <w:szCs w:val="14"/>
                            <w:lang w:val="en-US"/>
                          </w:rPr>
                          <w:t>0</w:t>
                        </w:r>
                      </w:p>
                    </w:txbxContent>
                  </v:textbox>
                </v:rect>
                <v:line id="Line 31" o:spid="_x0000_s1143" style="position:absolute;visibility:visible;mso-wrap-style:square" from="7099,30124" to="7105,30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z2xwAAANwAAAAPAAAAZHJzL2Rvd25yZXYueG1sRI9Ba8JA&#10;FITvgv9heUJvurGBtK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Hq4PPbHAAAA3AAA&#10;AA8AAAAAAAAAAAAAAAAABwIAAGRycy9kb3ducmV2LnhtbFBLBQYAAAAAAwADALcAAAD7AgAAAAA=&#10;"/>
                <v:line id="Line 32" o:spid="_x0000_s1144" style="position:absolute;visibility:visible;mso-wrap-style:square" from="12052,30124" to="12058,30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"/>
                <v:line id="Line 33" o:spid="_x0000_s1145" style="position:absolute;visibility:visible;mso-wrap-style:square" from="17100,30124" to="17106,30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"/>
                <v:line id="Line 34" o:spid="_x0000_s1146" style="position:absolute;visibility:visible;mso-wrap-style:square" from="22053,30124" to="22059,30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"/>
                <v:line id="Line 35" o:spid="_x0000_s1147" style="position:absolute;visibility:visible;mso-wrap-style:square" from="27101,30124" to="27108,30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3JkxgAAANwAAAAPAAAAZHJzL2Rvd25yZXYueG1sRI9Ba8JA&#10;FITvgv9heYI33VhL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whtyZMYAAADcAAAA&#10;DwAAAAAAAAAAAAAAAAAHAgAAZHJzL2Rvd25yZXYueG1sUEsFBgAAAAADAAMAtwAAAPoCAAAAAA==&#10;"/>
                <v:rect id="Rectangle 36" o:spid="_x0000_s1148" style="position:absolute;left:26435;top:30981;width:990;height:2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MjwgAAANwAAAAPAAAAZHJzL2Rvd25yZXYueG1sRI/dagIx&#10;FITvBd8hHME7zbqW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DMK1MjwgAAANwAAAAPAAAA&#10;AAAAAAAAAAAAAAcCAABkcnMvZG93bnJldi54bWxQSwUGAAAAAAMAAwC3AAAA9gIAAAAA&#10;" filled="f" stroked="f">
                  <v:textbox style="mso-fit-shape-to-text:t" inset="0,0,0,0">
                    <w:txbxContent>
                      <w:p w:rsidR="004811BE" w:rsidRDefault="004811BE" w:rsidP="004811BE">
                        <w:r>
                          <w:rPr>
                            <w:rFonts w:ascii="Arial" w:hAnsi="Arial" w:cs="Arial"/>
                            <w:color w:val="000000"/>
                            <w:sz w:val="14"/>
                            <w:szCs w:val="14"/>
                            <w:lang w:val="en-US"/>
                          </w:rPr>
                          <w:t>50</w:t>
                        </w:r>
                      </w:p>
                    </w:txbxContent>
                  </v:textbox>
                </v:rect>
                <v:line id="Line 37" o:spid="_x0000_s1149" style="position:absolute;visibility:visible;mso-wrap-style:square" from="32150,30124" to="32156,30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mIxwAAANwAAAAPAAAAZHJzL2Rvd25yZXYueG1sRI9Ba8JA&#10;FITvgv9heUJvurEpoa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F2FSYjHAAAA3AAA&#10;AA8AAAAAAAAAAAAAAAAABwIAAGRycy9kb3ducmV2LnhtbFBLBQYAAAAAAwADALcAAAD7AgAAAAA=&#10;"/>
                <v:line id="Line 38" o:spid="_x0000_s1150" style="position:absolute;visibility:visible;mso-wrap-style:square" from="37103,30124" to="37109,30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"/>
                <v:line id="Line 39" o:spid="_x0000_s1151" style="position:absolute;visibility:visible;mso-wrap-style:square" from="42151,30124" to="42157,30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"/>
                <v:rect id="Rectangle 40" o:spid="_x0000_s1152" style="position:absolute;left:1860;top:29838;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" filled="f"/>
                <v:rect id="Rectangle 41" o:spid="_x0000_s1153" style="position:absolute;left:4337;top:29171;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" filled="f"/>
                <v:rect id="Rectangle 42" o:spid="_x0000_s1154" style="position:absolute;left:6908;top:28505;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" filled="f"/>
                <v:rect id="Rectangle 43" o:spid="_x0000_s1155" style="position:absolute;left:9385;top:21075;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" filled="f"/>
                <v:rect id="Rectangle 44" o:spid="_x0000_s1156" style="position:absolute;left:11861;top:14986;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" filled="f"/>
                <v:rect id="Rectangle 45" o:spid="_x0000_s1157" style="position:absolute;left:12338;top:13652;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" filled="f"/>
                <v:rect id="Rectangle 46" o:spid="_x0000_s1158" style="position:absolute;left:13385;top:12223;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" filled="f"/>
                <v:rect id="Rectangle 47" o:spid="_x0000_s1159" style="position:absolute;left:14433;top:16986;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" filled="f"/>
                <v:rect id="Rectangle 48" o:spid="_x0000_s1160" style="position:absolute;left:15862;top:23742;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" filled="f"/>
                <v:rect id="Rectangle 49" o:spid="_x0000_s1161" style="position:absolute;left:16910;top:27171;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" filled="f"/>
                <v:rect id="Rectangle 50" o:spid="_x0000_s1162" style="position:absolute;left:17862;top:23075;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" filled="f"/>
                <v:rect id="Rectangle 51" o:spid="_x0000_s1163" style="position:absolute;left:19386;top:15652;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" filled="f"/>
                <v:rect id="Rectangle 52" o:spid="_x0000_s1164" style="position:absolute;left:20910;top:8890;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" filled="f"/>
                <v:rect id="Rectangle 53" o:spid="_x0000_s1165" style="position:absolute;left:21863;top:9556;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" filled="f"/>
                <v:rect id="Rectangle 54" o:spid="_x0000_s1166" style="position:absolute;left:24434;top:21075;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" filled="f"/>
                <v:rect id="Rectangle 55" o:spid="_x0000_s1167" style="position:absolute;left:26911;top:16986;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" filled="f"/>
                <v:rect id="Rectangle 56" o:spid="_x0000_s1168" style="position:absolute;left:29387;top:9556;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" filled="f"/>
                <v:rect id="Rectangle 57" o:spid="_x0000_s1169" style="position:absolute;left:30435;top:8890;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" filled="f"/>
                <v:rect id="Rectangle 58" o:spid="_x0000_s1170" style="position:absolute;left:31959;top:11557;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" filled="f"/>
                <v:rect id="Rectangle 59" o:spid="_x0000_s1171" style="position:absolute;left:34436;top:13652;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" filled="f"/>
                <v:rect id="Rectangle 60" o:spid="_x0000_s1172" style="position:absolute;left:36912;top:11557;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" filled="f"/>
                <v:rect id="Rectangle 61" o:spid="_x0000_s1173" style="position:absolute;left:39389;top:10223;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" filled="f"/>
                <v:rect id="Rectangle 62" o:spid="_x0000_s1174" style="position:absolute;left:41960;top:9556;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" filled="f"/>
                <v:shape id="Text Box 63" o:spid="_x0000_s1175" type="#_x0000_t202" style="position:absolute;width:26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" filled="f" stroked="f">
                  <v:textbox inset=".5mm,0,.5mm,0">
                    <w:txbxContent>
                      <w:p w:rsidR="004811BE" w:rsidRPr="00EA7C8C" w:rsidRDefault="004811BE" w:rsidP="004811BE">
                        <w:pPr>
                          <w:pStyle w:val="Bemerkung"/>
                          <w:rPr>
                            <w:sz w:val="18"/>
                            <w:szCs w:val="18"/>
                          </w:rPr>
                        </w:pPr>
                        <w:r w:rsidRPr="00EA7C8C">
                          <w:rPr>
                            <w:sz w:val="18"/>
                            <w:szCs w:val="18"/>
                          </w:rPr>
                          <w:t>I/nA</w:t>
                        </w:r>
                      </w:p>
                    </w:txbxContent>
                  </v:textbox>
                </v:shape>
                <v:shape id="Text Box 64" o:spid="_x0000_s1176" type="#_x0000_t202" style="position:absolute;left:44145;top:30924;width:244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" filled="f" stroked="f">
                  <v:textbox inset=".5mm,0,.5mm,0">
                    <w:txbxContent>
                      <w:p w:rsidR="004811BE" w:rsidRPr="0054239E" w:rsidRDefault="004811BE" w:rsidP="004811BE">
                        <w:pPr>
                          <w:pStyle w:val="Bemerkung"/>
                          <w:rPr>
                            <w:sz w:val="18"/>
                            <w:szCs w:val="18"/>
                          </w:rPr>
                        </w:pPr>
                        <w:r w:rsidRPr="0054239E">
                          <w:rPr>
                            <w:sz w:val="18"/>
                            <w:szCs w:val="18"/>
                          </w:rPr>
                          <w:t>U/V</w:t>
                        </w:r>
                      </w:p>
                    </w:txbxContent>
                  </v:textbox>
                </v:shape>
                <v:shape id="Freeform 65" o:spid="_x0000_s1177" style="position:absolute;left:1936;top:8877;width:40253;height:21183;visibility:visible;mso-wrap-style:square;v-text-anchor:top" coordsize="6339,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" path="m,3336v71,-15,288,-47,425,-90c562,3203,725,3156,823,3079v98,-77,126,-135,193,-296c1083,2622,1160,2329,1222,2115v62,-214,107,-411,167,-617c1449,1292,1524,1029,1582,881v58,-148,105,-219,154,-270c1785,560,1844,561,1878,572v34,11,41,17,64,103c1965,761,1991,908,2019,1086v28,178,60,446,90,656c2139,1952,2171,2175,2199,2346v28,171,47,333,77,425c2306,2863,2343,2899,2379,2899v36,,78,9,116,-128c2533,2634,2569,2322,2610,2076v41,-246,88,-544,129,-784c2780,1052,2823,807,2855,636v32,-171,51,-275,77,-373c2958,165,2975,84,3009,45,3043,6,3102,,3138,32v36,32,67,118,90,206c3251,326,3251,375,3279,559v28,184,84,578,116,784c3427,1549,3442,1688,3472,1793v30,105,60,156,103,180c3618,1997,3684,1991,3729,1935v45,-56,60,-133,116,-296c3901,1476,3997,1166,4063,958v66,-208,126,-418,180,-566c4297,244,4340,129,4385,69v45,-60,90,-50,128,-39c4551,41,4575,68,4616,135v41,67,99,213,142,296c4801,514,4832,578,4873,636v41,58,82,116,129,142c5049,804,5103,806,5156,791v53,-15,101,-49,167,-103c5389,634,5471,536,5555,467v84,-69,184,-144,270,-193c5911,225,5983,194,6069,171v86,-23,214,-29,270,-36e" filled="f" strokecolor="red">
                  <v:path arrowok="t" o:connecttype="custom" o:connectlocs="0,2118360;269875,2061210;522605,1955165;645160,1767205;775970,1343025;882015,951230;1004570,559435;1102360,387985;1192530,363220;1233170,428625;1282065,689610;1339215,1106170;1396365,1489710;1445260,1759585;1510665,1840865;1584325,1759585;1657350,1318260;1739265,820420;1812925,403860;1861820,167005;1910715,28575;1992630,20320;2049780,151130;2082165,354965;2155825,852805;2204720,1138555;2270125,1252855;2367915,1228725;2441575,1040765;2580005,608330;2694305,248920;2784475,43815;2865755,19050;2931160,85725;3021330,273685;3094355,403860;3176270,494030;3274060,502285;3380105,436880;3527425,296545;3698875,173990;3853815,108585;4025265,85725" o:connectangles="0,0,0,0,0,0,0,0,0,0,0,0,0,0,0,0,0,0,0,0,0,0,0,0,0,0,0,0,0,0,0,0,0,0,0,0,0,0,0,0,0,0,0"/>
                </v:shape>
                <w10:anchorlock/>
              </v:group>
            </w:pict>
          </mc:Fallback>
        </mc:AlternateContent>
      </w:r>
    </w:p>
    <w:p w:rsidR="004811BE" w:rsidRDefault="004811BE" w:rsidP="001A786D">
      <w:pPr>
        <w:spacing w:after="0" w:line="240" w:lineRule="auto"/>
        <w:jc w:val="both"/>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Abb. 9: Kurvenverlauf bei Neon als Anregungsmaterial</w:t>
      </w:r>
    </w:p>
    <w:p w:rsidR="004811BE" w:rsidRDefault="004811BE" w:rsidP="001A786D">
      <w:pPr>
        <w:spacing w:after="0" w:line="240" w:lineRule="auto"/>
        <w:jc w:val="both"/>
        <w:rPr>
          <w:rFonts w:ascii="Times New Roman" w:eastAsia="Times New Roman" w:hAnsi="Times New Roman" w:cs="Times New Roman"/>
          <w:sz w:val="24"/>
          <w:szCs w:val="24"/>
          <w:lang w:eastAsia="de-DE"/>
        </w:rPr>
      </w:pPr>
    </w:p>
    <w:p w:rsidR="004811BE" w:rsidRDefault="004811BE" w:rsidP="001A786D">
      <w:pPr>
        <w:spacing w:after="0" w:line="240" w:lineRule="auto"/>
        <w:jc w:val="both"/>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Allerdings liegen die Anregungsenergien niedriger als bei Quecksilber, was wiederum den Vorteil hat, dass die emittierten Lichtquanten im sichtbaren und nicht im UV-Bereich liegen. Dies führt zu interessanten optischen Phänomenen in der </w:t>
      </w:r>
      <w:r w:rsidR="005A5011">
        <w:rPr>
          <w:rFonts w:ascii="Times New Roman" w:eastAsia="Times New Roman" w:hAnsi="Times New Roman" w:cs="Times New Roman"/>
          <w:sz w:val="24"/>
          <w:szCs w:val="24"/>
          <w:lang w:eastAsia="de-DE"/>
        </w:rPr>
        <w:t xml:space="preserve">neon-betriebenen Franck-Hertz-Röhre, da hier die Leuchterscheinung im Gegensatz zur Quecksilberröhre sichtbar wird. </w:t>
      </w:r>
    </w:p>
    <w:p w:rsidR="006E2E67" w:rsidRDefault="006E2E67" w:rsidP="001A786D">
      <w:pPr>
        <w:spacing w:after="0" w:line="240" w:lineRule="auto"/>
        <w:jc w:val="both"/>
        <w:rPr>
          <w:rFonts w:ascii="Times New Roman" w:eastAsia="Times New Roman" w:hAnsi="Times New Roman" w:cs="Times New Roman"/>
          <w:sz w:val="24"/>
          <w:szCs w:val="24"/>
          <w:lang w:eastAsia="de-DE"/>
        </w:rPr>
      </w:pPr>
    </w:p>
    <w:p w:rsidR="0074615F" w:rsidRPr="0074615F" w:rsidRDefault="0074615F" w:rsidP="001A786D">
      <w:pPr>
        <w:spacing w:after="0" w:line="240" w:lineRule="auto"/>
        <w:jc w:val="both"/>
        <w:rPr>
          <w:rFonts w:ascii="Times New Roman" w:eastAsia="Times New Roman" w:hAnsi="Times New Roman" w:cs="Times New Roman"/>
          <w:b/>
          <w:sz w:val="24"/>
          <w:szCs w:val="24"/>
          <w:lang w:eastAsia="de-DE"/>
        </w:rPr>
      </w:pPr>
      <w:r w:rsidRPr="0074615F">
        <w:rPr>
          <w:rFonts w:ascii="Times New Roman" w:eastAsia="Times New Roman" w:hAnsi="Times New Roman" w:cs="Times New Roman"/>
          <w:b/>
          <w:sz w:val="24"/>
          <w:szCs w:val="24"/>
          <w:lang w:eastAsia="de-DE"/>
        </w:rPr>
        <w:t>Selbstständige elektrische Leitung in Gasen bei vermindertem Druck</w:t>
      </w:r>
    </w:p>
    <w:p w:rsidR="0074615F" w:rsidRDefault="0074615F" w:rsidP="001A786D">
      <w:pPr>
        <w:spacing w:after="0" w:line="240" w:lineRule="auto"/>
        <w:jc w:val="both"/>
        <w:rPr>
          <w:rFonts w:ascii="Times New Roman" w:eastAsia="Times New Roman" w:hAnsi="Times New Roman" w:cs="Times New Roman"/>
          <w:sz w:val="24"/>
          <w:szCs w:val="24"/>
          <w:lang w:eastAsia="de-DE"/>
        </w:rPr>
      </w:pPr>
    </w:p>
    <w:p w:rsidR="001A786D" w:rsidRPr="001A786D" w:rsidRDefault="001A786D" w:rsidP="001A786D">
      <w:pPr>
        <w:spacing w:after="0" w:line="240" w:lineRule="auto"/>
        <w:jc w:val="both"/>
        <w:rPr>
          <w:rFonts w:ascii="Times New Roman" w:eastAsia="Times New Roman" w:hAnsi="Times New Roman" w:cs="Times New Roman"/>
          <w:sz w:val="24"/>
          <w:szCs w:val="24"/>
          <w:lang w:eastAsia="de-DE"/>
        </w:rPr>
      </w:pPr>
      <w:r w:rsidRPr="001A786D">
        <w:rPr>
          <w:rFonts w:ascii="Times New Roman" w:eastAsia="Times New Roman" w:hAnsi="Times New Roman" w:cs="Times New Roman"/>
          <w:noProof/>
          <w:sz w:val="24"/>
          <w:szCs w:val="24"/>
          <w:lang w:eastAsia="de-DE"/>
        </w:rPr>
        <mc:AlternateContent>
          <mc:Choice Requires="wpc">
            <w:drawing>
              <wp:anchor distT="0" distB="0" distL="114300" distR="114300" simplePos="0" relativeHeight="251662336" behindDoc="0" locked="0" layoutInCell="1" allowOverlap="1">
                <wp:simplePos x="0" y="0"/>
                <wp:positionH relativeFrom="column">
                  <wp:posOffset>0</wp:posOffset>
                </wp:positionH>
                <wp:positionV relativeFrom="paragraph">
                  <wp:posOffset>33020</wp:posOffset>
                </wp:positionV>
                <wp:extent cx="2707005" cy="1854200"/>
                <wp:effectExtent l="0" t="1905" r="2540" b="1270"/>
                <wp:wrapSquare wrapText="bothSides"/>
                <wp:docPr id="377" name="Zeichenbereich 3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65" name="Picture 123" descr="Gasentladungsröh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206375"/>
                            <a:ext cx="2707005"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 name="Line 124"/>
                        <wps:cNvCnPr>
                          <a:cxnSpLocks noChangeShapeType="1"/>
                        </wps:cNvCnPr>
                        <wps:spPr bwMode="auto">
                          <a:xfrm>
                            <a:off x="1361440" y="621030"/>
                            <a:ext cx="635" cy="236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 name="Text Box 125"/>
                        <wps:cNvSpPr txBox="1">
                          <a:spLocks noChangeArrowheads="1"/>
                        </wps:cNvSpPr>
                        <wps:spPr bwMode="auto">
                          <a:xfrm>
                            <a:off x="919480" y="857885"/>
                            <a:ext cx="88392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86D" w:rsidRDefault="001A786D" w:rsidP="001A786D">
                              <w:pPr>
                                <w:jc w:val="center"/>
                              </w:pPr>
                              <w:r>
                                <w:t>zur Pumpe</w:t>
                              </w:r>
                            </w:p>
                          </w:txbxContent>
                        </wps:txbx>
                        <wps:bodyPr rot="0" vert="horz" wrap="square" lIns="91440" tIns="45720" rIns="91440" bIns="45720" anchor="t" anchorCtr="0" upright="1">
                          <a:noAutofit/>
                        </wps:bodyPr>
                      </wps:wsp>
                      <wps:wsp>
                        <wps:cNvPr id="368" name="Freeform 126"/>
                        <wps:cNvSpPr>
                          <a:spLocks/>
                        </wps:cNvSpPr>
                        <wps:spPr bwMode="auto">
                          <a:xfrm>
                            <a:off x="544830" y="448945"/>
                            <a:ext cx="497840" cy="882015"/>
                          </a:xfrm>
                          <a:custGeom>
                            <a:avLst/>
                            <a:gdLst>
                              <a:gd name="T0" fmla="*/ 0 w 939"/>
                              <a:gd name="T1" fmla="*/ 0 h 1389"/>
                              <a:gd name="T2" fmla="*/ 0 w 939"/>
                              <a:gd name="T3" fmla="*/ 1389 h 1389"/>
                              <a:gd name="T4" fmla="*/ 939 w 939"/>
                              <a:gd name="T5" fmla="*/ 1389 h 1389"/>
                            </a:gdLst>
                            <a:ahLst/>
                            <a:cxnLst>
                              <a:cxn ang="0">
                                <a:pos x="T0" y="T1"/>
                              </a:cxn>
                              <a:cxn ang="0">
                                <a:pos x="T2" y="T3"/>
                              </a:cxn>
                              <a:cxn ang="0">
                                <a:pos x="T4" y="T5"/>
                              </a:cxn>
                            </a:cxnLst>
                            <a:rect l="0" t="0" r="r" b="b"/>
                            <a:pathLst>
                              <a:path w="939" h="1389">
                                <a:moveTo>
                                  <a:pt x="0" y="0"/>
                                </a:moveTo>
                                <a:lnTo>
                                  <a:pt x="0" y="1389"/>
                                </a:lnTo>
                                <a:lnTo>
                                  <a:pt x="939" y="138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27"/>
                        <wps:cNvSpPr>
                          <a:spLocks/>
                        </wps:cNvSpPr>
                        <wps:spPr bwMode="auto">
                          <a:xfrm flipH="1">
                            <a:off x="1106170" y="454025"/>
                            <a:ext cx="1028700" cy="882015"/>
                          </a:xfrm>
                          <a:custGeom>
                            <a:avLst/>
                            <a:gdLst>
                              <a:gd name="T0" fmla="*/ 0 w 939"/>
                              <a:gd name="T1" fmla="*/ 0 h 1389"/>
                              <a:gd name="T2" fmla="*/ 0 w 939"/>
                              <a:gd name="T3" fmla="*/ 1389 h 1389"/>
                              <a:gd name="T4" fmla="*/ 939 w 939"/>
                              <a:gd name="T5" fmla="*/ 1389 h 1389"/>
                            </a:gdLst>
                            <a:ahLst/>
                            <a:cxnLst>
                              <a:cxn ang="0">
                                <a:pos x="T0" y="T1"/>
                              </a:cxn>
                              <a:cxn ang="0">
                                <a:pos x="T2" y="T3"/>
                              </a:cxn>
                              <a:cxn ang="0">
                                <a:pos x="T4" y="T5"/>
                              </a:cxn>
                            </a:cxnLst>
                            <a:rect l="0" t="0" r="r" b="b"/>
                            <a:pathLst>
                              <a:path w="939" h="1389">
                                <a:moveTo>
                                  <a:pt x="0" y="0"/>
                                </a:moveTo>
                                <a:lnTo>
                                  <a:pt x="0" y="1389"/>
                                </a:lnTo>
                                <a:lnTo>
                                  <a:pt x="939" y="138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Line 128"/>
                        <wps:cNvCnPr>
                          <a:cxnSpLocks noChangeShapeType="1"/>
                        </wps:cNvCnPr>
                        <wps:spPr bwMode="auto">
                          <a:xfrm>
                            <a:off x="1034415" y="1278255"/>
                            <a:ext cx="635" cy="1308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1" name="Line 129"/>
                        <wps:cNvCnPr>
                          <a:cxnSpLocks noChangeShapeType="1"/>
                        </wps:cNvCnPr>
                        <wps:spPr bwMode="auto">
                          <a:xfrm>
                            <a:off x="1107440" y="1163955"/>
                            <a:ext cx="635" cy="367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Oval 130"/>
                        <wps:cNvSpPr>
                          <a:spLocks noChangeArrowheads="1"/>
                        </wps:cNvSpPr>
                        <wps:spPr bwMode="auto">
                          <a:xfrm>
                            <a:off x="1489075" y="1196340"/>
                            <a:ext cx="276860" cy="276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3" name="Text Box 131"/>
                        <wps:cNvSpPr txBox="1">
                          <a:spLocks noChangeArrowheads="1"/>
                        </wps:cNvSpPr>
                        <wps:spPr bwMode="auto">
                          <a:xfrm>
                            <a:off x="1447165" y="1205230"/>
                            <a:ext cx="35052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86D" w:rsidRDefault="001A786D" w:rsidP="001A786D">
                              <w:pPr>
                                <w:jc w:val="center"/>
                              </w:pPr>
                              <w:r>
                                <w:t>A</w:t>
                              </w:r>
                            </w:p>
                          </w:txbxContent>
                        </wps:txbx>
                        <wps:bodyPr rot="0" vert="horz" wrap="square" lIns="91440" tIns="45720" rIns="91440" bIns="45720" anchor="t" anchorCtr="0" upright="1">
                          <a:noAutofit/>
                        </wps:bodyPr>
                      </wps:wsp>
                      <wps:wsp>
                        <wps:cNvPr id="374" name="Text Box 132"/>
                        <wps:cNvSpPr txBox="1">
                          <a:spLocks noChangeArrowheads="1"/>
                        </wps:cNvSpPr>
                        <wps:spPr bwMode="auto">
                          <a:xfrm>
                            <a:off x="807085" y="1567180"/>
                            <a:ext cx="53721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86D" w:rsidRDefault="001A786D" w:rsidP="001A786D">
                              <w:pPr>
                                <w:jc w:val="center"/>
                              </w:pPr>
                              <w:r>
                                <w:t>6 kV</w:t>
                              </w:r>
                            </w:p>
                          </w:txbxContent>
                        </wps:txbx>
                        <wps:bodyPr rot="0" vert="horz" wrap="square" lIns="91440" tIns="45720" rIns="91440" bIns="45720" anchor="t" anchorCtr="0" upright="1">
                          <a:noAutofit/>
                        </wps:bodyPr>
                      </wps:wsp>
                      <wps:wsp>
                        <wps:cNvPr id="375" name="Text Box 133"/>
                        <wps:cNvSpPr txBox="1">
                          <a:spLocks noChangeArrowheads="1"/>
                        </wps:cNvSpPr>
                        <wps:spPr bwMode="auto">
                          <a:xfrm>
                            <a:off x="127635" y="0"/>
                            <a:ext cx="84963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86D" w:rsidRDefault="001A786D" w:rsidP="001A786D">
                              <w:pPr>
                                <w:jc w:val="center"/>
                              </w:pPr>
                              <w:r>
                                <w:t>Kathode</w:t>
                              </w:r>
                            </w:p>
                          </w:txbxContent>
                        </wps:txbx>
                        <wps:bodyPr rot="0" vert="horz" wrap="square" lIns="91440" tIns="45720" rIns="91440" bIns="45720" anchor="t" anchorCtr="0" upright="1">
                          <a:noAutofit/>
                        </wps:bodyPr>
                      </wps:wsp>
                      <wps:wsp>
                        <wps:cNvPr id="376" name="Text Box 134"/>
                        <wps:cNvSpPr txBox="1">
                          <a:spLocks noChangeArrowheads="1"/>
                        </wps:cNvSpPr>
                        <wps:spPr bwMode="auto">
                          <a:xfrm>
                            <a:off x="1711325" y="0"/>
                            <a:ext cx="84963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86D" w:rsidRDefault="001A786D" w:rsidP="001A786D">
                              <w:pPr>
                                <w:jc w:val="center"/>
                              </w:pPr>
                              <w:r>
                                <w:t>Anode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id="Zeichenbereich 377" o:spid="_x0000_s1178" editas="canvas" style="position:absolute;left:0;text-align:left;margin-left:0;margin-top:2.6pt;width:213.15pt;height:146pt;z-index:251662336;mso-position-horizontal-relative:text;mso-position-vertical-relative:text" coordsize="27070,18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">
                <v:shape id="_x0000_s1179" type="#_x0000_t75" style="position:absolute;width:27070;height:18542;visibility:visible;mso-wrap-style:square">
                  <v:fill o:detectmouseclick="t"/>
                  <v:path o:connecttype="none"/>
                </v:shape>
                <v:shape id="Picture 123" o:spid="_x0000_s1180" type="#_x0000_t75" alt="Gasentladungsröhre" style="position:absolute;top:2063;width:27070;height:7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">
                  <v:imagedata r:id="rId19" o:title="Gasentladungsröhre"/>
                </v:shape>
                <v:line id="Line 124" o:spid="_x0000_s1181" style="position:absolute;visibility:visible;mso-wrap-style:square" from="13614,6210" to="13620,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">
                  <v:stroke endarrow="block"/>
                </v:line>
                <v:shape id="Text Box 125" o:spid="_x0000_s1182" type="#_x0000_t202" style="position:absolute;left:9194;top:8578;width:8840;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rsidR="001A786D" w:rsidRDefault="001A786D" w:rsidP="001A786D">
                        <w:pPr>
                          <w:jc w:val="center"/>
                        </w:pPr>
                        <w:r>
                          <w:t>zur Pumpe</w:t>
                        </w:r>
                      </w:p>
                    </w:txbxContent>
                  </v:textbox>
                </v:shape>
                <v:shape id="Freeform 126" o:spid="_x0000_s1183" style="position:absolute;left:5448;top:4489;width:4978;height:8820;visibility:visible;mso-wrap-style:square;v-text-anchor:top" coordsize="939,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" path="m,l,1389r939,e" filled="f">
                  <v:path arrowok="t" o:connecttype="custom" o:connectlocs="0,0;0,882015;497840,882015" o:connectangles="0,0,0"/>
                </v:shape>
                <v:shape id="Freeform 127" o:spid="_x0000_s1184" style="position:absolute;left:11061;top:4540;width:10287;height:8820;flip:x;visibility:visible;mso-wrap-style:square;v-text-anchor:top" coordsize="939,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" path="m,l,1389r939,e" filled="f">
                  <v:path arrowok="t" o:connecttype="custom" o:connectlocs="0,0;0,882015;1028700,882015" o:connectangles="0,0,0"/>
                </v:shape>
                <v:line id="Line 128" o:spid="_x0000_s1185" style="position:absolute;visibility:visible;mso-wrap-style:square" from="10344,12782" to="10350,1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" strokeweight="2.25pt"/>
                <v:line id="Line 129" o:spid="_x0000_s1186" style="position:absolute;visibility:visible;mso-wrap-style:square" from="11074,11639" to="11080,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7jZxgAAANwAAAAPAAAAZHJzL2Rvd25yZXYueG1sRI9Ba8JA&#10;FITvgv9heYI33Vghld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DHe42cYAAADcAAAA&#10;DwAAAAAAAAAAAAAAAAAHAgAAZHJzL2Rvd25yZXYueG1sUEsFBgAAAAADAAMAtwAAAPoCAAAAAA==&#10;"/>
                <v:oval id="Oval 130" o:spid="_x0000_s1187" style="position:absolute;left:14890;top:11963;width:276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"/>
                <v:shape id="Text Box 131" o:spid="_x0000_s1188" type="#_x0000_t202" style="position:absolute;left:14471;top:12052;width:350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rsidR="001A786D" w:rsidRDefault="001A786D" w:rsidP="001A786D">
                        <w:pPr>
                          <w:jc w:val="center"/>
                        </w:pPr>
                        <w:r>
                          <w:t>A</w:t>
                        </w:r>
                      </w:p>
                    </w:txbxContent>
                  </v:textbox>
                </v:shape>
                <v:shape id="Text Box 132" o:spid="_x0000_s1189" type="#_x0000_t202" style="position:absolute;left:8070;top:15671;width:5372;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" filled="f" stroked="f">
                  <v:textbox>
                    <w:txbxContent>
                      <w:p w:rsidR="001A786D" w:rsidRDefault="001A786D" w:rsidP="001A786D">
                        <w:pPr>
                          <w:jc w:val="center"/>
                        </w:pPr>
                        <w:r>
                          <w:t>6 kV</w:t>
                        </w:r>
                      </w:p>
                    </w:txbxContent>
                  </v:textbox>
                </v:shape>
                <v:shape id="Text Box 133" o:spid="_x0000_s1190" type="#_x0000_t202" style="position:absolute;left:1276;width:8496;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" filled="f" stroked="f">
                  <v:textbox>
                    <w:txbxContent>
                      <w:p w:rsidR="001A786D" w:rsidRDefault="001A786D" w:rsidP="001A786D">
                        <w:pPr>
                          <w:jc w:val="center"/>
                        </w:pPr>
                        <w:r>
                          <w:t>Kathode</w:t>
                        </w:r>
                      </w:p>
                    </w:txbxContent>
                  </v:textbox>
                </v:shape>
                <v:shape id="Text Box 134" o:spid="_x0000_s1191" type="#_x0000_t202" style="position:absolute;left:17113;width:8496;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" filled="f" stroked="f">
                  <v:textbox>
                    <w:txbxContent>
                      <w:p w:rsidR="001A786D" w:rsidRDefault="001A786D" w:rsidP="001A786D">
                        <w:pPr>
                          <w:jc w:val="center"/>
                        </w:pPr>
                        <w:r>
                          <w:t>Anode</w:t>
                        </w:r>
                      </w:p>
                    </w:txbxContent>
                  </v:textbox>
                </v:shape>
                <w10:wrap type="square"/>
              </v:group>
            </w:pict>
          </mc:Fallback>
        </mc:AlternateContent>
      </w:r>
      <w:r w:rsidRPr="001A786D">
        <w:rPr>
          <w:rFonts w:ascii="Times New Roman" w:eastAsia="Times New Roman" w:hAnsi="Times New Roman" w:cs="Times New Roman"/>
          <w:sz w:val="24"/>
          <w:szCs w:val="24"/>
          <w:lang w:eastAsia="de-DE"/>
        </w:rPr>
        <w:t>Ein zylindrisches Glasrohr wird auf eine Vakuumpumpe gesetzt. An die Elektroden in den Stirnflächen wird eine hohe Spannung (ca. 5 kV) gelegt.</w:t>
      </w:r>
    </w:p>
    <w:p w:rsidR="001A786D" w:rsidRPr="001A786D" w:rsidRDefault="001A786D" w:rsidP="001A786D">
      <w:pPr>
        <w:spacing w:after="0" w:line="240" w:lineRule="auto"/>
        <w:jc w:val="both"/>
        <w:rPr>
          <w:rFonts w:ascii="Times New Roman" w:eastAsia="Times New Roman" w:hAnsi="Times New Roman" w:cs="Times New Roman"/>
          <w:sz w:val="24"/>
          <w:szCs w:val="24"/>
          <w:lang w:eastAsia="de-DE"/>
        </w:rPr>
      </w:pPr>
    </w:p>
    <w:p w:rsidR="001A786D" w:rsidRPr="001A786D" w:rsidRDefault="001A786D" w:rsidP="001A786D">
      <w:pPr>
        <w:spacing w:after="0" w:line="240" w:lineRule="auto"/>
        <w:jc w:val="both"/>
        <w:rPr>
          <w:rFonts w:ascii="Times New Roman" w:eastAsia="Times New Roman" w:hAnsi="Times New Roman" w:cs="Times New Roman"/>
          <w:sz w:val="24"/>
          <w:szCs w:val="24"/>
          <w:lang w:eastAsia="de-DE"/>
        </w:rPr>
      </w:pPr>
      <w:r w:rsidRPr="001A786D">
        <w:rPr>
          <w:rFonts w:ascii="Times New Roman" w:eastAsia="Times New Roman" w:hAnsi="Times New Roman" w:cs="Times New Roman"/>
          <w:sz w:val="24"/>
          <w:szCs w:val="24"/>
          <w:lang w:eastAsia="de-DE"/>
        </w:rPr>
        <w:t xml:space="preserve">Bei Normaldruck tritt keine Entladung ein. Erst wenn die Luft aus dem Rohr gepumpt wird, zeigt sich bei einem bestimmten Druck ein mit einer Leuchterscheinung verbundener </w:t>
      </w:r>
      <w:proofErr w:type="spellStart"/>
      <w:r w:rsidRPr="001A786D">
        <w:rPr>
          <w:rFonts w:ascii="Times New Roman" w:eastAsia="Times New Roman" w:hAnsi="Times New Roman" w:cs="Times New Roman"/>
          <w:sz w:val="24"/>
          <w:szCs w:val="24"/>
          <w:lang w:eastAsia="de-DE"/>
        </w:rPr>
        <w:t>Strom</w:t>
      </w:r>
      <w:r w:rsidRPr="001A786D">
        <w:rPr>
          <w:rFonts w:ascii="Times New Roman" w:eastAsia="Times New Roman" w:hAnsi="Times New Roman" w:cs="Times New Roman"/>
          <w:sz w:val="24"/>
          <w:szCs w:val="24"/>
          <w:lang w:eastAsia="de-DE"/>
        </w:rPr>
        <w:softHyphen/>
        <w:t>durchgang</w:t>
      </w:r>
      <w:proofErr w:type="spellEnd"/>
      <w:r w:rsidRPr="001A786D">
        <w:rPr>
          <w:rFonts w:ascii="Times New Roman" w:eastAsia="Times New Roman" w:hAnsi="Times New Roman" w:cs="Times New Roman"/>
          <w:sz w:val="24"/>
          <w:szCs w:val="24"/>
          <w:lang w:eastAsia="de-DE"/>
        </w:rPr>
        <w:t>. Beim weiteren Evakuieren beobachtet man mehrere Phasen der Entladung:</w:t>
      </w:r>
    </w:p>
    <w:p w:rsidR="001A786D" w:rsidRPr="001A786D" w:rsidRDefault="001A786D" w:rsidP="001A786D">
      <w:pPr>
        <w:spacing w:after="0" w:line="240" w:lineRule="auto"/>
        <w:jc w:val="both"/>
        <w:rPr>
          <w:rFonts w:ascii="Times New Roman" w:eastAsia="Times New Roman" w:hAnsi="Times New Roman" w:cs="Times New Roman"/>
          <w:sz w:val="24"/>
          <w:szCs w:val="24"/>
          <w:lang w:eastAsia="de-DE"/>
        </w:rPr>
      </w:pPr>
      <w:r w:rsidRPr="001A786D">
        <w:rPr>
          <w:rFonts w:ascii="Times New Roman" w:eastAsia="Times New Roman" w:hAnsi="Times New Roman" w:cs="Times New Roman"/>
          <w:noProof/>
          <w:sz w:val="24"/>
          <w:szCs w:val="24"/>
          <w:lang w:eastAsia="de-DE"/>
        </w:rPr>
        <w:drawing>
          <wp:anchor distT="0" distB="0" distL="114300" distR="114300" simplePos="0" relativeHeight="251661312" behindDoc="0" locked="0" layoutInCell="1" allowOverlap="1">
            <wp:simplePos x="0" y="0"/>
            <wp:positionH relativeFrom="column">
              <wp:posOffset>0</wp:posOffset>
            </wp:positionH>
            <wp:positionV relativeFrom="paragraph">
              <wp:posOffset>164465</wp:posOffset>
            </wp:positionV>
            <wp:extent cx="2596515" cy="2106295"/>
            <wp:effectExtent l="0" t="0" r="0" b="8255"/>
            <wp:wrapSquare wrapText="bothSides"/>
            <wp:docPr id="364" name="Grafik 364" descr="Phasen der Gasentla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hasen der Gasentlad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6515" cy="210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786D" w:rsidRPr="001A786D" w:rsidRDefault="001A786D" w:rsidP="001A786D">
      <w:pPr>
        <w:numPr>
          <w:ilvl w:val="0"/>
          <w:numId w:val="4"/>
        </w:numPr>
        <w:spacing w:after="0" w:line="240" w:lineRule="auto"/>
        <w:jc w:val="both"/>
        <w:rPr>
          <w:rFonts w:ascii="Times New Roman" w:eastAsia="Times New Roman" w:hAnsi="Times New Roman" w:cs="Times New Roman"/>
          <w:sz w:val="24"/>
          <w:szCs w:val="24"/>
          <w:lang w:eastAsia="de-DE"/>
        </w:rPr>
      </w:pPr>
      <w:r w:rsidRPr="001A786D">
        <w:rPr>
          <w:rFonts w:ascii="Times New Roman" w:eastAsia="Times New Roman" w:hAnsi="Times New Roman" w:cs="Times New Roman"/>
          <w:sz w:val="24"/>
          <w:szCs w:val="24"/>
          <w:lang w:eastAsia="de-DE"/>
        </w:rPr>
        <w:t>Ein Leuchtfaden zieht sich von der Anode zur Kathode.</w:t>
      </w:r>
    </w:p>
    <w:p w:rsidR="001A786D" w:rsidRPr="001A786D" w:rsidRDefault="001A786D" w:rsidP="001A786D">
      <w:pPr>
        <w:numPr>
          <w:ilvl w:val="0"/>
          <w:numId w:val="4"/>
        </w:numPr>
        <w:spacing w:after="0" w:line="240" w:lineRule="auto"/>
        <w:jc w:val="both"/>
        <w:rPr>
          <w:rFonts w:ascii="Times New Roman" w:eastAsia="Times New Roman" w:hAnsi="Times New Roman" w:cs="Times New Roman"/>
          <w:sz w:val="24"/>
          <w:szCs w:val="24"/>
          <w:lang w:eastAsia="de-DE"/>
        </w:rPr>
      </w:pPr>
      <w:r w:rsidRPr="001A786D">
        <w:rPr>
          <w:rFonts w:ascii="Times New Roman" w:eastAsia="Times New Roman" w:hAnsi="Times New Roman" w:cs="Times New Roman"/>
          <w:sz w:val="24"/>
          <w:szCs w:val="24"/>
          <w:lang w:eastAsia="de-DE"/>
        </w:rPr>
        <w:t>Eine positive Säule füllt von der Anode her fast das ganze Rohr. Über der Kathode liegt eine Glimmschicht.</w:t>
      </w:r>
    </w:p>
    <w:p w:rsidR="001A786D" w:rsidRPr="001A786D" w:rsidRDefault="001A786D" w:rsidP="001A786D">
      <w:pPr>
        <w:numPr>
          <w:ilvl w:val="0"/>
          <w:numId w:val="4"/>
        </w:numPr>
        <w:spacing w:after="0" w:line="240" w:lineRule="auto"/>
        <w:jc w:val="both"/>
        <w:rPr>
          <w:rFonts w:ascii="Times New Roman" w:eastAsia="Times New Roman" w:hAnsi="Times New Roman" w:cs="Times New Roman"/>
          <w:sz w:val="24"/>
          <w:szCs w:val="24"/>
          <w:lang w:eastAsia="de-DE"/>
        </w:rPr>
      </w:pPr>
      <w:r w:rsidRPr="001A786D">
        <w:rPr>
          <w:rFonts w:ascii="Times New Roman" w:eastAsia="Times New Roman" w:hAnsi="Times New Roman" w:cs="Times New Roman"/>
          <w:sz w:val="24"/>
          <w:szCs w:val="24"/>
          <w:lang w:eastAsia="de-DE"/>
        </w:rPr>
        <w:t>Die positive Säule zieht sich (oft geschichtet) zurück und wird weniger hell. Das negative Glimmlicht breitet sich von der Kathode her weiter aus.</w:t>
      </w:r>
    </w:p>
    <w:p w:rsidR="001A786D" w:rsidRPr="001A786D" w:rsidRDefault="001A786D" w:rsidP="001A786D">
      <w:pPr>
        <w:numPr>
          <w:ilvl w:val="0"/>
          <w:numId w:val="4"/>
        </w:numPr>
        <w:spacing w:after="0" w:line="240" w:lineRule="auto"/>
        <w:jc w:val="both"/>
        <w:rPr>
          <w:rFonts w:ascii="Times New Roman" w:eastAsia="Times New Roman" w:hAnsi="Times New Roman" w:cs="Times New Roman"/>
          <w:sz w:val="24"/>
          <w:szCs w:val="24"/>
          <w:lang w:eastAsia="de-DE"/>
        </w:rPr>
      </w:pPr>
      <w:r w:rsidRPr="001A786D">
        <w:rPr>
          <w:rFonts w:ascii="Times New Roman" w:eastAsia="Times New Roman" w:hAnsi="Times New Roman" w:cs="Times New Roman"/>
          <w:sz w:val="24"/>
          <w:szCs w:val="24"/>
          <w:lang w:eastAsia="de-DE"/>
        </w:rPr>
        <w:t>Die Leuchterscheinungen verblassen und verschwinden ganz. Es bleibt ein grünes Fluoreszieren des Gases.</w:t>
      </w:r>
    </w:p>
    <w:p w:rsidR="001A786D" w:rsidRPr="001A786D" w:rsidRDefault="001A786D" w:rsidP="001A786D">
      <w:pPr>
        <w:spacing w:after="0" w:line="240" w:lineRule="auto"/>
        <w:jc w:val="both"/>
        <w:rPr>
          <w:rFonts w:ascii="Times New Roman" w:eastAsia="Times New Roman" w:hAnsi="Times New Roman" w:cs="Times New Roman"/>
          <w:sz w:val="24"/>
          <w:szCs w:val="24"/>
          <w:lang w:eastAsia="de-DE"/>
        </w:rPr>
      </w:pPr>
    </w:p>
    <w:p w:rsidR="001A786D" w:rsidRPr="001A786D" w:rsidRDefault="001A786D" w:rsidP="001A786D">
      <w:pPr>
        <w:spacing w:after="0" w:line="240" w:lineRule="auto"/>
        <w:jc w:val="both"/>
        <w:rPr>
          <w:rFonts w:ascii="Times New Roman" w:eastAsia="Times New Roman" w:hAnsi="Times New Roman" w:cs="Times New Roman"/>
          <w:sz w:val="24"/>
          <w:szCs w:val="24"/>
          <w:lang w:eastAsia="de-DE"/>
        </w:rPr>
      </w:pPr>
      <w:r w:rsidRPr="001A786D">
        <w:rPr>
          <w:rFonts w:ascii="Times New Roman" w:eastAsia="Times New Roman" w:hAnsi="Times New Roman" w:cs="Times New Roman"/>
          <w:sz w:val="24"/>
          <w:szCs w:val="24"/>
          <w:lang w:eastAsia="de-DE"/>
        </w:rPr>
        <w:t xml:space="preserve">Um die Vorgänge genauer zu untersuchen, misst man in einem dazu geeigneten Rohr den Potentialverlauf bei einem bestimmten Druck in der dritten Phase. Mit einem statischen Voltmeter wird die Potentialdifferenz der </w:t>
      </w:r>
      <w:proofErr w:type="spellStart"/>
      <w:r w:rsidRPr="001A786D">
        <w:rPr>
          <w:rFonts w:ascii="Times New Roman" w:eastAsia="Times New Roman" w:hAnsi="Times New Roman" w:cs="Times New Roman"/>
          <w:sz w:val="24"/>
          <w:szCs w:val="24"/>
          <w:lang w:eastAsia="de-DE"/>
        </w:rPr>
        <w:t>Abgriffpunkte</w:t>
      </w:r>
      <w:proofErr w:type="spellEnd"/>
      <w:r w:rsidRPr="001A786D">
        <w:rPr>
          <w:rFonts w:ascii="Times New Roman" w:eastAsia="Times New Roman" w:hAnsi="Times New Roman" w:cs="Times New Roman"/>
          <w:sz w:val="24"/>
          <w:szCs w:val="24"/>
          <w:lang w:eastAsia="de-DE"/>
        </w:rPr>
        <w:t xml:space="preserve"> gegenüber der Anode (Bezugspunkt) gemessen.</w:t>
      </w:r>
    </w:p>
    <w:p w:rsidR="001A786D" w:rsidRPr="001A786D" w:rsidRDefault="001A786D" w:rsidP="001A786D">
      <w:pPr>
        <w:spacing w:after="0" w:line="240" w:lineRule="auto"/>
        <w:jc w:val="both"/>
        <w:rPr>
          <w:rFonts w:ascii="Times New Roman" w:eastAsia="Times New Roman" w:hAnsi="Times New Roman" w:cs="Times New Roman"/>
          <w:sz w:val="24"/>
          <w:szCs w:val="24"/>
          <w:lang w:eastAsia="de-DE"/>
        </w:rPr>
      </w:pPr>
      <w:r w:rsidRPr="001A786D">
        <w:rPr>
          <w:rFonts w:ascii="Times New Roman" w:eastAsia="Times New Roman" w:hAnsi="Times New Roman" w:cs="Times New Roman"/>
          <w:noProof/>
          <w:color w:val="FF0000"/>
          <w:sz w:val="24"/>
          <w:szCs w:val="24"/>
          <w:lang w:eastAsia="de-DE"/>
        </w:rPr>
        <mc:AlternateContent>
          <mc:Choice Requires="wpc">
            <w:drawing>
              <wp:anchor distT="0" distB="0" distL="114300" distR="114300" simplePos="0" relativeHeight="251663360" behindDoc="0" locked="0" layoutInCell="1" allowOverlap="1">
                <wp:simplePos x="0" y="0"/>
                <wp:positionH relativeFrom="column">
                  <wp:posOffset>0</wp:posOffset>
                </wp:positionH>
                <wp:positionV relativeFrom="paragraph">
                  <wp:posOffset>50165</wp:posOffset>
                </wp:positionV>
                <wp:extent cx="3021965" cy="3549015"/>
                <wp:effectExtent l="0" t="5080" r="1905" b="0"/>
                <wp:wrapSquare wrapText="bothSides"/>
                <wp:docPr id="363" name="Zeichenbereich 3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45" name="Picture 137" descr="Gasentladungsröhre - Potentialverlau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93040" y="1058545"/>
                            <a:ext cx="2651125"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 name="Line 138"/>
                        <wps:cNvCnPr>
                          <a:cxnSpLocks noChangeShapeType="1"/>
                        </wps:cNvCnPr>
                        <wps:spPr bwMode="auto">
                          <a:xfrm>
                            <a:off x="367665" y="2095500"/>
                            <a:ext cx="0" cy="1086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47" name="Line 139"/>
                        <wps:cNvCnPr>
                          <a:cxnSpLocks noChangeShapeType="1"/>
                        </wps:cNvCnPr>
                        <wps:spPr bwMode="auto">
                          <a:xfrm>
                            <a:off x="367665" y="3181985"/>
                            <a:ext cx="24815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Line 140"/>
                        <wps:cNvCnPr>
                          <a:cxnSpLocks noChangeShapeType="1"/>
                        </wps:cNvCnPr>
                        <wps:spPr bwMode="auto">
                          <a:xfrm>
                            <a:off x="2653665" y="2095500"/>
                            <a:ext cx="0" cy="10864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9" name="Freeform 141"/>
                        <wps:cNvSpPr>
                          <a:spLocks/>
                        </wps:cNvSpPr>
                        <wps:spPr bwMode="auto">
                          <a:xfrm>
                            <a:off x="375285" y="2268855"/>
                            <a:ext cx="2278380" cy="898525"/>
                          </a:xfrm>
                          <a:custGeom>
                            <a:avLst/>
                            <a:gdLst>
                              <a:gd name="T0" fmla="*/ 0 w 3588"/>
                              <a:gd name="T1" fmla="*/ 1415 h 1415"/>
                              <a:gd name="T2" fmla="*/ 228 w 3588"/>
                              <a:gd name="T3" fmla="*/ 913 h 1415"/>
                              <a:gd name="T4" fmla="*/ 432 w 3588"/>
                              <a:gd name="T5" fmla="*/ 514 h 1415"/>
                              <a:gd name="T6" fmla="*/ 576 w 3588"/>
                              <a:gd name="T7" fmla="*/ 339 h 1415"/>
                              <a:gd name="T8" fmla="*/ 756 w 3588"/>
                              <a:gd name="T9" fmla="*/ 259 h 1415"/>
                              <a:gd name="T10" fmla="*/ 1127 w 3588"/>
                              <a:gd name="T11" fmla="*/ 248 h 1415"/>
                              <a:gd name="T12" fmla="*/ 2057 w 3588"/>
                              <a:gd name="T13" fmla="*/ 248 h 1415"/>
                              <a:gd name="T14" fmla="*/ 3077 w 3588"/>
                              <a:gd name="T15" fmla="*/ 248 h 1415"/>
                              <a:gd name="T16" fmla="*/ 3429 w 3588"/>
                              <a:gd name="T17" fmla="*/ 239 h 1415"/>
                              <a:gd name="T18" fmla="*/ 3537 w 3588"/>
                              <a:gd name="T19" fmla="*/ 158 h 1415"/>
                              <a:gd name="T20" fmla="*/ 3588 w 3588"/>
                              <a:gd name="T21" fmla="*/ 0 h 1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88" h="1415">
                                <a:moveTo>
                                  <a:pt x="0" y="1415"/>
                                </a:moveTo>
                                <a:cubicBezTo>
                                  <a:pt x="38" y="1332"/>
                                  <a:pt x="156" y="1064"/>
                                  <a:pt x="228" y="913"/>
                                </a:cubicBezTo>
                                <a:cubicBezTo>
                                  <a:pt x="300" y="762"/>
                                  <a:pt x="374" y="610"/>
                                  <a:pt x="432" y="514"/>
                                </a:cubicBezTo>
                                <a:cubicBezTo>
                                  <a:pt x="490" y="418"/>
                                  <a:pt x="522" y="381"/>
                                  <a:pt x="576" y="339"/>
                                </a:cubicBezTo>
                                <a:cubicBezTo>
                                  <a:pt x="630" y="296"/>
                                  <a:pt x="664" y="273"/>
                                  <a:pt x="756" y="259"/>
                                </a:cubicBezTo>
                                <a:cubicBezTo>
                                  <a:pt x="848" y="245"/>
                                  <a:pt x="910" y="250"/>
                                  <a:pt x="1127" y="248"/>
                                </a:cubicBezTo>
                                <a:cubicBezTo>
                                  <a:pt x="1344" y="246"/>
                                  <a:pt x="1732" y="248"/>
                                  <a:pt x="2057" y="248"/>
                                </a:cubicBezTo>
                                <a:cubicBezTo>
                                  <a:pt x="2382" y="248"/>
                                  <a:pt x="2848" y="250"/>
                                  <a:pt x="3077" y="248"/>
                                </a:cubicBezTo>
                                <a:cubicBezTo>
                                  <a:pt x="3306" y="246"/>
                                  <a:pt x="3352" y="254"/>
                                  <a:pt x="3429" y="239"/>
                                </a:cubicBezTo>
                                <a:cubicBezTo>
                                  <a:pt x="3506" y="224"/>
                                  <a:pt x="3511" y="198"/>
                                  <a:pt x="3537" y="158"/>
                                </a:cubicBezTo>
                                <a:cubicBezTo>
                                  <a:pt x="3563" y="118"/>
                                  <a:pt x="3578" y="34"/>
                                  <a:pt x="3588" y="0"/>
                                </a:cubicBezTo>
                              </a:path>
                            </a:pathLst>
                          </a:custGeom>
                          <a:noFill/>
                          <a:ln w="1270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142"/>
                        <wps:cNvSpPr>
                          <a:spLocks/>
                        </wps:cNvSpPr>
                        <wps:spPr bwMode="auto">
                          <a:xfrm>
                            <a:off x="367030" y="2517775"/>
                            <a:ext cx="2286000" cy="655320"/>
                          </a:xfrm>
                          <a:custGeom>
                            <a:avLst/>
                            <a:gdLst>
                              <a:gd name="T0" fmla="*/ 0 w 3600"/>
                              <a:gd name="T1" fmla="*/ 0 h 582"/>
                              <a:gd name="T2" fmla="*/ 115 w 3600"/>
                              <a:gd name="T3" fmla="*/ 39 h 582"/>
                              <a:gd name="T4" fmla="*/ 217 w 3600"/>
                              <a:gd name="T5" fmla="*/ 111 h 582"/>
                              <a:gd name="T6" fmla="*/ 337 w 3600"/>
                              <a:gd name="T7" fmla="*/ 240 h 582"/>
                              <a:gd name="T8" fmla="*/ 451 w 3600"/>
                              <a:gd name="T9" fmla="*/ 378 h 582"/>
                              <a:gd name="T10" fmla="*/ 544 w 3600"/>
                              <a:gd name="T11" fmla="*/ 486 h 582"/>
                              <a:gd name="T12" fmla="*/ 670 w 3600"/>
                              <a:gd name="T13" fmla="*/ 564 h 582"/>
                              <a:gd name="T14" fmla="*/ 930 w 3600"/>
                              <a:gd name="T15" fmla="*/ 578 h 582"/>
                              <a:gd name="T16" fmla="*/ 2070 w 3600"/>
                              <a:gd name="T17" fmla="*/ 578 h 582"/>
                              <a:gd name="T18" fmla="*/ 3165 w 3600"/>
                              <a:gd name="T19" fmla="*/ 578 h 582"/>
                              <a:gd name="T20" fmla="*/ 3454 w 3600"/>
                              <a:gd name="T21" fmla="*/ 573 h 582"/>
                              <a:gd name="T22" fmla="*/ 3553 w 3600"/>
                              <a:gd name="T23" fmla="*/ 522 h 582"/>
                              <a:gd name="T24" fmla="*/ 3600 w 3600"/>
                              <a:gd name="T25" fmla="*/ 465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00" h="582">
                                <a:moveTo>
                                  <a:pt x="0" y="0"/>
                                </a:moveTo>
                                <a:cubicBezTo>
                                  <a:pt x="19" y="6"/>
                                  <a:pt x="79" y="21"/>
                                  <a:pt x="115" y="39"/>
                                </a:cubicBezTo>
                                <a:cubicBezTo>
                                  <a:pt x="151" y="57"/>
                                  <a:pt x="180" y="78"/>
                                  <a:pt x="217" y="111"/>
                                </a:cubicBezTo>
                                <a:cubicBezTo>
                                  <a:pt x="254" y="144"/>
                                  <a:pt x="298" y="196"/>
                                  <a:pt x="337" y="240"/>
                                </a:cubicBezTo>
                                <a:cubicBezTo>
                                  <a:pt x="376" y="284"/>
                                  <a:pt x="416" y="337"/>
                                  <a:pt x="451" y="378"/>
                                </a:cubicBezTo>
                                <a:cubicBezTo>
                                  <a:pt x="486" y="419"/>
                                  <a:pt x="508" y="455"/>
                                  <a:pt x="544" y="486"/>
                                </a:cubicBezTo>
                                <a:cubicBezTo>
                                  <a:pt x="580" y="517"/>
                                  <a:pt x="606" y="549"/>
                                  <a:pt x="670" y="564"/>
                                </a:cubicBezTo>
                                <a:cubicBezTo>
                                  <a:pt x="734" y="579"/>
                                  <a:pt x="697" y="576"/>
                                  <a:pt x="930" y="578"/>
                                </a:cubicBezTo>
                                <a:cubicBezTo>
                                  <a:pt x="1163" y="580"/>
                                  <a:pt x="1698" y="578"/>
                                  <a:pt x="2070" y="578"/>
                                </a:cubicBezTo>
                                <a:cubicBezTo>
                                  <a:pt x="2442" y="578"/>
                                  <a:pt x="2934" y="579"/>
                                  <a:pt x="3165" y="578"/>
                                </a:cubicBezTo>
                                <a:cubicBezTo>
                                  <a:pt x="3396" y="577"/>
                                  <a:pt x="3389" y="582"/>
                                  <a:pt x="3454" y="573"/>
                                </a:cubicBezTo>
                                <a:cubicBezTo>
                                  <a:pt x="3519" y="564"/>
                                  <a:pt x="3529" y="540"/>
                                  <a:pt x="3553" y="522"/>
                                </a:cubicBezTo>
                                <a:cubicBezTo>
                                  <a:pt x="3577" y="504"/>
                                  <a:pt x="3590" y="477"/>
                                  <a:pt x="3600" y="465"/>
                                </a:cubicBezTo>
                              </a:path>
                            </a:pathLst>
                          </a:custGeom>
                          <a:noFill/>
                          <a:ln w="127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143"/>
                        <wps:cNvSpPr>
                          <a:spLocks/>
                        </wps:cNvSpPr>
                        <wps:spPr bwMode="auto">
                          <a:xfrm>
                            <a:off x="245110" y="184785"/>
                            <a:ext cx="1233170" cy="1224915"/>
                          </a:xfrm>
                          <a:custGeom>
                            <a:avLst/>
                            <a:gdLst>
                              <a:gd name="T0" fmla="*/ 0 w 1826"/>
                              <a:gd name="T1" fmla="*/ 1929 h 1929"/>
                              <a:gd name="T2" fmla="*/ 0 w 1826"/>
                              <a:gd name="T3" fmla="*/ 0 h 1929"/>
                              <a:gd name="T4" fmla="*/ 1826 w 1826"/>
                              <a:gd name="T5" fmla="*/ 0 h 1929"/>
                            </a:gdLst>
                            <a:ahLst/>
                            <a:cxnLst>
                              <a:cxn ang="0">
                                <a:pos x="T0" y="T1"/>
                              </a:cxn>
                              <a:cxn ang="0">
                                <a:pos x="T2" y="T3"/>
                              </a:cxn>
                              <a:cxn ang="0">
                                <a:pos x="T4" y="T5"/>
                              </a:cxn>
                            </a:cxnLst>
                            <a:rect l="0" t="0" r="r" b="b"/>
                            <a:pathLst>
                              <a:path w="1826" h="1929">
                                <a:moveTo>
                                  <a:pt x="0" y="1929"/>
                                </a:moveTo>
                                <a:lnTo>
                                  <a:pt x="0" y="0"/>
                                </a:lnTo>
                                <a:lnTo>
                                  <a:pt x="182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144"/>
                        <wps:cNvSpPr>
                          <a:spLocks/>
                        </wps:cNvSpPr>
                        <wps:spPr bwMode="auto">
                          <a:xfrm flipH="1">
                            <a:off x="1557020" y="182245"/>
                            <a:ext cx="1232535" cy="1224915"/>
                          </a:xfrm>
                          <a:custGeom>
                            <a:avLst/>
                            <a:gdLst>
                              <a:gd name="T0" fmla="*/ 0 w 1826"/>
                              <a:gd name="T1" fmla="*/ 1929 h 1929"/>
                              <a:gd name="T2" fmla="*/ 0 w 1826"/>
                              <a:gd name="T3" fmla="*/ 0 h 1929"/>
                              <a:gd name="T4" fmla="*/ 1826 w 1826"/>
                              <a:gd name="T5" fmla="*/ 0 h 1929"/>
                            </a:gdLst>
                            <a:ahLst/>
                            <a:cxnLst>
                              <a:cxn ang="0">
                                <a:pos x="T0" y="T1"/>
                              </a:cxn>
                              <a:cxn ang="0">
                                <a:pos x="T2" y="T3"/>
                              </a:cxn>
                              <a:cxn ang="0">
                                <a:pos x="T4" y="T5"/>
                              </a:cxn>
                            </a:cxnLst>
                            <a:rect l="0" t="0" r="r" b="b"/>
                            <a:pathLst>
                              <a:path w="1826" h="1929">
                                <a:moveTo>
                                  <a:pt x="0" y="1929"/>
                                </a:moveTo>
                                <a:lnTo>
                                  <a:pt x="0" y="0"/>
                                </a:lnTo>
                                <a:lnTo>
                                  <a:pt x="182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Line 145"/>
                        <wps:cNvCnPr>
                          <a:cxnSpLocks noChangeShapeType="1"/>
                        </wps:cNvCnPr>
                        <wps:spPr bwMode="auto">
                          <a:xfrm>
                            <a:off x="1478280" y="119380"/>
                            <a:ext cx="635" cy="1308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54" name="Line 146"/>
                        <wps:cNvCnPr>
                          <a:cxnSpLocks noChangeShapeType="1"/>
                        </wps:cNvCnPr>
                        <wps:spPr bwMode="auto">
                          <a:xfrm>
                            <a:off x="1551305" y="5080"/>
                            <a:ext cx="0" cy="367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Freeform 147"/>
                        <wps:cNvSpPr>
                          <a:spLocks/>
                        </wps:cNvSpPr>
                        <wps:spPr bwMode="auto">
                          <a:xfrm>
                            <a:off x="2073910" y="626110"/>
                            <a:ext cx="709930" cy="448945"/>
                          </a:xfrm>
                          <a:custGeom>
                            <a:avLst/>
                            <a:gdLst>
                              <a:gd name="T0" fmla="*/ 0 w 1118"/>
                              <a:gd name="T1" fmla="*/ 707 h 707"/>
                              <a:gd name="T2" fmla="*/ 0 w 1118"/>
                              <a:gd name="T3" fmla="*/ 0 h 707"/>
                              <a:gd name="T4" fmla="*/ 1118 w 1118"/>
                              <a:gd name="T5" fmla="*/ 0 h 707"/>
                            </a:gdLst>
                            <a:ahLst/>
                            <a:cxnLst>
                              <a:cxn ang="0">
                                <a:pos x="T0" y="T1"/>
                              </a:cxn>
                              <a:cxn ang="0">
                                <a:pos x="T2" y="T3"/>
                              </a:cxn>
                              <a:cxn ang="0">
                                <a:pos x="T4" y="T5"/>
                              </a:cxn>
                            </a:cxnLst>
                            <a:rect l="0" t="0" r="r" b="b"/>
                            <a:pathLst>
                              <a:path w="1118" h="707">
                                <a:moveTo>
                                  <a:pt x="0" y="707"/>
                                </a:moveTo>
                                <a:lnTo>
                                  <a:pt x="0" y="0"/>
                                </a:lnTo>
                                <a:lnTo>
                                  <a:pt x="1118" y="0"/>
                                </a:ln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Oval 148"/>
                        <wps:cNvSpPr>
                          <a:spLocks noChangeArrowheads="1"/>
                        </wps:cNvSpPr>
                        <wps:spPr bwMode="auto">
                          <a:xfrm>
                            <a:off x="2310765" y="487045"/>
                            <a:ext cx="276860" cy="276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7" name="Text Box 149"/>
                        <wps:cNvSpPr txBox="1">
                          <a:spLocks noChangeArrowheads="1"/>
                        </wps:cNvSpPr>
                        <wps:spPr bwMode="auto">
                          <a:xfrm>
                            <a:off x="2268855" y="504190"/>
                            <a:ext cx="35052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86D" w:rsidRDefault="001A786D" w:rsidP="001A786D">
                              <w:pPr>
                                <w:jc w:val="center"/>
                              </w:pPr>
                              <w:r>
                                <w:t>V</w:t>
                              </w:r>
                            </w:p>
                          </w:txbxContent>
                        </wps:txbx>
                        <wps:bodyPr rot="0" vert="horz" wrap="square" lIns="91440" tIns="45720" rIns="91440" bIns="45720" anchor="t" anchorCtr="0" upright="1">
                          <a:noAutofit/>
                        </wps:bodyPr>
                      </wps:wsp>
                      <wps:wsp>
                        <wps:cNvPr id="358" name="Text Box 150"/>
                        <wps:cNvSpPr txBox="1">
                          <a:spLocks noChangeArrowheads="1"/>
                        </wps:cNvSpPr>
                        <wps:spPr bwMode="auto">
                          <a:xfrm>
                            <a:off x="65405" y="2038350"/>
                            <a:ext cx="30226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86D" w:rsidRPr="00353682" w:rsidRDefault="001A786D" w:rsidP="001A786D">
                              <w:pPr>
                                <w:rPr>
                                  <w:color w:val="0000FF"/>
                                </w:rPr>
                              </w:pPr>
                              <w:r w:rsidRPr="00353682">
                                <w:rPr>
                                  <w:color w:val="0000FF"/>
                                </w:rPr>
                                <w:t>E</w:t>
                              </w:r>
                            </w:p>
                          </w:txbxContent>
                        </wps:txbx>
                        <wps:bodyPr rot="0" vert="horz" wrap="square" lIns="91440" tIns="45720" rIns="91440" bIns="45720" anchor="t" anchorCtr="0" upright="1">
                          <a:noAutofit/>
                        </wps:bodyPr>
                      </wps:wsp>
                      <wps:wsp>
                        <wps:cNvPr id="359" name="Text Box 151"/>
                        <wps:cNvSpPr txBox="1">
                          <a:spLocks noChangeArrowheads="1"/>
                        </wps:cNvSpPr>
                        <wps:spPr bwMode="auto">
                          <a:xfrm>
                            <a:off x="65405" y="2228215"/>
                            <a:ext cx="30226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86D" w:rsidRPr="00353682" w:rsidRDefault="001A786D" w:rsidP="001A786D">
                              <w:pPr>
                                <w:rPr>
                                  <w:color w:val="FF0000"/>
                                </w:rPr>
                              </w:pPr>
                              <w:r w:rsidRPr="00353682">
                                <w:rPr>
                                  <w:color w:val="FF0000"/>
                                </w:rPr>
                                <w:t>V</w:t>
                              </w:r>
                            </w:p>
                          </w:txbxContent>
                        </wps:txbx>
                        <wps:bodyPr rot="0" vert="horz" wrap="square" lIns="91440" tIns="45720" rIns="91440" bIns="45720" anchor="t" anchorCtr="0" upright="1">
                          <a:noAutofit/>
                        </wps:bodyPr>
                      </wps:wsp>
                      <wps:wsp>
                        <wps:cNvPr id="360" name="Text Box 152"/>
                        <wps:cNvSpPr txBox="1">
                          <a:spLocks noChangeArrowheads="1"/>
                        </wps:cNvSpPr>
                        <wps:spPr bwMode="auto">
                          <a:xfrm>
                            <a:off x="0" y="3246755"/>
                            <a:ext cx="7340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86D" w:rsidRDefault="001A786D" w:rsidP="001A786D">
                              <w:pPr>
                                <w:jc w:val="center"/>
                              </w:pPr>
                              <w:r>
                                <w:t>Kathode</w:t>
                              </w:r>
                            </w:p>
                          </w:txbxContent>
                        </wps:txbx>
                        <wps:bodyPr rot="0" vert="horz" wrap="square" lIns="91440" tIns="45720" rIns="91440" bIns="45720" anchor="t" anchorCtr="0" upright="1">
                          <a:noAutofit/>
                        </wps:bodyPr>
                      </wps:wsp>
                      <wps:wsp>
                        <wps:cNvPr id="361" name="Text Box 153"/>
                        <wps:cNvSpPr txBox="1">
                          <a:spLocks noChangeArrowheads="1"/>
                        </wps:cNvSpPr>
                        <wps:spPr bwMode="auto">
                          <a:xfrm>
                            <a:off x="2287905" y="3246755"/>
                            <a:ext cx="7340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86D" w:rsidRDefault="001A786D" w:rsidP="001A786D">
                              <w:pPr>
                                <w:jc w:val="center"/>
                              </w:pPr>
                              <w:r>
                                <w:t>Anode</w:t>
                              </w:r>
                            </w:p>
                          </w:txbxContent>
                        </wps:txbx>
                        <wps:bodyPr rot="0" vert="horz" wrap="square" lIns="91440" tIns="45720" rIns="91440" bIns="45720" anchor="t" anchorCtr="0" upright="1">
                          <a:noAutofit/>
                        </wps:bodyPr>
                      </wps:wsp>
                      <wps:wsp>
                        <wps:cNvPr id="362" name="Text Box 154"/>
                        <wps:cNvSpPr txBox="1">
                          <a:spLocks noChangeArrowheads="1"/>
                        </wps:cNvSpPr>
                        <wps:spPr bwMode="auto">
                          <a:xfrm>
                            <a:off x="1222375" y="270510"/>
                            <a:ext cx="39179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86D" w:rsidRPr="00353682" w:rsidRDefault="001A786D" w:rsidP="001A786D">
                              <w:pPr>
                                <w:rPr>
                                  <w:vertAlign w:val="subscript"/>
                                </w:rPr>
                              </w:pPr>
                              <w:r>
                                <w:t>U</w:t>
                              </w:r>
                              <w:r>
                                <w:rPr>
                                  <w:vertAlign w:val="subscript"/>
                                </w:rPr>
                                <w:t>0</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id="Zeichenbereich 363" o:spid="_x0000_s1192" editas="canvas" style="position:absolute;left:0;text-align:left;margin-left:0;margin-top:3.95pt;width:237.95pt;height:279.45pt;z-index:251663360;mso-position-horizontal-relative:text;mso-position-vertical-relative:text" coordsize="30219,35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">
                <v:shape id="_x0000_s1193" type="#_x0000_t75" style="position:absolute;width:30219;height:35490;visibility:visible;mso-wrap-style:square">
                  <v:fill o:detectmouseclick="t"/>
                  <v:path o:connecttype="none"/>
                </v:shape>
                <v:shape id="Picture 137" o:spid="_x0000_s1194" type="#_x0000_t75" alt="Gasentladungsröhre - Potentialverlauf" style="position:absolute;left:1930;top:10585;width:26511;height:10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">
                  <v:imagedata r:id="rId22" o:title="Gasentladungsröhre - Potentialverlauf"/>
                </v:shape>
                <v:line id="Line 138" o:spid="_x0000_s1195" style="position:absolute;visibility:visible;mso-wrap-style:square" from="3676,20955" to="3676,3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">
                  <v:stroke startarrow="block"/>
                </v:line>
                <v:line id="Line 139" o:spid="_x0000_s1196" style="position:absolute;visibility:visible;mso-wrap-style:square" from="3676,31819" to="28492,3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">
                  <v:stroke endarrow="block"/>
                </v:line>
                <v:line id="Line 140" o:spid="_x0000_s1197" style="position:absolute;visibility:visible;mso-wrap-style:square" from="26536,20955" to="26536,3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">
                  <v:stroke dashstyle="dash"/>
                </v:line>
                <v:shape id="Freeform 141" o:spid="_x0000_s1198" style="position:absolute;left:3752;top:22688;width:22784;height:8985;visibility:visible;mso-wrap-style:square;v-text-anchor:top" coordsize="3588,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" path="m,1415c38,1332,156,1064,228,913,300,762,374,610,432,514,490,418,522,381,576,339v54,-43,88,-66,180,-80c848,245,910,250,1127,248v217,-2,605,,930,c2382,248,2848,250,3077,248v229,-2,275,6,352,-9c3506,224,3511,198,3537,158,3563,118,3578,34,3588,e" filled="f" strokecolor="red" strokeweight="1pt">
                  <v:path arrowok="t" o:connecttype="custom" o:connectlocs="0,898525;144780,579755;274320,326390;365760,215265;480060,164465;715645,157480;1306195,157480;1953895,157480;2177415,151765;2245995,100330;2278380,0" o:connectangles="0,0,0,0,0,0,0,0,0,0,0"/>
                </v:shape>
                <v:shape id="Freeform 142" o:spid="_x0000_s1199" style="position:absolute;left:3670;top:25177;width:22860;height:6553;visibility:visible;mso-wrap-style:square;v-text-anchor:top" coordsize="360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" path="m,c19,6,79,21,115,39v36,18,65,39,102,72c254,144,298,196,337,240v39,44,79,97,114,138c486,419,508,455,544,486v36,31,62,63,126,78c734,579,697,576,930,578v233,2,768,,1140,c2442,578,2934,579,3165,578v231,-1,224,4,289,-5c3519,564,3529,540,3553,522v24,-18,37,-45,47,-57e" filled="f" strokecolor="blue" strokeweight="1pt">
                  <v:path arrowok="t" o:connecttype="custom" o:connectlocs="0,0;73025,43913;137795,124984;213995,270235;286385,425620;345440,547226;425450,635052;590550,650816;1314450,650816;2009775,650816;2193290,645186;2256155,587761;2286000,523580" o:connectangles="0,0,0,0,0,0,0,0,0,0,0,0,0"/>
                </v:shape>
                <v:shape id="Freeform 143" o:spid="_x0000_s1200" style="position:absolute;left:2451;top:1847;width:12331;height:12250;visibility:visible;mso-wrap-style:square;v-text-anchor:top" coordsize="1826,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" path="m,1929l,,1826,e" filled="f">
                  <v:path arrowok="t" o:connecttype="custom" o:connectlocs="0,1224915;0,0;1233170,0" o:connectangles="0,0,0"/>
                </v:shape>
                <v:shape id="Freeform 144" o:spid="_x0000_s1201" style="position:absolute;left:15570;top:1822;width:12325;height:12249;flip:x;visibility:visible;mso-wrap-style:square;v-text-anchor:top" coordsize="1826,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" path="m,1929l,,1826,e" filled="f">
                  <v:path arrowok="t" o:connecttype="custom" o:connectlocs="0,1224915;0,0;1232535,0" o:connectangles="0,0,0"/>
                </v:shape>
                <v:line id="Line 145" o:spid="_x0000_s1202" style="position:absolute;visibility:visible;mso-wrap-style:square" from="14782,1193" to="14789,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" strokeweight="2.25pt"/>
                <v:line id="Line 146" o:spid="_x0000_s1203" style="position:absolute;visibility:visible;mso-wrap-style:square" from="15513,50" to="15513,3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"/>
                <v:shape id="Freeform 147" o:spid="_x0000_s1204" style="position:absolute;left:20739;top:6261;width:7099;height:4489;visibility:visible;mso-wrap-style:square;v-text-anchor:top" coordsize="111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" path="m,707l,,1118,e" filled="f">
                  <v:stroke startarrow="block"/>
                  <v:path arrowok="t" o:connecttype="custom" o:connectlocs="0,448945;0,0;709930,0" o:connectangles="0,0,0"/>
                </v:shape>
                <v:oval id="Oval 148" o:spid="_x0000_s1205" style="position:absolute;left:23107;top:4870;width:276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"/>
                <v:shape id="Text Box 149" o:spid="_x0000_s1206" type="#_x0000_t202" style="position:absolute;left:22688;top:5041;width:350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rsidR="001A786D" w:rsidRDefault="001A786D" w:rsidP="001A786D">
                        <w:pPr>
                          <w:jc w:val="center"/>
                        </w:pPr>
                        <w:r>
                          <w:t>V</w:t>
                        </w:r>
                      </w:p>
                    </w:txbxContent>
                  </v:textbox>
                </v:shape>
                <v:shape id="Text Box 150" o:spid="_x0000_s1207" type="#_x0000_t202" style="position:absolute;left:654;top:20383;width:302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rsidR="001A786D" w:rsidRPr="00353682" w:rsidRDefault="001A786D" w:rsidP="001A786D">
                        <w:pPr>
                          <w:rPr>
                            <w:color w:val="0000FF"/>
                          </w:rPr>
                        </w:pPr>
                        <w:r w:rsidRPr="00353682">
                          <w:rPr>
                            <w:color w:val="0000FF"/>
                          </w:rPr>
                          <w:t>E</w:t>
                        </w:r>
                      </w:p>
                    </w:txbxContent>
                  </v:textbox>
                </v:shape>
                <v:shape id="Text Box 151" o:spid="_x0000_s1208" type="#_x0000_t202" style="position:absolute;left:654;top:22282;width:302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rsidR="001A786D" w:rsidRPr="00353682" w:rsidRDefault="001A786D" w:rsidP="001A786D">
                        <w:pPr>
                          <w:rPr>
                            <w:color w:val="FF0000"/>
                          </w:rPr>
                        </w:pPr>
                        <w:r w:rsidRPr="00353682">
                          <w:rPr>
                            <w:color w:val="FF0000"/>
                          </w:rPr>
                          <w:t>V</w:t>
                        </w:r>
                      </w:p>
                    </w:txbxContent>
                  </v:textbox>
                </v:shape>
                <v:shape id="Text Box 152" o:spid="_x0000_s1209" type="#_x0000_t202" style="position:absolute;top:32467;width:7340;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rsidR="001A786D" w:rsidRDefault="001A786D" w:rsidP="001A786D">
                        <w:pPr>
                          <w:jc w:val="center"/>
                        </w:pPr>
                        <w:r>
                          <w:t>Kathode</w:t>
                        </w:r>
                      </w:p>
                    </w:txbxContent>
                  </v:textbox>
                </v:shape>
                <v:shape id="Text Box 153" o:spid="_x0000_s1210" type="#_x0000_t202" style="position:absolute;left:22879;top:32467;width:7340;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rsidR="001A786D" w:rsidRDefault="001A786D" w:rsidP="001A786D">
                        <w:pPr>
                          <w:jc w:val="center"/>
                        </w:pPr>
                        <w:r>
                          <w:t>Anode</w:t>
                        </w:r>
                      </w:p>
                    </w:txbxContent>
                  </v:textbox>
                </v:shape>
                <v:shape id="Text Box 154" o:spid="_x0000_s1211" type="#_x0000_t202" style="position:absolute;left:12223;top:2705;width:3918;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rsidR="001A786D" w:rsidRPr="00353682" w:rsidRDefault="001A786D" w:rsidP="001A786D">
                        <w:pPr>
                          <w:rPr>
                            <w:vertAlign w:val="subscript"/>
                          </w:rPr>
                        </w:pPr>
                        <w:r>
                          <w:t>U</w:t>
                        </w:r>
                        <w:r>
                          <w:rPr>
                            <w:vertAlign w:val="subscript"/>
                          </w:rPr>
                          <w:t>0</w:t>
                        </w:r>
                      </w:p>
                    </w:txbxContent>
                  </v:textbox>
                </v:shape>
                <w10:wrap type="square"/>
              </v:group>
            </w:pict>
          </mc:Fallback>
        </mc:AlternateContent>
      </w:r>
      <w:r w:rsidRPr="001A786D">
        <w:rPr>
          <w:rFonts w:ascii="Times New Roman" w:eastAsia="Times New Roman" w:hAnsi="Times New Roman" w:cs="Times New Roman"/>
          <w:sz w:val="24"/>
          <w:szCs w:val="24"/>
          <w:lang w:eastAsia="de-DE"/>
        </w:rPr>
        <w:t>Die Kurve der Potentialverteilung zeigt, dass der größte Teil der angelegten Spannung in einem kleinen Bereich vor der Kathode abfällt (im ersten Dunkelraum). In diesem Kathodenfall herrscht eine große Feldstärke, gegenüber der die Feldstärke in den anderen Bereichen vernachlässigbar klein ist.</w:t>
      </w:r>
    </w:p>
    <w:p w:rsidR="001A786D" w:rsidRPr="001A786D" w:rsidRDefault="001A786D" w:rsidP="001A786D">
      <w:pPr>
        <w:spacing w:after="0" w:line="240" w:lineRule="auto"/>
        <w:jc w:val="both"/>
        <w:rPr>
          <w:rFonts w:ascii="Times New Roman" w:eastAsia="Times New Roman" w:hAnsi="Times New Roman" w:cs="Times New Roman"/>
          <w:sz w:val="24"/>
          <w:szCs w:val="24"/>
          <w:lang w:eastAsia="de-DE"/>
        </w:rPr>
      </w:pPr>
    </w:p>
    <w:p w:rsidR="001A786D" w:rsidRPr="001A786D" w:rsidRDefault="001A786D" w:rsidP="001A786D">
      <w:pPr>
        <w:spacing w:after="0" w:line="240" w:lineRule="auto"/>
        <w:jc w:val="both"/>
        <w:rPr>
          <w:rFonts w:ascii="Times New Roman" w:eastAsia="Times New Roman" w:hAnsi="Times New Roman" w:cs="Times New Roman"/>
          <w:sz w:val="24"/>
          <w:szCs w:val="24"/>
          <w:lang w:eastAsia="de-DE"/>
        </w:rPr>
      </w:pPr>
      <w:r w:rsidRPr="001A786D">
        <w:rPr>
          <w:rFonts w:ascii="Times New Roman" w:eastAsia="Times New Roman" w:hAnsi="Times New Roman" w:cs="Times New Roman"/>
          <w:sz w:val="24"/>
          <w:szCs w:val="24"/>
          <w:lang w:eastAsia="de-DE"/>
        </w:rPr>
        <w:t>Im Bereich des Kathodenfalls geschehen die wesentlichen Vorgänge bei der Entladung: Durch das Evakuieren ist die freie Weglänge der Ionen so groß geworden, dass die im Feld auf sie übertragene Energie nicht gleich wieder durch Stoß an Gasmoleküle abgegeben wird. Die positiven Ionen werden durch die große Feldstärke im Kathodenfall stark beschleunigt. Sie treffen mit solcher Geschwindigkeit (kinetischen Energie) auf die Kathode, dass sie dort Elektronen auslösen können. Die aus der Kathode emittierten Elektronen werden im Feld des Kathodenfalls so stark beschleunigt, dass sie Gasmoleküle zum Leuchten anregen und sogar ionisieren können. Dadurch werden neue Ionen gebildet, mit denen sich die dargestellten Abläufe wiederholen.</w:t>
      </w:r>
    </w:p>
    <w:p w:rsidR="001A786D" w:rsidRPr="001A786D" w:rsidRDefault="001A786D" w:rsidP="001A786D">
      <w:pPr>
        <w:spacing w:after="0" w:line="240" w:lineRule="auto"/>
        <w:jc w:val="both"/>
        <w:rPr>
          <w:rFonts w:ascii="Times New Roman" w:eastAsia="Times New Roman" w:hAnsi="Times New Roman" w:cs="Times New Roman"/>
          <w:sz w:val="24"/>
          <w:szCs w:val="24"/>
          <w:lang w:eastAsia="de-DE"/>
        </w:rPr>
      </w:pPr>
      <w:r w:rsidRPr="001A786D">
        <w:rPr>
          <w:rFonts w:ascii="Times New Roman" w:eastAsia="Times New Roman" w:hAnsi="Times New Roman" w:cs="Times New Roman"/>
          <w:sz w:val="24"/>
          <w:szCs w:val="24"/>
          <w:lang w:eastAsia="de-DE"/>
        </w:rPr>
        <w:t xml:space="preserve">Die Entstehung des Kathodenfalls kann man sich folgendermaßen erklären: Die ausgelösten und die beim Ionisieren frei werdenden Elektronen haben eine viel kleinere Masse als die </w:t>
      </w:r>
      <w:proofErr w:type="spellStart"/>
      <w:r w:rsidRPr="001A786D">
        <w:rPr>
          <w:rFonts w:ascii="Times New Roman" w:eastAsia="Times New Roman" w:hAnsi="Times New Roman" w:cs="Times New Roman"/>
          <w:sz w:val="24"/>
          <w:szCs w:val="24"/>
          <w:lang w:eastAsia="de-DE"/>
        </w:rPr>
        <w:t>Luftionen</w:t>
      </w:r>
      <w:proofErr w:type="spellEnd"/>
      <w:r w:rsidRPr="001A786D">
        <w:rPr>
          <w:rFonts w:ascii="Times New Roman" w:eastAsia="Times New Roman" w:hAnsi="Times New Roman" w:cs="Times New Roman"/>
          <w:sz w:val="24"/>
          <w:szCs w:val="24"/>
          <w:lang w:eastAsia="de-DE"/>
        </w:rPr>
        <w:t>, sie erhalten daher eine größere Beschleunigung und verlassen den Raum vor der Kathode schneller. Es bildet sich eine Wolke positiver Ionen vor der Kathode. Die zwischen dieser positiven Ladungswolke und der negativen Kathode sich ausbildende Spannung ist der Kathodenfall.</w:t>
      </w:r>
    </w:p>
    <w:p w:rsidR="001A786D" w:rsidRPr="001A786D" w:rsidRDefault="001A786D" w:rsidP="001A786D">
      <w:pPr>
        <w:spacing w:after="0" w:line="240" w:lineRule="auto"/>
        <w:jc w:val="both"/>
        <w:rPr>
          <w:rFonts w:ascii="Times New Roman" w:eastAsia="Times New Roman" w:hAnsi="Times New Roman" w:cs="Times New Roman"/>
          <w:sz w:val="24"/>
          <w:szCs w:val="24"/>
          <w:lang w:eastAsia="de-DE"/>
        </w:rPr>
      </w:pPr>
      <w:r w:rsidRPr="001A786D">
        <w:rPr>
          <w:rFonts w:ascii="Times New Roman" w:eastAsia="Times New Roman" w:hAnsi="Times New Roman" w:cs="Times New Roman"/>
          <w:sz w:val="24"/>
          <w:szCs w:val="24"/>
          <w:lang w:eastAsia="de-DE"/>
        </w:rPr>
        <w:t>Wenn die Kathode durchbohrt ist wird das Auftreffen der Ionen auf die Kathode sichtbar. Hinter der Öffnung (Kanal) beobachtet man eine büschelartige Leuchterscheinung. Diese Kanalstrahlen werden von den Ionen gebildet, die aufgrund ihrer Trägheit durch die Öffnung hindurchfliegen und hinter der Kathode Gasmoleküle durch Stoß zum Leuchten anregen.</w:t>
      </w:r>
    </w:p>
    <w:p w:rsidR="001A786D" w:rsidRPr="001A786D" w:rsidRDefault="001A786D" w:rsidP="001A786D">
      <w:pPr>
        <w:spacing w:after="0" w:line="240" w:lineRule="auto"/>
        <w:jc w:val="both"/>
        <w:rPr>
          <w:rFonts w:ascii="Times New Roman" w:eastAsia="Times New Roman" w:hAnsi="Times New Roman" w:cs="Times New Roman"/>
          <w:sz w:val="24"/>
          <w:szCs w:val="24"/>
          <w:lang w:eastAsia="de-DE"/>
        </w:rPr>
      </w:pPr>
    </w:p>
    <w:p w:rsidR="001A786D" w:rsidRPr="001A786D" w:rsidRDefault="001A786D" w:rsidP="001A786D">
      <w:pPr>
        <w:spacing w:after="0" w:line="240" w:lineRule="auto"/>
        <w:jc w:val="both"/>
        <w:rPr>
          <w:rFonts w:ascii="Times New Roman" w:eastAsia="Times New Roman" w:hAnsi="Times New Roman" w:cs="Times New Roman"/>
          <w:b/>
          <w:color w:val="000080"/>
          <w:sz w:val="24"/>
          <w:szCs w:val="24"/>
          <w:lang w:eastAsia="de-DE"/>
        </w:rPr>
      </w:pPr>
      <w:r w:rsidRPr="001A786D">
        <w:rPr>
          <w:rFonts w:ascii="Times New Roman" w:eastAsia="Times New Roman" w:hAnsi="Times New Roman" w:cs="Times New Roman"/>
          <w:b/>
          <w:color w:val="000080"/>
          <w:sz w:val="24"/>
          <w:szCs w:val="24"/>
          <w:lang w:eastAsia="de-DE"/>
        </w:rPr>
        <w:t>Anwendungen der Gasentladung</w:t>
      </w:r>
    </w:p>
    <w:p w:rsidR="001A786D" w:rsidRPr="001A786D" w:rsidRDefault="001A786D" w:rsidP="001A786D">
      <w:pPr>
        <w:spacing w:after="0" w:line="240" w:lineRule="auto"/>
        <w:jc w:val="both"/>
        <w:rPr>
          <w:rFonts w:ascii="Times New Roman" w:eastAsia="Times New Roman" w:hAnsi="Times New Roman" w:cs="Times New Roman"/>
          <w:sz w:val="24"/>
          <w:szCs w:val="24"/>
          <w:lang w:eastAsia="de-DE"/>
        </w:rPr>
      </w:pPr>
      <w:r w:rsidRPr="001A786D">
        <w:rPr>
          <w:rFonts w:ascii="Times New Roman" w:eastAsia="Times New Roman" w:hAnsi="Times New Roman" w:cs="Times New Roman"/>
          <w:sz w:val="24"/>
          <w:szCs w:val="24"/>
          <w:lang w:eastAsia="de-DE"/>
        </w:rPr>
        <w:t xml:space="preserve">In einer Leuchtröhre ("Neonröhre") wird die vom </w:t>
      </w:r>
      <w:proofErr w:type="spellStart"/>
      <w:r w:rsidRPr="001A786D">
        <w:rPr>
          <w:rFonts w:ascii="Times New Roman" w:eastAsia="Times New Roman" w:hAnsi="Times New Roman" w:cs="Times New Roman"/>
          <w:sz w:val="24"/>
          <w:szCs w:val="24"/>
          <w:lang w:eastAsia="de-DE"/>
        </w:rPr>
        <w:t>Füllgas</w:t>
      </w:r>
      <w:proofErr w:type="spellEnd"/>
      <w:r w:rsidRPr="001A786D">
        <w:rPr>
          <w:rFonts w:ascii="Times New Roman" w:eastAsia="Times New Roman" w:hAnsi="Times New Roman" w:cs="Times New Roman"/>
          <w:sz w:val="24"/>
          <w:szCs w:val="24"/>
          <w:lang w:eastAsia="de-DE"/>
        </w:rPr>
        <w:t xml:space="preserve"> abhängige Farberscheinung der positiven Säule ausgenutzt. Helium liefert gelbes Licht, Neon leuchtet orangefarben, Neon und eine Spur Quecksilberdampf senden blaues Licht aus, das beim Durchgang durch gelbes Glas grün erscheint. Ein Neon-Argon-Gemisch leuchtet rot. Da die Form der Röhre die Leitungsvorgänge kaum beeinflusst, können Leuchtröhren gut für Schriften und Ornamente in der Werbung benutzt werden. Ihre Lichtausbeute ist allerdings gering, weil ein großer Teil der Energie als ultraviolette Strahlung frei wird.</w:t>
      </w:r>
    </w:p>
    <w:p w:rsidR="001A786D" w:rsidRPr="001A786D" w:rsidRDefault="001A786D" w:rsidP="001A786D">
      <w:pPr>
        <w:spacing w:after="0" w:line="240" w:lineRule="auto"/>
        <w:jc w:val="both"/>
        <w:rPr>
          <w:rFonts w:ascii="Times New Roman" w:eastAsia="Times New Roman" w:hAnsi="Times New Roman" w:cs="Times New Roman"/>
          <w:sz w:val="24"/>
          <w:szCs w:val="24"/>
          <w:lang w:eastAsia="de-DE"/>
        </w:rPr>
      </w:pPr>
    </w:p>
    <w:p w:rsidR="001A786D" w:rsidRPr="001A786D" w:rsidRDefault="001A786D" w:rsidP="001A786D">
      <w:pPr>
        <w:spacing w:after="0" w:line="240" w:lineRule="auto"/>
        <w:jc w:val="both"/>
        <w:rPr>
          <w:rFonts w:ascii="Times New Roman" w:eastAsia="Times New Roman" w:hAnsi="Times New Roman" w:cs="Times New Roman"/>
          <w:sz w:val="24"/>
          <w:szCs w:val="24"/>
          <w:lang w:eastAsia="de-DE"/>
        </w:rPr>
      </w:pPr>
      <w:r w:rsidRPr="001A786D">
        <w:rPr>
          <w:rFonts w:ascii="Times New Roman" w:eastAsia="Times New Roman" w:hAnsi="Times New Roman" w:cs="Times New Roman"/>
          <w:sz w:val="24"/>
          <w:szCs w:val="24"/>
          <w:lang w:eastAsia="de-DE"/>
        </w:rPr>
        <w:t xml:space="preserve">Zum Beleuchten von Straßen werden neben Quecksilber- auch Natriumdampflampen verwendet. Ihr helles gelbes Licht durchdringt besser den Nebel und liefert schärfere Kontraste als weißes Licht. Das Licht der Xenonlampe dient als Ersatz für Tageslicht (Flutlicht) auf Sportplätzen </w:t>
      </w:r>
      <w:proofErr w:type="spellStart"/>
      <w:r w:rsidRPr="001A786D">
        <w:rPr>
          <w:rFonts w:ascii="Times New Roman" w:eastAsia="Times New Roman" w:hAnsi="Times New Roman" w:cs="Times New Roman"/>
          <w:sz w:val="24"/>
          <w:szCs w:val="24"/>
          <w:lang w:eastAsia="de-DE"/>
        </w:rPr>
        <w:t>ud</w:t>
      </w:r>
      <w:proofErr w:type="spellEnd"/>
      <w:r w:rsidRPr="001A786D">
        <w:rPr>
          <w:rFonts w:ascii="Times New Roman" w:eastAsia="Times New Roman" w:hAnsi="Times New Roman" w:cs="Times New Roman"/>
          <w:sz w:val="24"/>
          <w:szCs w:val="24"/>
          <w:lang w:eastAsia="de-DE"/>
        </w:rPr>
        <w:t xml:space="preserve"> zur richtigen Wiedergabe bei Farbfilmaufnahmen.</w:t>
      </w:r>
    </w:p>
    <w:p w:rsidR="001A786D" w:rsidRPr="001A786D" w:rsidRDefault="001A786D" w:rsidP="001A786D">
      <w:pPr>
        <w:spacing w:after="0" w:line="240" w:lineRule="auto"/>
        <w:jc w:val="both"/>
        <w:rPr>
          <w:rFonts w:ascii="Times New Roman" w:eastAsia="Times New Roman" w:hAnsi="Times New Roman" w:cs="Times New Roman"/>
          <w:sz w:val="24"/>
          <w:szCs w:val="24"/>
          <w:lang w:eastAsia="de-DE"/>
        </w:rPr>
      </w:pPr>
    </w:p>
    <w:p w:rsidR="001A786D" w:rsidRPr="001A786D" w:rsidRDefault="001A786D" w:rsidP="001A786D">
      <w:pPr>
        <w:spacing w:after="0" w:line="240" w:lineRule="auto"/>
        <w:jc w:val="both"/>
        <w:rPr>
          <w:rFonts w:ascii="Times New Roman" w:eastAsia="Times New Roman" w:hAnsi="Times New Roman" w:cs="Times New Roman"/>
          <w:sz w:val="24"/>
          <w:szCs w:val="24"/>
          <w:lang w:eastAsia="de-DE"/>
        </w:rPr>
      </w:pPr>
      <w:r w:rsidRPr="001A786D">
        <w:rPr>
          <w:rFonts w:ascii="Times New Roman" w:eastAsia="Times New Roman" w:hAnsi="Times New Roman" w:cs="Times New Roman"/>
          <w:sz w:val="24"/>
          <w:szCs w:val="24"/>
          <w:lang w:eastAsia="de-DE"/>
        </w:rPr>
        <w:t xml:space="preserve">In einer normalen Glühlampe wird nur etwa 6 % der zugeführten Energie in Licht umgesetzt. Die Lichtausbeute wird bei Leuchtstoffröhren auf </w:t>
      </w:r>
      <w:proofErr w:type="spellStart"/>
      <w:r w:rsidRPr="001A786D">
        <w:rPr>
          <w:rFonts w:ascii="Times New Roman" w:eastAsia="Times New Roman" w:hAnsi="Times New Roman" w:cs="Times New Roman"/>
          <w:sz w:val="24"/>
          <w:szCs w:val="24"/>
          <w:lang w:eastAsia="de-DE"/>
        </w:rPr>
        <w:t>cirka</w:t>
      </w:r>
      <w:proofErr w:type="spellEnd"/>
      <w:r w:rsidRPr="001A786D">
        <w:rPr>
          <w:rFonts w:ascii="Times New Roman" w:eastAsia="Times New Roman" w:hAnsi="Times New Roman" w:cs="Times New Roman"/>
          <w:sz w:val="24"/>
          <w:szCs w:val="24"/>
          <w:lang w:eastAsia="de-DE"/>
        </w:rPr>
        <w:t xml:space="preserve"> 12 % verbessert. Es handelt sich dabei um mit </w:t>
      </w:r>
      <w:proofErr w:type="spellStart"/>
      <w:r w:rsidRPr="001A786D">
        <w:rPr>
          <w:rFonts w:ascii="Times New Roman" w:eastAsia="Times New Roman" w:hAnsi="Times New Roman" w:cs="Times New Roman"/>
          <w:sz w:val="24"/>
          <w:szCs w:val="24"/>
          <w:lang w:eastAsia="de-DE"/>
        </w:rPr>
        <w:t>Hg</w:t>
      </w:r>
      <w:proofErr w:type="spellEnd"/>
      <w:r w:rsidRPr="001A786D">
        <w:rPr>
          <w:rFonts w:ascii="Times New Roman" w:eastAsia="Times New Roman" w:hAnsi="Times New Roman" w:cs="Times New Roman"/>
          <w:sz w:val="24"/>
          <w:szCs w:val="24"/>
          <w:lang w:eastAsia="de-DE"/>
        </w:rPr>
        <w:t xml:space="preserve">-Dampf (Druck ca. </w:t>
      </w:r>
      <w:r w:rsidRPr="001A786D">
        <w:rPr>
          <w:rFonts w:ascii="Times New Roman" w:eastAsia="Times New Roman" w:hAnsi="Times New Roman" w:cs="Times New Roman"/>
          <w:sz w:val="24"/>
          <w:szCs w:val="24"/>
          <w:vertAlign w:val="superscript"/>
          <w:lang w:eastAsia="de-DE"/>
        </w:rPr>
        <w:t>1</w:t>
      </w:r>
      <w:r w:rsidRPr="001A786D">
        <w:rPr>
          <w:rFonts w:ascii="Times New Roman" w:eastAsia="Times New Roman" w:hAnsi="Times New Roman" w:cs="Times New Roman"/>
          <w:sz w:val="24"/>
          <w:szCs w:val="24"/>
          <w:lang w:eastAsia="de-DE"/>
        </w:rPr>
        <w:t>/</w:t>
      </w:r>
      <w:r w:rsidRPr="001A786D">
        <w:rPr>
          <w:rFonts w:ascii="Times New Roman" w:eastAsia="Times New Roman" w:hAnsi="Times New Roman" w:cs="Times New Roman"/>
          <w:sz w:val="24"/>
          <w:szCs w:val="24"/>
          <w:vertAlign w:val="subscript"/>
          <w:lang w:eastAsia="de-DE"/>
        </w:rPr>
        <w:t>10</w:t>
      </w:r>
      <w:r w:rsidRPr="001A786D">
        <w:rPr>
          <w:rFonts w:ascii="Times New Roman" w:eastAsia="Times New Roman" w:hAnsi="Times New Roman" w:cs="Times New Roman"/>
          <w:sz w:val="24"/>
          <w:szCs w:val="24"/>
          <w:lang w:eastAsia="de-DE"/>
        </w:rPr>
        <w:t xml:space="preserve"> </w:t>
      </w:r>
      <w:proofErr w:type="spellStart"/>
      <w:r w:rsidRPr="001A786D">
        <w:rPr>
          <w:rFonts w:ascii="Times New Roman" w:eastAsia="Times New Roman" w:hAnsi="Times New Roman" w:cs="Times New Roman"/>
          <w:sz w:val="24"/>
          <w:szCs w:val="24"/>
          <w:lang w:eastAsia="de-DE"/>
        </w:rPr>
        <w:t>Pa</w:t>
      </w:r>
      <w:proofErr w:type="spellEnd"/>
      <w:r w:rsidRPr="001A786D">
        <w:rPr>
          <w:rFonts w:ascii="Times New Roman" w:eastAsia="Times New Roman" w:hAnsi="Times New Roman" w:cs="Times New Roman"/>
          <w:sz w:val="24"/>
          <w:szCs w:val="24"/>
          <w:lang w:eastAsia="de-DE"/>
        </w:rPr>
        <w:t xml:space="preserve">) gefüllte Röhren, die auf der Innenseite der Glaswand mit einem Leuchtstoff überzogen sind. Der Leuchtstoff absorbiert die ultraviolette Strahlung und gibt die dabei aufgenommene Energie als sichtbares Licht wieder ab. Durch die Entwicklung mehrfach gebogener Rohre und besserer Leuchtschichten gibt es heute Leuchtstofflampen als </w:t>
      </w:r>
      <w:proofErr w:type="spellStart"/>
      <w:r w:rsidRPr="001A786D">
        <w:rPr>
          <w:rFonts w:ascii="Times New Roman" w:eastAsia="Times New Roman" w:hAnsi="Times New Roman" w:cs="Times New Roman"/>
          <w:sz w:val="24"/>
          <w:szCs w:val="24"/>
          <w:lang w:eastAsia="de-DE"/>
        </w:rPr>
        <w:t>Energie</w:t>
      </w:r>
      <w:r w:rsidRPr="001A786D">
        <w:rPr>
          <w:rFonts w:ascii="Times New Roman" w:eastAsia="Times New Roman" w:hAnsi="Times New Roman" w:cs="Times New Roman"/>
          <w:sz w:val="24"/>
          <w:szCs w:val="24"/>
          <w:lang w:eastAsia="de-DE"/>
        </w:rPr>
        <w:softHyphen/>
        <w:t>sparlampen</w:t>
      </w:r>
      <w:proofErr w:type="spellEnd"/>
    </w:p>
    <w:p w:rsidR="001A786D" w:rsidRPr="001A786D" w:rsidRDefault="001A786D" w:rsidP="001A786D">
      <w:pPr>
        <w:spacing w:after="0" w:line="240" w:lineRule="auto"/>
        <w:jc w:val="both"/>
        <w:rPr>
          <w:rFonts w:ascii="Times New Roman" w:eastAsia="Times New Roman" w:hAnsi="Times New Roman" w:cs="Times New Roman"/>
          <w:sz w:val="24"/>
          <w:szCs w:val="24"/>
          <w:lang w:eastAsia="de-DE"/>
        </w:rPr>
      </w:pPr>
    </w:p>
    <w:p w:rsidR="001A786D" w:rsidRPr="001A786D" w:rsidRDefault="001A786D" w:rsidP="001A786D">
      <w:pPr>
        <w:spacing w:after="0" w:line="240" w:lineRule="auto"/>
        <w:jc w:val="both"/>
        <w:rPr>
          <w:rFonts w:ascii="Times New Roman" w:eastAsia="Times New Roman" w:hAnsi="Times New Roman" w:cs="Times New Roman"/>
          <w:sz w:val="24"/>
          <w:szCs w:val="24"/>
          <w:lang w:eastAsia="de-DE"/>
        </w:rPr>
      </w:pPr>
      <w:r w:rsidRPr="001A786D">
        <w:rPr>
          <w:rFonts w:ascii="Times New Roman" w:eastAsia="Times New Roman" w:hAnsi="Times New Roman" w:cs="Times New Roman"/>
          <w:sz w:val="24"/>
          <w:szCs w:val="24"/>
          <w:lang w:eastAsia="de-DE"/>
        </w:rPr>
        <w:t>In einer Spektralröhre dient ebenfalls die positive Säule als Lichtquelle. Diese Röhren leuchten besonders intensiv, da die positive Säule in einem dünnen Röhrchen zusammengedrückt wird.</w:t>
      </w:r>
    </w:p>
    <w:p w:rsidR="001A786D" w:rsidRPr="001A786D" w:rsidRDefault="001A786D" w:rsidP="001A786D">
      <w:pPr>
        <w:spacing w:after="0" w:line="240" w:lineRule="auto"/>
        <w:jc w:val="both"/>
        <w:rPr>
          <w:rFonts w:ascii="Times New Roman" w:eastAsia="Times New Roman" w:hAnsi="Times New Roman" w:cs="Times New Roman"/>
          <w:sz w:val="24"/>
          <w:szCs w:val="24"/>
          <w:lang w:eastAsia="de-DE"/>
        </w:rPr>
      </w:pPr>
    </w:p>
    <w:p w:rsidR="001A786D" w:rsidRPr="001A786D" w:rsidRDefault="001A786D" w:rsidP="001A786D">
      <w:pPr>
        <w:spacing w:after="0" w:line="240" w:lineRule="auto"/>
        <w:jc w:val="both"/>
        <w:rPr>
          <w:rFonts w:ascii="Times New Roman" w:eastAsia="Times New Roman" w:hAnsi="Times New Roman" w:cs="Times New Roman"/>
          <w:sz w:val="24"/>
          <w:szCs w:val="24"/>
          <w:lang w:eastAsia="de-DE"/>
        </w:rPr>
      </w:pPr>
      <w:r w:rsidRPr="001A786D">
        <w:rPr>
          <w:rFonts w:ascii="Times New Roman" w:eastAsia="Times New Roman" w:hAnsi="Times New Roman" w:cs="Times New Roman"/>
          <w:sz w:val="24"/>
          <w:szCs w:val="24"/>
          <w:lang w:eastAsia="de-DE"/>
        </w:rPr>
        <w:t xml:space="preserve">In der Glimmlampe setzt die selbstständige Elektrizitätsleitung im </w:t>
      </w:r>
      <w:proofErr w:type="spellStart"/>
      <w:r w:rsidRPr="001A786D">
        <w:rPr>
          <w:rFonts w:ascii="Times New Roman" w:eastAsia="Times New Roman" w:hAnsi="Times New Roman" w:cs="Times New Roman"/>
          <w:sz w:val="24"/>
          <w:szCs w:val="24"/>
          <w:lang w:eastAsia="de-DE"/>
        </w:rPr>
        <w:t>Neongas</w:t>
      </w:r>
      <w:proofErr w:type="spellEnd"/>
      <w:r w:rsidRPr="001A786D">
        <w:rPr>
          <w:rFonts w:ascii="Times New Roman" w:eastAsia="Times New Roman" w:hAnsi="Times New Roman" w:cs="Times New Roman"/>
          <w:sz w:val="24"/>
          <w:szCs w:val="24"/>
          <w:lang w:eastAsia="de-DE"/>
        </w:rPr>
        <w:t xml:space="preserve"> von 10 hPa Druck bei etwa 90 V ein. Die Kathode wird von einem rötlichen Glimmlicht bedeckt. Da die Elektroden nur wenige Millimeter Abstand haben, bildet sich keine positive Säule vor der Anode aus. Glimmlampen werden oft als Signal- oder Kontrolllampen verwendet. Man kann mit ihnen die Polarität einer Gleichspannungsquelle bestimmen.</w:t>
      </w:r>
    </w:p>
    <w:p w:rsidR="00C9529B" w:rsidRPr="00C9529B" w:rsidRDefault="00C9529B" w:rsidP="00142583">
      <w:pPr>
        <w:keepNext/>
        <w:keepLines/>
        <w:spacing w:after="240" w:line="240" w:lineRule="auto"/>
        <w:contextualSpacing/>
        <w:jc w:val="both"/>
        <w:outlineLvl w:val="1"/>
        <w:rPr>
          <w:rFonts w:ascii="Arial" w:eastAsiaTheme="majorEastAsia" w:hAnsi="Arial" w:cs="Arial"/>
          <w:lang w:eastAsia="de-DE"/>
        </w:rPr>
      </w:pPr>
    </w:p>
    <w:sectPr w:rsidR="00C9529B" w:rsidRPr="00C9529B">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248" w:rsidRDefault="006B2248" w:rsidP="00A968C6">
      <w:pPr>
        <w:spacing w:after="0" w:line="240" w:lineRule="auto"/>
      </w:pPr>
      <w:r>
        <w:separator/>
      </w:r>
    </w:p>
  </w:endnote>
  <w:endnote w:type="continuationSeparator" w:id="0">
    <w:p w:rsidR="006B2248" w:rsidRDefault="006B2248" w:rsidP="00A96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53" w:rsidRDefault="00A9055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53" w:rsidRDefault="00A90553">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53" w:rsidRDefault="00A9055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248" w:rsidRDefault="006B2248" w:rsidP="00A968C6">
      <w:pPr>
        <w:spacing w:after="0" w:line="240" w:lineRule="auto"/>
      </w:pPr>
      <w:r>
        <w:separator/>
      </w:r>
    </w:p>
  </w:footnote>
  <w:footnote w:type="continuationSeparator" w:id="0">
    <w:p w:rsidR="006B2248" w:rsidRDefault="006B2248" w:rsidP="00A968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53" w:rsidRDefault="00A9055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53" w:rsidRDefault="00A90553">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53" w:rsidRDefault="00A9055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D00AE"/>
    <w:multiLevelType w:val="singleLevel"/>
    <w:tmpl w:val="959ADCC6"/>
    <w:lvl w:ilvl="0">
      <w:start w:val="1"/>
      <w:numFmt w:val="decimal"/>
      <w:lvlText w:val="%1."/>
      <w:lvlJc w:val="left"/>
      <w:pPr>
        <w:tabs>
          <w:tab w:val="num" w:pos="705"/>
        </w:tabs>
        <w:ind w:left="705" w:hanging="705"/>
      </w:pPr>
      <w:rPr>
        <w:rFonts w:hint="default"/>
      </w:rPr>
    </w:lvl>
  </w:abstractNum>
  <w:abstractNum w:abstractNumId="1">
    <w:nsid w:val="1DAA2A01"/>
    <w:multiLevelType w:val="hybridMultilevel"/>
    <w:tmpl w:val="A9C2E496"/>
    <w:lvl w:ilvl="0" w:tplc="A0BA9C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5DD233D"/>
    <w:multiLevelType w:val="hybridMultilevel"/>
    <w:tmpl w:val="35406A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CCF735C"/>
    <w:multiLevelType w:val="hybridMultilevel"/>
    <w:tmpl w:val="D9D6829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600F6A71"/>
    <w:multiLevelType w:val="hybridMultilevel"/>
    <w:tmpl w:val="5BF674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77887E92"/>
    <w:multiLevelType w:val="hybridMultilevel"/>
    <w:tmpl w:val="E0B4D57A"/>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abstractNumId w:val="1"/>
  </w:num>
  <w:num w:numId="2">
    <w:abstractNumId w:val="2"/>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ED7"/>
    <w:rsid w:val="000144AA"/>
    <w:rsid w:val="000679BA"/>
    <w:rsid w:val="000C41FD"/>
    <w:rsid w:val="000D0EAB"/>
    <w:rsid w:val="000E4E12"/>
    <w:rsid w:val="000F10E7"/>
    <w:rsid w:val="000F3931"/>
    <w:rsid w:val="0013505C"/>
    <w:rsid w:val="00142583"/>
    <w:rsid w:val="001475CB"/>
    <w:rsid w:val="001646A0"/>
    <w:rsid w:val="0016672F"/>
    <w:rsid w:val="00166E1E"/>
    <w:rsid w:val="001A786D"/>
    <w:rsid w:val="001B1FDA"/>
    <w:rsid w:val="001B2637"/>
    <w:rsid w:val="001F2BB2"/>
    <w:rsid w:val="001F34DE"/>
    <w:rsid w:val="001F5ECB"/>
    <w:rsid w:val="00230F16"/>
    <w:rsid w:val="00234505"/>
    <w:rsid w:val="00246AC5"/>
    <w:rsid w:val="00261977"/>
    <w:rsid w:val="00287AA1"/>
    <w:rsid w:val="00292883"/>
    <w:rsid w:val="002D76BB"/>
    <w:rsid w:val="00326828"/>
    <w:rsid w:val="003429CA"/>
    <w:rsid w:val="00351365"/>
    <w:rsid w:val="00362BAF"/>
    <w:rsid w:val="003B5189"/>
    <w:rsid w:val="003C16CE"/>
    <w:rsid w:val="003D5E4E"/>
    <w:rsid w:val="003F3E01"/>
    <w:rsid w:val="003F79F7"/>
    <w:rsid w:val="00422698"/>
    <w:rsid w:val="004343C9"/>
    <w:rsid w:val="00453AFF"/>
    <w:rsid w:val="004811BE"/>
    <w:rsid w:val="00486876"/>
    <w:rsid w:val="00490DE9"/>
    <w:rsid w:val="004D0C54"/>
    <w:rsid w:val="005214D6"/>
    <w:rsid w:val="005632F6"/>
    <w:rsid w:val="00592758"/>
    <w:rsid w:val="005944FA"/>
    <w:rsid w:val="005A5011"/>
    <w:rsid w:val="005A7564"/>
    <w:rsid w:val="005A7D05"/>
    <w:rsid w:val="005D27F2"/>
    <w:rsid w:val="00615EBF"/>
    <w:rsid w:val="006257F6"/>
    <w:rsid w:val="00642F77"/>
    <w:rsid w:val="00643428"/>
    <w:rsid w:val="006847D7"/>
    <w:rsid w:val="00684F63"/>
    <w:rsid w:val="006870CE"/>
    <w:rsid w:val="00697FA3"/>
    <w:rsid w:val="006A4506"/>
    <w:rsid w:val="006B2248"/>
    <w:rsid w:val="006B2E25"/>
    <w:rsid w:val="006D346C"/>
    <w:rsid w:val="006D4A9A"/>
    <w:rsid w:val="006E255C"/>
    <w:rsid w:val="006E2E67"/>
    <w:rsid w:val="006E527A"/>
    <w:rsid w:val="0074615F"/>
    <w:rsid w:val="0075186E"/>
    <w:rsid w:val="007743EC"/>
    <w:rsid w:val="007912BF"/>
    <w:rsid w:val="00827B85"/>
    <w:rsid w:val="00874801"/>
    <w:rsid w:val="00876F4C"/>
    <w:rsid w:val="008B624F"/>
    <w:rsid w:val="008E4ACA"/>
    <w:rsid w:val="008F3232"/>
    <w:rsid w:val="00925128"/>
    <w:rsid w:val="00925F23"/>
    <w:rsid w:val="00926679"/>
    <w:rsid w:val="00931DCB"/>
    <w:rsid w:val="00966653"/>
    <w:rsid w:val="00971291"/>
    <w:rsid w:val="009D0265"/>
    <w:rsid w:val="009D08DF"/>
    <w:rsid w:val="009E59D2"/>
    <w:rsid w:val="00A07BF9"/>
    <w:rsid w:val="00A274B3"/>
    <w:rsid w:val="00A90553"/>
    <w:rsid w:val="00A9229E"/>
    <w:rsid w:val="00A968C6"/>
    <w:rsid w:val="00AA7361"/>
    <w:rsid w:val="00AC172B"/>
    <w:rsid w:val="00AC2361"/>
    <w:rsid w:val="00AC4134"/>
    <w:rsid w:val="00AD0D28"/>
    <w:rsid w:val="00AF079B"/>
    <w:rsid w:val="00AF1791"/>
    <w:rsid w:val="00B1028A"/>
    <w:rsid w:val="00B569D1"/>
    <w:rsid w:val="00B60C47"/>
    <w:rsid w:val="00B7687E"/>
    <w:rsid w:val="00B86DA2"/>
    <w:rsid w:val="00BA2090"/>
    <w:rsid w:val="00BB26F2"/>
    <w:rsid w:val="00BF5A89"/>
    <w:rsid w:val="00C74E3D"/>
    <w:rsid w:val="00C816C2"/>
    <w:rsid w:val="00C85C65"/>
    <w:rsid w:val="00C9529B"/>
    <w:rsid w:val="00CC79EB"/>
    <w:rsid w:val="00CE6273"/>
    <w:rsid w:val="00D30213"/>
    <w:rsid w:val="00D450E8"/>
    <w:rsid w:val="00D5613A"/>
    <w:rsid w:val="00D87FD0"/>
    <w:rsid w:val="00DD6BBA"/>
    <w:rsid w:val="00E16555"/>
    <w:rsid w:val="00E5580A"/>
    <w:rsid w:val="00E8033E"/>
    <w:rsid w:val="00EA2D33"/>
    <w:rsid w:val="00EC7735"/>
    <w:rsid w:val="00ED5916"/>
    <w:rsid w:val="00EF0ED7"/>
    <w:rsid w:val="00F50386"/>
    <w:rsid w:val="00FD4C5E"/>
    <w:rsid w:val="00FE7C46"/>
    <w:rsid w:val="00FF6F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9D08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4">
    <w:name w:val="heading 4"/>
    <w:basedOn w:val="Standard"/>
    <w:next w:val="Standard"/>
    <w:link w:val="berschrift4Zchn"/>
    <w:uiPriority w:val="9"/>
    <w:semiHidden/>
    <w:unhideWhenUsed/>
    <w:qFormat/>
    <w:rsid w:val="000D0EA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D346C"/>
    <w:pPr>
      <w:ind w:left="720"/>
      <w:contextualSpacing/>
    </w:pPr>
  </w:style>
  <w:style w:type="character" w:styleId="Hyperlink">
    <w:name w:val="Hyperlink"/>
    <w:basedOn w:val="Absatz-Standardschriftart"/>
    <w:uiPriority w:val="99"/>
    <w:unhideWhenUsed/>
    <w:rsid w:val="00261977"/>
    <w:rPr>
      <w:color w:val="0563C1" w:themeColor="hyperlink"/>
      <w:u w:val="single"/>
    </w:rPr>
  </w:style>
  <w:style w:type="table" w:styleId="Tabellenraster">
    <w:name w:val="Table Grid"/>
    <w:basedOn w:val="NormaleTabelle"/>
    <w:rsid w:val="0016672F"/>
    <w:pPr>
      <w:spacing w:after="0" w:line="240" w:lineRule="auto"/>
      <w:jc w:val="both"/>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HPText">
    <w:name w:val="OHP Text"/>
    <w:basedOn w:val="Standard"/>
    <w:rsid w:val="0016672F"/>
    <w:pPr>
      <w:spacing w:after="0" w:line="240" w:lineRule="auto"/>
      <w:jc w:val="both"/>
    </w:pPr>
    <w:rPr>
      <w:rFonts w:ascii="Times New Roman" w:eastAsia="Times New Roman" w:hAnsi="Times New Roman" w:cs="Times New Roman"/>
      <w:b/>
      <w:sz w:val="32"/>
      <w:szCs w:val="20"/>
      <w:lang w:eastAsia="de-DE"/>
    </w:rPr>
  </w:style>
  <w:style w:type="paragraph" w:customStyle="1" w:styleId="Bemerkung">
    <w:name w:val="Bemerkung"/>
    <w:basedOn w:val="Textkrper"/>
    <w:rsid w:val="0016672F"/>
    <w:pPr>
      <w:spacing w:after="0" w:line="240" w:lineRule="auto"/>
      <w:jc w:val="both"/>
    </w:pPr>
    <w:rPr>
      <w:rFonts w:ascii="Arial" w:eastAsia="Times New Roman" w:hAnsi="Arial" w:cs="Times New Roman"/>
      <w:sz w:val="20"/>
      <w:szCs w:val="20"/>
      <w:lang w:eastAsia="de-DE"/>
    </w:rPr>
  </w:style>
  <w:style w:type="paragraph" w:styleId="Textkrper">
    <w:name w:val="Body Text"/>
    <w:basedOn w:val="Standard"/>
    <w:link w:val="TextkrperZchn"/>
    <w:uiPriority w:val="99"/>
    <w:semiHidden/>
    <w:unhideWhenUsed/>
    <w:rsid w:val="0016672F"/>
    <w:pPr>
      <w:spacing w:after="120"/>
    </w:pPr>
  </w:style>
  <w:style w:type="character" w:customStyle="1" w:styleId="TextkrperZchn">
    <w:name w:val="Textkörper Zchn"/>
    <w:basedOn w:val="Absatz-Standardschriftart"/>
    <w:link w:val="Textkrper"/>
    <w:uiPriority w:val="99"/>
    <w:semiHidden/>
    <w:rsid w:val="0016672F"/>
  </w:style>
  <w:style w:type="character" w:styleId="IntensiveHervorhebung">
    <w:name w:val="Intense Emphasis"/>
    <w:basedOn w:val="Absatz-Standardschriftart"/>
    <w:uiPriority w:val="21"/>
    <w:qFormat/>
    <w:rsid w:val="009D08DF"/>
    <w:rPr>
      <w:i/>
      <w:iCs/>
      <w:color w:val="5B9BD5" w:themeColor="accent1"/>
    </w:rPr>
  </w:style>
  <w:style w:type="character" w:customStyle="1" w:styleId="berschrift1Zchn">
    <w:name w:val="Überschrift 1 Zchn"/>
    <w:basedOn w:val="Absatz-Standardschriftart"/>
    <w:link w:val="berschrift1"/>
    <w:uiPriority w:val="9"/>
    <w:rsid w:val="009D08DF"/>
    <w:rPr>
      <w:rFonts w:asciiTheme="majorHAnsi" w:eastAsiaTheme="majorEastAsia" w:hAnsiTheme="majorHAnsi" w:cstheme="majorBidi"/>
      <w:color w:val="2E74B5" w:themeColor="accent1" w:themeShade="BF"/>
      <w:sz w:val="32"/>
      <w:szCs w:val="32"/>
    </w:rPr>
  </w:style>
  <w:style w:type="character" w:customStyle="1" w:styleId="berschrift4Zchn">
    <w:name w:val="Überschrift 4 Zchn"/>
    <w:basedOn w:val="Absatz-Standardschriftart"/>
    <w:link w:val="berschrift4"/>
    <w:uiPriority w:val="9"/>
    <w:semiHidden/>
    <w:rsid w:val="000D0EAB"/>
    <w:rPr>
      <w:rFonts w:asciiTheme="majorHAnsi" w:eastAsiaTheme="majorEastAsia" w:hAnsiTheme="majorHAnsi" w:cstheme="majorBidi"/>
      <w:i/>
      <w:iCs/>
      <w:color w:val="2E74B5" w:themeColor="accent1" w:themeShade="BF"/>
    </w:rPr>
  </w:style>
  <w:style w:type="character" w:styleId="Platzhaltertext">
    <w:name w:val="Placeholder Text"/>
    <w:basedOn w:val="Absatz-Standardschriftart"/>
    <w:uiPriority w:val="99"/>
    <w:semiHidden/>
    <w:rsid w:val="00230F16"/>
    <w:rPr>
      <w:color w:val="808080"/>
    </w:rPr>
  </w:style>
  <w:style w:type="character" w:styleId="BesuchterHyperlink">
    <w:name w:val="FollowedHyperlink"/>
    <w:basedOn w:val="Absatz-Standardschriftart"/>
    <w:uiPriority w:val="99"/>
    <w:semiHidden/>
    <w:unhideWhenUsed/>
    <w:rsid w:val="001B2637"/>
    <w:rPr>
      <w:color w:val="954F72" w:themeColor="followedHyperlink"/>
      <w:u w:val="single"/>
    </w:rPr>
  </w:style>
  <w:style w:type="paragraph" w:styleId="Kopfzeile">
    <w:name w:val="header"/>
    <w:basedOn w:val="Standard"/>
    <w:link w:val="KopfzeileZchn"/>
    <w:uiPriority w:val="99"/>
    <w:unhideWhenUsed/>
    <w:rsid w:val="00A968C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968C6"/>
  </w:style>
  <w:style w:type="paragraph" w:styleId="Fuzeile">
    <w:name w:val="footer"/>
    <w:basedOn w:val="Standard"/>
    <w:link w:val="FuzeileZchn"/>
    <w:uiPriority w:val="99"/>
    <w:unhideWhenUsed/>
    <w:rsid w:val="00A968C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968C6"/>
  </w:style>
  <w:style w:type="paragraph" w:styleId="NurText">
    <w:name w:val="Plain Text"/>
    <w:basedOn w:val="Standard"/>
    <w:link w:val="NurTextZchn"/>
    <w:uiPriority w:val="99"/>
    <w:semiHidden/>
    <w:unhideWhenUsed/>
    <w:rsid w:val="00C816C2"/>
    <w:pPr>
      <w:spacing w:after="0" w:line="240" w:lineRule="auto"/>
    </w:pPr>
    <w:rPr>
      <w:rFonts w:ascii="Calibri" w:hAnsi="Calibri"/>
      <w:szCs w:val="21"/>
    </w:rPr>
  </w:style>
  <w:style w:type="character" w:customStyle="1" w:styleId="NurTextZchn">
    <w:name w:val="Nur Text Zchn"/>
    <w:basedOn w:val="Absatz-Standardschriftart"/>
    <w:link w:val="NurText"/>
    <w:uiPriority w:val="99"/>
    <w:semiHidden/>
    <w:rsid w:val="00C816C2"/>
    <w:rPr>
      <w:rFonts w:ascii="Calibri" w:hAnsi="Calibri"/>
      <w:szCs w:val="21"/>
    </w:rPr>
  </w:style>
  <w:style w:type="paragraph" w:customStyle="1" w:styleId="Standard10pt">
    <w:name w:val="Standard 10 pt"/>
    <w:basedOn w:val="Standard"/>
    <w:rsid w:val="001A786D"/>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de-DE"/>
    </w:rPr>
  </w:style>
  <w:style w:type="paragraph" w:styleId="Sprechblasentext">
    <w:name w:val="Balloon Text"/>
    <w:basedOn w:val="Standard"/>
    <w:link w:val="SprechblasentextZchn"/>
    <w:uiPriority w:val="99"/>
    <w:semiHidden/>
    <w:unhideWhenUsed/>
    <w:rsid w:val="0096665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666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9D08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4">
    <w:name w:val="heading 4"/>
    <w:basedOn w:val="Standard"/>
    <w:next w:val="Standard"/>
    <w:link w:val="berschrift4Zchn"/>
    <w:uiPriority w:val="9"/>
    <w:semiHidden/>
    <w:unhideWhenUsed/>
    <w:qFormat/>
    <w:rsid w:val="000D0EA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D346C"/>
    <w:pPr>
      <w:ind w:left="720"/>
      <w:contextualSpacing/>
    </w:pPr>
  </w:style>
  <w:style w:type="character" w:styleId="Hyperlink">
    <w:name w:val="Hyperlink"/>
    <w:basedOn w:val="Absatz-Standardschriftart"/>
    <w:uiPriority w:val="99"/>
    <w:unhideWhenUsed/>
    <w:rsid w:val="00261977"/>
    <w:rPr>
      <w:color w:val="0563C1" w:themeColor="hyperlink"/>
      <w:u w:val="single"/>
    </w:rPr>
  </w:style>
  <w:style w:type="table" w:styleId="Tabellenraster">
    <w:name w:val="Table Grid"/>
    <w:basedOn w:val="NormaleTabelle"/>
    <w:rsid w:val="0016672F"/>
    <w:pPr>
      <w:spacing w:after="0" w:line="240" w:lineRule="auto"/>
      <w:jc w:val="both"/>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HPText">
    <w:name w:val="OHP Text"/>
    <w:basedOn w:val="Standard"/>
    <w:rsid w:val="0016672F"/>
    <w:pPr>
      <w:spacing w:after="0" w:line="240" w:lineRule="auto"/>
      <w:jc w:val="both"/>
    </w:pPr>
    <w:rPr>
      <w:rFonts w:ascii="Times New Roman" w:eastAsia="Times New Roman" w:hAnsi="Times New Roman" w:cs="Times New Roman"/>
      <w:b/>
      <w:sz w:val="32"/>
      <w:szCs w:val="20"/>
      <w:lang w:eastAsia="de-DE"/>
    </w:rPr>
  </w:style>
  <w:style w:type="paragraph" w:customStyle="1" w:styleId="Bemerkung">
    <w:name w:val="Bemerkung"/>
    <w:basedOn w:val="Textkrper"/>
    <w:rsid w:val="0016672F"/>
    <w:pPr>
      <w:spacing w:after="0" w:line="240" w:lineRule="auto"/>
      <w:jc w:val="both"/>
    </w:pPr>
    <w:rPr>
      <w:rFonts w:ascii="Arial" w:eastAsia="Times New Roman" w:hAnsi="Arial" w:cs="Times New Roman"/>
      <w:sz w:val="20"/>
      <w:szCs w:val="20"/>
      <w:lang w:eastAsia="de-DE"/>
    </w:rPr>
  </w:style>
  <w:style w:type="paragraph" w:styleId="Textkrper">
    <w:name w:val="Body Text"/>
    <w:basedOn w:val="Standard"/>
    <w:link w:val="TextkrperZchn"/>
    <w:uiPriority w:val="99"/>
    <w:semiHidden/>
    <w:unhideWhenUsed/>
    <w:rsid w:val="0016672F"/>
    <w:pPr>
      <w:spacing w:after="120"/>
    </w:pPr>
  </w:style>
  <w:style w:type="character" w:customStyle="1" w:styleId="TextkrperZchn">
    <w:name w:val="Textkörper Zchn"/>
    <w:basedOn w:val="Absatz-Standardschriftart"/>
    <w:link w:val="Textkrper"/>
    <w:uiPriority w:val="99"/>
    <w:semiHidden/>
    <w:rsid w:val="0016672F"/>
  </w:style>
  <w:style w:type="character" w:styleId="IntensiveHervorhebung">
    <w:name w:val="Intense Emphasis"/>
    <w:basedOn w:val="Absatz-Standardschriftart"/>
    <w:uiPriority w:val="21"/>
    <w:qFormat/>
    <w:rsid w:val="009D08DF"/>
    <w:rPr>
      <w:i/>
      <w:iCs/>
      <w:color w:val="5B9BD5" w:themeColor="accent1"/>
    </w:rPr>
  </w:style>
  <w:style w:type="character" w:customStyle="1" w:styleId="berschrift1Zchn">
    <w:name w:val="Überschrift 1 Zchn"/>
    <w:basedOn w:val="Absatz-Standardschriftart"/>
    <w:link w:val="berschrift1"/>
    <w:uiPriority w:val="9"/>
    <w:rsid w:val="009D08DF"/>
    <w:rPr>
      <w:rFonts w:asciiTheme="majorHAnsi" w:eastAsiaTheme="majorEastAsia" w:hAnsiTheme="majorHAnsi" w:cstheme="majorBidi"/>
      <w:color w:val="2E74B5" w:themeColor="accent1" w:themeShade="BF"/>
      <w:sz w:val="32"/>
      <w:szCs w:val="32"/>
    </w:rPr>
  </w:style>
  <w:style w:type="character" w:customStyle="1" w:styleId="berschrift4Zchn">
    <w:name w:val="Überschrift 4 Zchn"/>
    <w:basedOn w:val="Absatz-Standardschriftart"/>
    <w:link w:val="berschrift4"/>
    <w:uiPriority w:val="9"/>
    <w:semiHidden/>
    <w:rsid w:val="000D0EAB"/>
    <w:rPr>
      <w:rFonts w:asciiTheme="majorHAnsi" w:eastAsiaTheme="majorEastAsia" w:hAnsiTheme="majorHAnsi" w:cstheme="majorBidi"/>
      <w:i/>
      <w:iCs/>
      <w:color w:val="2E74B5" w:themeColor="accent1" w:themeShade="BF"/>
    </w:rPr>
  </w:style>
  <w:style w:type="character" w:styleId="Platzhaltertext">
    <w:name w:val="Placeholder Text"/>
    <w:basedOn w:val="Absatz-Standardschriftart"/>
    <w:uiPriority w:val="99"/>
    <w:semiHidden/>
    <w:rsid w:val="00230F16"/>
    <w:rPr>
      <w:color w:val="808080"/>
    </w:rPr>
  </w:style>
  <w:style w:type="character" w:styleId="BesuchterHyperlink">
    <w:name w:val="FollowedHyperlink"/>
    <w:basedOn w:val="Absatz-Standardschriftart"/>
    <w:uiPriority w:val="99"/>
    <w:semiHidden/>
    <w:unhideWhenUsed/>
    <w:rsid w:val="001B2637"/>
    <w:rPr>
      <w:color w:val="954F72" w:themeColor="followedHyperlink"/>
      <w:u w:val="single"/>
    </w:rPr>
  </w:style>
  <w:style w:type="paragraph" w:styleId="Kopfzeile">
    <w:name w:val="header"/>
    <w:basedOn w:val="Standard"/>
    <w:link w:val="KopfzeileZchn"/>
    <w:uiPriority w:val="99"/>
    <w:unhideWhenUsed/>
    <w:rsid w:val="00A968C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968C6"/>
  </w:style>
  <w:style w:type="paragraph" w:styleId="Fuzeile">
    <w:name w:val="footer"/>
    <w:basedOn w:val="Standard"/>
    <w:link w:val="FuzeileZchn"/>
    <w:uiPriority w:val="99"/>
    <w:unhideWhenUsed/>
    <w:rsid w:val="00A968C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968C6"/>
  </w:style>
  <w:style w:type="paragraph" w:styleId="NurText">
    <w:name w:val="Plain Text"/>
    <w:basedOn w:val="Standard"/>
    <w:link w:val="NurTextZchn"/>
    <w:uiPriority w:val="99"/>
    <w:semiHidden/>
    <w:unhideWhenUsed/>
    <w:rsid w:val="00C816C2"/>
    <w:pPr>
      <w:spacing w:after="0" w:line="240" w:lineRule="auto"/>
    </w:pPr>
    <w:rPr>
      <w:rFonts w:ascii="Calibri" w:hAnsi="Calibri"/>
      <w:szCs w:val="21"/>
    </w:rPr>
  </w:style>
  <w:style w:type="character" w:customStyle="1" w:styleId="NurTextZchn">
    <w:name w:val="Nur Text Zchn"/>
    <w:basedOn w:val="Absatz-Standardschriftart"/>
    <w:link w:val="NurText"/>
    <w:uiPriority w:val="99"/>
    <w:semiHidden/>
    <w:rsid w:val="00C816C2"/>
    <w:rPr>
      <w:rFonts w:ascii="Calibri" w:hAnsi="Calibri"/>
      <w:szCs w:val="21"/>
    </w:rPr>
  </w:style>
  <w:style w:type="paragraph" w:customStyle="1" w:styleId="Standard10pt">
    <w:name w:val="Standard 10 pt"/>
    <w:basedOn w:val="Standard"/>
    <w:rsid w:val="001A786D"/>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de-DE"/>
    </w:rPr>
  </w:style>
  <w:style w:type="paragraph" w:styleId="Sprechblasentext">
    <w:name w:val="Balloon Text"/>
    <w:basedOn w:val="Standard"/>
    <w:link w:val="SprechblasentextZchn"/>
    <w:uiPriority w:val="99"/>
    <w:semiHidden/>
    <w:unhideWhenUsed/>
    <w:rsid w:val="0096665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666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534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18" Type="http://schemas.openxmlformats.org/officeDocument/2006/relationships/image" Target="media/image6.pn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leifiphysik.de/atomphysik/atomarer-energieaustausch/versuche/franck-hertz-versuch"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phys.educ.ksu.edu/vqm/free/FranckHertz.html"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jp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857F1C6E.dotm</Template>
  <TotalTime>0</TotalTime>
  <Pages>8</Pages>
  <Words>2322</Words>
  <Characters>14862</Characters>
  <Application>Microsoft Office Word</Application>
  <DocSecurity>0</DocSecurity>
  <Lines>309</Lines>
  <Paragraphs>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2016-09-06T10:34:00Z</dcterms:created>
  <dcterms:modified xsi:type="dcterms:W3CDTF">2016-09-06T10:36:00Z</dcterms:modified>
</cp:coreProperties>
</file>