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F554D" w14:textId="77777777" w:rsidR="00162B40" w:rsidRDefault="00162B40">
      <w:pPr>
        <w:spacing w:before="0" w:after="120"/>
        <w:jc w:val="left"/>
        <w:rPr>
          <w:rFonts w:cs="Arial"/>
        </w:rPr>
      </w:pPr>
    </w:p>
    <w:p w14:paraId="5E669F72" w14:textId="7E1C2F6E" w:rsidR="00BB133C" w:rsidRDefault="00162B40">
      <w:pPr>
        <w:spacing w:before="0" w:after="120"/>
        <w:jc w:val="left"/>
        <w:rPr>
          <w:rFonts w:cs="Arial"/>
        </w:rPr>
      </w:pPr>
      <w:r>
        <w:rPr>
          <w:rFonts w:cs="Arial"/>
        </w:rPr>
        <w:t>Das vorliegende beispielhafte UV zeigt</w:t>
      </w:r>
      <w:r w:rsidR="00BB133C">
        <w:rPr>
          <w:rFonts w:cs="Arial"/>
        </w:rPr>
        <w:t xml:space="preserve"> auf</w:t>
      </w:r>
      <w:r>
        <w:rPr>
          <w:rFonts w:cs="Arial"/>
        </w:rPr>
        <w:t>, dass Apps</w:t>
      </w:r>
      <w:r w:rsidR="00BB133C">
        <w:rPr>
          <w:rFonts w:cs="Arial"/>
        </w:rPr>
        <w:t xml:space="preserve"> oder Software</w:t>
      </w:r>
      <w:r>
        <w:rPr>
          <w:rFonts w:cs="Arial"/>
        </w:rPr>
        <w:t>, wie etwa „</w:t>
      </w:r>
      <w:proofErr w:type="spellStart"/>
      <w:r>
        <w:rPr>
          <w:rFonts w:cs="Arial"/>
        </w:rPr>
        <w:t>Biparcours</w:t>
      </w:r>
      <w:proofErr w:type="spellEnd"/>
      <w:r>
        <w:rPr>
          <w:rFonts w:cs="Arial"/>
        </w:rPr>
        <w:t>“</w:t>
      </w:r>
      <w:r w:rsidR="00BB133C">
        <w:rPr>
          <w:rFonts w:cs="Arial"/>
        </w:rPr>
        <w:t xml:space="preserve"> </w:t>
      </w:r>
      <w:r>
        <w:rPr>
          <w:rFonts w:cs="Arial"/>
        </w:rPr>
        <w:t xml:space="preserve">durchaus auch exemplarisch im Rahmen </w:t>
      </w:r>
      <w:r w:rsidR="000705B6" w:rsidRPr="007F7FEE">
        <w:rPr>
          <w:rFonts w:cs="Arial"/>
          <w:color w:val="000000" w:themeColor="text1"/>
        </w:rPr>
        <w:t xml:space="preserve">eines </w:t>
      </w:r>
      <w:r>
        <w:rPr>
          <w:rFonts w:cs="Arial"/>
        </w:rPr>
        <w:t>Unterrichtsvorhabens thematisiert werden können</w:t>
      </w:r>
      <w:r w:rsidR="001C3923">
        <w:rPr>
          <w:rFonts w:cs="Arial"/>
        </w:rPr>
        <w:t xml:space="preserve"> und nicht jeweils über ein gesamtes Unterrichtsvorhaben im Fokus stehen müssen.</w:t>
      </w:r>
      <w:r>
        <w:rPr>
          <w:rFonts w:cs="Arial"/>
        </w:rPr>
        <w:t xml:space="preserve"> </w:t>
      </w:r>
      <w:r w:rsidR="00BB133C">
        <w:rPr>
          <w:rFonts w:cs="Arial"/>
        </w:rPr>
        <w:t xml:space="preserve">Die App wird </w:t>
      </w:r>
      <w:r w:rsidR="00E05740">
        <w:rPr>
          <w:rFonts w:cs="Arial"/>
        </w:rPr>
        <w:t>am Ende der Stunde</w:t>
      </w:r>
      <w:r w:rsidR="00BB133C">
        <w:rPr>
          <w:rFonts w:cs="Arial"/>
        </w:rPr>
        <w:t xml:space="preserve"> in einer Methodendiskussion kritisch beleuchtet und in einer der folgenden Stunden </w:t>
      </w:r>
      <w:r w:rsidR="00E05740">
        <w:rPr>
          <w:rFonts w:cs="Arial"/>
        </w:rPr>
        <w:t xml:space="preserve">mit </w:t>
      </w:r>
      <w:r w:rsidR="00BB133C">
        <w:rPr>
          <w:rFonts w:cs="Arial"/>
        </w:rPr>
        <w:t>einer „analogen“ Form des Orientierungslaufs verglichen. So kann diese Methodendiskussion über das „digitale Medium“, die Nutzung des Handys etc. noch kontrastierend vertieft werden.</w:t>
      </w:r>
    </w:p>
    <w:p w14:paraId="11C75730" w14:textId="42B6EF60" w:rsidR="00BB133C" w:rsidRDefault="00BB133C">
      <w:pPr>
        <w:spacing w:before="0" w:after="120"/>
        <w:jc w:val="left"/>
        <w:rPr>
          <w:rFonts w:cs="Arial"/>
        </w:rPr>
      </w:pPr>
      <w:r>
        <w:rPr>
          <w:rFonts w:cs="Arial"/>
        </w:rPr>
        <w:t>Das vorliegende Unterrichtsvorhaben ist für die Jahrgangstufe 9 oder 10 konzipiert! Zudem könnte dieses UV auch einen Beitrag zum Medienkonzept der Schule leisten.</w:t>
      </w:r>
    </w:p>
    <w:p w14:paraId="6DBEA73C" w14:textId="77777777" w:rsidR="00BB133C" w:rsidRDefault="00BB133C">
      <w:pPr>
        <w:spacing w:before="0" w:after="120"/>
        <w:jc w:val="left"/>
        <w:rPr>
          <w:rFonts w:cs="Arial"/>
        </w:rPr>
      </w:pPr>
    </w:p>
    <w:p w14:paraId="7787D256" w14:textId="689E382F" w:rsidR="00BB133C" w:rsidRDefault="00BB133C">
      <w:pPr>
        <w:spacing w:before="0" w:after="120"/>
        <w:jc w:val="left"/>
        <w:rPr>
          <w:rStyle w:val="Hyperlink"/>
          <w:rFonts w:cs="Arial"/>
        </w:rPr>
      </w:pPr>
      <w:r>
        <w:rPr>
          <w:rFonts w:cs="Arial"/>
        </w:rPr>
        <w:t xml:space="preserve">Das App Raster zu </w:t>
      </w:r>
      <w:proofErr w:type="spellStart"/>
      <w:r>
        <w:rPr>
          <w:rFonts w:cs="Arial"/>
        </w:rPr>
        <w:t>Biparcours</w:t>
      </w:r>
      <w:proofErr w:type="spellEnd"/>
      <w:r>
        <w:rPr>
          <w:rFonts w:cs="Arial"/>
        </w:rPr>
        <w:t xml:space="preserve"> findet sich hier: </w:t>
      </w:r>
      <w:hyperlink r:id="rId8" w:anchor="/board/fd07b560-173e-4202-bd11-d256b3f7434b/view?token=0f2418a1-9c54-44c5-b94a-e852dd5490fa" w:history="1">
        <w:r w:rsidR="008D6D9D" w:rsidRPr="00711880">
          <w:rPr>
            <w:rStyle w:val="Hyperlink"/>
          </w:rPr>
          <w:t>https://www.taskcards.de/#/board/fd07b560-173e-4202-bd11-d256b3f7434b/view?token=0f2418a1-9c54-44c5-b94a-e852dd5490fa</w:t>
        </w:r>
      </w:hyperlink>
      <w:r w:rsidR="008D6D9D">
        <w:t xml:space="preserve"> </w:t>
      </w:r>
    </w:p>
    <w:p w14:paraId="02D94746" w14:textId="648FEEB7" w:rsidR="00441E4F" w:rsidRDefault="00441E4F">
      <w:pPr>
        <w:spacing w:before="0" w:after="120"/>
        <w:jc w:val="left"/>
        <w:rPr>
          <w:rStyle w:val="Hyperlink"/>
          <w:rFonts w:cs="Arial"/>
        </w:rPr>
      </w:pPr>
    </w:p>
    <w:p w14:paraId="00C5DBB9" w14:textId="7D7AECBF" w:rsidR="00441E4F" w:rsidRPr="00441E4F" w:rsidRDefault="00441E4F" w:rsidP="00441E4F">
      <w:r w:rsidRPr="00441E4F">
        <w:rPr>
          <w:b/>
          <w:bCs/>
        </w:rPr>
        <w:t>Hinweis:</w:t>
      </w:r>
      <w:r w:rsidRPr="00441E4F">
        <w:t xml:space="preserve"> </w:t>
      </w:r>
      <w:r>
        <w:t xml:space="preserve">Die App </w:t>
      </w:r>
      <w:proofErr w:type="spellStart"/>
      <w:r>
        <w:t>Biparcours</w:t>
      </w:r>
      <w:proofErr w:type="spellEnd"/>
      <w:r>
        <w:t xml:space="preserve"> ist so nutzbar, dass ein einmal erstellter Parcours als „öffentlich“ oder „privat“ angelegt werden kann. Je nachdem ist der Parcours dann auch in der App hinterlegt und für andere nutzbar!</w:t>
      </w:r>
    </w:p>
    <w:p w14:paraId="1F916718" w14:textId="036FEA9A" w:rsidR="00162B40" w:rsidRDefault="00162B40">
      <w:pPr>
        <w:spacing w:before="0" w:after="120"/>
        <w:jc w:val="left"/>
        <w:rPr>
          <w:rFonts w:cs="Arial"/>
        </w:rPr>
      </w:pPr>
      <w:r>
        <w:rPr>
          <w:rFonts w:cs="Arial"/>
        </w:rPr>
        <w:br w:type="page"/>
      </w:r>
    </w:p>
    <w:p w14:paraId="088B8A98" w14:textId="77777777" w:rsidR="00162B40" w:rsidRDefault="00162B40">
      <w:pPr>
        <w:spacing w:before="0" w:after="120"/>
        <w:jc w:val="left"/>
        <w:rPr>
          <w:rFonts w:cs="Arial"/>
        </w:rPr>
      </w:pPr>
    </w:p>
    <w:p w14:paraId="69355DA5" w14:textId="24530271" w:rsidR="00F209E2" w:rsidRPr="00021265" w:rsidRDefault="00F209E2" w:rsidP="00F20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</w:rPr>
      </w:pPr>
      <w:r w:rsidRPr="001C3923">
        <w:rPr>
          <w:rFonts w:cs="Arial"/>
          <w:b/>
          <w:bCs/>
        </w:rPr>
        <w:t>Thema des Unterrichtsvorhabens</w:t>
      </w:r>
      <w:r w:rsidRPr="00021265">
        <w:rPr>
          <w:rFonts w:cs="Arial"/>
        </w:rPr>
        <w:t>:</w:t>
      </w:r>
    </w:p>
    <w:p w14:paraId="32DAA528" w14:textId="67021685" w:rsidR="00E45197" w:rsidRPr="002D024C" w:rsidRDefault="00E45197" w:rsidP="00E45197">
      <w:r w:rsidRPr="004F5419">
        <w:t>„Vorbereitung auf d</w:t>
      </w:r>
      <w:r>
        <w:t xml:space="preserve">ie </w:t>
      </w:r>
      <w:r w:rsidR="001C62F5">
        <w:t>5</w:t>
      </w:r>
      <w:r>
        <w:t xml:space="preserve"> km</w:t>
      </w:r>
      <w:r w:rsidRPr="004F5419">
        <w:t>“ – Schulung der Ausd</w:t>
      </w:r>
      <w:r>
        <w:t>auerleistungsfähigkeit unter Be</w:t>
      </w:r>
      <w:r w:rsidRPr="004F5419">
        <w:t xml:space="preserve">rücksichtigung </w:t>
      </w:r>
      <w:r w:rsidR="00E05740">
        <w:t>verschiedener</w:t>
      </w:r>
      <w:r w:rsidRPr="004F5419">
        <w:t xml:space="preserve"> Trainingsmethoden und -prinzipien </w:t>
      </w:r>
      <w:r w:rsidR="00E05740">
        <w:t>als Vorbereitung</w:t>
      </w:r>
      <w:r>
        <w:t xml:space="preserve"> eines </w:t>
      </w:r>
      <w:r w:rsidR="001C62F5">
        <w:t xml:space="preserve">5 </w:t>
      </w:r>
      <w:r w:rsidRPr="004F5419">
        <w:t>km-</w:t>
      </w:r>
      <w:r>
        <w:t>Volksl</w:t>
      </w:r>
      <w:r w:rsidRPr="004F5419">
        <w:t>auf</w:t>
      </w:r>
      <w:r w:rsidR="00E05740">
        <w:t>s</w:t>
      </w:r>
    </w:p>
    <w:p w14:paraId="74F1F41C" w14:textId="77777777" w:rsidR="00F209E2" w:rsidRPr="00021265" w:rsidRDefault="00F209E2" w:rsidP="00F209E2">
      <w:pPr>
        <w:spacing w:line="276" w:lineRule="auto"/>
        <w:rPr>
          <w:rFonts w:cs="Arial"/>
        </w:rPr>
      </w:pPr>
    </w:p>
    <w:p w14:paraId="012ED5EE" w14:textId="77777777" w:rsidR="00F209E2" w:rsidRPr="00021265" w:rsidRDefault="00F209E2" w:rsidP="00F209E2">
      <w:pPr>
        <w:spacing w:line="276" w:lineRule="auto"/>
        <w:rPr>
          <w:rFonts w:cs="Arial"/>
        </w:rPr>
      </w:pPr>
    </w:p>
    <w:p w14:paraId="7CD1B365" w14:textId="77777777" w:rsidR="00F209E2" w:rsidRDefault="00F209E2" w:rsidP="002418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cs="Arial"/>
        </w:rPr>
      </w:pPr>
      <w:r w:rsidRPr="001C3923">
        <w:rPr>
          <w:rFonts w:cs="Arial"/>
          <w:b/>
          <w:bCs/>
        </w:rPr>
        <w:t>Thema der Unterrichtsstunde</w:t>
      </w:r>
      <w:r w:rsidRPr="00021265">
        <w:rPr>
          <w:rFonts w:cs="Arial"/>
        </w:rPr>
        <w:t>:</w:t>
      </w:r>
    </w:p>
    <w:p w14:paraId="5CC380EC" w14:textId="7E700686" w:rsidR="001C62F5" w:rsidRDefault="001C62F5" w:rsidP="001C62F5">
      <w:r w:rsidRPr="005D1820">
        <w:t xml:space="preserve">„Abwechslungsreich im Gelände trainieren“ - Erprobung eines Fahrtspiels in leistungshomogenen Gruppen </w:t>
      </w:r>
      <w:r>
        <w:t>zur</w:t>
      </w:r>
      <w:r w:rsidRPr="005D1820">
        <w:t xml:space="preserve"> Gestaltung eines abwechslungsreichen und motivierenden Trainings der Ausdauer unter Verwendung der App </w:t>
      </w:r>
      <w:proofErr w:type="spellStart"/>
      <w:r w:rsidRPr="005D1820">
        <w:t>Biparcours</w:t>
      </w:r>
      <w:proofErr w:type="spellEnd"/>
    </w:p>
    <w:p w14:paraId="70AF2E40" w14:textId="77777777" w:rsidR="00F209E2" w:rsidRPr="00021265" w:rsidRDefault="00F209E2" w:rsidP="00F209E2">
      <w:pPr>
        <w:rPr>
          <w:rFonts w:cs="Arial"/>
        </w:rPr>
      </w:pPr>
    </w:p>
    <w:p w14:paraId="352592BE" w14:textId="77777777" w:rsidR="00F209E2" w:rsidRDefault="00F209E2" w:rsidP="00F209E2">
      <w:pPr>
        <w:rPr>
          <w:rFonts w:cs="Arial"/>
        </w:rPr>
      </w:pPr>
    </w:p>
    <w:p w14:paraId="60420A2C" w14:textId="77777777" w:rsidR="00814FF2" w:rsidRDefault="00814FF2" w:rsidP="00F209E2">
      <w:pPr>
        <w:rPr>
          <w:rFonts w:cs="Arial"/>
        </w:rPr>
      </w:pPr>
    </w:p>
    <w:p w14:paraId="0B8E4AFC" w14:textId="79235B19" w:rsidR="00814FF2" w:rsidRPr="00814FF2" w:rsidRDefault="00814FF2" w:rsidP="00814FF2">
      <w:pPr>
        <w:jc w:val="left"/>
        <w:rPr>
          <w:rFonts w:cs="Arial"/>
          <w:i/>
          <w:sz w:val="28"/>
          <w:szCs w:val="32"/>
        </w:rPr>
        <w:sectPr w:rsidR="00814FF2" w:rsidRPr="00814FF2" w:rsidSect="00162B40">
          <w:footerReference w:type="default" r:id="rId9"/>
          <w:headerReference w:type="first" r:id="rId10"/>
          <w:pgSz w:w="11906" w:h="16838"/>
          <w:pgMar w:top="851" w:right="1417" w:bottom="1417" w:left="1417" w:header="284" w:footer="708" w:gutter="0"/>
          <w:cols w:space="708"/>
          <w:titlePg/>
          <w:docGrid w:linePitch="360"/>
        </w:sectPr>
      </w:pPr>
    </w:p>
    <w:p w14:paraId="7DE03230" w14:textId="1766E150" w:rsidR="002D024C" w:rsidRDefault="002A41FA" w:rsidP="002D024C">
      <w:pPr>
        <w:pStyle w:val="berschrift2"/>
        <w:rPr>
          <w:rStyle w:val="Fett"/>
          <w:b/>
          <w:bCs/>
        </w:rPr>
      </w:pPr>
      <w:bookmarkStart w:id="0" w:name="_Toc527019904"/>
      <w:r>
        <w:rPr>
          <w:rStyle w:val="Fett"/>
          <w:b/>
          <w:bCs/>
        </w:rPr>
        <w:lastRenderedPageBreak/>
        <w:t>Thema des Unterrichtsvorhabens</w:t>
      </w:r>
      <w:bookmarkEnd w:id="0"/>
    </w:p>
    <w:p w14:paraId="4C525304" w14:textId="6E26A51D" w:rsidR="001C62F5" w:rsidRPr="002D024C" w:rsidRDefault="001C62F5" w:rsidP="001C62F5">
      <w:r w:rsidRPr="004F5419">
        <w:t>„Vorbereitung auf d</w:t>
      </w:r>
      <w:r>
        <w:t>ie 5 km</w:t>
      </w:r>
      <w:r w:rsidRPr="004F5419">
        <w:t>“ – Schulung der Ausd</w:t>
      </w:r>
      <w:r>
        <w:t>auerleistungsfähigkeit unter Be</w:t>
      </w:r>
      <w:r w:rsidRPr="004F5419">
        <w:t xml:space="preserve">rücksichtigung </w:t>
      </w:r>
      <w:r>
        <w:t>verschiedener</w:t>
      </w:r>
      <w:r w:rsidRPr="004F5419">
        <w:t xml:space="preserve"> Trainingsmethoden und -prinzipien </w:t>
      </w:r>
      <w:r>
        <w:t xml:space="preserve">als Vorbereitung eines 5 </w:t>
      </w:r>
      <w:r w:rsidRPr="004F5419">
        <w:t>km-</w:t>
      </w:r>
      <w:r>
        <w:t>Volksl</w:t>
      </w:r>
      <w:r w:rsidRPr="004F5419">
        <w:t>auf</w:t>
      </w:r>
      <w:r>
        <w:t>s</w:t>
      </w:r>
    </w:p>
    <w:tbl>
      <w:tblPr>
        <w:tblStyle w:val="Tabellenraster"/>
        <w:tblpPr w:leftFromText="141" w:rightFromText="141" w:vertAnchor="page" w:horzAnchor="margin" w:tblpXSpec="center" w:tblpY="4921"/>
        <w:tblW w:w="10161" w:type="dxa"/>
        <w:tblLayout w:type="fixed"/>
        <w:tblLook w:val="04A0" w:firstRow="1" w:lastRow="0" w:firstColumn="1" w:lastColumn="0" w:noHBand="0" w:noVBand="1"/>
      </w:tblPr>
      <w:tblGrid>
        <w:gridCol w:w="738"/>
        <w:gridCol w:w="9423"/>
      </w:tblGrid>
      <w:tr w:rsidR="002D024C" w:rsidRPr="00614BFD" w14:paraId="43CD3501" w14:textId="77777777" w:rsidTr="00241821">
        <w:trPr>
          <w:cantSplit/>
          <w:trHeight w:val="113"/>
        </w:trPr>
        <w:tc>
          <w:tcPr>
            <w:tcW w:w="738" w:type="dxa"/>
            <w:shd w:val="clear" w:color="auto" w:fill="D9D9D9" w:themeFill="background1" w:themeFillShade="D9"/>
          </w:tcPr>
          <w:p w14:paraId="1AC35C88" w14:textId="77777777" w:rsidR="002D024C" w:rsidRPr="00614BFD" w:rsidRDefault="002D024C" w:rsidP="002D024C">
            <w:pPr>
              <w:rPr>
                <w:sz w:val="20"/>
              </w:rPr>
            </w:pPr>
            <w:bookmarkStart w:id="1" w:name="_Hlk516847153"/>
            <w:r w:rsidRPr="00614BFD">
              <w:rPr>
                <w:sz w:val="20"/>
              </w:rPr>
              <w:t>UE</w:t>
            </w:r>
          </w:p>
        </w:tc>
        <w:tc>
          <w:tcPr>
            <w:tcW w:w="9423" w:type="dxa"/>
            <w:shd w:val="clear" w:color="auto" w:fill="D9D9D9" w:themeFill="background1" w:themeFillShade="D9"/>
          </w:tcPr>
          <w:p w14:paraId="53C19064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Thema</w:t>
            </w:r>
          </w:p>
        </w:tc>
      </w:tr>
      <w:tr w:rsidR="002D024C" w:rsidRPr="00614BFD" w14:paraId="75779A96" w14:textId="77777777" w:rsidTr="00241821">
        <w:trPr>
          <w:cantSplit/>
          <w:trHeight w:val="418"/>
        </w:trPr>
        <w:tc>
          <w:tcPr>
            <w:tcW w:w="738" w:type="dxa"/>
          </w:tcPr>
          <w:p w14:paraId="327737B0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1 ES</w:t>
            </w:r>
          </w:p>
        </w:tc>
        <w:tc>
          <w:tcPr>
            <w:tcW w:w="9423" w:type="dxa"/>
          </w:tcPr>
          <w:p w14:paraId="22A029FD" w14:textId="684F6DD0" w:rsidR="002D024C" w:rsidRPr="00614BFD" w:rsidRDefault="00241821" w:rsidP="002D024C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„Spielerisch die Ausdauer verbessern“ - </w:t>
            </w:r>
            <w:r w:rsidR="002D024C" w:rsidRPr="00614BFD">
              <w:rPr>
                <w:rFonts w:cs="Arial"/>
                <w:sz w:val="20"/>
                <w:szCs w:val="20"/>
              </w:rPr>
              <w:t xml:space="preserve">Heranführung an das ausdauernde Laufen im Rahmen einer Auseinandersetzung mit dem Völkerballspiel. </w:t>
            </w:r>
          </w:p>
        </w:tc>
      </w:tr>
      <w:tr w:rsidR="002D024C" w:rsidRPr="00614BFD" w14:paraId="444530E6" w14:textId="77777777" w:rsidTr="00241821">
        <w:trPr>
          <w:cantSplit/>
          <w:trHeight w:val="390"/>
        </w:trPr>
        <w:tc>
          <w:tcPr>
            <w:tcW w:w="738" w:type="dxa"/>
          </w:tcPr>
          <w:p w14:paraId="087257DE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2 ES</w:t>
            </w:r>
          </w:p>
        </w:tc>
        <w:tc>
          <w:tcPr>
            <w:tcW w:w="9423" w:type="dxa"/>
          </w:tcPr>
          <w:p w14:paraId="25A19E5E" w14:textId="5BF54CCE" w:rsidR="002D024C" w:rsidRPr="00614BFD" w:rsidRDefault="00241821" w:rsidP="002D024C">
            <w:pPr>
              <w:jc w:val="left"/>
              <w:rPr>
                <w:rFonts w:eastAsiaTheme="minorHAnsi"/>
                <w:sz w:val="20"/>
                <w:lang w:eastAsia="en-US"/>
              </w:rPr>
            </w:pPr>
            <w:r>
              <w:rPr>
                <w:rFonts w:cs="Arial"/>
                <w:sz w:val="20"/>
                <w:szCs w:val="20"/>
              </w:rPr>
              <w:t xml:space="preserve">„Ich bin ganz schön aus der Puste“ - </w:t>
            </w:r>
            <w:r w:rsidR="002D024C" w:rsidRPr="00614BFD">
              <w:rPr>
                <w:rFonts w:cs="Arial"/>
                <w:sz w:val="20"/>
                <w:szCs w:val="20"/>
              </w:rPr>
              <w:t>Wahrnehmung der Erschöpfung im Rahmen einer Biathlon-Staffel und wiederholende Thematisierung der Pulsmessung als Mittel der Belastungssteuerung</w:t>
            </w:r>
          </w:p>
        </w:tc>
      </w:tr>
      <w:tr w:rsidR="002D024C" w:rsidRPr="00614BFD" w14:paraId="31AD7D2C" w14:textId="77777777" w:rsidTr="00241821">
        <w:trPr>
          <w:cantSplit/>
          <w:trHeight w:val="362"/>
        </w:trPr>
        <w:tc>
          <w:tcPr>
            <w:tcW w:w="738" w:type="dxa"/>
          </w:tcPr>
          <w:p w14:paraId="2D71BC9A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3 DS</w:t>
            </w:r>
          </w:p>
        </w:tc>
        <w:tc>
          <w:tcPr>
            <w:tcW w:w="9423" w:type="dxa"/>
          </w:tcPr>
          <w:p w14:paraId="7F5D19A3" w14:textId="002C07F3" w:rsidR="002D024C" w:rsidRPr="00614BFD" w:rsidRDefault="00241821" w:rsidP="002D024C">
            <w:pPr>
              <w:jc w:val="left"/>
              <w:rPr>
                <w:rFonts w:eastAsiaTheme="minorHAnsi"/>
                <w:sz w:val="20"/>
                <w:lang w:eastAsia="en-US"/>
              </w:rPr>
            </w:pPr>
            <w:r>
              <w:rPr>
                <w:rFonts w:cs="Arial"/>
                <w:sz w:val="20"/>
                <w:szCs w:val="20"/>
              </w:rPr>
              <w:t xml:space="preserve">„Meine Laufstrecke“ - </w:t>
            </w:r>
            <w:r w:rsidR="002D024C" w:rsidRPr="00614BFD">
              <w:rPr>
                <w:rFonts w:cs="Arial"/>
                <w:sz w:val="20"/>
                <w:szCs w:val="20"/>
              </w:rPr>
              <w:t>Geländeerkundung und erste Lauferfahrungen unter Berücksichtigung der Selbstwahrnehmung und der Herzfrequenz</w:t>
            </w:r>
          </w:p>
        </w:tc>
      </w:tr>
      <w:tr w:rsidR="002D024C" w:rsidRPr="00614BFD" w14:paraId="660DDB63" w14:textId="77777777" w:rsidTr="00241821">
        <w:trPr>
          <w:cantSplit/>
          <w:trHeight w:val="567"/>
        </w:trPr>
        <w:tc>
          <w:tcPr>
            <w:tcW w:w="738" w:type="dxa"/>
          </w:tcPr>
          <w:p w14:paraId="67A7DDAB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4 DS</w:t>
            </w:r>
          </w:p>
        </w:tc>
        <w:tc>
          <w:tcPr>
            <w:tcW w:w="9423" w:type="dxa"/>
          </w:tcPr>
          <w:p w14:paraId="2DEFDD69" w14:textId="4A34A751" w:rsidR="002D024C" w:rsidRPr="00614BFD" w:rsidRDefault="00241821" w:rsidP="00241821">
            <w:pPr>
              <w:jc w:val="left"/>
              <w:rPr>
                <w:rFonts w:eastAsiaTheme="minorHAnsi"/>
                <w:b/>
                <w:sz w:val="20"/>
                <w:lang w:eastAsia="en-US"/>
              </w:rPr>
            </w:pPr>
            <w:r>
              <w:rPr>
                <w:rFonts w:cs="Arial"/>
                <w:sz w:val="20"/>
                <w:szCs w:val="20"/>
              </w:rPr>
              <w:t xml:space="preserve">„Das Laufen macht etwas mit mir“ - </w:t>
            </w:r>
            <w:r w:rsidR="002D024C" w:rsidRPr="00614BFD">
              <w:rPr>
                <w:rFonts w:cs="Arial"/>
                <w:sz w:val="20"/>
                <w:szCs w:val="20"/>
              </w:rPr>
              <w:t>Thematisierung der physiologischen Auswirkungen von Ausdauertraining in Form eines Schülervor</w:t>
            </w:r>
            <w:r>
              <w:rPr>
                <w:rFonts w:cs="Arial"/>
                <w:sz w:val="20"/>
                <w:szCs w:val="20"/>
              </w:rPr>
              <w:t xml:space="preserve">trags und anschließender praktischer Erprobung </w:t>
            </w:r>
            <w:r w:rsidR="00603E59">
              <w:rPr>
                <w:rFonts w:cs="Arial"/>
                <w:sz w:val="20"/>
                <w:szCs w:val="20"/>
              </w:rPr>
              <w:t>eines 12-Minutenlauf</w:t>
            </w:r>
            <w:r w:rsidR="00E05740">
              <w:rPr>
                <w:rFonts w:cs="Arial"/>
                <w:sz w:val="20"/>
                <w:szCs w:val="20"/>
              </w:rPr>
              <w:t>s</w:t>
            </w:r>
            <w:r w:rsidR="00603E59">
              <w:rPr>
                <w:rFonts w:cs="Arial"/>
                <w:sz w:val="20"/>
                <w:szCs w:val="20"/>
              </w:rPr>
              <w:t xml:space="preserve"> </w:t>
            </w:r>
            <w:r w:rsidR="002D024C" w:rsidRPr="00614BFD">
              <w:rPr>
                <w:rFonts w:cs="Arial"/>
                <w:sz w:val="20"/>
                <w:szCs w:val="20"/>
              </w:rPr>
              <w:t xml:space="preserve">unter Berücksichtigung der </w:t>
            </w:r>
            <w:proofErr w:type="spellStart"/>
            <w:r w:rsidR="002D024C" w:rsidRPr="00614BFD">
              <w:rPr>
                <w:rFonts w:cs="Arial"/>
                <w:sz w:val="20"/>
                <w:szCs w:val="20"/>
              </w:rPr>
              <w:t>Belastungsno</w:t>
            </w:r>
            <w:r w:rsidR="00603E59">
              <w:rPr>
                <w:rFonts w:cs="Arial"/>
                <w:sz w:val="20"/>
                <w:szCs w:val="20"/>
              </w:rPr>
              <w:t>rmativa</w:t>
            </w:r>
            <w:proofErr w:type="spellEnd"/>
          </w:p>
        </w:tc>
      </w:tr>
      <w:tr w:rsidR="002D024C" w:rsidRPr="00614BFD" w14:paraId="260C6CCB" w14:textId="77777777" w:rsidTr="00241821">
        <w:trPr>
          <w:cantSplit/>
          <w:trHeight w:val="630"/>
        </w:trPr>
        <w:tc>
          <w:tcPr>
            <w:tcW w:w="738" w:type="dxa"/>
          </w:tcPr>
          <w:p w14:paraId="3CA6416D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5 DS</w:t>
            </w:r>
          </w:p>
        </w:tc>
        <w:tc>
          <w:tcPr>
            <w:tcW w:w="9423" w:type="dxa"/>
          </w:tcPr>
          <w:p w14:paraId="5128D1FB" w14:textId="6103B7B3" w:rsidR="002D024C" w:rsidRPr="00614BFD" w:rsidRDefault="00241821" w:rsidP="002D024C">
            <w:pPr>
              <w:jc w:val="left"/>
              <w:rPr>
                <w:rFonts w:eastAsiaTheme="minorHAnsi"/>
                <w:sz w:val="20"/>
                <w:lang w:eastAsia="en-US"/>
              </w:rPr>
            </w:pPr>
            <w:r>
              <w:rPr>
                <w:rFonts w:cs="Arial"/>
                <w:sz w:val="20"/>
                <w:szCs w:val="20"/>
              </w:rPr>
              <w:t xml:space="preserve">„Wie kann ich noch trainieren?“ - </w:t>
            </w:r>
            <w:r w:rsidR="002D024C" w:rsidRPr="00614BFD">
              <w:rPr>
                <w:rFonts w:cs="Arial"/>
                <w:sz w:val="20"/>
                <w:szCs w:val="20"/>
              </w:rPr>
              <w:t xml:space="preserve">Die Wiederholungsmethode </w:t>
            </w:r>
            <w:r w:rsidR="00603E59">
              <w:rPr>
                <w:rFonts w:cs="Arial"/>
                <w:sz w:val="20"/>
                <w:szCs w:val="20"/>
              </w:rPr>
              <w:t>als Variante der</w:t>
            </w:r>
            <w:r w:rsidR="002D024C" w:rsidRPr="00614BFD">
              <w:rPr>
                <w:rFonts w:cs="Arial"/>
                <w:sz w:val="20"/>
                <w:szCs w:val="20"/>
              </w:rPr>
              <w:t xml:space="preserve"> Trainingsmethode</w:t>
            </w:r>
            <w:r w:rsidR="00603E59">
              <w:rPr>
                <w:rFonts w:cs="Arial"/>
                <w:sz w:val="20"/>
                <w:szCs w:val="20"/>
              </w:rPr>
              <w:t>n</w:t>
            </w:r>
            <w:r w:rsidR="002D024C" w:rsidRPr="00614BFD">
              <w:rPr>
                <w:rFonts w:cs="Arial"/>
                <w:sz w:val="20"/>
                <w:szCs w:val="20"/>
              </w:rPr>
              <w:t xml:space="preserve"> zur Verbesserung der Ausdauerleistungsfähigkeit</w:t>
            </w:r>
          </w:p>
        </w:tc>
      </w:tr>
      <w:tr w:rsidR="002D024C" w:rsidRPr="00614BFD" w14:paraId="7D628770" w14:textId="77777777" w:rsidTr="00241821">
        <w:trPr>
          <w:cantSplit/>
          <w:trHeight w:val="511"/>
        </w:trPr>
        <w:tc>
          <w:tcPr>
            <w:tcW w:w="738" w:type="dxa"/>
          </w:tcPr>
          <w:p w14:paraId="45B65CB8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7 DS</w:t>
            </w:r>
          </w:p>
        </w:tc>
        <w:tc>
          <w:tcPr>
            <w:tcW w:w="9423" w:type="dxa"/>
          </w:tcPr>
          <w:p w14:paraId="000FE8CC" w14:textId="505313BE" w:rsidR="002D024C" w:rsidRPr="00614BFD" w:rsidRDefault="00603E59" w:rsidP="00241821">
            <w:pPr>
              <w:jc w:val="left"/>
              <w:rPr>
                <w:sz w:val="20"/>
              </w:rPr>
            </w:pPr>
            <w:r>
              <w:rPr>
                <w:rFonts w:cs="Arial"/>
                <w:sz w:val="20"/>
                <w:szCs w:val="20"/>
              </w:rPr>
              <w:t xml:space="preserve"> </w:t>
            </w:r>
            <w:r w:rsidR="00241821">
              <w:rPr>
                <w:rFonts w:cs="Arial"/>
                <w:sz w:val="20"/>
                <w:szCs w:val="20"/>
              </w:rPr>
              <w:t>„</w:t>
            </w:r>
            <w:r w:rsidR="002D024C" w:rsidRPr="00614BFD">
              <w:rPr>
                <w:rFonts w:cs="Arial"/>
                <w:sz w:val="20"/>
                <w:szCs w:val="20"/>
              </w:rPr>
              <w:t xml:space="preserve">Ein gleichmäßiges Tempo beim Laufen </w:t>
            </w:r>
            <w:r w:rsidR="00E05740">
              <w:rPr>
                <w:rFonts w:cs="Arial"/>
                <w:sz w:val="20"/>
                <w:szCs w:val="20"/>
              </w:rPr>
              <w:t>e</w:t>
            </w:r>
            <w:r w:rsidR="002D024C" w:rsidRPr="00614BFD">
              <w:rPr>
                <w:rFonts w:cs="Arial"/>
                <w:sz w:val="20"/>
                <w:szCs w:val="20"/>
              </w:rPr>
              <w:t>inhalten</w:t>
            </w:r>
            <w:r w:rsidR="00241821">
              <w:rPr>
                <w:rFonts w:cs="Arial"/>
                <w:sz w:val="20"/>
                <w:szCs w:val="20"/>
              </w:rPr>
              <w:t>“</w:t>
            </w:r>
            <w:r w:rsidR="002D024C" w:rsidRPr="00614BFD">
              <w:rPr>
                <w:rFonts w:cs="Arial"/>
                <w:sz w:val="20"/>
                <w:szCs w:val="20"/>
              </w:rPr>
              <w:t xml:space="preserve"> – Umkehr</w:t>
            </w:r>
            <w:r w:rsidR="00241821">
              <w:rPr>
                <w:rFonts w:cs="Arial"/>
                <w:sz w:val="20"/>
                <w:szCs w:val="20"/>
              </w:rPr>
              <w:t xml:space="preserve">- </w:t>
            </w:r>
            <w:r w:rsidR="002D024C" w:rsidRPr="00614BFD">
              <w:rPr>
                <w:rFonts w:cs="Arial"/>
                <w:sz w:val="20"/>
                <w:szCs w:val="20"/>
              </w:rPr>
              <w:t xml:space="preserve">und Zeitschätzläufe zur Verbesserung des </w:t>
            </w:r>
            <w:r w:rsidR="00241821">
              <w:rPr>
                <w:rFonts w:cs="Arial"/>
                <w:sz w:val="20"/>
                <w:szCs w:val="20"/>
              </w:rPr>
              <w:t>gleichmäßigen Lauftempos und der Selbsteinschätzung</w:t>
            </w:r>
          </w:p>
        </w:tc>
      </w:tr>
      <w:tr w:rsidR="002D024C" w:rsidRPr="00614BFD" w14:paraId="75F8671B" w14:textId="77777777" w:rsidTr="00241821">
        <w:trPr>
          <w:cantSplit/>
          <w:trHeight w:val="335"/>
        </w:trPr>
        <w:tc>
          <w:tcPr>
            <w:tcW w:w="738" w:type="dxa"/>
          </w:tcPr>
          <w:p w14:paraId="47F2CFC5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8 ES</w:t>
            </w:r>
          </w:p>
        </w:tc>
        <w:tc>
          <w:tcPr>
            <w:tcW w:w="9423" w:type="dxa"/>
          </w:tcPr>
          <w:p w14:paraId="49199866" w14:textId="258541DB" w:rsidR="002D024C" w:rsidRPr="001C62F5" w:rsidRDefault="001C62F5" w:rsidP="001C62F5">
            <w:pPr>
              <w:rPr>
                <w:b/>
                <w:bCs/>
              </w:rPr>
            </w:pPr>
            <w:r w:rsidRPr="001C62F5">
              <w:rPr>
                <w:b/>
                <w:bCs/>
              </w:rPr>
              <w:t xml:space="preserve">„Abwechslungsreich im Gelände trainieren“ - Erprobung eines Fahrtspiels in leistungshomogenen Gruppen zur Gestaltung eines abwechslungsreichen und motivierenden Trainings der Ausdauer unter Verwendung der App </w:t>
            </w:r>
            <w:proofErr w:type="spellStart"/>
            <w:r w:rsidRPr="001C62F5">
              <w:rPr>
                <w:b/>
                <w:bCs/>
              </w:rPr>
              <w:t>Biparcours</w:t>
            </w:r>
            <w:proofErr w:type="spellEnd"/>
          </w:p>
        </w:tc>
      </w:tr>
      <w:tr w:rsidR="002D024C" w:rsidRPr="00614BFD" w14:paraId="6B62DAFE" w14:textId="77777777" w:rsidTr="00241821">
        <w:trPr>
          <w:cantSplit/>
          <w:trHeight w:val="335"/>
        </w:trPr>
        <w:tc>
          <w:tcPr>
            <w:tcW w:w="738" w:type="dxa"/>
          </w:tcPr>
          <w:p w14:paraId="55985FC8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9 DS</w:t>
            </w:r>
          </w:p>
        </w:tc>
        <w:tc>
          <w:tcPr>
            <w:tcW w:w="9423" w:type="dxa"/>
          </w:tcPr>
          <w:p w14:paraId="519F67ED" w14:textId="06E2CE57" w:rsidR="002D024C" w:rsidRPr="00614BFD" w:rsidRDefault="00241821" w:rsidP="00241821">
            <w:pPr>
              <w:rPr>
                <w:sz w:val="20"/>
              </w:rPr>
            </w:pPr>
            <w:r>
              <w:rPr>
                <w:sz w:val="20"/>
              </w:rPr>
              <w:t xml:space="preserve">„Unser eigenes Fahrtspiel“ – Durchführung eines eigenen Fahrtspiels in leistungshomogenen Gruppen unter Berücksichtigung des Geländes und der individuellen Voraussetzungen. </w:t>
            </w:r>
          </w:p>
        </w:tc>
      </w:tr>
      <w:tr w:rsidR="002D024C" w:rsidRPr="00614BFD" w14:paraId="14C10907" w14:textId="77777777" w:rsidTr="00241821">
        <w:trPr>
          <w:cantSplit/>
          <w:trHeight w:val="335"/>
        </w:trPr>
        <w:tc>
          <w:tcPr>
            <w:tcW w:w="738" w:type="dxa"/>
          </w:tcPr>
          <w:p w14:paraId="4A7831B1" w14:textId="77777777" w:rsidR="002D024C" w:rsidRPr="00614BFD" w:rsidRDefault="002D024C" w:rsidP="002D024C">
            <w:pPr>
              <w:rPr>
                <w:sz w:val="20"/>
              </w:rPr>
            </w:pPr>
            <w:r w:rsidRPr="00614BFD">
              <w:rPr>
                <w:sz w:val="20"/>
              </w:rPr>
              <w:t>10 DS</w:t>
            </w:r>
          </w:p>
        </w:tc>
        <w:tc>
          <w:tcPr>
            <w:tcW w:w="9423" w:type="dxa"/>
          </w:tcPr>
          <w:p w14:paraId="0017310A" w14:textId="4A1778DA" w:rsidR="002D024C" w:rsidRPr="00614BFD" w:rsidRDefault="00241821" w:rsidP="002D024C">
            <w:pPr>
              <w:rPr>
                <w:sz w:val="20"/>
              </w:rPr>
            </w:pPr>
            <w:r>
              <w:rPr>
                <w:sz w:val="20"/>
              </w:rPr>
              <w:t xml:space="preserve">„Laufen mal anders“ - </w:t>
            </w:r>
            <w:r w:rsidR="002D024C" w:rsidRPr="00614BFD">
              <w:rPr>
                <w:sz w:val="20"/>
              </w:rPr>
              <w:t xml:space="preserve">Gestaltung und </w:t>
            </w:r>
            <w:r w:rsidR="00E05740">
              <w:rPr>
                <w:sz w:val="20"/>
              </w:rPr>
              <w:t xml:space="preserve">kriteriengeleiteten </w:t>
            </w:r>
            <w:r w:rsidR="002D024C" w:rsidRPr="00614BFD">
              <w:rPr>
                <w:sz w:val="20"/>
              </w:rPr>
              <w:t>Präsentation eines Orientierungslaufes als Möglichkeit der abwechslungsreichen und individualisierten Trainingsgestaltung</w:t>
            </w:r>
            <w:r>
              <w:rPr>
                <w:sz w:val="20"/>
              </w:rPr>
              <w:t xml:space="preserve"> in Form einer Schülerpräsentation. </w:t>
            </w:r>
          </w:p>
        </w:tc>
      </w:tr>
      <w:tr w:rsidR="00C86980" w:rsidRPr="00614BFD" w14:paraId="16015381" w14:textId="77777777" w:rsidTr="00241821">
        <w:trPr>
          <w:cantSplit/>
          <w:trHeight w:val="335"/>
        </w:trPr>
        <w:tc>
          <w:tcPr>
            <w:tcW w:w="738" w:type="dxa"/>
          </w:tcPr>
          <w:p w14:paraId="7BBCC77A" w14:textId="69236166" w:rsidR="00C86980" w:rsidRPr="00614BFD" w:rsidRDefault="00C86980" w:rsidP="002D024C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23" w:type="dxa"/>
          </w:tcPr>
          <w:p w14:paraId="143D7D6C" w14:textId="40855C29" w:rsidR="00C86980" w:rsidRDefault="001C62F5" w:rsidP="002D024C">
            <w:pPr>
              <w:rPr>
                <w:sz w:val="20"/>
              </w:rPr>
            </w:pPr>
            <w:r>
              <w:rPr>
                <w:sz w:val="20"/>
              </w:rPr>
              <w:t xml:space="preserve">„Jetzt wird´s ernst!“ - </w:t>
            </w:r>
            <w:r w:rsidR="00E05740">
              <w:rPr>
                <w:sz w:val="20"/>
              </w:rPr>
              <w:t xml:space="preserve">Teilnahme am </w:t>
            </w:r>
            <w:r>
              <w:rPr>
                <w:sz w:val="20"/>
              </w:rPr>
              <w:t>5</w:t>
            </w:r>
            <w:r w:rsidR="00E45197">
              <w:rPr>
                <w:sz w:val="20"/>
              </w:rPr>
              <w:t xml:space="preserve"> km Volkslauf</w:t>
            </w:r>
          </w:p>
        </w:tc>
      </w:tr>
    </w:tbl>
    <w:p w14:paraId="02119582" w14:textId="1ADF2A16" w:rsidR="002C37C7" w:rsidRDefault="00680E57" w:rsidP="00241821">
      <w:pPr>
        <w:pStyle w:val="berschrift2"/>
      </w:pPr>
      <w:bookmarkStart w:id="2" w:name="_Toc527019905"/>
      <w:bookmarkEnd w:id="1"/>
      <w:r>
        <w:rPr>
          <w:rStyle w:val="Fett"/>
          <w:b/>
          <w:bCs/>
        </w:rPr>
        <w:t xml:space="preserve">Tabellarische Darstellung </w:t>
      </w:r>
      <w:r w:rsidR="005B7DFA">
        <w:rPr>
          <w:rStyle w:val="Fett"/>
          <w:b/>
          <w:bCs/>
        </w:rPr>
        <w:t>des Unterrichtsvorhabens</w:t>
      </w:r>
      <w:bookmarkEnd w:id="2"/>
    </w:p>
    <w:p w14:paraId="73D03B33" w14:textId="36DD6F19" w:rsidR="00E05740" w:rsidRDefault="00E05740" w:rsidP="009A67EB">
      <w:pPr>
        <w:ind w:firstLine="708"/>
      </w:pPr>
    </w:p>
    <w:p w14:paraId="67FBEA32" w14:textId="46547161" w:rsidR="001C62F5" w:rsidRDefault="001C62F5" w:rsidP="009A67EB">
      <w:pPr>
        <w:ind w:firstLine="708"/>
      </w:pPr>
    </w:p>
    <w:p w14:paraId="308E81B0" w14:textId="77777777" w:rsidR="001C62F5" w:rsidRDefault="001C62F5" w:rsidP="009A67EB">
      <w:pPr>
        <w:ind w:firstLine="708"/>
      </w:pPr>
    </w:p>
    <w:p w14:paraId="31E5550F" w14:textId="45FCDF3D" w:rsidR="00E05740" w:rsidRDefault="00E05740" w:rsidP="009A67EB">
      <w:pPr>
        <w:ind w:firstLine="708"/>
      </w:pPr>
    </w:p>
    <w:p w14:paraId="7408D5D8" w14:textId="62A256DC" w:rsidR="00E05740" w:rsidRDefault="00E05740" w:rsidP="00E05740">
      <w:pPr>
        <w:pStyle w:val="berschrift2"/>
      </w:pPr>
      <w:r>
        <w:lastRenderedPageBreak/>
        <w:t>Curriculare Verortung</w:t>
      </w:r>
    </w:p>
    <w:p w14:paraId="4075AA70" w14:textId="212E4BF3" w:rsidR="00E05740" w:rsidRDefault="00E05740" w:rsidP="009A67EB">
      <w:pPr>
        <w:ind w:firstLine="708"/>
      </w:pPr>
    </w:p>
    <w:p w14:paraId="08246333" w14:textId="0FE129C4" w:rsidR="00E05740" w:rsidRDefault="00E05740" w:rsidP="009A67EB">
      <w:pPr>
        <w:ind w:firstLine="708"/>
      </w:pPr>
      <w:r>
        <w:t>Bewegungsfeld/ Sportbereich</w:t>
      </w:r>
    </w:p>
    <w:p w14:paraId="7294D49B" w14:textId="6334089F" w:rsidR="009A67EB" w:rsidRDefault="009A67EB" w:rsidP="00494E53">
      <w:r>
        <w:t xml:space="preserve">BF/SB </w:t>
      </w:r>
      <w:r w:rsidR="00AC11B3">
        <w:t>1</w:t>
      </w:r>
      <w:r>
        <w:t xml:space="preserve">: </w:t>
      </w:r>
      <w:r w:rsidR="00AC11B3" w:rsidRPr="00A753B7">
        <w:rPr>
          <w:rFonts w:cstheme="minorHAnsi"/>
          <w:b/>
        </w:rPr>
        <w:t>Den Körper wahrnehmen und Bewegungsfähigkeiten ausprägen</w:t>
      </w:r>
    </w:p>
    <w:p w14:paraId="52AD2957" w14:textId="77777777" w:rsidR="009A67EB" w:rsidRDefault="009A67EB" w:rsidP="009A67EB">
      <w:pPr>
        <w:rPr>
          <w:b/>
        </w:rPr>
      </w:pPr>
      <w:r>
        <w:rPr>
          <w:b/>
        </w:rPr>
        <w:t>Bewegungsfeldspezifische Kompetenzerwartungen</w:t>
      </w:r>
    </w:p>
    <w:p w14:paraId="5817BFE7" w14:textId="77777777" w:rsidR="009A67EB" w:rsidRDefault="009A67EB" w:rsidP="009A67EB">
      <w:r>
        <w:t>Die SuS können…</w:t>
      </w:r>
    </w:p>
    <w:p w14:paraId="2229DDD5" w14:textId="77777777" w:rsidR="009A67EB" w:rsidRDefault="009A67EB" w:rsidP="009A67EB">
      <w:pPr>
        <w:rPr>
          <w:i/>
        </w:rPr>
      </w:pPr>
      <w:r w:rsidRPr="005C61D7">
        <w:rPr>
          <w:i/>
        </w:rPr>
        <w:t>Bewegungs- und Wahrnehmungskompetenz</w:t>
      </w:r>
    </w:p>
    <w:p w14:paraId="75ECB93B" w14:textId="3931A794" w:rsidR="00AC11B3" w:rsidRDefault="00AC11B3" w:rsidP="009A67EB">
      <w:pPr>
        <w:rPr>
          <w:rFonts w:asciiTheme="minorHAnsi" w:hAnsiTheme="minorHAnsi" w:cstheme="minorHAnsi"/>
        </w:rPr>
      </w:pPr>
      <w:r w:rsidRPr="001C4F59">
        <w:rPr>
          <w:rFonts w:asciiTheme="minorHAnsi" w:hAnsiTheme="minorHAnsi" w:cstheme="minorHAnsi"/>
        </w:rPr>
        <w:t>eine aerobe Ausdauerleistung ohne Unterbrechung über einen je nach Sportart angemessenen Zeitraum (z.B. Laufen 30 min, Schwimmen 20 min, Aerobic 30 min, Radfahren 60 min) in zwei ausgewählten Bewegungsfeldern erbringen.</w:t>
      </w:r>
      <w:r>
        <w:rPr>
          <w:rFonts w:asciiTheme="minorHAnsi" w:hAnsiTheme="minorHAnsi" w:cstheme="minorHAnsi"/>
        </w:rPr>
        <w:t xml:space="preserve"> </w:t>
      </w:r>
      <w:r w:rsidR="001C62F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10 BWK 1.4</w:t>
      </w:r>
      <w:r w:rsidR="001C62F5">
        <w:rPr>
          <w:rFonts w:asciiTheme="minorHAnsi" w:hAnsiTheme="minorHAnsi" w:cstheme="minorHAnsi"/>
        </w:rPr>
        <w:t>]</w:t>
      </w:r>
    </w:p>
    <w:p w14:paraId="1298D927" w14:textId="77777777" w:rsidR="00AC11B3" w:rsidRDefault="00AC11B3" w:rsidP="009A67EB">
      <w:pPr>
        <w:rPr>
          <w:rFonts w:asciiTheme="minorHAnsi" w:hAnsiTheme="minorHAnsi" w:cstheme="minorHAnsi"/>
        </w:rPr>
      </w:pPr>
    </w:p>
    <w:p w14:paraId="39377EB6" w14:textId="158B0DB0" w:rsidR="009A67EB" w:rsidRDefault="009A67EB" w:rsidP="009A67EB">
      <w:pPr>
        <w:rPr>
          <w:b/>
        </w:rPr>
      </w:pPr>
      <w:r>
        <w:rPr>
          <w:b/>
        </w:rPr>
        <w:t>Inhaltsfeld(er):</w:t>
      </w:r>
    </w:p>
    <w:p w14:paraId="25D59B2C" w14:textId="03DC1C83" w:rsidR="006D0CF1" w:rsidRDefault="009A67EB" w:rsidP="006128C4">
      <w:pPr>
        <w:pStyle w:val="Listenabsatz"/>
        <w:numPr>
          <w:ilvl w:val="0"/>
          <w:numId w:val="6"/>
        </w:numPr>
      </w:pPr>
      <w:r w:rsidRPr="00B815D6">
        <w:t>Leistung (</w:t>
      </w:r>
      <w:r w:rsidRPr="00B815D6">
        <w:rPr>
          <w:b/>
        </w:rPr>
        <w:t>d</w:t>
      </w:r>
      <w:r w:rsidRPr="00B815D6">
        <w:t xml:space="preserve">) – </w:t>
      </w:r>
      <w:r w:rsidR="00BB3E82">
        <w:t>(leitend)</w:t>
      </w:r>
    </w:p>
    <w:p w14:paraId="7923C3A0" w14:textId="77777777" w:rsidR="006D0CF1" w:rsidRDefault="006D0CF1" w:rsidP="006D0CF1">
      <w:pPr>
        <w:pStyle w:val="Listenabsatz"/>
        <w:numPr>
          <w:ilvl w:val="1"/>
          <w:numId w:val="6"/>
        </w:numPr>
      </w:pPr>
      <w:r>
        <w:t>Faktoren sportlicher Leistungsfähigkeit</w:t>
      </w:r>
    </w:p>
    <w:p w14:paraId="2104E9B4" w14:textId="12704C17" w:rsidR="009A67EB" w:rsidRPr="00B815D6" w:rsidRDefault="009A67EB" w:rsidP="006D0CF1">
      <w:pPr>
        <w:pStyle w:val="Listenabsatz"/>
        <w:numPr>
          <w:ilvl w:val="1"/>
          <w:numId w:val="6"/>
        </w:numPr>
      </w:pPr>
      <w:r w:rsidRPr="00B815D6">
        <w:t xml:space="preserve">Trainingsplanung und </w:t>
      </w:r>
      <w:r w:rsidR="006D0CF1">
        <w:t>O</w:t>
      </w:r>
      <w:r w:rsidRPr="00B815D6">
        <w:t>rganisation</w:t>
      </w:r>
    </w:p>
    <w:p w14:paraId="54867335" w14:textId="77777777" w:rsidR="009A67EB" w:rsidRDefault="009A67EB" w:rsidP="006128C4">
      <w:pPr>
        <w:pStyle w:val="Listenabsatz"/>
        <w:numPr>
          <w:ilvl w:val="0"/>
          <w:numId w:val="6"/>
        </w:numPr>
      </w:pPr>
      <w:r w:rsidRPr="00B815D6">
        <w:t>Gesundheit (</w:t>
      </w:r>
      <w:r w:rsidRPr="00B815D6">
        <w:rPr>
          <w:b/>
        </w:rPr>
        <w:t>f</w:t>
      </w:r>
      <w:r w:rsidRPr="00B815D6">
        <w:t>) – Körperreaktionen</w:t>
      </w:r>
    </w:p>
    <w:p w14:paraId="44FEA9C5" w14:textId="64AF77EA" w:rsidR="009A67EB" w:rsidRDefault="009A67EB" w:rsidP="009A67EB">
      <w:pPr>
        <w:rPr>
          <w:b/>
        </w:rPr>
      </w:pPr>
      <w:r>
        <w:rPr>
          <w:b/>
        </w:rPr>
        <w:br/>
      </w:r>
      <w:r w:rsidRPr="00B815D6">
        <w:rPr>
          <w:b/>
        </w:rPr>
        <w:t>Bewegungsfeldübergreifende Kompetenzerwartungen</w:t>
      </w:r>
      <w:r>
        <w:rPr>
          <w:b/>
        </w:rPr>
        <w:t xml:space="preserve"> (</w:t>
      </w:r>
      <w:r w:rsidR="001C62F5">
        <w:rPr>
          <w:b/>
        </w:rPr>
        <w:t>SK</w:t>
      </w:r>
      <w:r>
        <w:rPr>
          <w:b/>
        </w:rPr>
        <w:t>, MK, UK)</w:t>
      </w:r>
      <w:r w:rsidRPr="00B815D6">
        <w:rPr>
          <w:b/>
        </w:rPr>
        <w:t>:</w:t>
      </w:r>
    </w:p>
    <w:p w14:paraId="018E66DF" w14:textId="3C93953E" w:rsidR="00E05740" w:rsidRPr="00E05740" w:rsidRDefault="00E05740" w:rsidP="009A67EB">
      <w:pPr>
        <w:rPr>
          <w:bCs/>
        </w:rPr>
      </w:pPr>
      <w:r w:rsidRPr="00E05740">
        <w:rPr>
          <w:bCs/>
        </w:rPr>
        <w:t>Die SuS können….</w:t>
      </w:r>
    </w:p>
    <w:p w14:paraId="78C3CB85" w14:textId="7EFB6D6F" w:rsidR="009A67EB" w:rsidRDefault="001C62F5" w:rsidP="006128C4">
      <w:pPr>
        <w:pStyle w:val="Listenabsatz"/>
        <w:numPr>
          <w:ilvl w:val="0"/>
          <w:numId w:val="7"/>
        </w:numPr>
        <w:rPr>
          <w:szCs w:val="20"/>
        </w:rPr>
      </w:pPr>
      <w:bookmarkStart w:id="3" w:name="_Hlk526868438"/>
      <w:r>
        <w:rPr>
          <w:szCs w:val="20"/>
        </w:rPr>
        <w:t>g</w:t>
      </w:r>
      <w:r w:rsidR="006D0CF1">
        <w:rPr>
          <w:szCs w:val="20"/>
        </w:rPr>
        <w:t>rundlegende Methoden und Prinzipien zur Verbesserung motorischer Grundfähigkeiten (hier: Ausdauer) beschreiben</w:t>
      </w:r>
      <w:r w:rsidR="009A67EB" w:rsidRPr="00DB77FF">
        <w:rPr>
          <w:szCs w:val="20"/>
        </w:rPr>
        <w:t xml:space="preserve"> </w:t>
      </w:r>
      <w:r>
        <w:rPr>
          <w:szCs w:val="20"/>
        </w:rPr>
        <w:t>[</w:t>
      </w:r>
      <w:r w:rsidR="009A67EB" w:rsidRPr="00DB77FF">
        <w:rPr>
          <w:szCs w:val="20"/>
        </w:rPr>
        <w:t xml:space="preserve">SK 10, </w:t>
      </w:r>
      <w:r w:rsidR="006D0CF1">
        <w:rPr>
          <w:szCs w:val="20"/>
        </w:rPr>
        <w:t>d</w:t>
      </w:r>
      <w:r w:rsidR="009A67EB" w:rsidRPr="00DB77FF">
        <w:rPr>
          <w:szCs w:val="20"/>
        </w:rPr>
        <w:t>.1</w:t>
      </w:r>
      <w:r>
        <w:rPr>
          <w:szCs w:val="20"/>
        </w:rPr>
        <w:t>]</w:t>
      </w:r>
    </w:p>
    <w:p w14:paraId="2E3EF4B8" w14:textId="7F6B2C07" w:rsidR="00BB3E82" w:rsidRPr="00DB77FF" w:rsidRDefault="001C62F5" w:rsidP="006128C4">
      <w:pPr>
        <w:pStyle w:val="Listenabsatz"/>
        <w:numPr>
          <w:ilvl w:val="0"/>
          <w:numId w:val="7"/>
        </w:numPr>
        <w:rPr>
          <w:szCs w:val="20"/>
        </w:rPr>
      </w:pPr>
      <w:r>
        <w:rPr>
          <w:szCs w:val="20"/>
        </w:rPr>
        <w:t>a</w:t>
      </w:r>
      <w:r w:rsidR="00BB3E82">
        <w:rPr>
          <w:szCs w:val="20"/>
        </w:rPr>
        <w:t>usgewählte Belastungsgrößen (u.a. Intensität, Umfang, Dichte, Dauer) zur Gestaltung eines Trainings auf grundlegendem Niveau erläutern.</w:t>
      </w:r>
      <w:r w:rsidR="002E477E">
        <w:rPr>
          <w:szCs w:val="20"/>
        </w:rPr>
        <w:t xml:space="preserve"> </w:t>
      </w:r>
      <w:r>
        <w:rPr>
          <w:szCs w:val="20"/>
        </w:rPr>
        <w:t>[</w:t>
      </w:r>
      <w:r w:rsidR="002E477E">
        <w:rPr>
          <w:szCs w:val="20"/>
        </w:rPr>
        <w:t>SK 10 d2</w:t>
      </w:r>
      <w:r>
        <w:rPr>
          <w:szCs w:val="20"/>
        </w:rPr>
        <w:t>]</w:t>
      </w:r>
    </w:p>
    <w:bookmarkEnd w:id="3"/>
    <w:p w14:paraId="2D43D638" w14:textId="026887D4" w:rsidR="009A67EB" w:rsidRDefault="001C62F5" w:rsidP="006128C4">
      <w:pPr>
        <w:pStyle w:val="Listenabsatz"/>
        <w:numPr>
          <w:ilvl w:val="0"/>
          <w:numId w:val="7"/>
        </w:numPr>
        <w:rPr>
          <w:szCs w:val="20"/>
        </w:rPr>
      </w:pPr>
      <w:r>
        <w:rPr>
          <w:szCs w:val="20"/>
        </w:rPr>
        <w:t>s</w:t>
      </w:r>
      <w:r w:rsidR="006D0CF1">
        <w:rPr>
          <w:szCs w:val="20"/>
        </w:rPr>
        <w:t>portliche Leistungen (analog) oder digital erfassen und anhand von graphischen Darstellungen oder Diagrammen dokumentieren</w:t>
      </w:r>
      <w:r w:rsidR="009A67EB" w:rsidRPr="00DB77FF">
        <w:rPr>
          <w:szCs w:val="20"/>
        </w:rPr>
        <w:t xml:space="preserve"> </w:t>
      </w:r>
      <w:r>
        <w:rPr>
          <w:szCs w:val="20"/>
        </w:rPr>
        <w:t>[</w:t>
      </w:r>
      <w:r w:rsidR="009A67EB" w:rsidRPr="00DB77FF">
        <w:rPr>
          <w:szCs w:val="20"/>
        </w:rPr>
        <w:t xml:space="preserve">MK 10, </w:t>
      </w:r>
      <w:r w:rsidR="006D0CF1">
        <w:rPr>
          <w:szCs w:val="20"/>
        </w:rPr>
        <w:t>d</w:t>
      </w:r>
      <w:r w:rsidR="009A67EB" w:rsidRPr="00DB77FF">
        <w:rPr>
          <w:szCs w:val="20"/>
        </w:rPr>
        <w:t>1</w:t>
      </w:r>
      <w:r>
        <w:rPr>
          <w:szCs w:val="20"/>
        </w:rPr>
        <w:t>]</w:t>
      </w:r>
      <w:r w:rsidR="009A67EB" w:rsidRPr="00DB77FF">
        <w:rPr>
          <w:szCs w:val="20"/>
        </w:rPr>
        <w:t>.</w:t>
      </w:r>
    </w:p>
    <w:p w14:paraId="6D57ECB3" w14:textId="59E60C33" w:rsidR="00BB3E82" w:rsidRDefault="001C62F5" w:rsidP="006128C4">
      <w:pPr>
        <w:pStyle w:val="Listenabsatz"/>
        <w:numPr>
          <w:ilvl w:val="0"/>
          <w:numId w:val="7"/>
        </w:numPr>
        <w:rPr>
          <w:szCs w:val="20"/>
        </w:rPr>
      </w:pPr>
      <w:r>
        <w:rPr>
          <w:szCs w:val="20"/>
        </w:rPr>
        <w:t>d</w:t>
      </w:r>
      <w:r w:rsidR="00BB3E82">
        <w:rPr>
          <w:szCs w:val="20"/>
        </w:rPr>
        <w:t xml:space="preserve">ie Rahmenbedingungen und Gegebenheiten von Spiel-, Übungs- und Wettkampfsituationen analysieren und diese sicherheitsbewusst gestalten </w:t>
      </w:r>
      <w:r>
        <w:rPr>
          <w:szCs w:val="20"/>
        </w:rPr>
        <w:t>[</w:t>
      </w:r>
      <w:r w:rsidR="00BB3E82">
        <w:rPr>
          <w:szCs w:val="20"/>
        </w:rPr>
        <w:t>MK 10, f.1</w:t>
      </w:r>
      <w:r>
        <w:rPr>
          <w:szCs w:val="20"/>
        </w:rPr>
        <w:t>]</w:t>
      </w:r>
    </w:p>
    <w:p w14:paraId="044BF01C" w14:textId="6053F06F" w:rsidR="006D0CF1" w:rsidRPr="00E05740" w:rsidRDefault="001C62F5" w:rsidP="006128C4">
      <w:pPr>
        <w:pStyle w:val="Listenabsatz"/>
        <w:numPr>
          <w:ilvl w:val="0"/>
          <w:numId w:val="7"/>
        </w:numPr>
        <w:rPr>
          <w:szCs w:val="20"/>
        </w:rPr>
      </w:pPr>
      <w:r>
        <w:rPr>
          <w:szCs w:val="20"/>
        </w:rPr>
        <w:t>d</w:t>
      </w:r>
      <w:r w:rsidR="00BB3E82" w:rsidRPr="00E05740">
        <w:rPr>
          <w:szCs w:val="20"/>
        </w:rPr>
        <w:t xml:space="preserve">ie eigene und die Leistungsfähigkeit anderer in unterschiedlichen Sport- und Wettkampfsituationen unter Berücksichtigung </w:t>
      </w:r>
      <w:r w:rsidR="00E05740" w:rsidRPr="00E05740">
        <w:rPr>
          <w:szCs w:val="20"/>
        </w:rPr>
        <w:t>individueller Voraussetzungen kriteriengeleitet beurteilen</w:t>
      </w:r>
      <w:r w:rsidR="002E477E" w:rsidRPr="00E05740">
        <w:rPr>
          <w:szCs w:val="20"/>
        </w:rPr>
        <w:t xml:space="preserve"> </w:t>
      </w:r>
      <w:r>
        <w:rPr>
          <w:szCs w:val="20"/>
        </w:rPr>
        <w:t>[</w:t>
      </w:r>
      <w:r w:rsidR="002E477E" w:rsidRPr="00E05740">
        <w:rPr>
          <w:szCs w:val="20"/>
        </w:rPr>
        <w:t>UK 10, d1</w:t>
      </w:r>
      <w:r>
        <w:rPr>
          <w:szCs w:val="20"/>
        </w:rPr>
        <w:t>]</w:t>
      </w:r>
    </w:p>
    <w:p w14:paraId="48259435" w14:textId="2E4FF74E" w:rsidR="001419A7" w:rsidRPr="00E963A9" w:rsidRDefault="001419A7" w:rsidP="00E963A9">
      <w:pPr>
        <w:pStyle w:val="Listenabsatz"/>
        <w:numPr>
          <w:ilvl w:val="0"/>
          <w:numId w:val="7"/>
        </w:numPr>
        <w:rPr>
          <w:szCs w:val="20"/>
        </w:rPr>
      </w:pPr>
      <w:r w:rsidRPr="00E963A9">
        <w:rPr>
          <w:szCs w:val="20"/>
        </w:rPr>
        <w:t xml:space="preserve">den Nutzen analoger und digitaler Medien zur Analyse und Unterstützung motorischer Lern- und Übungsprozesse vergleichend beurteilen </w:t>
      </w:r>
      <w:r w:rsidR="001C62F5" w:rsidRPr="00E963A9">
        <w:rPr>
          <w:szCs w:val="20"/>
        </w:rPr>
        <w:t>[</w:t>
      </w:r>
      <w:r w:rsidRPr="00E963A9">
        <w:rPr>
          <w:szCs w:val="20"/>
        </w:rPr>
        <w:t>10 UK, a2</w:t>
      </w:r>
      <w:r w:rsidR="001C62F5" w:rsidRPr="00E963A9">
        <w:rPr>
          <w:szCs w:val="20"/>
        </w:rPr>
        <w:t>]</w:t>
      </w:r>
      <w:r w:rsidRPr="00E963A9">
        <w:rPr>
          <w:szCs w:val="20"/>
        </w:rPr>
        <w:t xml:space="preserve"> </w:t>
      </w:r>
      <w:r w:rsidRPr="00E963A9">
        <w:rPr>
          <w:szCs w:val="20"/>
        </w:rPr>
        <w:sym w:font="Wingdings" w:char="F0E0"/>
      </w:r>
      <w:r w:rsidRPr="00E963A9">
        <w:rPr>
          <w:szCs w:val="20"/>
        </w:rPr>
        <w:t xml:space="preserve"> </w:t>
      </w:r>
      <w:r w:rsidRPr="00E963A9">
        <w:rPr>
          <w:szCs w:val="20"/>
          <w:u w:val="single"/>
        </w:rPr>
        <w:t>entliehen</w:t>
      </w:r>
    </w:p>
    <w:p w14:paraId="6928455D" w14:textId="77777777" w:rsidR="001419A7" w:rsidRPr="001419A7" w:rsidRDefault="001419A7" w:rsidP="001419A7">
      <w:pPr>
        <w:rPr>
          <w:szCs w:val="20"/>
        </w:rPr>
      </w:pPr>
    </w:p>
    <w:p w14:paraId="52887F06" w14:textId="165ADE08" w:rsidR="004E7E25" w:rsidRDefault="00BB3E82" w:rsidP="00A62661">
      <w:pPr>
        <w:pStyle w:val="berschrift1"/>
      </w:pPr>
      <w:bookmarkStart w:id="4" w:name="_Toc527019908"/>
      <w:r>
        <w:lastRenderedPageBreak/>
        <w:t>P</w:t>
      </w:r>
      <w:r w:rsidR="00A62661" w:rsidRPr="00021265">
        <w:t>lanungsentscheidungen zur Unterrichtsstunde</w:t>
      </w:r>
      <w:bookmarkEnd w:id="4"/>
    </w:p>
    <w:p w14:paraId="470AB4B3" w14:textId="77777777" w:rsidR="005D1820" w:rsidRDefault="007E6EE3" w:rsidP="005D1820">
      <w:pPr>
        <w:pStyle w:val="berschrift2"/>
      </w:pPr>
      <w:bookmarkStart w:id="5" w:name="_Toc527019909"/>
      <w:r>
        <w:t>Thema</w:t>
      </w:r>
      <w:bookmarkEnd w:id="5"/>
    </w:p>
    <w:p w14:paraId="46A6BF2A" w14:textId="77777777" w:rsidR="001C62F5" w:rsidRDefault="001C62F5" w:rsidP="001C62F5">
      <w:bookmarkStart w:id="6" w:name="_Toc527019910"/>
      <w:r w:rsidRPr="005D1820">
        <w:t xml:space="preserve">„Abwechslungsreich im Gelände trainieren“ - Erprobung eines Fahrtspiels in leistungshomogenen Gruppen </w:t>
      </w:r>
      <w:r>
        <w:t>zur</w:t>
      </w:r>
      <w:r w:rsidRPr="005D1820">
        <w:t xml:space="preserve"> Gestaltung eines abwechslungsreichen und motivierenden Trainings der Ausdauer unter Verwendung der App </w:t>
      </w:r>
      <w:proofErr w:type="spellStart"/>
      <w:r w:rsidRPr="005D1820">
        <w:t>Biparcours</w:t>
      </w:r>
      <w:proofErr w:type="spellEnd"/>
    </w:p>
    <w:p w14:paraId="27558BEA" w14:textId="24BE62B1" w:rsidR="007C243F" w:rsidRPr="007C243F" w:rsidRDefault="007C243F" w:rsidP="005D1820">
      <w:pPr>
        <w:pStyle w:val="berschrift2"/>
      </w:pPr>
      <w:r>
        <w:t>Kompetenzschwerpunkt</w:t>
      </w:r>
      <w:bookmarkEnd w:id="6"/>
    </w:p>
    <w:p w14:paraId="17E54F7A" w14:textId="741E58E3" w:rsidR="007E0298" w:rsidRPr="00FA5443" w:rsidRDefault="005C7130" w:rsidP="007C243F">
      <w:r>
        <w:t xml:space="preserve">Die Schülerinnen und Schüler können </w:t>
      </w:r>
      <w:r w:rsidR="005D1820">
        <w:t>ein</w:t>
      </w:r>
      <w:r w:rsidR="00FA5443">
        <w:t xml:space="preserve"> Fahrtspiel unter </w:t>
      </w:r>
      <w:r w:rsidR="005D1820">
        <w:t>Verwendung</w:t>
      </w:r>
      <w:r w:rsidR="00FA5443">
        <w:t xml:space="preserve"> </w:t>
      </w:r>
      <w:r w:rsidR="007E6EE3">
        <w:t>der</w:t>
      </w:r>
      <w:r w:rsidR="00FA5443">
        <w:t xml:space="preserve"> App </w:t>
      </w:r>
      <w:proofErr w:type="spellStart"/>
      <w:r w:rsidR="007E6EE3">
        <w:rPr>
          <w:i/>
        </w:rPr>
        <w:t>B</w:t>
      </w:r>
      <w:r w:rsidR="00FA5443">
        <w:rPr>
          <w:i/>
        </w:rPr>
        <w:t>iparcours</w:t>
      </w:r>
      <w:proofErr w:type="spellEnd"/>
      <w:r w:rsidR="00FA5443">
        <w:t xml:space="preserve"> durchführen und im Anschluss die Trainingsmethode unter Berücksichtig</w:t>
      </w:r>
      <w:r w:rsidR="005D1820">
        <w:t>ung</w:t>
      </w:r>
      <w:r w:rsidR="00FA5443">
        <w:t xml:space="preserve"> der individuellen Pulswerte</w:t>
      </w:r>
      <w:r w:rsidR="005D1820">
        <w:t xml:space="preserve"> sowie der Belastungsparameter</w:t>
      </w:r>
      <w:r w:rsidR="00FA5443">
        <w:t xml:space="preserve"> mit </w:t>
      </w:r>
      <w:r w:rsidR="005D1820">
        <w:t xml:space="preserve">den </w:t>
      </w:r>
      <w:r w:rsidR="00FA5443">
        <w:t xml:space="preserve">bekannten Trainingsmethoden vergleichen. </w:t>
      </w:r>
    </w:p>
    <w:p w14:paraId="5326A907" w14:textId="77777777" w:rsidR="007C243F" w:rsidRPr="007C243F" w:rsidRDefault="007C243F" w:rsidP="00365D98">
      <w:pPr>
        <w:pStyle w:val="berschrift2"/>
      </w:pPr>
      <w:bookmarkStart w:id="7" w:name="_Toc527019911"/>
      <w:r w:rsidRPr="007C243F">
        <w:t>Stufen des Kompetenzaufbaus und Kompetenzerwartungen</w:t>
      </w:r>
      <w:bookmarkEnd w:id="7"/>
    </w:p>
    <w:tbl>
      <w:tblPr>
        <w:tblStyle w:val="Tabellenraster"/>
        <w:tblW w:w="9288" w:type="dxa"/>
        <w:jc w:val="center"/>
        <w:tblLook w:val="04A0" w:firstRow="1" w:lastRow="0" w:firstColumn="1" w:lastColumn="0" w:noHBand="0" w:noVBand="1"/>
      </w:tblPr>
      <w:tblGrid>
        <w:gridCol w:w="4731"/>
        <w:gridCol w:w="4557"/>
      </w:tblGrid>
      <w:tr w:rsidR="00F04170" w:rsidRPr="00956255" w14:paraId="146F7812" w14:textId="77777777" w:rsidTr="00FD1FC1">
        <w:trPr>
          <w:jc w:val="center"/>
        </w:trPr>
        <w:tc>
          <w:tcPr>
            <w:tcW w:w="4731" w:type="dxa"/>
            <w:shd w:val="clear" w:color="auto" w:fill="D9D9D9" w:themeFill="background1" w:themeFillShade="D9"/>
          </w:tcPr>
          <w:p w14:paraId="0D2F43BE" w14:textId="77777777" w:rsidR="00F04170" w:rsidRPr="00956255" w:rsidRDefault="00F04170" w:rsidP="007913D2">
            <w:pPr>
              <w:ind w:left="454"/>
              <w:rPr>
                <w:b/>
                <w:i/>
                <w:sz w:val="20"/>
              </w:rPr>
            </w:pPr>
            <w:r w:rsidRPr="00956255">
              <w:rPr>
                <w:b/>
                <w:i/>
                <w:sz w:val="20"/>
              </w:rPr>
              <w:t xml:space="preserve">Kompetenzerwartung </w:t>
            </w:r>
          </w:p>
          <w:p w14:paraId="69468D76" w14:textId="77777777" w:rsidR="00F04170" w:rsidRPr="00956255" w:rsidRDefault="00F04170" w:rsidP="007913D2">
            <w:pPr>
              <w:ind w:left="454"/>
              <w:rPr>
                <w:b/>
                <w:sz w:val="20"/>
              </w:rPr>
            </w:pPr>
            <w:r w:rsidRPr="00956255">
              <w:rPr>
                <w:b/>
                <w:sz w:val="20"/>
              </w:rPr>
              <w:t>Die Schülerinnen und Schüler können …</w:t>
            </w:r>
          </w:p>
        </w:tc>
        <w:tc>
          <w:tcPr>
            <w:tcW w:w="4557" w:type="dxa"/>
            <w:shd w:val="clear" w:color="auto" w:fill="D9D9D9" w:themeFill="background1" w:themeFillShade="D9"/>
          </w:tcPr>
          <w:p w14:paraId="52ADE5F8" w14:textId="77777777" w:rsidR="00F04170" w:rsidRPr="00956255" w:rsidRDefault="00F04170" w:rsidP="007913D2">
            <w:pPr>
              <w:ind w:left="454"/>
              <w:rPr>
                <w:b/>
                <w:i/>
                <w:sz w:val="20"/>
              </w:rPr>
            </w:pPr>
            <w:r w:rsidRPr="00956255">
              <w:rPr>
                <w:b/>
                <w:i/>
                <w:sz w:val="20"/>
              </w:rPr>
              <w:t>operationalisierte Lernziele</w:t>
            </w:r>
          </w:p>
          <w:p w14:paraId="745C4FD4" w14:textId="77777777" w:rsidR="00F04170" w:rsidRPr="00956255" w:rsidRDefault="00F04170" w:rsidP="007913D2">
            <w:pPr>
              <w:ind w:left="454"/>
              <w:rPr>
                <w:b/>
                <w:sz w:val="20"/>
              </w:rPr>
            </w:pPr>
            <w:r w:rsidRPr="00956255">
              <w:rPr>
                <w:b/>
                <w:sz w:val="20"/>
              </w:rPr>
              <w:t xml:space="preserve">indem sie… </w:t>
            </w:r>
          </w:p>
        </w:tc>
      </w:tr>
      <w:tr w:rsidR="00F04170" w:rsidRPr="00956255" w14:paraId="42B0A315" w14:textId="77777777" w:rsidTr="007913D2">
        <w:trPr>
          <w:jc w:val="center"/>
        </w:trPr>
        <w:tc>
          <w:tcPr>
            <w:tcW w:w="4731" w:type="dxa"/>
          </w:tcPr>
          <w:p w14:paraId="01BE9DE3" w14:textId="55EA0CDA" w:rsidR="00F04170" w:rsidRPr="00BB3E82" w:rsidRDefault="00BB3E82" w:rsidP="006A276D">
            <w:pPr>
              <w:pStyle w:val="Listenabsatz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BB3E82">
              <w:rPr>
                <w:sz w:val="18"/>
                <w:szCs w:val="18"/>
              </w:rPr>
              <w:t xml:space="preserve">Sportliche Leistungen (analog) oder digital erfassen und anhand von graphischen Darstellungen oder Diagrammen dokumentieren </w:t>
            </w:r>
            <w:r w:rsidR="00E963A9">
              <w:rPr>
                <w:sz w:val="18"/>
                <w:szCs w:val="18"/>
              </w:rPr>
              <w:t>[</w:t>
            </w:r>
            <w:r w:rsidRPr="00BB3E82">
              <w:rPr>
                <w:sz w:val="18"/>
                <w:szCs w:val="18"/>
              </w:rPr>
              <w:t>MK 10, d1</w:t>
            </w:r>
            <w:r w:rsidR="00E963A9">
              <w:rPr>
                <w:sz w:val="18"/>
                <w:szCs w:val="18"/>
              </w:rPr>
              <w:t>]</w:t>
            </w:r>
            <w:r w:rsidRPr="00BB3E82">
              <w:rPr>
                <w:sz w:val="18"/>
                <w:szCs w:val="18"/>
              </w:rPr>
              <w:t>.</w:t>
            </w:r>
          </w:p>
        </w:tc>
        <w:tc>
          <w:tcPr>
            <w:tcW w:w="4557" w:type="dxa"/>
          </w:tcPr>
          <w:p w14:paraId="08BBB28F" w14:textId="77777777" w:rsidR="006A276D" w:rsidRPr="00E963A9" w:rsidRDefault="00D43B30" w:rsidP="009A67EB">
            <w:pPr>
              <w:jc w:val="left"/>
              <w:rPr>
                <w:sz w:val="18"/>
                <w:szCs w:val="18"/>
              </w:rPr>
            </w:pPr>
            <w:r w:rsidRPr="00E963A9">
              <w:rPr>
                <w:sz w:val="18"/>
                <w:szCs w:val="18"/>
              </w:rPr>
              <w:t>anhand einer Pulskurve auf unterschiedliche Belastungsintensitäten schließen und Vermutungen zum Ablauf der Trainingseinheit äußern</w:t>
            </w:r>
          </w:p>
          <w:p w14:paraId="23BDC80F" w14:textId="77777777" w:rsidR="0050533F" w:rsidRPr="00E963A9" w:rsidRDefault="0050533F" w:rsidP="009A67EB">
            <w:pPr>
              <w:jc w:val="left"/>
              <w:rPr>
                <w:sz w:val="18"/>
                <w:szCs w:val="18"/>
              </w:rPr>
            </w:pPr>
            <w:r w:rsidRPr="00E963A9">
              <w:rPr>
                <w:sz w:val="18"/>
                <w:szCs w:val="18"/>
              </w:rPr>
              <w:t>den eigenen Puls messen und ein eigenes individuelles Pulsdiagramm erstellen</w:t>
            </w:r>
          </w:p>
        </w:tc>
      </w:tr>
      <w:tr w:rsidR="00F04170" w:rsidRPr="00956255" w14:paraId="37E61291" w14:textId="77777777" w:rsidTr="00D43B30">
        <w:trPr>
          <w:trHeight w:val="1199"/>
          <w:jc w:val="center"/>
        </w:trPr>
        <w:tc>
          <w:tcPr>
            <w:tcW w:w="4731" w:type="dxa"/>
          </w:tcPr>
          <w:p w14:paraId="0D6D3DB4" w14:textId="5DC4597A" w:rsidR="00F04170" w:rsidRPr="00BB3E82" w:rsidRDefault="00BB3E82" w:rsidP="006A276D">
            <w:pPr>
              <w:pStyle w:val="Listenabsatz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BB3E82">
              <w:rPr>
                <w:sz w:val="18"/>
                <w:szCs w:val="18"/>
              </w:rPr>
              <w:t xml:space="preserve">Grundlegende Methoden und Prinzipien zur Verbesserung motorischer Grundfähigkeiten (hier: Ausdauer) beschreiben </w:t>
            </w:r>
            <w:r w:rsidR="00E963A9">
              <w:rPr>
                <w:sz w:val="18"/>
                <w:szCs w:val="18"/>
              </w:rPr>
              <w:t>[</w:t>
            </w:r>
            <w:r w:rsidRPr="00BB3E82">
              <w:rPr>
                <w:sz w:val="18"/>
                <w:szCs w:val="18"/>
              </w:rPr>
              <w:t>SK 10, d.1</w:t>
            </w:r>
            <w:r w:rsidR="00E963A9">
              <w:rPr>
                <w:sz w:val="18"/>
                <w:szCs w:val="18"/>
              </w:rPr>
              <w:t>]</w:t>
            </w:r>
          </w:p>
        </w:tc>
        <w:tc>
          <w:tcPr>
            <w:tcW w:w="4557" w:type="dxa"/>
          </w:tcPr>
          <w:p w14:paraId="32E4CEC0" w14:textId="77777777" w:rsidR="0050533F" w:rsidRPr="00E963A9" w:rsidRDefault="00D43B30" w:rsidP="00D43B30">
            <w:pPr>
              <w:jc w:val="left"/>
              <w:rPr>
                <w:sz w:val="18"/>
                <w:szCs w:val="18"/>
              </w:rPr>
            </w:pPr>
            <w:r w:rsidRPr="00E963A9">
              <w:rPr>
                <w:sz w:val="18"/>
                <w:szCs w:val="18"/>
              </w:rPr>
              <w:t>erkennen, dass das Fahrtspiel eine normungebundene Trainingsmethode ist</w:t>
            </w:r>
          </w:p>
          <w:p w14:paraId="0EDC639C" w14:textId="4B3EFAD0" w:rsidR="0050533F" w:rsidRPr="00E963A9" w:rsidRDefault="0050533F" w:rsidP="00D43B30">
            <w:pPr>
              <w:jc w:val="left"/>
              <w:rPr>
                <w:sz w:val="18"/>
                <w:szCs w:val="18"/>
              </w:rPr>
            </w:pPr>
            <w:r w:rsidRPr="00E963A9">
              <w:rPr>
                <w:sz w:val="18"/>
                <w:szCs w:val="18"/>
              </w:rPr>
              <w:t xml:space="preserve">die Methode des Fahrtspiels als abwechslungsreiche Variante </w:t>
            </w:r>
            <w:r w:rsidR="000803FD" w:rsidRPr="00E963A9">
              <w:rPr>
                <w:sz w:val="18"/>
                <w:szCs w:val="18"/>
              </w:rPr>
              <w:t>der Dauermethode</w:t>
            </w:r>
            <w:r w:rsidRPr="00E963A9">
              <w:rPr>
                <w:sz w:val="18"/>
                <w:szCs w:val="18"/>
              </w:rPr>
              <w:t xml:space="preserve"> </w:t>
            </w:r>
            <w:r w:rsidR="005B7FEC" w:rsidRPr="00E963A9">
              <w:rPr>
                <w:sz w:val="18"/>
                <w:szCs w:val="18"/>
              </w:rPr>
              <w:t xml:space="preserve">und zur Verbesserung </w:t>
            </w:r>
            <w:r w:rsidRPr="00E963A9">
              <w:rPr>
                <w:sz w:val="18"/>
                <w:szCs w:val="18"/>
              </w:rPr>
              <w:t>der Ausdauerleistungsfähigkeit beschreiben</w:t>
            </w:r>
          </w:p>
        </w:tc>
      </w:tr>
      <w:tr w:rsidR="00F04170" w:rsidRPr="00956255" w14:paraId="6536276A" w14:textId="77777777" w:rsidTr="007913D2">
        <w:trPr>
          <w:trHeight w:val="1266"/>
          <w:jc w:val="center"/>
        </w:trPr>
        <w:tc>
          <w:tcPr>
            <w:tcW w:w="4731" w:type="dxa"/>
          </w:tcPr>
          <w:p w14:paraId="106315AD" w14:textId="4DDBE40E" w:rsidR="00F04170" w:rsidRPr="00BB3E82" w:rsidRDefault="00BB3E82" w:rsidP="00D43B30">
            <w:pPr>
              <w:pStyle w:val="Listenabsatz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BB3E82">
              <w:rPr>
                <w:sz w:val="18"/>
                <w:szCs w:val="18"/>
              </w:rPr>
              <w:t xml:space="preserve">Ausgewählte Belastungsgrößen (u.a. </w:t>
            </w:r>
            <w:r w:rsidRPr="00E963A9">
              <w:rPr>
                <w:b/>
                <w:bCs/>
                <w:sz w:val="18"/>
                <w:szCs w:val="18"/>
              </w:rPr>
              <w:t>Intensität</w:t>
            </w:r>
            <w:r w:rsidRPr="00E963A9">
              <w:rPr>
                <w:sz w:val="18"/>
                <w:szCs w:val="18"/>
              </w:rPr>
              <w:t xml:space="preserve">, Umfang, Dichte, </w:t>
            </w:r>
            <w:r w:rsidRPr="00E963A9">
              <w:rPr>
                <w:b/>
                <w:bCs/>
                <w:sz w:val="18"/>
                <w:szCs w:val="18"/>
              </w:rPr>
              <w:t>Dauer)</w:t>
            </w:r>
            <w:r w:rsidRPr="00BB3E82">
              <w:rPr>
                <w:sz w:val="18"/>
                <w:szCs w:val="18"/>
              </w:rPr>
              <w:t xml:space="preserve"> zur Gestaltung eines Trainings auf grundlegendem Niveau erläutern</w:t>
            </w:r>
            <w:r w:rsidR="00E963A9">
              <w:rPr>
                <w:sz w:val="18"/>
                <w:szCs w:val="18"/>
              </w:rPr>
              <w:t xml:space="preserve"> [</w:t>
            </w:r>
            <w:r w:rsidR="00E963A9" w:rsidRPr="00BB3E82">
              <w:rPr>
                <w:sz w:val="18"/>
                <w:szCs w:val="18"/>
              </w:rPr>
              <w:t>SK 10, d.</w:t>
            </w:r>
            <w:r w:rsidR="00E963A9">
              <w:rPr>
                <w:sz w:val="18"/>
                <w:szCs w:val="18"/>
              </w:rPr>
              <w:t>2]</w:t>
            </w:r>
          </w:p>
        </w:tc>
        <w:tc>
          <w:tcPr>
            <w:tcW w:w="4557" w:type="dxa"/>
          </w:tcPr>
          <w:p w14:paraId="44434EE3" w14:textId="70E34709" w:rsidR="00F04170" w:rsidRPr="00E963A9" w:rsidRDefault="00D43B30" w:rsidP="00D43B30">
            <w:pPr>
              <w:jc w:val="left"/>
              <w:rPr>
                <w:sz w:val="18"/>
                <w:szCs w:val="18"/>
              </w:rPr>
            </w:pPr>
            <w:r w:rsidRPr="00E963A9">
              <w:rPr>
                <w:sz w:val="18"/>
                <w:szCs w:val="18"/>
              </w:rPr>
              <w:t>das Fahrtspiel unter Berücksichtigung der Belastungsparameter mit der Daue</w:t>
            </w:r>
            <w:r w:rsidR="000803FD" w:rsidRPr="00E963A9">
              <w:rPr>
                <w:sz w:val="18"/>
                <w:szCs w:val="18"/>
              </w:rPr>
              <w:t>r</w:t>
            </w:r>
            <w:r w:rsidRPr="00E963A9">
              <w:rPr>
                <w:sz w:val="18"/>
                <w:szCs w:val="18"/>
              </w:rPr>
              <w:t>methode vergleichen</w:t>
            </w:r>
          </w:p>
        </w:tc>
      </w:tr>
      <w:tr w:rsidR="001419A7" w:rsidRPr="00956255" w14:paraId="317F91B2" w14:textId="77777777" w:rsidTr="007913D2">
        <w:trPr>
          <w:trHeight w:val="1266"/>
          <w:jc w:val="center"/>
        </w:trPr>
        <w:tc>
          <w:tcPr>
            <w:tcW w:w="4731" w:type="dxa"/>
          </w:tcPr>
          <w:p w14:paraId="14FD01D5" w14:textId="77777777" w:rsidR="001419A7" w:rsidRPr="001419A7" w:rsidRDefault="001419A7" w:rsidP="001419A7">
            <w:pPr>
              <w:numPr>
                <w:ilvl w:val="0"/>
                <w:numId w:val="7"/>
              </w:numPr>
              <w:spacing w:beforeLines="20" w:before="48"/>
              <w:jc w:val="left"/>
              <w:rPr>
                <w:sz w:val="18"/>
                <w:szCs w:val="18"/>
              </w:rPr>
            </w:pPr>
            <w:r w:rsidRPr="001419A7">
              <w:rPr>
                <w:sz w:val="18"/>
                <w:szCs w:val="18"/>
              </w:rPr>
              <w:t>den Nutzen analoger und digitaler Medien zur Analyse und Unterstützung motorischer Lern- und Übungsprozesse vergleichend beurteilen,</w:t>
            </w:r>
          </w:p>
          <w:p w14:paraId="489B5A6F" w14:textId="2BD04B3E" w:rsidR="001419A7" w:rsidRPr="00E963A9" w:rsidRDefault="001419A7" w:rsidP="001419A7">
            <w:pPr>
              <w:ind w:left="360"/>
              <w:rPr>
                <w:sz w:val="18"/>
                <w:szCs w:val="18"/>
                <w:lang w:val="en-US"/>
              </w:rPr>
            </w:pPr>
            <w:proofErr w:type="spellStart"/>
            <w:r w:rsidRPr="00E963A9">
              <w:rPr>
                <w:sz w:val="18"/>
                <w:szCs w:val="18"/>
                <w:u w:val="single"/>
                <w:lang w:val="en-US"/>
              </w:rPr>
              <w:t>entliehen</w:t>
            </w:r>
            <w:proofErr w:type="spellEnd"/>
            <w:r w:rsidRPr="00E963A9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963A9">
              <w:rPr>
                <w:sz w:val="18"/>
                <w:szCs w:val="18"/>
                <w:lang w:val="en-US"/>
              </w:rPr>
              <w:t>aus</w:t>
            </w:r>
            <w:proofErr w:type="spellEnd"/>
            <w:r w:rsidRPr="00E963A9">
              <w:rPr>
                <w:sz w:val="18"/>
                <w:szCs w:val="18"/>
                <w:lang w:val="en-US"/>
              </w:rPr>
              <w:t xml:space="preserve"> </w:t>
            </w:r>
            <w:r w:rsidR="00E963A9">
              <w:rPr>
                <w:sz w:val="18"/>
                <w:szCs w:val="18"/>
                <w:lang w:val="en-US"/>
              </w:rPr>
              <w:t>[</w:t>
            </w:r>
            <w:r w:rsidR="00E963A9" w:rsidRPr="00E963A9">
              <w:rPr>
                <w:sz w:val="18"/>
                <w:szCs w:val="18"/>
                <w:lang w:val="en-US"/>
              </w:rPr>
              <w:t>IF a UK a2</w:t>
            </w:r>
            <w:r w:rsidR="00E963A9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4557" w:type="dxa"/>
          </w:tcPr>
          <w:p w14:paraId="0AE9416C" w14:textId="7823DF38" w:rsidR="001419A7" w:rsidRPr="00E963A9" w:rsidRDefault="001419A7" w:rsidP="00D43B30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die Vor- und Nachteile des Laufens mit einer App/ Handy</w:t>
            </w:r>
            <w:r w:rsidR="005B7FEC">
              <w:rPr>
                <w:sz w:val="18"/>
                <w:szCs w:val="18"/>
              </w:rPr>
              <w:t xml:space="preserve"> beschreiben</w:t>
            </w: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6992FC40" w14:textId="77777777" w:rsidR="009A1CD6" w:rsidRDefault="009A1CD6" w:rsidP="009A1CD6">
      <w:pPr>
        <w:rPr>
          <w:rFonts w:cs="Arial"/>
        </w:rPr>
      </w:pPr>
    </w:p>
    <w:p w14:paraId="01C7ADBC" w14:textId="77777777" w:rsidR="003037C6" w:rsidRDefault="003037C6" w:rsidP="00A04BF0">
      <w:pPr>
        <w:sectPr w:rsidR="003037C6" w:rsidSect="00E05740">
          <w:headerReference w:type="default" r:id="rId11"/>
          <w:footerReference w:type="default" r:id="rId12"/>
          <w:pgSz w:w="11906" w:h="16838"/>
          <w:pgMar w:top="426" w:right="851" w:bottom="426" w:left="1701" w:header="422" w:footer="471" w:gutter="0"/>
          <w:pgNumType w:fmt="numberInDash"/>
          <w:cols w:space="708"/>
          <w:docGrid w:linePitch="360"/>
        </w:sectPr>
      </w:pPr>
    </w:p>
    <w:tbl>
      <w:tblPr>
        <w:tblStyle w:val="Tabellenras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2"/>
        <w:gridCol w:w="5528"/>
        <w:gridCol w:w="5245"/>
        <w:gridCol w:w="1643"/>
      </w:tblGrid>
      <w:tr w:rsidR="000803FD" w14:paraId="0F99B506" w14:textId="77777777" w:rsidTr="00262DD6">
        <w:tc>
          <w:tcPr>
            <w:tcW w:w="2972" w:type="dxa"/>
            <w:shd w:val="clear" w:color="auto" w:fill="EEECE1" w:themeFill="background2"/>
          </w:tcPr>
          <w:p w14:paraId="7CC884A4" w14:textId="77777777" w:rsidR="000803FD" w:rsidRPr="000803FD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  <w:r w:rsidRPr="000803FD">
              <w:rPr>
                <w:b/>
                <w:bCs/>
                <w:sz w:val="16"/>
                <w:szCs w:val="16"/>
              </w:rPr>
              <w:lastRenderedPageBreak/>
              <w:t>Lehrschritte/ Lehrformen</w:t>
            </w:r>
          </w:p>
          <w:p w14:paraId="341E22FC" w14:textId="387D5B48" w:rsidR="000803FD" w:rsidRPr="000803FD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0803FD">
              <w:rPr>
                <w:sz w:val="16"/>
                <w:szCs w:val="16"/>
              </w:rPr>
              <w:t>Intention und Aktivität der Lehrkraft</w:t>
            </w:r>
          </w:p>
        </w:tc>
        <w:tc>
          <w:tcPr>
            <w:tcW w:w="5528" w:type="dxa"/>
            <w:shd w:val="clear" w:color="auto" w:fill="EEECE1" w:themeFill="background2"/>
          </w:tcPr>
          <w:p w14:paraId="4C8A8476" w14:textId="77777777" w:rsidR="000803FD" w:rsidRPr="000803FD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  <w:r w:rsidRPr="000803FD">
              <w:rPr>
                <w:b/>
                <w:bCs/>
                <w:sz w:val="16"/>
                <w:szCs w:val="16"/>
              </w:rPr>
              <w:t>Inhaltsaspekte</w:t>
            </w:r>
          </w:p>
          <w:p w14:paraId="0330FF55" w14:textId="6772B649" w:rsidR="000803FD" w:rsidRPr="000803FD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0803FD">
              <w:rPr>
                <w:sz w:val="16"/>
                <w:szCs w:val="16"/>
              </w:rPr>
              <w:t>(z.B. Gegenstände, Fachbegriffe, Fragestellungen, Aufgaben…)</w:t>
            </w:r>
          </w:p>
        </w:tc>
        <w:tc>
          <w:tcPr>
            <w:tcW w:w="5245" w:type="dxa"/>
            <w:shd w:val="clear" w:color="auto" w:fill="EEECE1" w:themeFill="background2"/>
          </w:tcPr>
          <w:p w14:paraId="535BAE78" w14:textId="77777777" w:rsidR="000803FD" w:rsidRPr="000803FD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  <w:r w:rsidRPr="000803FD">
              <w:rPr>
                <w:b/>
                <w:bCs/>
                <w:sz w:val="16"/>
                <w:szCs w:val="16"/>
              </w:rPr>
              <w:t>Lernschritte/ Lernformen</w:t>
            </w:r>
          </w:p>
          <w:p w14:paraId="09C014EF" w14:textId="72E8A97D" w:rsidR="000803FD" w:rsidRPr="000803FD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0803FD">
              <w:rPr>
                <w:sz w:val="16"/>
                <w:szCs w:val="16"/>
              </w:rPr>
              <w:t>Intendiertes Schülerverhalten</w:t>
            </w:r>
          </w:p>
        </w:tc>
        <w:tc>
          <w:tcPr>
            <w:tcW w:w="1643" w:type="dxa"/>
            <w:shd w:val="clear" w:color="auto" w:fill="EEECE1" w:themeFill="background2"/>
          </w:tcPr>
          <w:p w14:paraId="485E9EA6" w14:textId="70F930DA" w:rsidR="000803FD" w:rsidRPr="000803FD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  <w:r w:rsidRPr="000803FD">
              <w:rPr>
                <w:b/>
                <w:bCs/>
                <w:sz w:val="16"/>
                <w:szCs w:val="16"/>
              </w:rPr>
              <w:t>Medien/ Materialien/ Sozialformen</w:t>
            </w:r>
          </w:p>
          <w:p w14:paraId="28EFB905" w14:textId="277B8308" w:rsidR="000803FD" w:rsidRPr="000803FD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0803FD" w14:paraId="06591AD1" w14:textId="77777777" w:rsidTr="00262DD6">
        <w:tc>
          <w:tcPr>
            <w:tcW w:w="2972" w:type="dxa"/>
            <w:shd w:val="clear" w:color="auto" w:fill="FBD4B4" w:themeFill="accent6" w:themeFillTint="66"/>
          </w:tcPr>
          <w:p w14:paraId="60CB16BE" w14:textId="5D97FD66" w:rsidR="000803FD" w:rsidRPr="000803FD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Einstieg</w:t>
            </w:r>
          </w:p>
        </w:tc>
        <w:tc>
          <w:tcPr>
            <w:tcW w:w="5528" w:type="dxa"/>
            <w:shd w:val="clear" w:color="auto" w:fill="FBD4B4" w:themeFill="accent6" w:themeFillTint="66"/>
          </w:tcPr>
          <w:p w14:paraId="6A3463AB" w14:textId="77777777" w:rsidR="000803FD" w:rsidRPr="000803FD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BD4B4" w:themeFill="accent6" w:themeFillTint="66"/>
          </w:tcPr>
          <w:p w14:paraId="76E07F7E" w14:textId="77777777" w:rsidR="000803FD" w:rsidRPr="000803FD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43" w:type="dxa"/>
            <w:shd w:val="clear" w:color="auto" w:fill="FBD4B4" w:themeFill="accent6" w:themeFillTint="66"/>
          </w:tcPr>
          <w:p w14:paraId="1D8805F4" w14:textId="77777777" w:rsidR="000803FD" w:rsidRPr="000803FD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0803FD" w:rsidRPr="007F7FEE" w14:paraId="3E322875" w14:textId="77777777" w:rsidTr="00262DD6">
        <w:tc>
          <w:tcPr>
            <w:tcW w:w="2972" w:type="dxa"/>
          </w:tcPr>
          <w:p w14:paraId="73439984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Anknüpfen an die letzte Stunde</w:t>
            </w:r>
          </w:p>
          <w:p w14:paraId="03A54A95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Im Lernkontext ankommen</w:t>
            </w:r>
          </w:p>
          <w:p w14:paraId="1E764126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Problemstellung erfassen</w:t>
            </w:r>
          </w:p>
          <w:p w14:paraId="6863FE32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44F056D9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2B28AA3A" w14:textId="52173C93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607BB482" w14:textId="04DF95FF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Ausweitung</w:t>
            </w:r>
          </w:p>
          <w:p w14:paraId="108A0C64" w14:textId="1B0A0703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6ABBB7C8" w14:textId="3E5180B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Einweisung in die App, Vorbereitung der Erarbeitung</w:t>
            </w:r>
          </w:p>
          <w:p w14:paraId="201666AB" w14:textId="5340AD8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5528" w:type="dxa"/>
          </w:tcPr>
          <w:p w14:paraId="5326ACA3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„Beschreibt die Pulskurve“</w:t>
            </w:r>
          </w:p>
          <w:p w14:paraId="2C348DF9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2056E9E6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6438AD85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720928FD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2E8619F9" w14:textId="50750771" w:rsidR="000803FD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L. erstellt/ ergänzt M3a, Dauermethode als eine Trainingsmöglichkeit</w:t>
            </w:r>
          </w:p>
          <w:p w14:paraId="782C67E8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49001793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166D83EB" w14:textId="2752CBD6" w:rsidR="000D5BD2" w:rsidRPr="00262DD6" w:rsidRDefault="001419A7" w:rsidP="00262DD6">
            <w:pPr>
              <w:spacing w:before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„</w:t>
            </w:r>
            <w:r w:rsidR="000D5BD2" w:rsidRPr="001419A7">
              <w:rPr>
                <w:i/>
                <w:iCs/>
                <w:sz w:val="16"/>
                <w:szCs w:val="16"/>
              </w:rPr>
              <w:t xml:space="preserve">Wir wollten ja verschiedene Trainingsmethoden erproben und heute werden wir die App </w:t>
            </w:r>
            <w:proofErr w:type="spellStart"/>
            <w:r w:rsidR="000D5BD2" w:rsidRPr="001419A7">
              <w:rPr>
                <w:i/>
                <w:iCs/>
                <w:sz w:val="16"/>
                <w:szCs w:val="16"/>
              </w:rPr>
              <w:t>Biparcours</w:t>
            </w:r>
            <w:proofErr w:type="spellEnd"/>
            <w:r w:rsidR="000D5BD2" w:rsidRPr="001419A7">
              <w:rPr>
                <w:i/>
                <w:iCs/>
                <w:sz w:val="16"/>
                <w:szCs w:val="16"/>
              </w:rPr>
              <w:t xml:space="preserve"> benutzen</w:t>
            </w:r>
            <w:r>
              <w:rPr>
                <w:sz w:val="16"/>
                <w:szCs w:val="16"/>
              </w:rPr>
              <w:t>“</w:t>
            </w:r>
          </w:p>
        </w:tc>
        <w:tc>
          <w:tcPr>
            <w:tcW w:w="5245" w:type="dxa"/>
          </w:tcPr>
          <w:p w14:paraId="1506F885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Beschreiben die Kurve die exemplarisch die Dauermethode zeigt</w:t>
            </w:r>
          </w:p>
          <w:p w14:paraId="5C84F3D5" w14:textId="77777777" w:rsidR="00603E59" w:rsidRPr="00603E59" w:rsidRDefault="00603E59" w:rsidP="00603E59">
            <w:pPr>
              <w:spacing w:before="0" w:line="240" w:lineRule="auto"/>
              <w:ind w:left="568" w:hanging="284"/>
              <w:rPr>
                <w:b/>
                <w:bCs/>
                <w:sz w:val="16"/>
                <w:szCs w:val="16"/>
              </w:rPr>
            </w:pPr>
            <w:r w:rsidRPr="00603E59">
              <w:rPr>
                <w:b/>
                <w:bCs/>
                <w:sz w:val="16"/>
                <w:szCs w:val="16"/>
              </w:rPr>
              <w:t>Antizipierte SA</w:t>
            </w:r>
          </w:p>
          <w:p w14:paraId="02DD5289" w14:textId="77777777" w:rsidR="000803FD" w:rsidRPr="00262DD6" w:rsidRDefault="000803FD" w:rsidP="00262DD6">
            <w:pPr>
              <w:pStyle w:val="Listenabsatz"/>
              <w:numPr>
                <w:ilvl w:val="0"/>
                <w:numId w:val="7"/>
              </w:num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Zeigt die Dauermethode</w:t>
            </w:r>
          </w:p>
          <w:p w14:paraId="00DD8F8C" w14:textId="77777777" w:rsidR="000803FD" w:rsidRPr="00262DD6" w:rsidRDefault="000803FD" w:rsidP="00262DD6">
            <w:pPr>
              <w:pStyle w:val="Listenabsatz"/>
              <w:numPr>
                <w:ilvl w:val="0"/>
                <w:numId w:val="7"/>
              </w:num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Gleichmäßige Belastung, mittleres Niveau</w:t>
            </w:r>
          </w:p>
          <w:p w14:paraId="0B151B0E" w14:textId="0CFB8FA1" w:rsidR="000803FD" w:rsidRPr="00262DD6" w:rsidRDefault="000D5BD2" w:rsidP="00262DD6">
            <w:pPr>
              <w:pStyle w:val="Listenabsatz"/>
              <w:numPr>
                <w:ilvl w:val="0"/>
                <w:numId w:val="7"/>
              </w:num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R</w:t>
            </w:r>
            <w:r w:rsidR="000803FD" w:rsidRPr="00262DD6">
              <w:rPr>
                <w:sz w:val="16"/>
                <w:szCs w:val="16"/>
              </w:rPr>
              <w:t>egelmäßig</w:t>
            </w:r>
          </w:p>
          <w:p w14:paraId="3C982FA2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30853911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50C8B2E9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7986BD1A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026A8107" w14:textId="3E846E42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SuS machen sich mit der App vertraut, bereiten die Handys vor</w:t>
            </w:r>
          </w:p>
        </w:tc>
        <w:tc>
          <w:tcPr>
            <w:tcW w:w="1643" w:type="dxa"/>
          </w:tcPr>
          <w:p w14:paraId="3FDF0C7F" w14:textId="77777777" w:rsidR="000803FD" w:rsidRPr="00262DD6" w:rsidRDefault="000803FD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262DD6">
              <w:rPr>
                <w:sz w:val="16"/>
                <w:szCs w:val="16"/>
                <w:lang w:val="en-US"/>
              </w:rPr>
              <w:t>M1</w:t>
            </w:r>
            <w:r w:rsidR="000D5BD2" w:rsidRPr="00262DD6">
              <w:rPr>
                <w:sz w:val="16"/>
                <w:szCs w:val="16"/>
                <w:lang w:val="en-US"/>
              </w:rPr>
              <w:t>, UG, Plenum</w:t>
            </w:r>
          </w:p>
          <w:p w14:paraId="73F0769B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</w:p>
          <w:p w14:paraId="6FC7B73B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</w:p>
          <w:p w14:paraId="6F388557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</w:p>
          <w:p w14:paraId="02ABCB31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</w:p>
          <w:p w14:paraId="7F48266F" w14:textId="374239AF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262DD6">
              <w:rPr>
                <w:sz w:val="16"/>
                <w:szCs w:val="16"/>
                <w:lang w:val="en-US"/>
              </w:rPr>
              <w:t>M3a</w:t>
            </w:r>
          </w:p>
          <w:p w14:paraId="5B635390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</w:p>
          <w:p w14:paraId="16BB58DE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</w:p>
          <w:p w14:paraId="4AE494ED" w14:textId="0C899F92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262DD6">
              <w:rPr>
                <w:sz w:val="16"/>
                <w:szCs w:val="16"/>
                <w:lang w:val="en-US"/>
              </w:rPr>
              <w:t>Handys</w:t>
            </w:r>
            <w:proofErr w:type="spellEnd"/>
          </w:p>
        </w:tc>
      </w:tr>
      <w:tr w:rsidR="000803FD" w:rsidRPr="000D5BD2" w14:paraId="11298F2A" w14:textId="77777777" w:rsidTr="00262DD6">
        <w:trPr>
          <w:trHeight w:val="308"/>
        </w:trPr>
        <w:tc>
          <w:tcPr>
            <w:tcW w:w="2972" w:type="dxa"/>
            <w:shd w:val="clear" w:color="auto" w:fill="FBD4B4" w:themeFill="accent6" w:themeFillTint="66"/>
          </w:tcPr>
          <w:p w14:paraId="5174A355" w14:textId="09543B4D" w:rsidR="000D5BD2" w:rsidRPr="000D5BD2" w:rsidRDefault="000D5BD2" w:rsidP="00262DD6">
            <w:pPr>
              <w:spacing w:before="0" w:line="240" w:lineRule="auto"/>
              <w:rPr>
                <w:b/>
                <w:bCs/>
                <w:sz w:val="16"/>
                <w:szCs w:val="16"/>
                <w:lang w:val="en-US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val="en-US"/>
              </w:rPr>
              <w:t>Überleitung</w:t>
            </w:r>
            <w:proofErr w:type="spellEnd"/>
            <w:r>
              <w:rPr>
                <w:b/>
                <w:bCs/>
                <w:sz w:val="16"/>
                <w:szCs w:val="16"/>
                <w:lang w:val="en-US"/>
              </w:rPr>
              <w:t xml:space="preserve">/ </w:t>
            </w:r>
            <w:proofErr w:type="spellStart"/>
            <w:r>
              <w:rPr>
                <w:b/>
                <w:bCs/>
                <w:sz w:val="16"/>
                <w:szCs w:val="16"/>
                <w:lang w:val="en-US"/>
              </w:rPr>
              <w:t>Erwärmen</w:t>
            </w:r>
            <w:proofErr w:type="spellEnd"/>
          </w:p>
        </w:tc>
        <w:tc>
          <w:tcPr>
            <w:tcW w:w="5528" w:type="dxa"/>
            <w:shd w:val="clear" w:color="auto" w:fill="FBD4B4" w:themeFill="accent6" w:themeFillTint="66"/>
          </w:tcPr>
          <w:p w14:paraId="02AAE267" w14:textId="2561CCB3" w:rsidR="000803FD" w:rsidRPr="000D5BD2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BD4B4" w:themeFill="accent6" w:themeFillTint="66"/>
          </w:tcPr>
          <w:p w14:paraId="70BC39D2" w14:textId="09EBD12E" w:rsidR="000803FD" w:rsidRPr="000D5BD2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43" w:type="dxa"/>
            <w:shd w:val="clear" w:color="auto" w:fill="FBD4B4" w:themeFill="accent6" w:themeFillTint="66"/>
          </w:tcPr>
          <w:p w14:paraId="0003142C" w14:textId="0BD962E3" w:rsidR="000803FD" w:rsidRPr="000D5BD2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0803FD" w:rsidRPr="00603E59" w14:paraId="647907AA" w14:textId="77777777" w:rsidTr="00262DD6">
        <w:tc>
          <w:tcPr>
            <w:tcW w:w="2972" w:type="dxa"/>
          </w:tcPr>
          <w:p w14:paraId="40BDA75E" w14:textId="2EEDB7F0" w:rsidR="000803FD" w:rsidRPr="00603E59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proofErr w:type="spellStart"/>
            <w:r w:rsidRPr="00603E59">
              <w:rPr>
                <w:sz w:val="16"/>
                <w:szCs w:val="16"/>
                <w:lang w:val="en-US"/>
              </w:rPr>
              <w:t>Beobachtet</w:t>
            </w:r>
            <w:proofErr w:type="spellEnd"/>
            <w:r w:rsidRPr="00603E59"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603E59">
              <w:rPr>
                <w:sz w:val="16"/>
                <w:szCs w:val="16"/>
                <w:lang w:val="en-US"/>
              </w:rPr>
              <w:t>gibt</w:t>
            </w:r>
            <w:proofErr w:type="spellEnd"/>
            <w:r w:rsidRPr="00603E59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03E59">
              <w:rPr>
                <w:sz w:val="16"/>
                <w:szCs w:val="16"/>
                <w:lang w:val="en-US"/>
              </w:rPr>
              <w:t>anschliessend</w:t>
            </w:r>
            <w:proofErr w:type="spellEnd"/>
            <w:r w:rsidRPr="00603E59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03E59">
              <w:rPr>
                <w:sz w:val="16"/>
                <w:szCs w:val="16"/>
                <w:lang w:val="en-US"/>
              </w:rPr>
              <w:t>Rückmeldung</w:t>
            </w:r>
            <w:proofErr w:type="spellEnd"/>
          </w:p>
        </w:tc>
        <w:tc>
          <w:tcPr>
            <w:tcW w:w="5528" w:type="dxa"/>
          </w:tcPr>
          <w:p w14:paraId="46CA8E1A" w14:textId="3839137E" w:rsidR="00262DD6" w:rsidRPr="00603E59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603E59">
              <w:rPr>
                <w:sz w:val="16"/>
                <w:szCs w:val="16"/>
              </w:rPr>
              <w:t>Zwei SuS haben ein kurze</w:t>
            </w:r>
            <w:r w:rsidR="001419A7">
              <w:rPr>
                <w:sz w:val="16"/>
                <w:szCs w:val="16"/>
              </w:rPr>
              <w:t>s</w:t>
            </w:r>
            <w:r w:rsidRPr="00603E59">
              <w:rPr>
                <w:sz w:val="16"/>
                <w:szCs w:val="16"/>
              </w:rPr>
              <w:t xml:space="preserve"> Erwärmen (5min) auf der Stelle zu Musik</w:t>
            </w:r>
            <w:r w:rsidR="00262DD6" w:rsidRPr="00603E59">
              <w:rPr>
                <w:sz w:val="16"/>
                <w:szCs w:val="16"/>
              </w:rPr>
              <w:t>vorbereitet und demonstrieren es/ führen es durch</w:t>
            </w:r>
          </w:p>
        </w:tc>
        <w:tc>
          <w:tcPr>
            <w:tcW w:w="5245" w:type="dxa"/>
          </w:tcPr>
          <w:p w14:paraId="63BA43D3" w14:textId="36C48D34" w:rsidR="000803FD" w:rsidRPr="00603E59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603E59">
              <w:rPr>
                <w:sz w:val="16"/>
                <w:szCs w:val="16"/>
              </w:rPr>
              <w:t>Leiten das Erwärmen und machen als Gruppe mit, Aufstellung im Kreis</w:t>
            </w:r>
          </w:p>
        </w:tc>
        <w:tc>
          <w:tcPr>
            <w:tcW w:w="1643" w:type="dxa"/>
          </w:tcPr>
          <w:p w14:paraId="7BC8E152" w14:textId="2DB35A7C" w:rsidR="000803FD" w:rsidRPr="00603E59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603E59">
              <w:rPr>
                <w:sz w:val="16"/>
                <w:szCs w:val="16"/>
              </w:rPr>
              <w:t xml:space="preserve">Musik, </w:t>
            </w:r>
            <w:proofErr w:type="spellStart"/>
            <w:r w:rsidRPr="00603E59">
              <w:rPr>
                <w:sz w:val="16"/>
                <w:szCs w:val="16"/>
              </w:rPr>
              <w:t>Bluetoothbox</w:t>
            </w:r>
            <w:proofErr w:type="spellEnd"/>
          </w:p>
        </w:tc>
      </w:tr>
      <w:tr w:rsidR="000803FD" w:rsidRPr="000D5BD2" w14:paraId="7581BEFA" w14:textId="77777777" w:rsidTr="00262DD6">
        <w:tc>
          <w:tcPr>
            <w:tcW w:w="2972" w:type="dxa"/>
            <w:shd w:val="clear" w:color="auto" w:fill="FBD4B4" w:themeFill="accent6" w:themeFillTint="66"/>
          </w:tcPr>
          <w:p w14:paraId="0CC65051" w14:textId="077C4476" w:rsidR="000803FD" w:rsidRPr="000D5BD2" w:rsidRDefault="000D5BD2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Erarbeitung 1</w:t>
            </w:r>
          </w:p>
        </w:tc>
        <w:tc>
          <w:tcPr>
            <w:tcW w:w="5528" w:type="dxa"/>
            <w:shd w:val="clear" w:color="auto" w:fill="FBD4B4" w:themeFill="accent6" w:themeFillTint="66"/>
          </w:tcPr>
          <w:p w14:paraId="2F03D871" w14:textId="32B22BF1" w:rsidR="000803FD" w:rsidRPr="000D5BD2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BD4B4" w:themeFill="accent6" w:themeFillTint="66"/>
          </w:tcPr>
          <w:p w14:paraId="4193368D" w14:textId="77777777" w:rsidR="000803FD" w:rsidRPr="000D5BD2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43" w:type="dxa"/>
            <w:shd w:val="clear" w:color="auto" w:fill="FBD4B4" w:themeFill="accent6" w:themeFillTint="66"/>
          </w:tcPr>
          <w:p w14:paraId="47A08E59" w14:textId="77777777" w:rsidR="000803FD" w:rsidRPr="000D5BD2" w:rsidRDefault="000803FD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0803FD" w:rsidRPr="000D5BD2" w14:paraId="30BCEFDF" w14:textId="77777777" w:rsidTr="00262DD6">
        <w:tc>
          <w:tcPr>
            <w:tcW w:w="2972" w:type="dxa"/>
          </w:tcPr>
          <w:p w14:paraId="32304521" w14:textId="5905DF20" w:rsidR="000803FD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Beobachtet den Ablauf, steht an zentraler Stelle als Ansprechpartner zur Verfügung</w:t>
            </w:r>
          </w:p>
        </w:tc>
        <w:tc>
          <w:tcPr>
            <w:tcW w:w="5528" w:type="dxa"/>
          </w:tcPr>
          <w:p w14:paraId="00D8C275" w14:textId="2094AF17" w:rsidR="000803FD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„</w:t>
            </w:r>
            <w:r w:rsidRPr="001419A7">
              <w:rPr>
                <w:i/>
                <w:iCs/>
                <w:sz w:val="16"/>
                <w:szCs w:val="16"/>
              </w:rPr>
              <w:t xml:space="preserve">Erprobt nun die App </w:t>
            </w:r>
            <w:proofErr w:type="spellStart"/>
            <w:r w:rsidRPr="001419A7">
              <w:rPr>
                <w:i/>
                <w:iCs/>
                <w:sz w:val="16"/>
                <w:szCs w:val="16"/>
              </w:rPr>
              <w:t>Biparcours</w:t>
            </w:r>
            <w:proofErr w:type="spellEnd"/>
            <w:r w:rsidRPr="001419A7">
              <w:rPr>
                <w:i/>
                <w:iCs/>
                <w:sz w:val="16"/>
                <w:szCs w:val="16"/>
              </w:rPr>
              <w:t xml:space="preserve">“ und </w:t>
            </w:r>
            <w:r w:rsidR="001419A7" w:rsidRPr="001419A7">
              <w:rPr>
                <w:i/>
                <w:iCs/>
                <w:sz w:val="16"/>
                <w:szCs w:val="16"/>
              </w:rPr>
              <w:t>d</w:t>
            </w:r>
            <w:r w:rsidRPr="001419A7">
              <w:rPr>
                <w:i/>
                <w:iCs/>
                <w:sz w:val="16"/>
                <w:szCs w:val="16"/>
              </w:rPr>
              <w:t>okumentiert Eure Pulswerte an den Stationen</w:t>
            </w:r>
            <w:r w:rsidRPr="00262DD6">
              <w:rPr>
                <w:sz w:val="16"/>
                <w:szCs w:val="16"/>
              </w:rPr>
              <w:t>“</w:t>
            </w:r>
          </w:p>
        </w:tc>
        <w:tc>
          <w:tcPr>
            <w:tcW w:w="5245" w:type="dxa"/>
          </w:tcPr>
          <w:p w14:paraId="16A8B037" w14:textId="6AB96181" w:rsidR="000803FD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Führen den Arbeitsauftrag durch und wenden sich ggf. bei Schwierigkeiten an den Lehrer</w:t>
            </w:r>
          </w:p>
        </w:tc>
        <w:tc>
          <w:tcPr>
            <w:tcW w:w="1643" w:type="dxa"/>
          </w:tcPr>
          <w:p w14:paraId="417DF71D" w14:textId="77777777" w:rsidR="000803FD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App, Handys</w:t>
            </w:r>
          </w:p>
          <w:p w14:paraId="607CD9D0" w14:textId="736C3FAB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Dokumentationsbogen</w:t>
            </w:r>
            <w:r w:rsidR="001419A7">
              <w:rPr>
                <w:sz w:val="16"/>
                <w:szCs w:val="16"/>
              </w:rPr>
              <w:t>, M5</w:t>
            </w:r>
          </w:p>
        </w:tc>
      </w:tr>
      <w:tr w:rsidR="000D5BD2" w:rsidRPr="000D5BD2" w14:paraId="15018E76" w14:textId="77777777" w:rsidTr="00262DD6">
        <w:tc>
          <w:tcPr>
            <w:tcW w:w="2972" w:type="dxa"/>
            <w:shd w:val="clear" w:color="auto" w:fill="FBD4B4" w:themeFill="accent6" w:themeFillTint="66"/>
          </w:tcPr>
          <w:p w14:paraId="4A0F104A" w14:textId="47EE3867" w:rsidR="000D5BD2" w:rsidRDefault="000D5BD2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Reflektierte Praxis</w:t>
            </w:r>
            <w:r w:rsidR="00262DD6">
              <w:rPr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5528" w:type="dxa"/>
            <w:shd w:val="clear" w:color="auto" w:fill="FBD4B4" w:themeFill="accent6" w:themeFillTint="66"/>
          </w:tcPr>
          <w:p w14:paraId="3EF0B1A9" w14:textId="77777777" w:rsidR="000D5BD2" w:rsidRDefault="000D5BD2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BD4B4" w:themeFill="accent6" w:themeFillTint="66"/>
          </w:tcPr>
          <w:p w14:paraId="32DC84E0" w14:textId="77777777" w:rsidR="000D5BD2" w:rsidRDefault="000D5BD2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43" w:type="dxa"/>
            <w:shd w:val="clear" w:color="auto" w:fill="FBD4B4" w:themeFill="accent6" w:themeFillTint="66"/>
          </w:tcPr>
          <w:p w14:paraId="50E24F1B" w14:textId="77777777" w:rsidR="000D5BD2" w:rsidRDefault="000D5BD2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0D5BD2" w:rsidRPr="000D5BD2" w14:paraId="0E97C482" w14:textId="77777777" w:rsidTr="00262DD6">
        <w:tc>
          <w:tcPr>
            <w:tcW w:w="2972" w:type="dxa"/>
            <w:shd w:val="clear" w:color="auto" w:fill="FFFFFF" w:themeFill="background1"/>
          </w:tcPr>
          <w:p w14:paraId="72DABC67" w14:textId="77777777" w:rsidR="000D5BD2" w:rsidRPr="00262DD6" w:rsidRDefault="000D5BD2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Moderation</w:t>
            </w:r>
          </w:p>
          <w:p w14:paraId="177D428D" w14:textId="30EF066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Klärung von möglichen Schwierigkeiten</w:t>
            </w:r>
          </w:p>
          <w:p w14:paraId="275AFF6A" w14:textId="7777777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0A4237E2" w14:textId="296696B2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5FAFE9FA" w14:textId="7AB00850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4E3BE5DD" w14:textId="43896FB6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Leitet Gespräch zum Vergleich der Methoden</w:t>
            </w:r>
          </w:p>
          <w:p w14:paraId="0B6B62CA" w14:textId="7777777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5639A2EB" w14:textId="3EC4AAD9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Ergänzt die Tabelle</w:t>
            </w:r>
          </w:p>
        </w:tc>
        <w:tc>
          <w:tcPr>
            <w:tcW w:w="5528" w:type="dxa"/>
            <w:shd w:val="clear" w:color="auto" w:fill="FFFFFF" w:themeFill="background1"/>
          </w:tcPr>
          <w:p w14:paraId="057CF1DC" w14:textId="1DAC77F4" w:rsidR="000D5BD2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„</w:t>
            </w:r>
            <w:r w:rsidRPr="001419A7">
              <w:rPr>
                <w:i/>
                <w:iCs/>
                <w:sz w:val="16"/>
                <w:szCs w:val="16"/>
              </w:rPr>
              <w:t xml:space="preserve">Erläutert, wie der Umgang mit der App funktioniert hat und wie der Lauf </w:t>
            </w:r>
            <w:r w:rsidR="00E963A9">
              <w:rPr>
                <w:i/>
                <w:iCs/>
                <w:sz w:val="16"/>
                <w:szCs w:val="16"/>
              </w:rPr>
              <w:t>funktioniert</w:t>
            </w:r>
            <w:r w:rsidRPr="001419A7">
              <w:rPr>
                <w:i/>
                <w:iCs/>
                <w:sz w:val="16"/>
                <w:szCs w:val="16"/>
              </w:rPr>
              <w:t xml:space="preserve"> hat.“</w:t>
            </w:r>
          </w:p>
          <w:p w14:paraId="20155BF8" w14:textId="7777777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3D7A2948" w14:textId="58BCA959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58B9A907" w14:textId="5CD57336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03B1B7A3" w14:textId="7777777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7E2812F7" w14:textId="414DE240" w:rsidR="00262DD6" w:rsidRPr="001419A7" w:rsidRDefault="00262DD6" w:rsidP="00262DD6">
            <w:pPr>
              <w:spacing w:before="0" w:line="240" w:lineRule="auto"/>
              <w:rPr>
                <w:i/>
                <w:iCs/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„</w:t>
            </w:r>
            <w:r w:rsidRPr="001419A7">
              <w:rPr>
                <w:i/>
                <w:iCs/>
                <w:sz w:val="16"/>
                <w:szCs w:val="16"/>
              </w:rPr>
              <w:t>Jemand zeigt bitte exemplarisch seine Pulskurve“</w:t>
            </w:r>
          </w:p>
          <w:p w14:paraId="63ED773B" w14:textId="1B99A8D7" w:rsidR="00262DD6" w:rsidRPr="001419A7" w:rsidRDefault="00262DD6" w:rsidP="00262DD6">
            <w:pPr>
              <w:spacing w:before="0" w:line="240" w:lineRule="auto"/>
              <w:rPr>
                <w:i/>
                <w:iCs/>
                <w:sz w:val="16"/>
                <w:szCs w:val="16"/>
              </w:rPr>
            </w:pPr>
            <w:r w:rsidRPr="001419A7">
              <w:rPr>
                <w:i/>
                <w:iCs/>
                <w:sz w:val="16"/>
                <w:szCs w:val="16"/>
              </w:rPr>
              <w:t xml:space="preserve">(über den </w:t>
            </w:r>
            <w:proofErr w:type="spellStart"/>
            <w:r w:rsidRPr="001419A7">
              <w:rPr>
                <w:i/>
                <w:iCs/>
                <w:sz w:val="16"/>
                <w:szCs w:val="16"/>
              </w:rPr>
              <w:t>Beamer</w:t>
            </w:r>
            <w:proofErr w:type="spellEnd"/>
            <w:r w:rsidRPr="001419A7">
              <w:rPr>
                <w:i/>
                <w:iCs/>
                <w:sz w:val="16"/>
                <w:szCs w:val="16"/>
              </w:rPr>
              <w:t xml:space="preserve"> oder mit dem Tablet (Foto)) </w:t>
            </w:r>
            <w:proofErr w:type="spellStart"/>
            <w:r w:rsidRPr="001419A7">
              <w:rPr>
                <w:i/>
                <w:iCs/>
                <w:sz w:val="16"/>
                <w:szCs w:val="16"/>
              </w:rPr>
              <w:t>ö.ä</w:t>
            </w:r>
            <w:proofErr w:type="spellEnd"/>
            <w:r w:rsidRPr="001419A7">
              <w:rPr>
                <w:i/>
                <w:iCs/>
                <w:sz w:val="16"/>
                <w:szCs w:val="16"/>
              </w:rPr>
              <w:t>.</w:t>
            </w:r>
          </w:p>
          <w:p w14:paraId="7C2BF758" w14:textId="4097605C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2F8C964E" w14:textId="77777777" w:rsidR="00603E59" w:rsidRPr="00603E59" w:rsidRDefault="00603E59" w:rsidP="00603E59">
            <w:pPr>
              <w:spacing w:before="0" w:line="240" w:lineRule="auto"/>
              <w:ind w:left="568" w:hanging="284"/>
              <w:rPr>
                <w:b/>
                <w:bCs/>
                <w:sz w:val="16"/>
                <w:szCs w:val="16"/>
              </w:rPr>
            </w:pPr>
            <w:r w:rsidRPr="00603E59">
              <w:rPr>
                <w:b/>
                <w:bCs/>
                <w:sz w:val="16"/>
                <w:szCs w:val="16"/>
              </w:rPr>
              <w:t>Antizipierte SA</w:t>
            </w:r>
          </w:p>
          <w:p w14:paraId="6D88AE1E" w14:textId="77777777" w:rsidR="00603E59" w:rsidRDefault="00603E59" w:rsidP="00262DD6">
            <w:pPr>
              <w:spacing w:before="0" w:line="240" w:lineRule="auto"/>
              <w:ind w:left="568" w:hanging="284"/>
              <w:rPr>
                <w:sz w:val="16"/>
                <w:szCs w:val="16"/>
              </w:rPr>
            </w:pPr>
          </w:p>
          <w:p w14:paraId="645BA2F6" w14:textId="5329416F" w:rsidR="000D5BD2" w:rsidRPr="00E963A9" w:rsidRDefault="00262DD6" w:rsidP="00262DD6">
            <w:pPr>
              <w:spacing w:before="0" w:line="240" w:lineRule="auto"/>
              <w:ind w:left="568" w:hanging="284"/>
              <w:rPr>
                <w:i/>
                <w:iCs/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+</w:t>
            </w:r>
            <w:r w:rsidRPr="00E963A9">
              <w:rPr>
                <w:i/>
                <w:iCs/>
                <w:sz w:val="16"/>
                <w:szCs w:val="16"/>
              </w:rPr>
              <w:t>ohne Probleme</w:t>
            </w:r>
          </w:p>
          <w:p w14:paraId="70C02ED1" w14:textId="77777777" w:rsidR="00E963A9" w:rsidRPr="00262DD6" w:rsidRDefault="00E963A9" w:rsidP="00262DD6">
            <w:pPr>
              <w:spacing w:before="0" w:line="240" w:lineRule="auto"/>
              <w:ind w:left="568" w:hanging="284"/>
              <w:rPr>
                <w:sz w:val="16"/>
                <w:szCs w:val="16"/>
              </w:rPr>
            </w:pPr>
          </w:p>
          <w:p w14:paraId="35ECCE8C" w14:textId="38A2548A" w:rsidR="00262DD6" w:rsidRPr="00262DD6" w:rsidRDefault="00262DD6" w:rsidP="00262DD6">
            <w:pPr>
              <w:spacing w:before="0" w:line="240" w:lineRule="auto"/>
              <w:ind w:left="568" w:hanging="284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-</w:t>
            </w:r>
            <w:r w:rsidRPr="00E963A9">
              <w:rPr>
                <w:i/>
                <w:iCs/>
                <w:sz w:val="16"/>
                <w:szCs w:val="16"/>
              </w:rPr>
              <w:t>es gab technische Schwierigkeiten</w:t>
            </w:r>
            <w:r w:rsidR="00603E59" w:rsidRPr="00E963A9">
              <w:rPr>
                <w:i/>
                <w:iCs/>
                <w:sz w:val="16"/>
                <w:szCs w:val="16"/>
              </w:rPr>
              <w:t xml:space="preserve">, </w:t>
            </w:r>
            <w:r w:rsidRPr="00E963A9">
              <w:rPr>
                <w:i/>
                <w:iCs/>
                <w:sz w:val="16"/>
                <w:szCs w:val="16"/>
              </w:rPr>
              <w:t>-Weg nicht gefunden</w:t>
            </w:r>
            <w:r w:rsidR="00603E59" w:rsidRPr="00E963A9">
              <w:rPr>
                <w:i/>
                <w:iCs/>
                <w:sz w:val="16"/>
                <w:szCs w:val="16"/>
              </w:rPr>
              <w:t xml:space="preserve">, </w:t>
            </w:r>
            <w:r w:rsidRPr="00E963A9">
              <w:rPr>
                <w:i/>
                <w:iCs/>
                <w:sz w:val="16"/>
                <w:szCs w:val="16"/>
              </w:rPr>
              <w:t>-Folgendes ist passiert: (…)</w:t>
            </w:r>
          </w:p>
          <w:p w14:paraId="1DD9B829" w14:textId="77777777" w:rsidR="00262DD6" w:rsidRPr="00262DD6" w:rsidRDefault="00262DD6" w:rsidP="00262DD6">
            <w:pPr>
              <w:spacing w:before="0" w:line="240" w:lineRule="auto"/>
              <w:ind w:left="568" w:hanging="284"/>
              <w:rPr>
                <w:sz w:val="16"/>
                <w:szCs w:val="16"/>
              </w:rPr>
            </w:pPr>
          </w:p>
          <w:p w14:paraId="082D84E4" w14:textId="3E6CBBC0" w:rsidR="00262DD6" w:rsidRPr="00262DD6" w:rsidRDefault="00262DD6" w:rsidP="00262DD6">
            <w:pPr>
              <w:spacing w:before="0" w:line="240" w:lineRule="auto"/>
              <w:ind w:left="367" w:hanging="83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Erläutern die Besonderheiten der neuen Pulskurven an ein</w:t>
            </w:r>
            <w:r w:rsidR="005B7FEC">
              <w:rPr>
                <w:sz w:val="16"/>
                <w:szCs w:val="16"/>
              </w:rPr>
              <w:t>igen</w:t>
            </w:r>
            <w:r w:rsidR="00E963A9">
              <w:rPr>
                <w:sz w:val="16"/>
                <w:szCs w:val="16"/>
              </w:rPr>
              <w:t xml:space="preserve"> ausgewählten</w:t>
            </w:r>
            <w:r w:rsidRPr="00262DD6">
              <w:rPr>
                <w:sz w:val="16"/>
                <w:szCs w:val="16"/>
              </w:rPr>
              <w:t xml:space="preserve"> Beispielen</w:t>
            </w:r>
          </w:p>
          <w:p w14:paraId="3DBCF357" w14:textId="46E57122" w:rsidR="00262DD6" w:rsidRPr="00262DD6" w:rsidRDefault="00262DD6" w:rsidP="00262DD6">
            <w:pPr>
              <w:spacing w:before="0" w:line="240" w:lineRule="auto"/>
              <w:ind w:left="367" w:hanging="83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Vollziehen die neue Methode nach</w:t>
            </w:r>
          </w:p>
        </w:tc>
        <w:tc>
          <w:tcPr>
            <w:tcW w:w="1643" w:type="dxa"/>
            <w:shd w:val="clear" w:color="auto" w:fill="FFFFFF" w:themeFill="background1"/>
          </w:tcPr>
          <w:p w14:paraId="0CC82F19" w14:textId="77777777" w:rsidR="000D5BD2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Form der Visualisierung</w:t>
            </w:r>
          </w:p>
          <w:p w14:paraId="08463666" w14:textId="7777777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proofErr w:type="spellStart"/>
            <w:r w:rsidRPr="00262DD6">
              <w:rPr>
                <w:sz w:val="16"/>
                <w:szCs w:val="16"/>
              </w:rPr>
              <w:t>Beamer</w:t>
            </w:r>
            <w:proofErr w:type="spellEnd"/>
            <w:r w:rsidRPr="00262DD6">
              <w:rPr>
                <w:sz w:val="16"/>
                <w:szCs w:val="16"/>
              </w:rPr>
              <w:t xml:space="preserve">/ Tablet </w:t>
            </w:r>
            <w:proofErr w:type="spellStart"/>
            <w:r w:rsidRPr="00262DD6">
              <w:rPr>
                <w:sz w:val="16"/>
                <w:szCs w:val="16"/>
              </w:rPr>
              <w:t>o.ö</w:t>
            </w:r>
            <w:proofErr w:type="spellEnd"/>
          </w:p>
          <w:p w14:paraId="43B3A6B2" w14:textId="7777777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Foto der exemplarischen Pulskurven</w:t>
            </w:r>
          </w:p>
          <w:p w14:paraId="78070109" w14:textId="7777777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36F0A6EA" w14:textId="7452950A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proofErr w:type="spellStart"/>
            <w:r w:rsidRPr="00262DD6">
              <w:rPr>
                <w:sz w:val="16"/>
                <w:szCs w:val="16"/>
              </w:rPr>
              <w:t>entG</w:t>
            </w:r>
            <w:proofErr w:type="spellEnd"/>
          </w:p>
          <w:p w14:paraId="14D01A90" w14:textId="0EEF9DDF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Whiteboard mit M3a-&gt; ergänzt zu M3b</w:t>
            </w:r>
          </w:p>
        </w:tc>
      </w:tr>
      <w:tr w:rsidR="00262DD6" w:rsidRPr="000D5BD2" w14:paraId="2DF87C85" w14:textId="77777777" w:rsidTr="00262DD6">
        <w:tc>
          <w:tcPr>
            <w:tcW w:w="2972" w:type="dxa"/>
            <w:shd w:val="clear" w:color="auto" w:fill="FBD4B4" w:themeFill="accent6" w:themeFillTint="66"/>
          </w:tcPr>
          <w:p w14:paraId="71724D78" w14:textId="27C89EE5" w:rsidR="00262DD6" w:rsidRDefault="00262DD6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Ausweitung und Abschluss</w:t>
            </w:r>
          </w:p>
        </w:tc>
        <w:tc>
          <w:tcPr>
            <w:tcW w:w="5528" w:type="dxa"/>
            <w:shd w:val="clear" w:color="auto" w:fill="FBD4B4" w:themeFill="accent6" w:themeFillTint="66"/>
          </w:tcPr>
          <w:p w14:paraId="4912D6D3" w14:textId="77777777" w:rsidR="00262DD6" w:rsidRDefault="00262DD6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BD4B4" w:themeFill="accent6" w:themeFillTint="66"/>
          </w:tcPr>
          <w:p w14:paraId="72C83B95" w14:textId="77777777" w:rsidR="00262DD6" w:rsidRDefault="00262DD6" w:rsidP="00262DD6">
            <w:pPr>
              <w:spacing w:before="0" w:line="240" w:lineRule="auto"/>
              <w:ind w:left="568" w:hanging="284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43" w:type="dxa"/>
            <w:shd w:val="clear" w:color="auto" w:fill="FBD4B4" w:themeFill="accent6" w:themeFillTint="66"/>
          </w:tcPr>
          <w:p w14:paraId="06A2C8A8" w14:textId="77777777" w:rsidR="00262DD6" w:rsidRDefault="00262DD6" w:rsidP="00262DD6">
            <w:pPr>
              <w:spacing w:before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262DD6" w:rsidRPr="00603E59" w14:paraId="04EAD087" w14:textId="77777777" w:rsidTr="00262DD6">
        <w:tc>
          <w:tcPr>
            <w:tcW w:w="2972" w:type="dxa"/>
            <w:shd w:val="clear" w:color="auto" w:fill="FFFFFF" w:themeFill="background1"/>
          </w:tcPr>
          <w:p w14:paraId="7D710253" w14:textId="7777777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332EB55A" w14:textId="77777777" w:rsidR="00262DD6" w:rsidRP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 xml:space="preserve">Übertragung der Problematik in den Gesamtzusammenhang </w:t>
            </w:r>
          </w:p>
          <w:p w14:paraId="75006859" w14:textId="77777777" w:rsid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Sicherung</w:t>
            </w:r>
            <w:r w:rsidR="00603E59">
              <w:rPr>
                <w:sz w:val="16"/>
                <w:szCs w:val="16"/>
              </w:rPr>
              <w:t xml:space="preserve"> </w:t>
            </w:r>
            <w:r w:rsidRPr="00262DD6">
              <w:rPr>
                <w:sz w:val="16"/>
                <w:szCs w:val="16"/>
              </w:rPr>
              <w:t>und Ausweitung auf eine Methodendiskussion</w:t>
            </w:r>
          </w:p>
          <w:p w14:paraId="1EC11D3F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17752FBA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7EC0271D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7DA5C19C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295D3705" w14:textId="08744C11" w:rsidR="00603E59" w:rsidRPr="00262DD6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Verabschiedung, Ausblick auf die nächste Stunde</w:t>
            </w:r>
          </w:p>
        </w:tc>
        <w:tc>
          <w:tcPr>
            <w:tcW w:w="5528" w:type="dxa"/>
            <w:shd w:val="clear" w:color="auto" w:fill="FFFFFF" w:themeFill="background1"/>
          </w:tcPr>
          <w:p w14:paraId="7EA76E0F" w14:textId="77777777" w:rsidR="00262DD6" w:rsidRDefault="00262DD6" w:rsidP="00262DD6">
            <w:pPr>
              <w:spacing w:before="0" w:line="240" w:lineRule="auto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„</w:t>
            </w:r>
            <w:r w:rsidRPr="001419A7">
              <w:rPr>
                <w:i/>
                <w:iCs/>
                <w:sz w:val="16"/>
                <w:szCs w:val="16"/>
              </w:rPr>
              <w:t>Jetzt machen wir mal einen Strich darunter: Was war heute unser Anliegen?“</w:t>
            </w:r>
          </w:p>
          <w:p w14:paraId="4FAA1C63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1805B8C9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691EA8B0" w14:textId="02F725EB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„</w:t>
            </w:r>
            <w:r w:rsidRPr="001419A7">
              <w:rPr>
                <w:i/>
                <w:iCs/>
                <w:sz w:val="16"/>
                <w:szCs w:val="16"/>
              </w:rPr>
              <w:t xml:space="preserve">Jetzt haben wir ja den Orientierungslauf mit der App </w:t>
            </w:r>
            <w:proofErr w:type="spellStart"/>
            <w:r w:rsidRPr="001419A7">
              <w:rPr>
                <w:i/>
                <w:iCs/>
                <w:sz w:val="16"/>
                <w:szCs w:val="16"/>
              </w:rPr>
              <w:t>Biparcours</w:t>
            </w:r>
            <w:proofErr w:type="spellEnd"/>
            <w:r w:rsidRPr="001419A7">
              <w:rPr>
                <w:i/>
                <w:iCs/>
                <w:sz w:val="16"/>
                <w:szCs w:val="16"/>
              </w:rPr>
              <w:t xml:space="preserve"> durchgeführt, beschreibt mal Vorteil</w:t>
            </w:r>
            <w:r w:rsidR="005B7FEC">
              <w:rPr>
                <w:i/>
                <w:iCs/>
                <w:sz w:val="16"/>
                <w:szCs w:val="16"/>
              </w:rPr>
              <w:t>e</w:t>
            </w:r>
            <w:r w:rsidRPr="001419A7">
              <w:rPr>
                <w:i/>
                <w:iCs/>
                <w:sz w:val="16"/>
                <w:szCs w:val="16"/>
              </w:rPr>
              <w:t xml:space="preserve"> und Nachteile solch einer App</w:t>
            </w:r>
            <w:r>
              <w:rPr>
                <w:sz w:val="16"/>
                <w:szCs w:val="16"/>
              </w:rPr>
              <w:t>:“</w:t>
            </w:r>
          </w:p>
          <w:p w14:paraId="51081DCA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1ECE33A4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7C8214C9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142BB6E4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593B460B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</w:rPr>
            </w:pPr>
          </w:p>
          <w:p w14:paraId="781493D4" w14:textId="45B8E8D9" w:rsidR="00603E59" w:rsidRPr="00262DD6" w:rsidRDefault="001419A7" w:rsidP="00262DD6">
            <w:pPr>
              <w:spacing w:before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„</w:t>
            </w:r>
            <w:r w:rsidR="00603E59" w:rsidRPr="001419A7">
              <w:rPr>
                <w:i/>
                <w:iCs/>
                <w:sz w:val="16"/>
                <w:szCs w:val="16"/>
              </w:rPr>
              <w:t>Übertragt das gesicherte Tafelbild in Eure Sportmappe, wir werden in der kommenden Stunde dann einen „klassischen“ Orientierungslauf erproben</w:t>
            </w:r>
            <w:r>
              <w:rPr>
                <w:sz w:val="16"/>
                <w:szCs w:val="16"/>
              </w:rPr>
              <w:t>“</w:t>
            </w:r>
            <w:r w:rsidR="00603E59">
              <w:rPr>
                <w:sz w:val="16"/>
                <w:szCs w:val="16"/>
              </w:rPr>
              <w:t xml:space="preserve"> </w:t>
            </w:r>
          </w:p>
        </w:tc>
        <w:tc>
          <w:tcPr>
            <w:tcW w:w="5245" w:type="dxa"/>
            <w:shd w:val="clear" w:color="auto" w:fill="FFFFFF" w:themeFill="background1"/>
          </w:tcPr>
          <w:p w14:paraId="31B93287" w14:textId="77777777" w:rsidR="00262DD6" w:rsidRDefault="00262DD6" w:rsidP="00262DD6">
            <w:pPr>
              <w:spacing w:before="0" w:line="240" w:lineRule="auto"/>
              <w:ind w:left="568" w:hanging="284"/>
              <w:rPr>
                <w:sz w:val="16"/>
                <w:szCs w:val="16"/>
              </w:rPr>
            </w:pPr>
            <w:r w:rsidRPr="00262DD6">
              <w:rPr>
                <w:sz w:val="16"/>
                <w:szCs w:val="16"/>
              </w:rPr>
              <w:t>„Kennenlernen einer neuen Methode durch das Ausprobieren der App“ -&gt; Methode heißt</w:t>
            </w:r>
            <w:r w:rsidR="00603E59">
              <w:rPr>
                <w:sz w:val="16"/>
                <w:szCs w:val="16"/>
              </w:rPr>
              <w:t xml:space="preserve"> Orientierungslauf (Wechselmethode)</w:t>
            </w:r>
          </w:p>
          <w:p w14:paraId="7015E5F0" w14:textId="77777777" w:rsidR="00603E59" w:rsidRDefault="00603E59" w:rsidP="00262DD6">
            <w:pPr>
              <w:spacing w:before="0" w:line="240" w:lineRule="auto"/>
              <w:ind w:left="568" w:hanging="284"/>
              <w:rPr>
                <w:sz w:val="16"/>
                <w:szCs w:val="16"/>
              </w:rPr>
            </w:pPr>
          </w:p>
          <w:p w14:paraId="67B8A7D0" w14:textId="77777777" w:rsidR="00603E59" w:rsidRPr="00603E59" w:rsidRDefault="00603E59" w:rsidP="00262DD6">
            <w:pPr>
              <w:spacing w:before="0" w:line="240" w:lineRule="auto"/>
              <w:ind w:left="568" w:hanging="284"/>
              <w:rPr>
                <w:b/>
                <w:bCs/>
                <w:sz w:val="16"/>
                <w:szCs w:val="16"/>
              </w:rPr>
            </w:pPr>
            <w:r w:rsidRPr="00603E59">
              <w:rPr>
                <w:b/>
                <w:bCs/>
                <w:sz w:val="16"/>
                <w:szCs w:val="16"/>
              </w:rPr>
              <w:t>Antizipierte SA</w:t>
            </w:r>
          </w:p>
          <w:p w14:paraId="0D55FFBD" w14:textId="7C8293B8" w:rsidR="00603E59" w:rsidRPr="00E963A9" w:rsidRDefault="00603E59" w:rsidP="00262DD6">
            <w:pPr>
              <w:spacing w:before="0" w:line="240" w:lineRule="auto"/>
              <w:ind w:left="568" w:hanging="284"/>
              <w:rPr>
                <w:i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+ </w:t>
            </w:r>
            <w:r w:rsidRPr="00E963A9">
              <w:rPr>
                <w:i/>
                <w:iCs/>
                <w:sz w:val="16"/>
                <w:szCs w:val="16"/>
              </w:rPr>
              <w:t xml:space="preserve">sehr strukturiert, abwechslungsreich und vielfältig einsetzbar, </w:t>
            </w:r>
            <w:r w:rsidR="005B7FEC" w:rsidRPr="00E963A9">
              <w:rPr>
                <w:i/>
                <w:iCs/>
                <w:sz w:val="16"/>
                <w:szCs w:val="16"/>
              </w:rPr>
              <w:t xml:space="preserve">für </w:t>
            </w:r>
            <w:r w:rsidRPr="00E963A9">
              <w:rPr>
                <w:i/>
                <w:iCs/>
                <w:sz w:val="16"/>
                <w:szCs w:val="16"/>
              </w:rPr>
              <w:t>vorgegebene Läufe nutzbar, bundesweit einsetzbar, einfacher als Navigation mit Karten, man kann Dinge speichern etc. (…)</w:t>
            </w:r>
          </w:p>
          <w:p w14:paraId="3869F002" w14:textId="77777777" w:rsidR="00E963A9" w:rsidRPr="00E963A9" w:rsidRDefault="00E963A9" w:rsidP="00262DD6">
            <w:pPr>
              <w:spacing w:before="0" w:line="240" w:lineRule="auto"/>
              <w:ind w:left="568" w:hanging="284"/>
              <w:rPr>
                <w:i/>
                <w:iCs/>
                <w:sz w:val="16"/>
                <w:szCs w:val="16"/>
              </w:rPr>
            </w:pPr>
          </w:p>
          <w:p w14:paraId="48782420" w14:textId="164C18DE" w:rsidR="00603E59" w:rsidRPr="00603E59" w:rsidRDefault="00603E59" w:rsidP="00603E59">
            <w:pPr>
              <w:spacing w:before="0" w:line="240" w:lineRule="auto"/>
              <w:ind w:left="568" w:hanging="284"/>
              <w:rPr>
                <w:sz w:val="16"/>
                <w:szCs w:val="16"/>
              </w:rPr>
            </w:pPr>
            <w:r w:rsidRPr="00E963A9">
              <w:rPr>
                <w:i/>
                <w:iCs/>
                <w:sz w:val="16"/>
                <w:szCs w:val="16"/>
              </w:rPr>
              <w:t>-während des Laufes auf Handy angewiesen, lenkt von der Natur ab, künstlich, man kann keine spontanen Entscheidungen/ Änderungen machen (…)</w:t>
            </w:r>
          </w:p>
        </w:tc>
        <w:tc>
          <w:tcPr>
            <w:tcW w:w="1643" w:type="dxa"/>
            <w:shd w:val="clear" w:color="auto" w:fill="FFFFFF" w:themeFill="background1"/>
          </w:tcPr>
          <w:p w14:paraId="3D532EF0" w14:textId="77777777" w:rsidR="00262DD6" w:rsidRPr="00603E59" w:rsidRDefault="00603E59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603E59">
              <w:rPr>
                <w:sz w:val="16"/>
                <w:szCs w:val="16"/>
                <w:lang w:val="en-US"/>
              </w:rPr>
              <w:t>UG, Plenum</w:t>
            </w:r>
          </w:p>
          <w:p w14:paraId="3BC36157" w14:textId="77777777" w:rsidR="00603E59" w:rsidRDefault="00603E59" w:rsidP="00262DD6">
            <w:pPr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603E59">
              <w:rPr>
                <w:sz w:val="16"/>
                <w:szCs w:val="16"/>
                <w:lang w:val="en-US"/>
              </w:rPr>
              <w:t xml:space="preserve">Whiteboard Beam </w:t>
            </w:r>
            <w:proofErr w:type="spellStart"/>
            <w:r w:rsidRPr="00603E59">
              <w:rPr>
                <w:sz w:val="16"/>
                <w:szCs w:val="16"/>
                <w:lang w:val="en-US"/>
              </w:rPr>
              <w:t>o.ä</w:t>
            </w:r>
            <w:proofErr w:type="spellEnd"/>
            <w:r w:rsidRPr="00603E59">
              <w:rPr>
                <w:sz w:val="16"/>
                <w:szCs w:val="16"/>
                <w:lang w:val="en-US"/>
              </w:rPr>
              <w:t>.</w:t>
            </w:r>
          </w:p>
          <w:p w14:paraId="55892398" w14:textId="77777777" w:rsidR="001419A7" w:rsidRDefault="001419A7" w:rsidP="00262DD6">
            <w:pPr>
              <w:spacing w:before="0" w:line="240" w:lineRule="auto"/>
              <w:rPr>
                <w:bCs/>
                <w:sz w:val="16"/>
                <w:szCs w:val="16"/>
                <w:lang w:val="en-US"/>
              </w:rPr>
            </w:pPr>
          </w:p>
          <w:p w14:paraId="07176868" w14:textId="77777777" w:rsidR="001419A7" w:rsidRDefault="001419A7" w:rsidP="00262DD6">
            <w:pPr>
              <w:spacing w:before="0" w:line="240" w:lineRule="auto"/>
              <w:rPr>
                <w:bCs/>
                <w:sz w:val="16"/>
                <w:szCs w:val="16"/>
                <w:lang w:val="en-US"/>
              </w:rPr>
            </w:pPr>
          </w:p>
          <w:p w14:paraId="440EC00F" w14:textId="7BBBC5DA" w:rsidR="001419A7" w:rsidRPr="00603E59" w:rsidRDefault="001419A7" w:rsidP="00262DD6">
            <w:pPr>
              <w:spacing w:before="0" w:line="240" w:lineRule="auto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M4</w:t>
            </w:r>
          </w:p>
        </w:tc>
      </w:tr>
    </w:tbl>
    <w:p w14:paraId="31CA59F9" w14:textId="04F84365" w:rsidR="008A2329" w:rsidRDefault="008A2329" w:rsidP="003607F0"/>
    <w:p w14:paraId="16AC2514" w14:textId="44A22D6C" w:rsidR="00390AA3" w:rsidRDefault="00390AA3" w:rsidP="003607F0"/>
    <w:p w14:paraId="4DE9AC2F" w14:textId="77777777" w:rsidR="00390AA3" w:rsidRDefault="00390AA3">
      <w:pPr>
        <w:spacing w:before="0" w:after="120"/>
        <w:jc w:val="left"/>
      </w:pPr>
      <w:r>
        <w:rPr>
          <w:noProof/>
        </w:rPr>
        <w:drawing>
          <wp:inline distT="0" distB="0" distL="0" distR="0" wp14:anchorId="54A28DD9" wp14:editId="3AE613EF">
            <wp:extent cx="9777730" cy="3526972"/>
            <wp:effectExtent l="0" t="0" r="13970" b="16510"/>
            <wp:docPr id="2" name="Diagram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t xml:space="preserve"> </w:t>
      </w:r>
    </w:p>
    <w:p w14:paraId="6A9BB855" w14:textId="77777777" w:rsidR="00390AA3" w:rsidRDefault="00390AA3">
      <w:pPr>
        <w:spacing w:before="0" w:after="120"/>
        <w:jc w:val="left"/>
      </w:pPr>
    </w:p>
    <w:p w14:paraId="6F4E3009" w14:textId="63AD0A43" w:rsidR="00390AA3" w:rsidRDefault="00390AA3">
      <w:pPr>
        <w:spacing w:before="0" w:after="120"/>
        <w:jc w:val="left"/>
      </w:pPr>
      <w:r>
        <w:t>M1 Diagramm der Vorstunde</w:t>
      </w:r>
      <w:r>
        <w:br w:type="page"/>
      </w:r>
    </w:p>
    <w:p w14:paraId="0F907FB0" w14:textId="7902DE4E" w:rsidR="00390AA3" w:rsidRDefault="00390AA3" w:rsidP="003607F0"/>
    <w:p w14:paraId="7E175809" w14:textId="6B4ADFCB" w:rsidR="00390AA3" w:rsidRDefault="00390AA3">
      <w:pPr>
        <w:spacing w:before="0" w:after="120"/>
        <w:jc w:val="left"/>
      </w:pPr>
    </w:p>
    <w:p w14:paraId="4C5FEA69" w14:textId="77777777" w:rsidR="003607F0" w:rsidRDefault="00390AA3" w:rsidP="003607F0">
      <w:r>
        <w:rPr>
          <w:noProof/>
        </w:rPr>
        <w:drawing>
          <wp:inline distT="0" distB="0" distL="0" distR="0" wp14:anchorId="398BF61B" wp14:editId="1633A2E6">
            <wp:extent cx="9777730" cy="3664424"/>
            <wp:effectExtent l="0" t="0" r="13970" b="12700"/>
            <wp:docPr id="8" name="Diagram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FCC0FD6" w14:textId="77777777" w:rsidR="00390AA3" w:rsidRDefault="00390AA3" w:rsidP="003607F0"/>
    <w:p w14:paraId="5BE84744" w14:textId="2565D325" w:rsidR="00390AA3" w:rsidRDefault="00390AA3" w:rsidP="003607F0">
      <w:pPr>
        <w:sectPr w:rsidR="00390AA3" w:rsidSect="00603E59">
          <w:headerReference w:type="default" r:id="rId15"/>
          <w:pgSz w:w="16838" w:h="11906" w:orient="landscape"/>
          <w:pgMar w:top="720" w:right="720" w:bottom="426" w:left="720" w:header="284" w:footer="99" w:gutter="0"/>
          <w:pgNumType w:fmt="numberInDash"/>
          <w:cols w:space="708"/>
          <w:docGrid w:linePitch="360"/>
        </w:sectPr>
      </w:pPr>
      <w:r>
        <w:t>M</w:t>
      </w:r>
      <w:r w:rsidR="00E963A9">
        <w:t>2</w:t>
      </w:r>
      <w:r>
        <w:t xml:space="preserve"> mögliches Diagramm nach dem </w:t>
      </w:r>
      <w:proofErr w:type="spellStart"/>
      <w:r>
        <w:t>Biparcours</w:t>
      </w:r>
      <w:proofErr w:type="spellEnd"/>
      <w:r>
        <w:t xml:space="preserve"> Lauf</w:t>
      </w:r>
    </w:p>
    <w:p w14:paraId="434F4974" w14:textId="4381EF3B" w:rsidR="004F07D2" w:rsidRDefault="00B3289A" w:rsidP="004F07D2">
      <w:pPr>
        <w:ind w:firstLine="708"/>
        <w:jc w:val="center"/>
        <w:rPr>
          <w:b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153604C4" wp14:editId="0FC657F2">
            <wp:extent cx="7858125" cy="5524965"/>
            <wp:effectExtent l="19050" t="19050" r="9525" b="190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192" cy="55306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B4970" w14:textId="226383F0" w:rsidR="000D5BD2" w:rsidRDefault="000D5BD2" w:rsidP="004F07D2">
      <w:pPr>
        <w:rPr>
          <w:b/>
        </w:rPr>
      </w:pPr>
      <w:r>
        <w:rPr>
          <w:b/>
        </w:rPr>
        <w:lastRenderedPageBreak/>
        <w:t>M3 a Vorstunde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32"/>
        <w:gridCol w:w="3998"/>
        <w:gridCol w:w="4014"/>
        <w:gridCol w:w="3344"/>
      </w:tblGrid>
      <w:tr w:rsidR="000D5BD2" w14:paraId="314473EC" w14:textId="77777777" w:rsidTr="001A6A24">
        <w:tc>
          <w:tcPr>
            <w:tcW w:w="4032" w:type="dxa"/>
            <w:shd w:val="clear" w:color="auto" w:fill="D6E3BC" w:themeFill="accent3" w:themeFillTint="66"/>
            <w:vAlign w:val="center"/>
          </w:tcPr>
          <w:p w14:paraId="61B28E51" w14:textId="77777777" w:rsidR="000D5BD2" w:rsidRPr="00467080" w:rsidRDefault="000D5BD2" w:rsidP="001A6A24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Trainingsmethode</w:t>
            </w:r>
          </w:p>
        </w:tc>
        <w:tc>
          <w:tcPr>
            <w:tcW w:w="3998" w:type="dxa"/>
            <w:shd w:val="clear" w:color="auto" w:fill="D6E3BC" w:themeFill="accent3" w:themeFillTint="66"/>
            <w:vAlign w:val="center"/>
          </w:tcPr>
          <w:p w14:paraId="1A0AB5BC" w14:textId="77777777" w:rsidR="000D5BD2" w:rsidRPr="00467080" w:rsidRDefault="000D5BD2" w:rsidP="001A6A24">
            <w:pPr>
              <w:jc w:val="center"/>
              <w:rPr>
                <w:b/>
              </w:rPr>
            </w:pPr>
            <w:r w:rsidRPr="00467080">
              <w:rPr>
                <w:b/>
              </w:rPr>
              <w:t>Dauermethode</w:t>
            </w:r>
          </w:p>
          <w:p w14:paraId="27EAADE3" w14:textId="77777777" w:rsidR="000D5BD2" w:rsidRPr="00467080" w:rsidRDefault="000D5BD2" w:rsidP="001A6A24">
            <w:pPr>
              <w:jc w:val="center"/>
              <w:rPr>
                <w:b/>
              </w:rPr>
            </w:pPr>
            <w:r w:rsidRPr="00467080">
              <w:rPr>
                <w:b/>
              </w:rPr>
              <w:t>=</w:t>
            </w:r>
            <w:r>
              <w:rPr>
                <w:b/>
              </w:rPr>
              <w:t xml:space="preserve"> </w:t>
            </w:r>
            <w:r w:rsidRPr="00467080">
              <w:rPr>
                <w:b/>
              </w:rPr>
              <w:t>mit mögl. konstanter Intensität</w:t>
            </w:r>
          </w:p>
        </w:tc>
        <w:tc>
          <w:tcPr>
            <w:tcW w:w="4014" w:type="dxa"/>
            <w:shd w:val="clear" w:color="auto" w:fill="D6E3BC" w:themeFill="accent3" w:themeFillTint="66"/>
            <w:vAlign w:val="center"/>
          </w:tcPr>
          <w:p w14:paraId="711DA6F8" w14:textId="77777777" w:rsidR="000D5BD2" w:rsidRPr="00467080" w:rsidRDefault="000D5BD2" w:rsidP="001A6A24">
            <w:pPr>
              <w:jc w:val="center"/>
              <w:rPr>
                <w:b/>
              </w:rPr>
            </w:pPr>
            <w:r w:rsidRPr="00467080">
              <w:rPr>
                <w:b/>
              </w:rPr>
              <w:t xml:space="preserve">Orientierungslauf </w:t>
            </w:r>
            <w:proofErr w:type="spellStart"/>
            <w:r w:rsidRPr="00467080">
              <w:rPr>
                <w:b/>
              </w:rPr>
              <w:t>Biparcours</w:t>
            </w:r>
            <w:proofErr w:type="spellEnd"/>
          </w:p>
          <w:p w14:paraId="199B5934" w14:textId="77777777" w:rsidR="000D5BD2" w:rsidRPr="00467080" w:rsidRDefault="000D5BD2" w:rsidP="001A6A24">
            <w:pPr>
              <w:jc w:val="center"/>
              <w:rPr>
                <w:b/>
              </w:rPr>
            </w:pPr>
            <w:r w:rsidRPr="00467080">
              <w:rPr>
                <w:b/>
              </w:rPr>
              <w:t>=</w:t>
            </w:r>
            <w:r>
              <w:rPr>
                <w:b/>
              </w:rPr>
              <w:t xml:space="preserve"> </w:t>
            </w:r>
            <w:r w:rsidRPr="00467080">
              <w:rPr>
                <w:b/>
              </w:rPr>
              <w:t>Dauermethode mit wechselnder Intensität (Wechselmethode)</w:t>
            </w:r>
          </w:p>
        </w:tc>
        <w:tc>
          <w:tcPr>
            <w:tcW w:w="3344" w:type="dxa"/>
            <w:shd w:val="clear" w:color="auto" w:fill="D6E3BC" w:themeFill="accent3" w:themeFillTint="66"/>
            <w:vAlign w:val="center"/>
          </w:tcPr>
          <w:p w14:paraId="77B9E2F3" w14:textId="77777777" w:rsidR="000D5BD2" w:rsidRPr="00467080" w:rsidRDefault="000D5BD2" w:rsidP="001A6A24">
            <w:pPr>
              <w:jc w:val="center"/>
              <w:rPr>
                <w:b/>
              </w:rPr>
            </w:pPr>
            <w:r w:rsidRPr="00467080">
              <w:rPr>
                <w:b/>
              </w:rPr>
              <w:t>Intervallmethode</w:t>
            </w:r>
          </w:p>
        </w:tc>
      </w:tr>
      <w:tr w:rsidR="000D5BD2" w14:paraId="1EA8DB4B" w14:textId="77777777" w:rsidTr="001A6A24">
        <w:trPr>
          <w:trHeight w:val="626"/>
        </w:trPr>
        <w:tc>
          <w:tcPr>
            <w:tcW w:w="4032" w:type="dxa"/>
            <w:shd w:val="clear" w:color="auto" w:fill="8DB3E2" w:themeFill="text2" w:themeFillTint="66"/>
            <w:vAlign w:val="center"/>
          </w:tcPr>
          <w:p w14:paraId="2A1FF117" w14:textId="77777777" w:rsidR="000D5BD2" w:rsidRPr="00467080" w:rsidRDefault="000D5BD2" w:rsidP="001A6A24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Beschreibung</w:t>
            </w:r>
          </w:p>
        </w:tc>
        <w:tc>
          <w:tcPr>
            <w:tcW w:w="3998" w:type="dxa"/>
            <w:shd w:val="clear" w:color="auto" w:fill="F2DBDB" w:themeFill="accent2" w:themeFillTint="33"/>
          </w:tcPr>
          <w:p w14:paraId="2670B65B" w14:textId="77777777" w:rsidR="000D5BD2" w:rsidRDefault="000D5BD2" w:rsidP="001A6A24">
            <w:pPr>
              <w:rPr>
                <w:b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länger andauernde Belastung ohne Unterbrechung</w:t>
            </w:r>
          </w:p>
        </w:tc>
        <w:tc>
          <w:tcPr>
            <w:tcW w:w="4014" w:type="dxa"/>
          </w:tcPr>
          <w:p w14:paraId="4D1080F9" w14:textId="1C4D1DB9" w:rsidR="000D5BD2" w:rsidRPr="00467080" w:rsidRDefault="000D5BD2" w:rsidP="001A6A24">
            <w:pPr>
              <w:rPr>
                <w:b/>
                <w:sz w:val="20"/>
                <w:szCs w:val="20"/>
              </w:rPr>
            </w:pPr>
          </w:p>
        </w:tc>
        <w:tc>
          <w:tcPr>
            <w:tcW w:w="3344" w:type="dxa"/>
          </w:tcPr>
          <w:p w14:paraId="0D30A7FA" w14:textId="77777777" w:rsidR="000D5BD2" w:rsidRDefault="000D5BD2" w:rsidP="001A6A24">
            <w:pPr>
              <w:rPr>
                <w:b/>
              </w:rPr>
            </w:pPr>
          </w:p>
        </w:tc>
      </w:tr>
      <w:tr w:rsidR="000D5BD2" w14:paraId="21EA24E2" w14:textId="77777777" w:rsidTr="001A6A24">
        <w:trPr>
          <w:trHeight w:val="626"/>
        </w:trPr>
        <w:tc>
          <w:tcPr>
            <w:tcW w:w="4032" w:type="dxa"/>
            <w:shd w:val="clear" w:color="auto" w:fill="8DB3E2" w:themeFill="text2" w:themeFillTint="66"/>
            <w:vAlign w:val="center"/>
          </w:tcPr>
          <w:p w14:paraId="4EF18BEF" w14:textId="77777777" w:rsidR="000D5BD2" w:rsidRPr="00467080" w:rsidRDefault="000D5BD2" w:rsidP="001A6A24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Intensität</w:t>
            </w:r>
          </w:p>
        </w:tc>
        <w:tc>
          <w:tcPr>
            <w:tcW w:w="3998" w:type="dxa"/>
            <w:shd w:val="clear" w:color="auto" w:fill="F2DBDB" w:themeFill="accent2" w:themeFillTint="33"/>
          </w:tcPr>
          <w:p w14:paraId="239238CD" w14:textId="77777777" w:rsidR="000D5BD2" w:rsidRDefault="000D5BD2" w:rsidP="001A6A24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Gering bis mittel</w:t>
            </w:r>
          </w:p>
        </w:tc>
        <w:tc>
          <w:tcPr>
            <w:tcW w:w="4014" w:type="dxa"/>
          </w:tcPr>
          <w:p w14:paraId="3B99D64E" w14:textId="5579FEAC" w:rsidR="000D5BD2" w:rsidRPr="00467080" w:rsidRDefault="000D5BD2" w:rsidP="001A6A24">
            <w:pPr>
              <w:rPr>
                <w:b/>
                <w:sz w:val="20"/>
                <w:szCs w:val="20"/>
              </w:rPr>
            </w:pPr>
          </w:p>
        </w:tc>
        <w:tc>
          <w:tcPr>
            <w:tcW w:w="3344" w:type="dxa"/>
          </w:tcPr>
          <w:p w14:paraId="17BF5344" w14:textId="77777777" w:rsidR="000D5BD2" w:rsidRDefault="000D5BD2" w:rsidP="001A6A24">
            <w:pPr>
              <w:rPr>
                <w:b/>
              </w:rPr>
            </w:pPr>
          </w:p>
        </w:tc>
      </w:tr>
      <w:tr w:rsidR="000D5BD2" w14:paraId="6B85BB7F" w14:textId="77777777" w:rsidTr="001A6A24">
        <w:trPr>
          <w:trHeight w:val="626"/>
        </w:trPr>
        <w:tc>
          <w:tcPr>
            <w:tcW w:w="4032" w:type="dxa"/>
            <w:shd w:val="clear" w:color="auto" w:fill="8DB3E2" w:themeFill="text2" w:themeFillTint="66"/>
            <w:vAlign w:val="center"/>
          </w:tcPr>
          <w:p w14:paraId="2E95A907" w14:textId="77777777" w:rsidR="000D5BD2" w:rsidRPr="00467080" w:rsidRDefault="000D5BD2" w:rsidP="001A6A24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Dauer</w:t>
            </w:r>
          </w:p>
        </w:tc>
        <w:tc>
          <w:tcPr>
            <w:tcW w:w="3998" w:type="dxa"/>
            <w:shd w:val="clear" w:color="auto" w:fill="F2DBDB" w:themeFill="accent2" w:themeFillTint="33"/>
          </w:tcPr>
          <w:p w14:paraId="3E822A7D" w14:textId="77777777" w:rsidR="000D5BD2" w:rsidRDefault="000D5BD2" w:rsidP="001A6A24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Zwischen ca. 15min bis hin zu +1h</w:t>
            </w:r>
          </w:p>
        </w:tc>
        <w:tc>
          <w:tcPr>
            <w:tcW w:w="4014" w:type="dxa"/>
          </w:tcPr>
          <w:p w14:paraId="22A4D90D" w14:textId="442BFCBA" w:rsidR="000D5BD2" w:rsidRPr="00467080" w:rsidRDefault="000D5BD2" w:rsidP="001A6A24">
            <w:pPr>
              <w:rPr>
                <w:b/>
                <w:sz w:val="20"/>
                <w:szCs w:val="20"/>
              </w:rPr>
            </w:pPr>
          </w:p>
        </w:tc>
        <w:tc>
          <w:tcPr>
            <w:tcW w:w="3344" w:type="dxa"/>
          </w:tcPr>
          <w:p w14:paraId="292780D2" w14:textId="77777777" w:rsidR="000D5BD2" w:rsidRDefault="000D5BD2" w:rsidP="001A6A24">
            <w:pPr>
              <w:rPr>
                <w:b/>
              </w:rPr>
            </w:pPr>
          </w:p>
        </w:tc>
      </w:tr>
      <w:tr w:rsidR="000D5BD2" w14:paraId="3D5FB91B" w14:textId="77777777" w:rsidTr="001A6A24">
        <w:trPr>
          <w:trHeight w:val="626"/>
        </w:trPr>
        <w:tc>
          <w:tcPr>
            <w:tcW w:w="4032" w:type="dxa"/>
            <w:shd w:val="clear" w:color="auto" w:fill="8DB3E2" w:themeFill="text2" w:themeFillTint="66"/>
            <w:vAlign w:val="center"/>
          </w:tcPr>
          <w:p w14:paraId="0476F4B8" w14:textId="77777777" w:rsidR="000D5BD2" w:rsidRPr="00467080" w:rsidRDefault="000D5BD2" w:rsidP="001A6A24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Kennzeichen</w:t>
            </w:r>
          </w:p>
        </w:tc>
        <w:tc>
          <w:tcPr>
            <w:tcW w:w="3998" w:type="dxa"/>
            <w:shd w:val="clear" w:color="auto" w:fill="F2DBDB" w:themeFill="accent2" w:themeFillTint="33"/>
          </w:tcPr>
          <w:p w14:paraId="6296FACD" w14:textId="77777777" w:rsidR="000D5BD2" w:rsidRDefault="000D5BD2" w:rsidP="001A6A24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Steady </w:t>
            </w: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state</w:t>
            </w:r>
            <w:proofErr w:type="spellEnd"/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wird angestrebt</w:t>
            </w:r>
          </w:p>
          <w:p w14:paraId="55208102" w14:textId="77777777" w:rsidR="000D5BD2" w:rsidRDefault="000D5BD2" w:rsidP="001A6A24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Geeignet ist flaches Gelände</w:t>
            </w:r>
          </w:p>
          <w:p w14:paraId="5B021134" w14:textId="77777777" w:rsidR="000D5BD2" w:rsidRDefault="000D5BD2" w:rsidP="001A6A24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Grundlagenausdauer wird trainiert</w:t>
            </w:r>
          </w:p>
        </w:tc>
        <w:tc>
          <w:tcPr>
            <w:tcW w:w="4014" w:type="dxa"/>
          </w:tcPr>
          <w:p w14:paraId="44C49A69" w14:textId="668B4927" w:rsidR="000D5BD2" w:rsidRPr="00467080" w:rsidRDefault="000D5BD2" w:rsidP="001A6A24">
            <w:pPr>
              <w:rPr>
                <w:b/>
                <w:sz w:val="20"/>
                <w:szCs w:val="20"/>
              </w:rPr>
            </w:pPr>
          </w:p>
        </w:tc>
        <w:tc>
          <w:tcPr>
            <w:tcW w:w="3344" w:type="dxa"/>
          </w:tcPr>
          <w:p w14:paraId="45648C1B" w14:textId="77777777" w:rsidR="000D5BD2" w:rsidRDefault="000D5BD2" w:rsidP="001A6A24">
            <w:pPr>
              <w:rPr>
                <w:b/>
              </w:rPr>
            </w:pPr>
          </w:p>
        </w:tc>
      </w:tr>
    </w:tbl>
    <w:p w14:paraId="44CBD63C" w14:textId="77777777" w:rsidR="000D5BD2" w:rsidRDefault="000D5BD2">
      <w:pPr>
        <w:spacing w:before="0" w:after="120"/>
        <w:jc w:val="left"/>
        <w:rPr>
          <w:b/>
        </w:rPr>
      </w:pPr>
      <w:r>
        <w:rPr>
          <w:b/>
        </w:rPr>
        <w:br w:type="page"/>
      </w:r>
    </w:p>
    <w:p w14:paraId="4672EFFD" w14:textId="39CC36DF" w:rsidR="004F07D2" w:rsidRDefault="000D5BD2" w:rsidP="004F07D2">
      <w:pPr>
        <w:rPr>
          <w:b/>
        </w:rPr>
      </w:pPr>
      <w:r>
        <w:rPr>
          <w:b/>
        </w:rPr>
        <w:lastRenderedPageBreak/>
        <w:t xml:space="preserve">M3b </w:t>
      </w:r>
      <w:r w:rsidR="00A56804">
        <w:rPr>
          <w:b/>
        </w:rPr>
        <w:t>geplantes Tafelbild</w:t>
      </w:r>
    </w:p>
    <w:p w14:paraId="4126F7D8" w14:textId="160638BC" w:rsidR="00A56804" w:rsidRDefault="00467080" w:rsidP="004F07D2">
      <w:pPr>
        <w:rPr>
          <w:b/>
        </w:rPr>
      </w:pPr>
      <w:r>
        <w:rPr>
          <w:b/>
        </w:rPr>
        <w:t>V</w:t>
      </w:r>
      <w:r w:rsidR="00A56804">
        <w:rPr>
          <w:b/>
        </w:rPr>
        <w:t xml:space="preserve">ergleich der </w:t>
      </w:r>
      <w:r>
        <w:rPr>
          <w:b/>
        </w:rPr>
        <w:t>Methoden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32"/>
        <w:gridCol w:w="3998"/>
        <w:gridCol w:w="4014"/>
        <w:gridCol w:w="3344"/>
      </w:tblGrid>
      <w:tr w:rsidR="00AC11B3" w14:paraId="2D413B76" w14:textId="0060DF42" w:rsidTr="00467080">
        <w:tc>
          <w:tcPr>
            <w:tcW w:w="4032" w:type="dxa"/>
            <w:shd w:val="clear" w:color="auto" w:fill="D6E3BC" w:themeFill="accent3" w:themeFillTint="66"/>
            <w:vAlign w:val="center"/>
          </w:tcPr>
          <w:p w14:paraId="6C8EA94B" w14:textId="54C63911" w:rsidR="00AC11B3" w:rsidRPr="00467080" w:rsidRDefault="00AC11B3" w:rsidP="00467080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Trainingsmethode</w:t>
            </w:r>
          </w:p>
        </w:tc>
        <w:tc>
          <w:tcPr>
            <w:tcW w:w="3998" w:type="dxa"/>
            <w:shd w:val="clear" w:color="auto" w:fill="D6E3BC" w:themeFill="accent3" w:themeFillTint="66"/>
            <w:vAlign w:val="center"/>
          </w:tcPr>
          <w:p w14:paraId="100DDDC0" w14:textId="77777777" w:rsidR="00AC11B3" w:rsidRPr="00467080" w:rsidRDefault="00AC11B3" w:rsidP="00467080">
            <w:pPr>
              <w:jc w:val="center"/>
              <w:rPr>
                <w:b/>
              </w:rPr>
            </w:pPr>
            <w:r w:rsidRPr="00467080">
              <w:rPr>
                <w:b/>
              </w:rPr>
              <w:t>Dauermethode</w:t>
            </w:r>
          </w:p>
          <w:p w14:paraId="38018467" w14:textId="0FFDFB47" w:rsidR="00467080" w:rsidRPr="00467080" w:rsidRDefault="00467080" w:rsidP="00467080">
            <w:pPr>
              <w:jc w:val="center"/>
              <w:rPr>
                <w:b/>
              </w:rPr>
            </w:pPr>
            <w:r w:rsidRPr="00467080">
              <w:rPr>
                <w:b/>
              </w:rPr>
              <w:t>=</w:t>
            </w:r>
            <w:r>
              <w:rPr>
                <w:b/>
              </w:rPr>
              <w:t xml:space="preserve"> </w:t>
            </w:r>
            <w:r w:rsidRPr="00467080">
              <w:rPr>
                <w:b/>
              </w:rPr>
              <w:t>mit mögl. konstanter Intensität</w:t>
            </w:r>
          </w:p>
        </w:tc>
        <w:tc>
          <w:tcPr>
            <w:tcW w:w="4014" w:type="dxa"/>
            <w:shd w:val="clear" w:color="auto" w:fill="D6E3BC" w:themeFill="accent3" w:themeFillTint="66"/>
            <w:vAlign w:val="center"/>
          </w:tcPr>
          <w:p w14:paraId="22EC1263" w14:textId="77777777" w:rsidR="00AC11B3" w:rsidRPr="00467080" w:rsidRDefault="00AC11B3" w:rsidP="00467080">
            <w:pPr>
              <w:jc w:val="center"/>
              <w:rPr>
                <w:b/>
              </w:rPr>
            </w:pPr>
            <w:r w:rsidRPr="00467080">
              <w:rPr>
                <w:b/>
              </w:rPr>
              <w:t xml:space="preserve">Orientierungslauf </w:t>
            </w:r>
            <w:proofErr w:type="spellStart"/>
            <w:r w:rsidRPr="00467080">
              <w:rPr>
                <w:b/>
              </w:rPr>
              <w:t>Biparcours</w:t>
            </w:r>
            <w:proofErr w:type="spellEnd"/>
          </w:p>
          <w:p w14:paraId="7BCE2D8A" w14:textId="1D9D9DCC" w:rsidR="00467080" w:rsidRPr="00467080" w:rsidRDefault="00467080" w:rsidP="00467080">
            <w:pPr>
              <w:jc w:val="center"/>
              <w:rPr>
                <w:b/>
              </w:rPr>
            </w:pPr>
            <w:r w:rsidRPr="00467080">
              <w:rPr>
                <w:b/>
              </w:rPr>
              <w:t>=</w:t>
            </w:r>
            <w:r>
              <w:rPr>
                <w:b/>
              </w:rPr>
              <w:t xml:space="preserve"> </w:t>
            </w:r>
            <w:r w:rsidRPr="00467080">
              <w:rPr>
                <w:b/>
              </w:rPr>
              <w:t>Dauermethode mit wechselnder Intensität (Wechselmethode)</w:t>
            </w:r>
          </w:p>
        </w:tc>
        <w:tc>
          <w:tcPr>
            <w:tcW w:w="3344" w:type="dxa"/>
            <w:shd w:val="clear" w:color="auto" w:fill="D6E3BC" w:themeFill="accent3" w:themeFillTint="66"/>
            <w:vAlign w:val="center"/>
          </w:tcPr>
          <w:p w14:paraId="1F619F53" w14:textId="62AF764E" w:rsidR="00AC11B3" w:rsidRPr="00467080" w:rsidRDefault="00AC11B3" w:rsidP="00467080">
            <w:pPr>
              <w:jc w:val="center"/>
              <w:rPr>
                <w:b/>
              </w:rPr>
            </w:pPr>
            <w:r w:rsidRPr="00467080">
              <w:rPr>
                <w:b/>
              </w:rPr>
              <w:t>Intervallmethode</w:t>
            </w:r>
          </w:p>
        </w:tc>
      </w:tr>
      <w:tr w:rsidR="00AC11B3" w14:paraId="768D7905" w14:textId="7F29FD67" w:rsidTr="00467080">
        <w:trPr>
          <w:trHeight w:val="626"/>
        </w:trPr>
        <w:tc>
          <w:tcPr>
            <w:tcW w:w="4032" w:type="dxa"/>
            <w:shd w:val="clear" w:color="auto" w:fill="8DB3E2" w:themeFill="text2" w:themeFillTint="66"/>
            <w:vAlign w:val="center"/>
          </w:tcPr>
          <w:p w14:paraId="3A92E1C1" w14:textId="17A90DD9" w:rsidR="00AC11B3" w:rsidRPr="00467080" w:rsidRDefault="00467080" w:rsidP="00467080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Beschreibung</w:t>
            </w:r>
          </w:p>
        </w:tc>
        <w:tc>
          <w:tcPr>
            <w:tcW w:w="3998" w:type="dxa"/>
            <w:shd w:val="clear" w:color="auto" w:fill="F2DBDB" w:themeFill="accent2" w:themeFillTint="33"/>
          </w:tcPr>
          <w:p w14:paraId="2FEB7252" w14:textId="138B376E" w:rsidR="00AC11B3" w:rsidRDefault="00467080" w:rsidP="004F07D2">
            <w:pPr>
              <w:rPr>
                <w:b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länger andauernde Belastung ohne Unterbrechung</w:t>
            </w:r>
          </w:p>
        </w:tc>
        <w:tc>
          <w:tcPr>
            <w:tcW w:w="4014" w:type="dxa"/>
          </w:tcPr>
          <w:p w14:paraId="74474B5E" w14:textId="42FB7389" w:rsidR="00AC11B3" w:rsidRPr="00467080" w:rsidRDefault="00467080" w:rsidP="004F07D2">
            <w:pPr>
              <w:rPr>
                <w:b/>
                <w:sz w:val="20"/>
                <w:szCs w:val="20"/>
              </w:rPr>
            </w:pPr>
            <w:r w:rsidRPr="00467080">
              <w:rPr>
                <w:b/>
                <w:sz w:val="20"/>
                <w:szCs w:val="20"/>
              </w:rPr>
              <w:t>Länger andauernde Belastung mit wechselnden Intensitäten (und ev. sehr kurzen Pausen – ohne Erholung)</w:t>
            </w:r>
          </w:p>
        </w:tc>
        <w:tc>
          <w:tcPr>
            <w:tcW w:w="3344" w:type="dxa"/>
          </w:tcPr>
          <w:p w14:paraId="08EB673C" w14:textId="77777777" w:rsidR="00AC11B3" w:rsidRDefault="00AC11B3" w:rsidP="004F07D2">
            <w:pPr>
              <w:rPr>
                <w:b/>
              </w:rPr>
            </w:pPr>
          </w:p>
        </w:tc>
      </w:tr>
      <w:tr w:rsidR="00467080" w14:paraId="615CAEC6" w14:textId="77777777" w:rsidTr="00467080">
        <w:trPr>
          <w:trHeight w:val="626"/>
        </w:trPr>
        <w:tc>
          <w:tcPr>
            <w:tcW w:w="4032" w:type="dxa"/>
            <w:shd w:val="clear" w:color="auto" w:fill="8DB3E2" w:themeFill="text2" w:themeFillTint="66"/>
            <w:vAlign w:val="center"/>
          </w:tcPr>
          <w:p w14:paraId="12BE3CCE" w14:textId="1169A11D" w:rsidR="00467080" w:rsidRPr="00467080" w:rsidRDefault="00467080" w:rsidP="00467080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Intensität</w:t>
            </w:r>
          </w:p>
        </w:tc>
        <w:tc>
          <w:tcPr>
            <w:tcW w:w="3998" w:type="dxa"/>
            <w:shd w:val="clear" w:color="auto" w:fill="F2DBDB" w:themeFill="accent2" w:themeFillTint="33"/>
          </w:tcPr>
          <w:p w14:paraId="272F7458" w14:textId="569C8E79" w:rsidR="00467080" w:rsidRDefault="00467080" w:rsidP="004F07D2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Gering bis mittel</w:t>
            </w:r>
          </w:p>
        </w:tc>
        <w:tc>
          <w:tcPr>
            <w:tcW w:w="4014" w:type="dxa"/>
          </w:tcPr>
          <w:p w14:paraId="628F0EB6" w14:textId="6B8A942E" w:rsidR="00467080" w:rsidRPr="00467080" w:rsidRDefault="00467080" w:rsidP="004F07D2">
            <w:pPr>
              <w:rPr>
                <w:b/>
                <w:sz w:val="20"/>
                <w:szCs w:val="20"/>
              </w:rPr>
            </w:pPr>
            <w:r w:rsidRPr="00467080">
              <w:rPr>
                <w:b/>
                <w:sz w:val="20"/>
                <w:szCs w:val="20"/>
              </w:rPr>
              <w:t>Gering bis mittel (selten höher)</w:t>
            </w:r>
          </w:p>
        </w:tc>
        <w:tc>
          <w:tcPr>
            <w:tcW w:w="3344" w:type="dxa"/>
          </w:tcPr>
          <w:p w14:paraId="2534458B" w14:textId="77777777" w:rsidR="00467080" w:rsidRDefault="00467080" w:rsidP="004F07D2">
            <w:pPr>
              <w:rPr>
                <w:b/>
              </w:rPr>
            </w:pPr>
          </w:p>
        </w:tc>
      </w:tr>
      <w:tr w:rsidR="00467080" w14:paraId="02E82496" w14:textId="77777777" w:rsidTr="00467080">
        <w:trPr>
          <w:trHeight w:val="626"/>
        </w:trPr>
        <w:tc>
          <w:tcPr>
            <w:tcW w:w="4032" w:type="dxa"/>
            <w:shd w:val="clear" w:color="auto" w:fill="8DB3E2" w:themeFill="text2" w:themeFillTint="66"/>
            <w:vAlign w:val="center"/>
          </w:tcPr>
          <w:p w14:paraId="1C1DF09A" w14:textId="45932353" w:rsidR="00467080" w:rsidRPr="00467080" w:rsidRDefault="00467080" w:rsidP="00467080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Dauer</w:t>
            </w:r>
          </w:p>
        </w:tc>
        <w:tc>
          <w:tcPr>
            <w:tcW w:w="3998" w:type="dxa"/>
            <w:shd w:val="clear" w:color="auto" w:fill="F2DBDB" w:themeFill="accent2" w:themeFillTint="33"/>
          </w:tcPr>
          <w:p w14:paraId="43A3FEC4" w14:textId="5493721F" w:rsidR="00467080" w:rsidRDefault="00467080" w:rsidP="004F07D2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Zwischen ca. 15min bis hin zu +1h</w:t>
            </w:r>
          </w:p>
        </w:tc>
        <w:tc>
          <w:tcPr>
            <w:tcW w:w="4014" w:type="dxa"/>
          </w:tcPr>
          <w:p w14:paraId="05716F3C" w14:textId="1316CD6F" w:rsidR="00467080" w:rsidRPr="00467080" w:rsidRDefault="00467080" w:rsidP="004F07D2">
            <w:pPr>
              <w:rPr>
                <w:b/>
                <w:sz w:val="20"/>
                <w:szCs w:val="20"/>
              </w:rPr>
            </w:pPr>
            <w:r w:rsidRPr="00467080">
              <w:rPr>
                <w:b/>
                <w:sz w:val="20"/>
                <w:szCs w:val="20"/>
              </w:rPr>
              <w:t>Zwischen 15min bis +1h</w:t>
            </w:r>
          </w:p>
        </w:tc>
        <w:tc>
          <w:tcPr>
            <w:tcW w:w="3344" w:type="dxa"/>
          </w:tcPr>
          <w:p w14:paraId="6BC515F4" w14:textId="77777777" w:rsidR="00467080" w:rsidRDefault="00467080" w:rsidP="004F07D2">
            <w:pPr>
              <w:rPr>
                <w:b/>
              </w:rPr>
            </w:pPr>
          </w:p>
        </w:tc>
      </w:tr>
      <w:tr w:rsidR="00467080" w14:paraId="5F328EDF" w14:textId="77777777" w:rsidTr="00467080">
        <w:trPr>
          <w:trHeight w:val="626"/>
        </w:trPr>
        <w:tc>
          <w:tcPr>
            <w:tcW w:w="4032" w:type="dxa"/>
            <w:shd w:val="clear" w:color="auto" w:fill="8DB3E2" w:themeFill="text2" w:themeFillTint="66"/>
            <w:vAlign w:val="center"/>
          </w:tcPr>
          <w:p w14:paraId="35FC4088" w14:textId="3A4123F8" w:rsidR="00467080" w:rsidRPr="00467080" w:rsidRDefault="00467080" w:rsidP="00467080">
            <w:pPr>
              <w:jc w:val="center"/>
              <w:rPr>
                <w:b/>
                <w:sz w:val="32"/>
                <w:szCs w:val="32"/>
              </w:rPr>
            </w:pPr>
            <w:r w:rsidRPr="00467080">
              <w:rPr>
                <w:b/>
                <w:sz w:val="32"/>
                <w:szCs w:val="32"/>
              </w:rPr>
              <w:t>Kennzeichen</w:t>
            </w:r>
          </w:p>
        </w:tc>
        <w:tc>
          <w:tcPr>
            <w:tcW w:w="3998" w:type="dxa"/>
            <w:shd w:val="clear" w:color="auto" w:fill="F2DBDB" w:themeFill="accent2" w:themeFillTint="33"/>
          </w:tcPr>
          <w:p w14:paraId="64AFA0C5" w14:textId="50766B65" w:rsidR="00467080" w:rsidRDefault="00467080" w:rsidP="004F07D2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Steady </w:t>
            </w:r>
            <w:r w:rsidR="001136F0">
              <w:rPr>
                <w:rFonts w:cs="Arial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tate wird angestrebt</w:t>
            </w:r>
          </w:p>
          <w:p w14:paraId="3F81E105" w14:textId="77777777" w:rsidR="00467080" w:rsidRDefault="00467080" w:rsidP="004F07D2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Geeignet ist flaches Gelände</w:t>
            </w:r>
          </w:p>
          <w:p w14:paraId="29447C5F" w14:textId="1E707AB6" w:rsidR="00467080" w:rsidRDefault="00467080" w:rsidP="004F07D2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Grundlagenausdauer wird trainiert</w:t>
            </w:r>
          </w:p>
        </w:tc>
        <w:tc>
          <w:tcPr>
            <w:tcW w:w="4014" w:type="dxa"/>
          </w:tcPr>
          <w:p w14:paraId="5223B1E5" w14:textId="50548A6D" w:rsidR="00467080" w:rsidRPr="00467080" w:rsidRDefault="00467080" w:rsidP="004F07D2">
            <w:pPr>
              <w:rPr>
                <w:b/>
                <w:sz w:val="20"/>
                <w:szCs w:val="20"/>
              </w:rPr>
            </w:pPr>
            <w:r w:rsidRPr="00467080">
              <w:rPr>
                <w:b/>
                <w:sz w:val="20"/>
                <w:szCs w:val="20"/>
              </w:rPr>
              <w:t>Ständig im trainingswirksamen Bereich, manchmal an der Schwelle zu anaerob</w:t>
            </w:r>
            <w:r w:rsidR="005B7FEC">
              <w:rPr>
                <w:b/>
                <w:sz w:val="20"/>
                <w:szCs w:val="20"/>
              </w:rPr>
              <w:t>er Belastung (je nachdem)</w:t>
            </w:r>
          </w:p>
          <w:p w14:paraId="0DB65238" w14:textId="07BB487C" w:rsidR="00467080" w:rsidRDefault="00467080" w:rsidP="004F07D2">
            <w:pPr>
              <w:rPr>
                <w:b/>
                <w:sz w:val="20"/>
                <w:szCs w:val="20"/>
              </w:rPr>
            </w:pPr>
            <w:r w:rsidRPr="00467080">
              <w:rPr>
                <w:b/>
                <w:sz w:val="20"/>
                <w:szCs w:val="20"/>
              </w:rPr>
              <w:t xml:space="preserve">Unterschiedliche Geländeanforderungen, Treppen Steigungen </w:t>
            </w:r>
            <w:proofErr w:type="spellStart"/>
            <w:r w:rsidRPr="00467080">
              <w:rPr>
                <w:b/>
                <w:sz w:val="20"/>
                <w:szCs w:val="20"/>
              </w:rPr>
              <w:t>etc</w:t>
            </w:r>
            <w:proofErr w:type="spellEnd"/>
            <w:r w:rsidRPr="00467080">
              <w:rPr>
                <w:b/>
                <w:sz w:val="20"/>
                <w:szCs w:val="20"/>
              </w:rPr>
              <w:t>=unterschiedliche Intensitäten</w:t>
            </w:r>
          </w:p>
          <w:p w14:paraId="43640F9E" w14:textId="365005E0" w:rsidR="00467080" w:rsidRPr="00467080" w:rsidRDefault="00467080" w:rsidP="004F07D2">
            <w:pPr>
              <w:rPr>
                <w:b/>
                <w:sz w:val="20"/>
                <w:szCs w:val="20"/>
              </w:rPr>
            </w:pPr>
            <w:r w:rsidRPr="00467080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Wirkung wie konstante Dauermethoden/Umstellungsfähigkeit (physiologisch; </w:t>
            </w:r>
            <w:proofErr w:type="gramStart"/>
            <w:r w:rsidRPr="00467080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psychisch)/</w:t>
            </w:r>
            <w:proofErr w:type="gramEnd"/>
            <w:r w:rsidRPr="00467080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Erholungsfähigkeit</w:t>
            </w:r>
            <w:r w:rsidRPr="0046708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</w:tcPr>
          <w:p w14:paraId="70B808B2" w14:textId="77777777" w:rsidR="00467080" w:rsidRDefault="00467080" w:rsidP="004F07D2">
            <w:pPr>
              <w:rPr>
                <w:b/>
              </w:rPr>
            </w:pPr>
          </w:p>
        </w:tc>
      </w:tr>
    </w:tbl>
    <w:p w14:paraId="04C3437F" w14:textId="47643B3D" w:rsidR="00603E59" w:rsidRDefault="00603E59" w:rsidP="004F07D2">
      <w:pPr>
        <w:rPr>
          <w:b/>
        </w:rPr>
      </w:pPr>
    </w:p>
    <w:p w14:paraId="6B416834" w14:textId="1D98A268" w:rsidR="00603E59" w:rsidRDefault="00603E59">
      <w:pPr>
        <w:spacing w:before="0" w:after="120"/>
        <w:jc w:val="left"/>
        <w:rPr>
          <w:b/>
        </w:rPr>
      </w:pPr>
    </w:p>
    <w:p w14:paraId="73FE5E10" w14:textId="4D1C28C8" w:rsidR="00A56804" w:rsidRDefault="001419A7" w:rsidP="004F07D2">
      <w:pPr>
        <w:rPr>
          <w:b/>
        </w:rPr>
      </w:pPr>
      <w:r>
        <w:rPr>
          <w:b/>
        </w:rPr>
        <w:t xml:space="preserve">M4 </w:t>
      </w:r>
      <w:r w:rsidR="00603E59">
        <w:rPr>
          <w:b/>
        </w:rPr>
        <w:t>Antizipierte Methodendiskussion</w:t>
      </w:r>
    </w:p>
    <w:p w14:paraId="353AF58E" w14:textId="77777777" w:rsidR="00603E59" w:rsidRDefault="00603E59" w:rsidP="004F07D2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6378"/>
        <w:gridCol w:w="6888"/>
      </w:tblGrid>
      <w:tr w:rsidR="001419A7" w14:paraId="360B0B1C" w14:textId="77777777" w:rsidTr="00441E4F">
        <w:tc>
          <w:tcPr>
            <w:tcW w:w="2122" w:type="dxa"/>
            <w:shd w:val="clear" w:color="auto" w:fill="C6D9F1" w:themeFill="text2" w:themeFillTint="33"/>
          </w:tcPr>
          <w:p w14:paraId="3F8DEB53" w14:textId="1A690250" w:rsidR="001419A7" w:rsidRDefault="001419A7" w:rsidP="004F07D2">
            <w:pPr>
              <w:rPr>
                <w:b/>
              </w:rPr>
            </w:pPr>
          </w:p>
        </w:tc>
        <w:tc>
          <w:tcPr>
            <w:tcW w:w="6378" w:type="dxa"/>
            <w:shd w:val="clear" w:color="auto" w:fill="E5B8B7" w:themeFill="accent2" w:themeFillTint="66"/>
          </w:tcPr>
          <w:p w14:paraId="2ABD3015" w14:textId="498A7BB2" w:rsidR="001419A7" w:rsidRDefault="001419A7" w:rsidP="004F07D2">
            <w:pPr>
              <w:rPr>
                <w:b/>
              </w:rPr>
            </w:pPr>
            <w:r>
              <w:rPr>
                <w:b/>
              </w:rPr>
              <w:t xml:space="preserve">App </w:t>
            </w:r>
            <w:proofErr w:type="spellStart"/>
            <w:r>
              <w:rPr>
                <w:b/>
              </w:rPr>
              <w:t>Biparcours</w:t>
            </w:r>
            <w:proofErr w:type="spellEnd"/>
          </w:p>
        </w:tc>
        <w:tc>
          <w:tcPr>
            <w:tcW w:w="6888" w:type="dxa"/>
            <w:shd w:val="clear" w:color="auto" w:fill="E5B8B7" w:themeFill="accent2" w:themeFillTint="66"/>
          </w:tcPr>
          <w:p w14:paraId="4289A851" w14:textId="7EEB7A3B" w:rsidR="001419A7" w:rsidRDefault="001419A7" w:rsidP="004F07D2">
            <w:pPr>
              <w:rPr>
                <w:b/>
              </w:rPr>
            </w:pPr>
            <w:r>
              <w:rPr>
                <w:b/>
              </w:rPr>
              <w:t>Klassischer Orientierungslauf</w:t>
            </w:r>
          </w:p>
        </w:tc>
      </w:tr>
      <w:tr w:rsidR="001419A7" w14:paraId="08CDE5BF" w14:textId="77777777" w:rsidTr="00441E4F">
        <w:tc>
          <w:tcPr>
            <w:tcW w:w="2122" w:type="dxa"/>
            <w:shd w:val="clear" w:color="auto" w:fill="C4BC96" w:themeFill="background2" w:themeFillShade="BF"/>
          </w:tcPr>
          <w:p w14:paraId="60B60949" w14:textId="2759357E" w:rsidR="001419A7" w:rsidRDefault="001419A7" w:rsidP="004F07D2">
            <w:pPr>
              <w:rPr>
                <w:b/>
              </w:rPr>
            </w:pPr>
            <w:r>
              <w:rPr>
                <w:b/>
              </w:rPr>
              <w:t>Vorteile</w:t>
            </w:r>
          </w:p>
        </w:tc>
        <w:tc>
          <w:tcPr>
            <w:tcW w:w="6378" w:type="dxa"/>
          </w:tcPr>
          <w:p w14:paraId="575F0752" w14:textId="039B24E9" w:rsidR="001419A7" w:rsidRDefault="001419A7" w:rsidP="004F07D2">
            <w:pPr>
              <w:rPr>
                <w:b/>
              </w:rPr>
            </w:pPr>
            <w:r>
              <w:rPr>
                <w:sz w:val="16"/>
                <w:szCs w:val="16"/>
              </w:rPr>
              <w:t>sehr strukturiert, abwechslungsreich und vielfältig einsetzbar, vorgegebene Läufe nutzbar, bundesweit einsetzbar, einfacher als Navigation mit Karten, man kann Dinge speichern etc. (…)</w:t>
            </w:r>
          </w:p>
        </w:tc>
        <w:tc>
          <w:tcPr>
            <w:tcW w:w="6888" w:type="dxa"/>
          </w:tcPr>
          <w:p w14:paraId="428F26BD" w14:textId="36EA58D7" w:rsidR="001419A7" w:rsidRDefault="001419A7" w:rsidP="004F07D2">
            <w:pPr>
              <w:rPr>
                <w:b/>
              </w:rPr>
            </w:pPr>
          </w:p>
        </w:tc>
      </w:tr>
      <w:tr w:rsidR="001419A7" w14:paraId="53D457EF" w14:textId="77777777" w:rsidTr="00441E4F">
        <w:tc>
          <w:tcPr>
            <w:tcW w:w="2122" w:type="dxa"/>
            <w:shd w:val="clear" w:color="auto" w:fill="C4BC96" w:themeFill="background2" w:themeFillShade="BF"/>
          </w:tcPr>
          <w:p w14:paraId="5DF395FE" w14:textId="7F30D35E" w:rsidR="001419A7" w:rsidRDefault="001419A7" w:rsidP="004F07D2">
            <w:pPr>
              <w:rPr>
                <w:b/>
              </w:rPr>
            </w:pPr>
            <w:r>
              <w:rPr>
                <w:b/>
              </w:rPr>
              <w:t>Nachteile</w:t>
            </w:r>
          </w:p>
        </w:tc>
        <w:tc>
          <w:tcPr>
            <w:tcW w:w="6378" w:type="dxa"/>
          </w:tcPr>
          <w:p w14:paraId="2BB88BB6" w14:textId="488E86D0" w:rsidR="001419A7" w:rsidRDefault="001419A7" w:rsidP="004F07D2">
            <w:pPr>
              <w:rPr>
                <w:b/>
              </w:rPr>
            </w:pPr>
            <w:r>
              <w:rPr>
                <w:sz w:val="16"/>
                <w:szCs w:val="16"/>
              </w:rPr>
              <w:t>während des Laufes auf Handy angewiesen, lenkt von der Natur ab, künstlich, man kann keine spontanen Entscheidungen/ Änderungen machen (…)</w:t>
            </w:r>
          </w:p>
        </w:tc>
        <w:tc>
          <w:tcPr>
            <w:tcW w:w="6888" w:type="dxa"/>
          </w:tcPr>
          <w:p w14:paraId="64CE27A9" w14:textId="73A8BF1C" w:rsidR="001419A7" w:rsidRDefault="001419A7" w:rsidP="004F07D2">
            <w:pPr>
              <w:rPr>
                <w:b/>
              </w:rPr>
            </w:pPr>
          </w:p>
        </w:tc>
      </w:tr>
    </w:tbl>
    <w:p w14:paraId="7366BCC1" w14:textId="006B7382" w:rsidR="00603E59" w:rsidRDefault="00603E59" w:rsidP="004F07D2">
      <w:pPr>
        <w:rPr>
          <w:b/>
        </w:rPr>
        <w:sectPr w:rsidR="00603E59" w:rsidSect="00467080">
          <w:headerReference w:type="default" r:id="rId17"/>
          <w:pgSz w:w="16838" w:h="11906" w:orient="landscape"/>
          <w:pgMar w:top="720" w:right="720" w:bottom="1135" w:left="720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22A832AA" w14:textId="4613D29D" w:rsidR="00416856" w:rsidRDefault="00416856" w:rsidP="00416856">
      <w:pPr>
        <w:jc w:val="center"/>
        <w:rPr>
          <w:b/>
        </w:rPr>
        <w:sectPr w:rsidR="00416856" w:rsidSect="00887440">
          <w:headerReference w:type="default" r:id="rId18"/>
          <w:pgSz w:w="16838" w:h="11906" w:orient="landscape"/>
          <w:pgMar w:top="720" w:right="720" w:bottom="720" w:left="720" w:header="1134" w:footer="471" w:gutter="0"/>
          <w:pgNumType w:fmt="numberInDash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4B68464" wp14:editId="5901CC91">
            <wp:extent cx="2829761" cy="4886325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6" b="13062"/>
                    <a:stretch/>
                  </pic:blipFill>
                  <pic:spPr bwMode="auto">
                    <a:xfrm>
                      <a:off x="0" y="0"/>
                      <a:ext cx="2832924" cy="489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3A363" wp14:editId="321FB1FB">
            <wp:extent cx="2832100" cy="3867150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4" b="15545"/>
                    <a:stretch/>
                  </pic:blipFill>
                  <pic:spPr bwMode="auto">
                    <a:xfrm>
                      <a:off x="0" y="0"/>
                      <a:ext cx="2832924" cy="38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6D405" w14:textId="77777777" w:rsidR="00887440" w:rsidRDefault="00425DA2" w:rsidP="00425DA2">
      <w:pPr>
        <w:jc w:val="center"/>
        <w:rPr>
          <w:noProof/>
        </w:rPr>
        <w:sectPr w:rsidR="00887440" w:rsidSect="00887440">
          <w:headerReference w:type="default" r:id="rId21"/>
          <w:pgSz w:w="16838" w:h="11906" w:orient="landscape"/>
          <w:pgMar w:top="720" w:right="720" w:bottom="720" w:left="720" w:header="1134" w:footer="471" w:gutter="0"/>
          <w:pgNumType w:fmt="numberInDash"/>
          <w:cols w:num="2" w:space="708"/>
          <w:docGrid w:linePitch="360"/>
        </w:sectPr>
      </w:pPr>
      <w:bookmarkStart w:id="8" w:name="_Hlk66542609"/>
      <w:r>
        <w:rPr>
          <w:noProof/>
        </w:rPr>
        <w:lastRenderedPageBreak/>
        <w:drawing>
          <wp:inline distT="0" distB="0" distL="0" distR="0" wp14:anchorId="606F8B70" wp14:editId="3306F331">
            <wp:extent cx="2813685" cy="5172075"/>
            <wp:effectExtent l="19050" t="19050" r="24765" b="285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3" b="7313"/>
                    <a:stretch/>
                  </pic:blipFill>
                  <pic:spPr bwMode="auto">
                    <a:xfrm>
                      <a:off x="0" y="0"/>
                      <a:ext cx="2813685" cy="5172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CFA33" wp14:editId="70AE10F6">
            <wp:extent cx="2813685" cy="5229225"/>
            <wp:effectExtent l="19050" t="19050" r="24765" b="285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2" b="6831"/>
                    <a:stretch/>
                  </pic:blipFill>
                  <pic:spPr bwMode="auto">
                    <a:xfrm>
                      <a:off x="0" y="0"/>
                      <a:ext cx="2813685" cy="522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286F4" w14:textId="50A82CAF" w:rsidR="00E11262" w:rsidRPr="00E11262" w:rsidRDefault="004E781D" w:rsidP="00E11262">
      <w:pPr>
        <w:rPr>
          <w:b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1</w:t>
      </w:r>
    </w:p>
    <w:p w14:paraId="4C602631" w14:textId="4F4E106D" w:rsidR="00E11262" w:rsidRPr="00E11262" w:rsidRDefault="00E11262" w:rsidP="00E11262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52DDDE99" wp14:editId="36CEE4E2">
            <wp:extent cx="1495425" cy="1495425"/>
            <wp:effectExtent l="19050" t="19050" r="28575" b="2857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arcours.de/img/qr/Gr2-HSUAkXVN-2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A600B1" w14:textId="54940BB1" w:rsidR="00E11262" w:rsidRPr="00E11262" w:rsidRDefault="00E11262" w:rsidP="004E781D">
      <w:pPr>
        <w:jc w:val="left"/>
        <w:rPr>
          <w:b/>
        </w:rPr>
      </w:pPr>
    </w:p>
    <w:p w14:paraId="3E754671" w14:textId="2BB09109" w:rsidR="00E11262" w:rsidRPr="00416856" w:rsidRDefault="00E11262" w:rsidP="004E781D">
      <w:pPr>
        <w:jc w:val="left"/>
      </w:pPr>
      <w:r w:rsidRPr="00416856">
        <w:t>Scanne diesen Code und du gelangst zur nächsten Aufgabe!</w:t>
      </w:r>
    </w:p>
    <w:p w14:paraId="341C231C" w14:textId="2E23896C" w:rsidR="00E11262" w:rsidRPr="00E11262" w:rsidRDefault="00E11262" w:rsidP="004E781D">
      <w:pPr>
        <w:jc w:val="left"/>
        <w:rPr>
          <w:b/>
        </w:rPr>
      </w:pPr>
    </w:p>
    <w:p w14:paraId="66FD9518" w14:textId="3FD84A97" w:rsidR="004E781D" w:rsidRDefault="004E781D" w:rsidP="004E781D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05B1C415" wp14:editId="13DC0184">
            <wp:extent cx="409575" cy="409575"/>
            <wp:effectExtent l="0" t="0" r="9525" b="9525"/>
            <wp:docPr id="19" name="Grafik 19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262" w:rsidRPr="00E11262">
        <w:rPr>
          <w:b/>
        </w:rPr>
        <w:t xml:space="preserve"> </w:t>
      </w:r>
    </w:p>
    <w:p w14:paraId="367BBCA5" w14:textId="68B8FA9F" w:rsidR="00E11262" w:rsidRPr="00416856" w:rsidRDefault="00E11262" w:rsidP="004E781D">
      <w:pPr>
        <w:jc w:val="left"/>
      </w:pPr>
      <w:r w:rsidRPr="00416856">
        <w:t>Zettel hängen lassen! Dies ist ein Schulprojekt.</w:t>
      </w:r>
    </w:p>
    <w:p w14:paraId="5D4D36DB" w14:textId="34FA0972" w:rsidR="00E11262" w:rsidRPr="00E11262" w:rsidRDefault="00E11262" w:rsidP="004E781D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1498D43F" w14:textId="0D1DC42B" w:rsidR="004E781D" w:rsidRDefault="00E11262" w:rsidP="004E781D">
      <w:pPr>
        <w:jc w:val="left"/>
        <w:rPr>
          <w:b/>
        </w:rPr>
      </w:pPr>
      <w:r w:rsidRPr="00E11262">
        <w:rPr>
          <w:b/>
        </w:rPr>
        <w:t xml:space="preserve"> </w:t>
      </w:r>
      <w:r w:rsidR="004E781D">
        <w:rPr>
          <w:rFonts w:ascii="Comic Sans MS" w:hAnsi="Comic Sans MS"/>
          <w:i/>
          <w:noProof/>
        </w:rPr>
        <w:drawing>
          <wp:inline distT="0" distB="0" distL="0" distR="0" wp14:anchorId="686BF807" wp14:editId="417CA5E1">
            <wp:extent cx="419100" cy="419100"/>
            <wp:effectExtent l="0" t="0" r="0" b="0"/>
            <wp:docPr id="20" name="Grafik 20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90A5" w14:textId="0B04B519" w:rsidR="004E781D" w:rsidRDefault="00E11262" w:rsidP="00416856">
      <w:pPr>
        <w:jc w:val="left"/>
        <w:rPr>
          <w:b/>
        </w:rPr>
        <w:sectPr w:rsidR="004E781D" w:rsidSect="002C408E">
          <w:pgSz w:w="16838" w:h="11906" w:orient="landscape"/>
          <w:pgMar w:top="720" w:right="720" w:bottom="720" w:left="720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 w:rsidRPr="00416856">
        <w:t>Sollten Probleme beim Scannen auftreten, kommt zum Startpunkt zurück und ihr erhaltet Unterstützung.</w:t>
      </w:r>
      <w:r w:rsidR="004E781D">
        <w:rPr>
          <w:b/>
        </w:rPr>
        <w:br w:type="column"/>
      </w:r>
      <w:r w:rsidR="004E781D">
        <w:rPr>
          <w:b/>
        </w:rPr>
        <w:t>Lageplan der Stationen</w:t>
      </w:r>
      <w:r w:rsidR="004E781D" w:rsidRPr="004E781D">
        <w:rPr>
          <w:noProof/>
        </w:rPr>
        <w:t xml:space="preserve"> </w:t>
      </w:r>
      <w:bookmarkEnd w:id="8"/>
      <w:r w:rsidR="004E781D">
        <w:rPr>
          <w:noProof/>
        </w:rPr>
        <w:drawing>
          <wp:inline distT="0" distB="0" distL="0" distR="0" wp14:anchorId="59CEBBF7" wp14:editId="28A4052D">
            <wp:extent cx="3857625" cy="4933935"/>
            <wp:effectExtent l="19050" t="19050" r="9525" b="196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2979E" w14:textId="2A5EECA7" w:rsidR="00416856" w:rsidRDefault="00425DA2" w:rsidP="00425DA2">
      <w:pPr>
        <w:jc w:val="center"/>
        <w:rPr>
          <w:noProof/>
        </w:rPr>
        <w:sectPr w:rsidR="00416856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3CA4A5B" wp14:editId="55C379B7">
            <wp:extent cx="2813685" cy="5191125"/>
            <wp:effectExtent l="19050" t="19050" r="24765" b="2857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 b="7632"/>
                    <a:stretch/>
                  </pic:blipFill>
                  <pic:spPr bwMode="auto">
                    <a:xfrm>
                      <a:off x="0" y="0"/>
                      <a:ext cx="2813685" cy="5191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99671" wp14:editId="64C49E3B">
            <wp:extent cx="2813685" cy="3181350"/>
            <wp:effectExtent l="19050" t="19050" r="24765" b="190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b="40667"/>
                    <a:stretch/>
                  </pic:blipFill>
                  <pic:spPr bwMode="auto">
                    <a:xfrm>
                      <a:off x="0" y="0"/>
                      <a:ext cx="2813685" cy="3181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E3A17" w14:textId="127F24AD" w:rsidR="00416856" w:rsidRPr="00425DA2" w:rsidRDefault="00416856" w:rsidP="00416856">
      <w:pPr>
        <w:rPr>
          <w:b/>
          <w:i/>
          <w:iCs/>
        </w:rPr>
      </w:pPr>
      <w:proofErr w:type="spellStart"/>
      <w:r w:rsidRPr="00425DA2">
        <w:rPr>
          <w:b/>
          <w:i/>
          <w:iCs/>
        </w:rPr>
        <w:lastRenderedPageBreak/>
        <w:t>Qr-Code</w:t>
      </w:r>
      <w:proofErr w:type="spellEnd"/>
      <w:r w:rsidRPr="00425DA2">
        <w:rPr>
          <w:b/>
          <w:i/>
          <w:iCs/>
        </w:rPr>
        <w:t xml:space="preserve"> Nr. 2</w:t>
      </w:r>
    </w:p>
    <w:p w14:paraId="61977D96" w14:textId="77777777" w:rsidR="00416856" w:rsidRPr="00425DA2" w:rsidRDefault="00416856" w:rsidP="00416856">
      <w:pPr>
        <w:rPr>
          <w:b/>
          <w:i/>
          <w:iCs/>
        </w:rPr>
      </w:pPr>
      <w:r w:rsidRPr="00425DA2">
        <w:rPr>
          <w:b/>
          <w:i/>
          <w:iCs/>
        </w:rPr>
        <w:t xml:space="preserve"> </w:t>
      </w:r>
      <w:r w:rsidRPr="00425DA2">
        <w:rPr>
          <w:i/>
          <w:iCs/>
          <w:noProof/>
        </w:rPr>
        <w:drawing>
          <wp:inline distT="0" distB="0" distL="0" distR="0" wp14:anchorId="327ABCCB" wp14:editId="1A83C1EE">
            <wp:extent cx="1495606" cy="1495606"/>
            <wp:effectExtent l="19050" t="19050" r="28575" b="2857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9DFCD" w14:textId="77777777" w:rsidR="00416856" w:rsidRPr="00425DA2" w:rsidRDefault="00416856" w:rsidP="00416856">
      <w:pPr>
        <w:jc w:val="left"/>
        <w:rPr>
          <w:b/>
          <w:i/>
          <w:iCs/>
        </w:rPr>
      </w:pPr>
    </w:p>
    <w:p w14:paraId="74CB7C0F" w14:textId="77777777" w:rsidR="00416856" w:rsidRPr="00425DA2" w:rsidRDefault="00416856" w:rsidP="00416856">
      <w:pPr>
        <w:jc w:val="left"/>
        <w:rPr>
          <w:i/>
          <w:iCs/>
        </w:rPr>
      </w:pPr>
      <w:r w:rsidRPr="00425DA2">
        <w:rPr>
          <w:i/>
          <w:iCs/>
        </w:rPr>
        <w:t>Scanne diesen Code und du gelangst zur nächsten Aufgabe!</w:t>
      </w:r>
    </w:p>
    <w:p w14:paraId="3D633B51" w14:textId="77777777" w:rsidR="00416856" w:rsidRPr="00425DA2" w:rsidRDefault="00416856" w:rsidP="00416856">
      <w:pPr>
        <w:jc w:val="left"/>
        <w:rPr>
          <w:b/>
          <w:i/>
          <w:iCs/>
        </w:rPr>
      </w:pPr>
    </w:p>
    <w:p w14:paraId="22E7739C" w14:textId="77777777" w:rsidR="00416856" w:rsidRPr="00425DA2" w:rsidRDefault="00416856" w:rsidP="00416856">
      <w:pPr>
        <w:jc w:val="left"/>
        <w:rPr>
          <w:b/>
          <w:i/>
          <w:iCs/>
        </w:rPr>
      </w:pPr>
      <w:r w:rsidRPr="00425DA2">
        <w:rPr>
          <w:rFonts w:ascii="Comic Sans MS" w:hAnsi="Comic Sans MS"/>
          <w:i/>
          <w:iCs/>
          <w:noProof/>
        </w:rPr>
        <w:drawing>
          <wp:inline distT="0" distB="0" distL="0" distR="0" wp14:anchorId="650D09A9" wp14:editId="40387CA6">
            <wp:extent cx="409575" cy="409575"/>
            <wp:effectExtent l="0" t="0" r="9525" b="9525"/>
            <wp:docPr id="18" name="Grafik 18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DA2">
        <w:rPr>
          <w:b/>
          <w:i/>
          <w:iCs/>
        </w:rPr>
        <w:t xml:space="preserve"> </w:t>
      </w:r>
    </w:p>
    <w:p w14:paraId="244AF1B4" w14:textId="77777777" w:rsidR="00416856" w:rsidRPr="00425DA2" w:rsidRDefault="00416856" w:rsidP="00416856">
      <w:pPr>
        <w:jc w:val="left"/>
        <w:rPr>
          <w:i/>
          <w:iCs/>
        </w:rPr>
      </w:pPr>
      <w:r w:rsidRPr="00425DA2">
        <w:rPr>
          <w:i/>
          <w:iCs/>
        </w:rPr>
        <w:t>Zettel hängen lassen! Dies ist ein Schulprojekt.</w:t>
      </w:r>
    </w:p>
    <w:p w14:paraId="6A274B8C" w14:textId="77777777" w:rsidR="00416856" w:rsidRPr="00425DA2" w:rsidRDefault="00416856" w:rsidP="00416856">
      <w:pPr>
        <w:jc w:val="left"/>
        <w:rPr>
          <w:b/>
          <w:i/>
          <w:iCs/>
        </w:rPr>
      </w:pPr>
      <w:r w:rsidRPr="00425DA2">
        <w:rPr>
          <w:b/>
          <w:i/>
          <w:iCs/>
        </w:rPr>
        <w:tab/>
      </w:r>
      <w:r w:rsidRPr="00425DA2">
        <w:rPr>
          <w:b/>
          <w:i/>
          <w:iCs/>
        </w:rPr>
        <w:tab/>
      </w:r>
      <w:r w:rsidRPr="00425DA2">
        <w:rPr>
          <w:b/>
          <w:i/>
          <w:iCs/>
        </w:rPr>
        <w:tab/>
        <w:t xml:space="preserve"> </w:t>
      </w:r>
    </w:p>
    <w:p w14:paraId="008A2CCE" w14:textId="77777777" w:rsidR="00416856" w:rsidRPr="00425DA2" w:rsidRDefault="00416856" w:rsidP="00416856">
      <w:pPr>
        <w:jc w:val="left"/>
        <w:rPr>
          <w:b/>
          <w:i/>
          <w:iCs/>
        </w:rPr>
      </w:pPr>
      <w:r w:rsidRPr="00425DA2">
        <w:rPr>
          <w:b/>
          <w:i/>
          <w:iCs/>
        </w:rPr>
        <w:t xml:space="preserve"> </w:t>
      </w:r>
      <w:r w:rsidRPr="00425DA2">
        <w:rPr>
          <w:rFonts w:ascii="Comic Sans MS" w:hAnsi="Comic Sans MS"/>
          <w:i/>
          <w:iCs/>
          <w:noProof/>
        </w:rPr>
        <w:drawing>
          <wp:inline distT="0" distB="0" distL="0" distR="0" wp14:anchorId="5212C77E" wp14:editId="357C08C9">
            <wp:extent cx="419100" cy="419100"/>
            <wp:effectExtent l="0" t="0" r="0" b="0"/>
            <wp:docPr id="21" name="Grafik 21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B144" w14:textId="4FE58060" w:rsidR="0031501A" w:rsidRPr="00425DA2" w:rsidRDefault="00416856" w:rsidP="00416856">
      <w:pPr>
        <w:jc w:val="left"/>
        <w:rPr>
          <w:i/>
          <w:iCs/>
          <w:noProof/>
        </w:rPr>
      </w:pPr>
      <w:r w:rsidRPr="00425DA2">
        <w:rPr>
          <w:i/>
          <w:iCs/>
        </w:rPr>
        <w:t>Sollten Probleme beim Scannen auftreten, kommt zum Startpunkt zurück und ihr erhaltet Unterstützung.</w:t>
      </w:r>
      <w:r w:rsidRPr="00425DA2">
        <w:rPr>
          <w:b/>
          <w:i/>
          <w:iCs/>
        </w:rPr>
        <w:br w:type="column"/>
      </w:r>
      <w:r w:rsidRPr="00425DA2">
        <w:rPr>
          <w:b/>
          <w:i/>
          <w:iCs/>
        </w:rPr>
        <w:t>Lageplan der Stationen</w:t>
      </w:r>
    </w:p>
    <w:p w14:paraId="3999965F" w14:textId="77777777" w:rsidR="00416856" w:rsidRDefault="00416856" w:rsidP="00165165">
      <w:pPr>
        <w:rPr>
          <w:rFonts w:cs="Arial"/>
          <w:b/>
        </w:rPr>
        <w:sectPr w:rsidR="00416856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291D0DB4" wp14:editId="5AA36C4F">
            <wp:extent cx="3857625" cy="4933935"/>
            <wp:effectExtent l="19050" t="19050" r="9525" b="1968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81E003" w14:textId="5DEDE22D" w:rsidR="00425DA2" w:rsidRDefault="00425DA2" w:rsidP="00425DA2">
      <w:pPr>
        <w:rPr>
          <w:b/>
        </w:rPr>
        <w:sectPr w:rsidR="00425DA2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654D461" wp14:editId="76E4FAA8">
            <wp:extent cx="2813685" cy="4953000"/>
            <wp:effectExtent l="19050" t="19050" r="24765" b="190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1" b="11642"/>
                    <a:stretch/>
                  </pic:blipFill>
                  <pic:spPr bwMode="auto">
                    <a:xfrm>
                      <a:off x="0" y="0"/>
                      <a:ext cx="2813685" cy="495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7E7F3" wp14:editId="43F1582A">
            <wp:extent cx="2813685" cy="4152900"/>
            <wp:effectExtent l="19050" t="19050" r="24765" b="1905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2" b="24952"/>
                    <a:stretch/>
                  </pic:blipFill>
                  <pic:spPr bwMode="auto">
                    <a:xfrm>
                      <a:off x="0" y="0"/>
                      <a:ext cx="2813685" cy="415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C4FAB" w14:textId="46CDBD8F" w:rsidR="00425DA2" w:rsidRPr="00425DA2" w:rsidRDefault="00425DA2" w:rsidP="00425DA2">
      <w:pPr>
        <w:rPr>
          <w:noProof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3</w:t>
      </w:r>
    </w:p>
    <w:p w14:paraId="202948E9" w14:textId="77777777" w:rsidR="00425DA2" w:rsidRPr="00E11262" w:rsidRDefault="00425DA2" w:rsidP="00425DA2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183953B8" wp14:editId="49E13C3D">
            <wp:extent cx="1495606" cy="1495606"/>
            <wp:effectExtent l="19050" t="19050" r="28575" b="2857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EDACC" w14:textId="77777777" w:rsidR="00425DA2" w:rsidRPr="00E11262" w:rsidRDefault="00425DA2" w:rsidP="00425DA2">
      <w:pPr>
        <w:jc w:val="left"/>
        <w:rPr>
          <w:b/>
        </w:rPr>
      </w:pPr>
    </w:p>
    <w:p w14:paraId="027CC13E" w14:textId="77777777" w:rsidR="00425DA2" w:rsidRPr="00416856" w:rsidRDefault="00425DA2" w:rsidP="00425DA2">
      <w:pPr>
        <w:jc w:val="left"/>
      </w:pPr>
      <w:r w:rsidRPr="00416856">
        <w:t>Scanne diesen Code und du gelangst zur nächsten Aufgabe!</w:t>
      </w:r>
    </w:p>
    <w:p w14:paraId="070E2831" w14:textId="77777777" w:rsidR="00425DA2" w:rsidRPr="00E11262" w:rsidRDefault="00425DA2" w:rsidP="00425DA2">
      <w:pPr>
        <w:jc w:val="left"/>
        <w:rPr>
          <w:b/>
        </w:rPr>
      </w:pPr>
    </w:p>
    <w:p w14:paraId="452889EA" w14:textId="77777777" w:rsidR="00425DA2" w:rsidRDefault="00425DA2" w:rsidP="00425DA2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36E93A27" wp14:editId="2C68B912">
            <wp:extent cx="409575" cy="409575"/>
            <wp:effectExtent l="0" t="0" r="9525" b="9525"/>
            <wp:docPr id="27" name="Grafik 27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262">
        <w:rPr>
          <w:b/>
        </w:rPr>
        <w:t xml:space="preserve"> </w:t>
      </w:r>
    </w:p>
    <w:p w14:paraId="3F3FA3A0" w14:textId="77777777" w:rsidR="00425DA2" w:rsidRPr="00416856" w:rsidRDefault="00425DA2" w:rsidP="00425DA2">
      <w:pPr>
        <w:jc w:val="left"/>
      </w:pPr>
      <w:r w:rsidRPr="00416856">
        <w:t>Zettel hängen lassen! Dies ist ein Schulprojekt.</w:t>
      </w:r>
    </w:p>
    <w:p w14:paraId="07750293" w14:textId="77777777" w:rsidR="00425DA2" w:rsidRPr="00E11262" w:rsidRDefault="00425DA2" w:rsidP="00425DA2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2EF085E3" w14:textId="77777777" w:rsidR="00425DA2" w:rsidRDefault="00425DA2" w:rsidP="00425DA2">
      <w:pPr>
        <w:jc w:val="left"/>
        <w:rPr>
          <w:b/>
        </w:rPr>
      </w:pPr>
      <w:r w:rsidRPr="00E11262">
        <w:rPr>
          <w:b/>
        </w:rPr>
        <w:t xml:space="preserve"> </w:t>
      </w:r>
      <w:r>
        <w:rPr>
          <w:rFonts w:ascii="Comic Sans MS" w:hAnsi="Comic Sans MS"/>
          <w:i/>
          <w:noProof/>
        </w:rPr>
        <w:drawing>
          <wp:inline distT="0" distB="0" distL="0" distR="0" wp14:anchorId="4890A548" wp14:editId="70218868">
            <wp:extent cx="419100" cy="419100"/>
            <wp:effectExtent l="0" t="0" r="0" b="0"/>
            <wp:docPr id="28" name="Grafik 28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300D" w14:textId="77777777" w:rsidR="00425DA2" w:rsidRDefault="00425DA2" w:rsidP="00425DA2">
      <w:pPr>
        <w:jc w:val="left"/>
        <w:rPr>
          <w:noProof/>
        </w:rPr>
      </w:pPr>
      <w:r w:rsidRPr="00416856">
        <w:t>Sollten Probleme beim Scannen auftreten, kommt zum Startpunkt zurück und ihr erhaltet Unterstützung.</w:t>
      </w:r>
      <w:r>
        <w:rPr>
          <w:b/>
        </w:rPr>
        <w:br w:type="column"/>
      </w:r>
      <w:r>
        <w:rPr>
          <w:b/>
        </w:rPr>
        <w:t>Lageplan der Stationen</w:t>
      </w:r>
    </w:p>
    <w:p w14:paraId="597F14CB" w14:textId="77777777" w:rsidR="00425DA2" w:rsidRDefault="00425DA2" w:rsidP="00165165">
      <w:pPr>
        <w:rPr>
          <w:rFonts w:cs="Arial"/>
          <w:b/>
        </w:rPr>
        <w:sectPr w:rsidR="00425DA2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55F3ABEC" wp14:editId="00176590">
            <wp:extent cx="3857625" cy="4933935"/>
            <wp:effectExtent l="19050" t="19050" r="9525" b="1968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BAAA5" w14:textId="5D90F499" w:rsidR="00425DA2" w:rsidRDefault="00425DA2" w:rsidP="00425DA2">
      <w:pPr>
        <w:rPr>
          <w:b/>
        </w:rPr>
        <w:sectPr w:rsidR="00425DA2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75E3111" wp14:editId="5C161654">
            <wp:extent cx="2813685" cy="4953000"/>
            <wp:effectExtent l="19050" t="19050" r="24765" b="1905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8" b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495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column"/>
      </w:r>
      <w:r>
        <w:rPr>
          <w:noProof/>
        </w:rPr>
        <w:drawing>
          <wp:inline distT="0" distB="0" distL="0" distR="0" wp14:anchorId="342BE89F" wp14:editId="05CC9E02">
            <wp:extent cx="2813685" cy="5248275"/>
            <wp:effectExtent l="19050" t="19050" r="24765" b="2857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 b="6670"/>
                    <a:stretch/>
                  </pic:blipFill>
                  <pic:spPr bwMode="auto">
                    <a:xfrm>
                      <a:off x="0" y="0"/>
                      <a:ext cx="2813685" cy="524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E53C" w14:textId="1AE2EF94" w:rsidR="00425DA2" w:rsidRPr="00425DA2" w:rsidRDefault="00425DA2" w:rsidP="00425DA2">
      <w:pPr>
        <w:rPr>
          <w:noProof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4</w:t>
      </w:r>
    </w:p>
    <w:p w14:paraId="39A7E2F3" w14:textId="77777777" w:rsidR="00425DA2" w:rsidRPr="00E11262" w:rsidRDefault="00425DA2" w:rsidP="00425DA2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4695DA18" wp14:editId="6B7B728E">
            <wp:extent cx="1495606" cy="1495606"/>
            <wp:effectExtent l="19050" t="19050" r="28575" b="2857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BA47EF" w14:textId="77777777" w:rsidR="00425DA2" w:rsidRPr="00E11262" w:rsidRDefault="00425DA2" w:rsidP="00425DA2">
      <w:pPr>
        <w:jc w:val="left"/>
        <w:rPr>
          <w:b/>
        </w:rPr>
      </w:pPr>
    </w:p>
    <w:p w14:paraId="1D669CDA" w14:textId="77777777" w:rsidR="00425DA2" w:rsidRPr="00416856" w:rsidRDefault="00425DA2" w:rsidP="00425DA2">
      <w:pPr>
        <w:jc w:val="left"/>
      </w:pPr>
      <w:r w:rsidRPr="00416856">
        <w:t>Scanne diesen Code und du gelangst zur nächsten Aufgabe!</w:t>
      </w:r>
    </w:p>
    <w:p w14:paraId="049C28F2" w14:textId="77777777" w:rsidR="00425DA2" w:rsidRPr="00E11262" w:rsidRDefault="00425DA2" w:rsidP="00425DA2">
      <w:pPr>
        <w:jc w:val="left"/>
        <w:rPr>
          <w:b/>
        </w:rPr>
      </w:pPr>
    </w:p>
    <w:p w14:paraId="75DB85E8" w14:textId="77777777" w:rsidR="00425DA2" w:rsidRDefault="00425DA2" w:rsidP="00425DA2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130C85DC" wp14:editId="627801A4">
            <wp:extent cx="409575" cy="409575"/>
            <wp:effectExtent l="0" t="0" r="9525" b="9525"/>
            <wp:docPr id="39" name="Grafik 39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262">
        <w:rPr>
          <w:b/>
        </w:rPr>
        <w:t xml:space="preserve"> </w:t>
      </w:r>
    </w:p>
    <w:p w14:paraId="01AD05C1" w14:textId="77777777" w:rsidR="00425DA2" w:rsidRPr="00416856" w:rsidRDefault="00425DA2" w:rsidP="00425DA2">
      <w:pPr>
        <w:jc w:val="left"/>
      </w:pPr>
      <w:r w:rsidRPr="00416856">
        <w:t>Zettel hängen lassen! Dies ist ein Schulprojekt.</w:t>
      </w:r>
    </w:p>
    <w:p w14:paraId="65C262F3" w14:textId="77777777" w:rsidR="00425DA2" w:rsidRPr="00E11262" w:rsidRDefault="00425DA2" w:rsidP="00425DA2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6D5AFA11" w14:textId="77777777" w:rsidR="00425DA2" w:rsidRDefault="00425DA2" w:rsidP="00425DA2">
      <w:pPr>
        <w:jc w:val="left"/>
        <w:rPr>
          <w:b/>
        </w:rPr>
      </w:pPr>
      <w:r w:rsidRPr="00E11262">
        <w:rPr>
          <w:b/>
        </w:rPr>
        <w:t xml:space="preserve"> </w:t>
      </w:r>
      <w:r>
        <w:rPr>
          <w:rFonts w:ascii="Comic Sans MS" w:hAnsi="Comic Sans MS"/>
          <w:i/>
          <w:noProof/>
        </w:rPr>
        <w:drawing>
          <wp:inline distT="0" distB="0" distL="0" distR="0" wp14:anchorId="30E3DDAD" wp14:editId="30BBFB4F">
            <wp:extent cx="419100" cy="419100"/>
            <wp:effectExtent l="0" t="0" r="0" b="0"/>
            <wp:docPr id="40" name="Grafik 40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3D55" w14:textId="77777777" w:rsidR="00425DA2" w:rsidRDefault="00425DA2" w:rsidP="00425DA2">
      <w:pPr>
        <w:jc w:val="left"/>
        <w:rPr>
          <w:noProof/>
        </w:rPr>
      </w:pPr>
      <w:r w:rsidRPr="00416856">
        <w:t>Sollten Probleme beim Scannen auftreten, kommt zum Startpunkt zurück und ihr erhaltet Unterstützung.</w:t>
      </w:r>
      <w:r>
        <w:rPr>
          <w:b/>
        </w:rPr>
        <w:br w:type="column"/>
      </w:r>
      <w:r>
        <w:rPr>
          <w:b/>
        </w:rPr>
        <w:t>Lageplan der Stationen</w:t>
      </w:r>
    </w:p>
    <w:p w14:paraId="0D7E23D3" w14:textId="77777777" w:rsidR="00425DA2" w:rsidRDefault="00425DA2" w:rsidP="00165165">
      <w:pPr>
        <w:rPr>
          <w:rFonts w:cs="Arial"/>
          <w:b/>
        </w:rPr>
        <w:sectPr w:rsidR="00425DA2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2A493C4E" wp14:editId="569B385A">
            <wp:extent cx="3857625" cy="4933935"/>
            <wp:effectExtent l="19050" t="19050" r="9525" b="1968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10D43" w14:textId="77777777" w:rsidR="00887440" w:rsidRDefault="00425DA2" w:rsidP="00425DA2">
      <w:pPr>
        <w:jc w:val="left"/>
        <w:rPr>
          <w:noProof/>
        </w:rPr>
        <w:sectPr w:rsidR="00887440" w:rsidSect="00887440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19024E2" wp14:editId="3646A6AD">
            <wp:extent cx="2813685" cy="4886325"/>
            <wp:effectExtent l="19050" t="19050" r="24765" b="2857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2" b="12283"/>
                    <a:stretch/>
                  </pic:blipFill>
                  <pic:spPr bwMode="auto">
                    <a:xfrm>
                      <a:off x="0" y="0"/>
                      <a:ext cx="2813685" cy="488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AC487" wp14:editId="59AD3559">
            <wp:extent cx="2813685" cy="5095875"/>
            <wp:effectExtent l="19050" t="19050" r="24765" b="2857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8916"/>
                    <a:stretch/>
                  </pic:blipFill>
                  <pic:spPr bwMode="auto">
                    <a:xfrm>
                      <a:off x="0" y="0"/>
                      <a:ext cx="2813685" cy="509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0551B" w14:textId="1666A9C5" w:rsidR="00425DA2" w:rsidRPr="00425DA2" w:rsidRDefault="00425DA2" w:rsidP="00425DA2">
      <w:pPr>
        <w:jc w:val="left"/>
        <w:rPr>
          <w:noProof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5</w:t>
      </w:r>
    </w:p>
    <w:p w14:paraId="099DB6B1" w14:textId="77777777" w:rsidR="00425DA2" w:rsidRPr="00E11262" w:rsidRDefault="00425DA2" w:rsidP="00425DA2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067DFEC0" wp14:editId="5E076D8C">
            <wp:extent cx="1495606" cy="1495606"/>
            <wp:effectExtent l="19050" t="19050" r="28575" b="2857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765B87" w14:textId="77777777" w:rsidR="00425DA2" w:rsidRPr="00E11262" w:rsidRDefault="00425DA2" w:rsidP="00425DA2">
      <w:pPr>
        <w:jc w:val="left"/>
        <w:rPr>
          <w:b/>
        </w:rPr>
      </w:pPr>
    </w:p>
    <w:p w14:paraId="11A1F880" w14:textId="77777777" w:rsidR="00425DA2" w:rsidRPr="00416856" w:rsidRDefault="00425DA2" w:rsidP="00425DA2">
      <w:pPr>
        <w:jc w:val="left"/>
      </w:pPr>
      <w:r w:rsidRPr="00416856">
        <w:t>Scanne diesen Code und du gelangst zur nächsten Aufgabe!</w:t>
      </w:r>
    </w:p>
    <w:p w14:paraId="0DC711A9" w14:textId="77777777" w:rsidR="00425DA2" w:rsidRPr="00E11262" w:rsidRDefault="00425DA2" w:rsidP="00425DA2">
      <w:pPr>
        <w:jc w:val="left"/>
        <w:rPr>
          <w:b/>
        </w:rPr>
      </w:pPr>
    </w:p>
    <w:p w14:paraId="28FD2BA1" w14:textId="77777777" w:rsidR="00425DA2" w:rsidRDefault="00425DA2" w:rsidP="00425DA2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3F7AF228" wp14:editId="6AA8CDE8">
            <wp:extent cx="409575" cy="409575"/>
            <wp:effectExtent l="0" t="0" r="9525" b="9525"/>
            <wp:docPr id="47" name="Grafik 47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262">
        <w:rPr>
          <w:b/>
        </w:rPr>
        <w:t xml:space="preserve"> </w:t>
      </w:r>
    </w:p>
    <w:p w14:paraId="137F91EA" w14:textId="77777777" w:rsidR="00425DA2" w:rsidRPr="00416856" w:rsidRDefault="00425DA2" w:rsidP="00425DA2">
      <w:pPr>
        <w:jc w:val="left"/>
      </w:pPr>
      <w:r w:rsidRPr="00416856">
        <w:t>Zettel hängen lassen! Dies ist ein Schulprojekt.</w:t>
      </w:r>
    </w:p>
    <w:p w14:paraId="200D69FE" w14:textId="77777777" w:rsidR="00425DA2" w:rsidRPr="00E11262" w:rsidRDefault="00425DA2" w:rsidP="00425DA2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3DA800A7" w14:textId="77777777" w:rsidR="00425DA2" w:rsidRDefault="00425DA2" w:rsidP="00425DA2">
      <w:pPr>
        <w:jc w:val="left"/>
        <w:rPr>
          <w:b/>
        </w:rPr>
      </w:pPr>
      <w:r w:rsidRPr="00E11262">
        <w:rPr>
          <w:b/>
        </w:rPr>
        <w:t xml:space="preserve"> </w:t>
      </w:r>
      <w:r>
        <w:rPr>
          <w:rFonts w:ascii="Comic Sans MS" w:hAnsi="Comic Sans MS"/>
          <w:i/>
          <w:noProof/>
        </w:rPr>
        <w:drawing>
          <wp:inline distT="0" distB="0" distL="0" distR="0" wp14:anchorId="68F03444" wp14:editId="6211FFA0">
            <wp:extent cx="419100" cy="419100"/>
            <wp:effectExtent l="0" t="0" r="0" b="0"/>
            <wp:docPr id="48" name="Grafik 48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D62A" w14:textId="77777777" w:rsidR="00425DA2" w:rsidRDefault="00425DA2" w:rsidP="00425DA2">
      <w:pPr>
        <w:jc w:val="left"/>
        <w:rPr>
          <w:noProof/>
        </w:rPr>
      </w:pPr>
      <w:r w:rsidRPr="00416856">
        <w:t>Sollten Probleme beim Scannen auftreten, kommt zum Startpunkt zurück und ihr erhaltet Unterstützung.</w:t>
      </w:r>
      <w:r>
        <w:rPr>
          <w:b/>
        </w:rPr>
        <w:br w:type="column"/>
      </w:r>
      <w:r>
        <w:rPr>
          <w:b/>
        </w:rPr>
        <w:t>Lageplan der Stationen</w:t>
      </w:r>
    </w:p>
    <w:p w14:paraId="620B12B5" w14:textId="77777777" w:rsidR="00425DA2" w:rsidRDefault="00425DA2" w:rsidP="00165165">
      <w:pPr>
        <w:rPr>
          <w:rFonts w:cs="Arial"/>
          <w:b/>
        </w:rPr>
        <w:sectPr w:rsidR="00425DA2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48161359" wp14:editId="11F106FD">
            <wp:extent cx="3857625" cy="4933935"/>
            <wp:effectExtent l="19050" t="19050" r="9525" b="1968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0242B8" w14:textId="77777777" w:rsidR="00627B22" w:rsidRDefault="00627B22" w:rsidP="00165165">
      <w:pPr>
        <w:rPr>
          <w:rFonts w:cs="Arial"/>
          <w:b/>
        </w:rPr>
        <w:sectPr w:rsidR="00627B22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13B9457" wp14:editId="22486478">
            <wp:extent cx="2813685" cy="5248275"/>
            <wp:effectExtent l="19050" t="19050" r="24765" b="2857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 b="6831"/>
                    <a:stretch/>
                  </pic:blipFill>
                  <pic:spPr bwMode="auto">
                    <a:xfrm>
                      <a:off x="0" y="0"/>
                      <a:ext cx="2813685" cy="524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br w:type="column"/>
      </w:r>
      <w:r>
        <w:rPr>
          <w:noProof/>
        </w:rPr>
        <w:drawing>
          <wp:inline distT="0" distB="0" distL="0" distR="0" wp14:anchorId="2B159DF3" wp14:editId="7D88C7CF">
            <wp:extent cx="2813685" cy="4676775"/>
            <wp:effectExtent l="19050" t="19050" r="24765" b="2857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 b="16453"/>
                    <a:stretch/>
                  </pic:blipFill>
                  <pic:spPr bwMode="auto">
                    <a:xfrm>
                      <a:off x="0" y="0"/>
                      <a:ext cx="2813685" cy="467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6468A" w14:textId="335CB132" w:rsidR="00627B22" w:rsidRPr="00425DA2" w:rsidRDefault="00627B22" w:rsidP="00627B22">
      <w:pPr>
        <w:jc w:val="left"/>
        <w:rPr>
          <w:noProof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6</w:t>
      </w:r>
    </w:p>
    <w:p w14:paraId="4A8CF0BA" w14:textId="77777777" w:rsidR="00627B22" w:rsidRPr="00E11262" w:rsidRDefault="00627B22" w:rsidP="00627B22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03B6A1D7" wp14:editId="2EB6C1E2">
            <wp:extent cx="1495606" cy="1495606"/>
            <wp:effectExtent l="19050" t="19050" r="28575" b="2857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FBEC2F" w14:textId="77777777" w:rsidR="00627B22" w:rsidRPr="00E11262" w:rsidRDefault="00627B22" w:rsidP="00627B22">
      <w:pPr>
        <w:jc w:val="left"/>
        <w:rPr>
          <w:b/>
        </w:rPr>
      </w:pPr>
    </w:p>
    <w:p w14:paraId="2AA08E08" w14:textId="77777777" w:rsidR="00627B22" w:rsidRPr="00416856" w:rsidRDefault="00627B22" w:rsidP="00627B22">
      <w:pPr>
        <w:jc w:val="left"/>
      </w:pPr>
      <w:r w:rsidRPr="00416856">
        <w:t>Scanne diesen Code und du gelangst zur nächsten Aufgabe!</w:t>
      </w:r>
    </w:p>
    <w:p w14:paraId="6C75A344" w14:textId="77777777" w:rsidR="00627B22" w:rsidRPr="00E11262" w:rsidRDefault="00627B22" w:rsidP="00627B22">
      <w:pPr>
        <w:jc w:val="left"/>
        <w:rPr>
          <w:b/>
        </w:rPr>
      </w:pPr>
    </w:p>
    <w:p w14:paraId="78056A26" w14:textId="77777777" w:rsidR="00627B22" w:rsidRDefault="00627B22" w:rsidP="00627B22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0383CEB6" wp14:editId="729DC5A0">
            <wp:extent cx="409575" cy="409575"/>
            <wp:effectExtent l="0" t="0" r="9525" b="9525"/>
            <wp:docPr id="55" name="Grafik 55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262">
        <w:rPr>
          <w:b/>
        </w:rPr>
        <w:t xml:space="preserve"> </w:t>
      </w:r>
    </w:p>
    <w:p w14:paraId="02C63D27" w14:textId="77777777" w:rsidR="00627B22" w:rsidRPr="00416856" w:rsidRDefault="00627B22" w:rsidP="00627B22">
      <w:pPr>
        <w:jc w:val="left"/>
      </w:pPr>
      <w:r w:rsidRPr="00416856">
        <w:t>Zettel hängen lassen! Dies ist ein Schulprojekt.</w:t>
      </w:r>
    </w:p>
    <w:p w14:paraId="0A24B2B3" w14:textId="77777777" w:rsidR="00627B22" w:rsidRPr="00E11262" w:rsidRDefault="00627B22" w:rsidP="00627B22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3CE832FB" w14:textId="77777777" w:rsidR="00627B22" w:rsidRDefault="00627B22" w:rsidP="00627B22">
      <w:pPr>
        <w:jc w:val="left"/>
        <w:rPr>
          <w:b/>
        </w:rPr>
      </w:pPr>
      <w:r w:rsidRPr="00E11262">
        <w:rPr>
          <w:b/>
        </w:rPr>
        <w:t xml:space="preserve"> </w:t>
      </w:r>
      <w:r>
        <w:rPr>
          <w:rFonts w:ascii="Comic Sans MS" w:hAnsi="Comic Sans MS"/>
          <w:i/>
          <w:noProof/>
        </w:rPr>
        <w:drawing>
          <wp:inline distT="0" distB="0" distL="0" distR="0" wp14:anchorId="29B37D18" wp14:editId="65D2BFD5">
            <wp:extent cx="419100" cy="419100"/>
            <wp:effectExtent l="0" t="0" r="0" b="0"/>
            <wp:docPr id="56" name="Grafik 56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8943" w14:textId="77777777" w:rsidR="00627B22" w:rsidRDefault="00627B22" w:rsidP="00627B22">
      <w:pPr>
        <w:jc w:val="left"/>
        <w:rPr>
          <w:noProof/>
        </w:rPr>
      </w:pPr>
      <w:r w:rsidRPr="00416856">
        <w:t>Sollten Probleme beim Scannen auftreten, kommt zum Startpunkt zurück und ihr erhaltet Unterstützung.</w:t>
      </w:r>
      <w:r>
        <w:rPr>
          <w:b/>
        </w:rPr>
        <w:br w:type="column"/>
      </w:r>
      <w:r>
        <w:rPr>
          <w:b/>
        </w:rPr>
        <w:t>Lageplan der Stationen</w:t>
      </w:r>
    </w:p>
    <w:p w14:paraId="7F3D6209" w14:textId="77777777" w:rsidR="00627B22" w:rsidRDefault="00627B22" w:rsidP="00165165">
      <w:pPr>
        <w:rPr>
          <w:rFonts w:cs="Arial"/>
          <w:b/>
        </w:rPr>
        <w:sectPr w:rsidR="00627B22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1170FEB3" wp14:editId="36E7CCBB">
            <wp:extent cx="3857625" cy="4933935"/>
            <wp:effectExtent l="19050" t="19050" r="9525" b="1968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F34F9B" w14:textId="2817071F" w:rsidR="00627B22" w:rsidRDefault="00627B22" w:rsidP="00627B22">
      <w:pPr>
        <w:rPr>
          <w:rFonts w:cs="Arial"/>
          <w:b/>
        </w:rPr>
        <w:sectPr w:rsidR="00627B22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E1796BC" wp14:editId="3AF68DE9">
            <wp:extent cx="2813685" cy="4924425"/>
            <wp:effectExtent l="19050" t="19050" r="24765" b="2857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11802"/>
                    <a:stretch/>
                  </pic:blipFill>
                  <pic:spPr bwMode="auto">
                    <a:xfrm>
                      <a:off x="0" y="0"/>
                      <a:ext cx="2813685" cy="492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br w:type="column"/>
      </w:r>
      <w:r>
        <w:rPr>
          <w:noProof/>
        </w:rPr>
        <w:drawing>
          <wp:inline distT="0" distB="0" distL="0" distR="0" wp14:anchorId="61ECC538" wp14:editId="18A97F6D">
            <wp:extent cx="2813685" cy="5153025"/>
            <wp:effectExtent l="19050" t="19050" r="24765" b="28575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2" b="7794"/>
                    <a:stretch/>
                  </pic:blipFill>
                  <pic:spPr bwMode="auto">
                    <a:xfrm>
                      <a:off x="0" y="0"/>
                      <a:ext cx="2813685" cy="515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94911" w14:textId="664EA5C9" w:rsidR="00627B22" w:rsidRPr="00425DA2" w:rsidRDefault="00627B22" w:rsidP="00627B22">
      <w:pPr>
        <w:jc w:val="left"/>
        <w:rPr>
          <w:noProof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7</w:t>
      </w:r>
    </w:p>
    <w:p w14:paraId="7814CE50" w14:textId="77777777" w:rsidR="00627B22" w:rsidRPr="00E11262" w:rsidRDefault="00627B22" w:rsidP="00627B22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208696D7" wp14:editId="0CB2872D">
            <wp:extent cx="1495606" cy="1495606"/>
            <wp:effectExtent l="19050" t="19050" r="28575" b="2857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BDBA8" w14:textId="77777777" w:rsidR="00627B22" w:rsidRPr="00E11262" w:rsidRDefault="00627B22" w:rsidP="00627B22">
      <w:pPr>
        <w:jc w:val="left"/>
        <w:rPr>
          <w:b/>
        </w:rPr>
      </w:pPr>
    </w:p>
    <w:p w14:paraId="00669AF8" w14:textId="77777777" w:rsidR="00627B22" w:rsidRPr="00416856" w:rsidRDefault="00627B22" w:rsidP="00627B22">
      <w:pPr>
        <w:jc w:val="left"/>
      </w:pPr>
      <w:r w:rsidRPr="00416856">
        <w:t>Scanne diesen Code und du gelangst zur nächsten Aufgabe!</w:t>
      </w:r>
    </w:p>
    <w:p w14:paraId="7B53D4E3" w14:textId="77777777" w:rsidR="00627B22" w:rsidRPr="00E11262" w:rsidRDefault="00627B22" w:rsidP="00627B22">
      <w:pPr>
        <w:jc w:val="left"/>
        <w:rPr>
          <w:b/>
        </w:rPr>
      </w:pPr>
    </w:p>
    <w:p w14:paraId="5A1AFC87" w14:textId="77777777" w:rsidR="00627B22" w:rsidRDefault="00627B22" w:rsidP="00627B22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759AEC7B" wp14:editId="536F1348">
            <wp:extent cx="409575" cy="409575"/>
            <wp:effectExtent l="0" t="0" r="9525" b="9525"/>
            <wp:docPr id="64" name="Grafik 64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262">
        <w:rPr>
          <w:b/>
        </w:rPr>
        <w:t xml:space="preserve"> </w:t>
      </w:r>
    </w:p>
    <w:p w14:paraId="5856BD34" w14:textId="77777777" w:rsidR="00627B22" w:rsidRPr="00416856" w:rsidRDefault="00627B22" w:rsidP="00627B22">
      <w:pPr>
        <w:jc w:val="left"/>
      </w:pPr>
      <w:r w:rsidRPr="00416856">
        <w:t>Zettel hängen lassen! Dies ist ein Schulprojekt.</w:t>
      </w:r>
    </w:p>
    <w:p w14:paraId="12A55EE4" w14:textId="77777777" w:rsidR="00627B22" w:rsidRPr="00E11262" w:rsidRDefault="00627B22" w:rsidP="00627B22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6D3612FD" w14:textId="77777777" w:rsidR="00627B22" w:rsidRDefault="00627B22" w:rsidP="00627B22">
      <w:pPr>
        <w:jc w:val="left"/>
        <w:rPr>
          <w:b/>
        </w:rPr>
      </w:pPr>
      <w:r w:rsidRPr="00E11262">
        <w:rPr>
          <w:b/>
        </w:rPr>
        <w:t xml:space="preserve"> </w:t>
      </w:r>
      <w:r>
        <w:rPr>
          <w:rFonts w:ascii="Comic Sans MS" w:hAnsi="Comic Sans MS"/>
          <w:i/>
          <w:noProof/>
        </w:rPr>
        <w:drawing>
          <wp:inline distT="0" distB="0" distL="0" distR="0" wp14:anchorId="6743A0DF" wp14:editId="287F848C">
            <wp:extent cx="419100" cy="419100"/>
            <wp:effectExtent l="0" t="0" r="0" b="0"/>
            <wp:docPr id="65" name="Grafik 65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5CA9" w14:textId="77777777" w:rsidR="00627B22" w:rsidRDefault="00627B22" w:rsidP="00627B22">
      <w:pPr>
        <w:jc w:val="left"/>
        <w:rPr>
          <w:noProof/>
        </w:rPr>
      </w:pPr>
      <w:r w:rsidRPr="00416856">
        <w:t>Sollten Probleme beim Scannen auftreten, kommt zum Startpunkt zurück und ihr erhaltet Unterstützung.</w:t>
      </w:r>
      <w:r>
        <w:rPr>
          <w:b/>
        </w:rPr>
        <w:br w:type="column"/>
      </w:r>
      <w:r>
        <w:rPr>
          <w:b/>
        </w:rPr>
        <w:t>Lageplan der Stationen</w:t>
      </w:r>
    </w:p>
    <w:p w14:paraId="4D87522A" w14:textId="77777777" w:rsidR="00627B22" w:rsidRDefault="00627B22" w:rsidP="00165165">
      <w:pPr>
        <w:rPr>
          <w:rFonts w:cs="Arial"/>
          <w:b/>
        </w:rPr>
        <w:sectPr w:rsidR="00627B22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0924CD51" wp14:editId="63E54689">
            <wp:extent cx="3857625" cy="4933935"/>
            <wp:effectExtent l="19050" t="19050" r="9525" b="19685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66C149" w14:textId="77777777" w:rsidR="00627B22" w:rsidRDefault="00627B22" w:rsidP="00165165">
      <w:pPr>
        <w:rPr>
          <w:rFonts w:cs="Arial"/>
          <w:b/>
        </w:rPr>
        <w:sectPr w:rsidR="00627B22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47A3FD1" wp14:editId="60E62340">
            <wp:extent cx="2813685" cy="4895850"/>
            <wp:effectExtent l="19050" t="19050" r="24765" b="1905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1" b="12604"/>
                    <a:stretch/>
                  </pic:blipFill>
                  <pic:spPr bwMode="auto">
                    <a:xfrm>
                      <a:off x="0" y="0"/>
                      <a:ext cx="2813685" cy="489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br w:type="column"/>
      </w:r>
      <w:r>
        <w:rPr>
          <w:noProof/>
        </w:rPr>
        <w:drawing>
          <wp:inline distT="0" distB="0" distL="0" distR="0" wp14:anchorId="22C7AB0B" wp14:editId="653FF594">
            <wp:extent cx="2813685" cy="4876800"/>
            <wp:effectExtent l="19050" t="19050" r="24765" b="1905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 b="13085"/>
                    <a:stretch/>
                  </pic:blipFill>
                  <pic:spPr bwMode="auto">
                    <a:xfrm>
                      <a:off x="0" y="0"/>
                      <a:ext cx="2813685" cy="48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920A1" w14:textId="3BBD34B1" w:rsidR="00627B22" w:rsidRPr="00425DA2" w:rsidRDefault="00627B22" w:rsidP="00627B22">
      <w:pPr>
        <w:jc w:val="left"/>
        <w:rPr>
          <w:noProof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8</w:t>
      </w:r>
    </w:p>
    <w:p w14:paraId="75B59647" w14:textId="77777777" w:rsidR="00627B22" w:rsidRPr="00E11262" w:rsidRDefault="00627B22" w:rsidP="00627B22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370ECFDE" wp14:editId="5EC58547">
            <wp:extent cx="1495606" cy="1495606"/>
            <wp:effectExtent l="19050" t="19050" r="28575" b="2857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rafik 7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3212C" w14:textId="77777777" w:rsidR="00627B22" w:rsidRPr="00E11262" w:rsidRDefault="00627B22" w:rsidP="00627B22">
      <w:pPr>
        <w:jc w:val="left"/>
        <w:rPr>
          <w:b/>
        </w:rPr>
      </w:pPr>
    </w:p>
    <w:p w14:paraId="5A2C66BB" w14:textId="77777777" w:rsidR="00627B22" w:rsidRPr="00416856" w:rsidRDefault="00627B22" w:rsidP="00627B22">
      <w:pPr>
        <w:jc w:val="left"/>
      </w:pPr>
      <w:r w:rsidRPr="00416856">
        <w:t>Scanne diesen Code und du gelangst zur nächsten Aufgabe!</w:t>
      </w:r>
    </w:p>
    <w:p w14:paraId="746DF44A" w14:textId="77777777" w:rsidR="00627B22" w:rsidRPr="00E11262" w:rsidRDefault="00627B22" w:rsidP="00627B22">
      <w:pPr>
        <w:jc w:val="left"/>
        <w:rPr>
          <w:b/>
        </w:rPr>
      </w:pPr>
    </w:p>
    <w:p w14:paraId="3941AB5A" w14:textId="77777777" w:rsidR="00627B22" w:rsidRDefault="00627B22" w:rsidP="00627B22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69BD28A3" wp14:editId="18CCE862">
            <wp:extent cx="409575" cy="409575"/>
            <wp:effectExtent l="0" t="0" r="9525" b="9525"/>
            <wp:docPr id="72" name="Grafik 72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262">
        <w:rPr>
          <w:b/>
        </w:rPr>
        <w:t xml:space="preserve"> </w:t>
      </w:r>
    </w:p>
    <w:p w14:paraId="275767E6" w14:textId="77777777" w:rsidR="00627B22" w:rsidRPr="00416856" w:rsidRDefault="00627B22" w:rsidP="00627B22">
      <w:pPr>
        <w:jc w:val="left"/>
      </w:pPr>
      <w:r w:rsidRPr="00416856">
        <w:t>Zettel hängen lassen! Dies ist ein Schulprojekt.</w:t>
      </w:r>
    </w:p>
    <w:p w14:paraId="5F39B1FA" w14:textId="77777777" w:rsidR="00627B22" w:rsidRPr="00E11262" w:rsidRDefault="00627B22" w:rsidP="00627B22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436DB257" w14:textId="77777777" w:rsidR="00627B22" w:rsidRDefault="00627B22" w:rsidP="00627B22">
      <w:pPr>
        <w:jc w:val="left"/>
        <w:rPr>
          <w:b/>
        </w:rPr>
      </w:pPr>
      <w:r w:rsidRPr="00E11262">
        <w:rPr>
          <w:b/>
        </w:rPr>
        <w:t xml:space="preserve"> </w:t>
      </w:r>
      <w:r>
        <w:rPr>
          <w:rFonts w:ascii="Comic Sans MS" w:hAnsi="Comic Sans MS"/>
          <w:i/>
          <w:noProof/>
        </w:rPr>
        <w:drawing>
          <wp:inline distT="0" distB="0" distL="0" distR="0" wp14:anchorId="07FBB20D" wp14:editId="5DEA43E9">
            <wp:extent cx="419100" cy="419100"/>
            <wp:effectExtent l="0" t="0" r="0" b="0"/>
            <wp:docPr id="73" name="Grafik 73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F8A5F" w14:textId="77777777" w:rsidR="00627B22" w:rsidRDefault="00627B22" w:rsidP="00627B22">
      <w:pPr>
        <w:jc w:val="left"/>
        <w:rPr>
          <w:noProof/>
        </w:rPr>
      </w:pPr>
      <w:r w:rsidRPr="00416856">
        <w:t>Sollten Probleme beim Scannen auftreten, kommt zum Startpunkt zurück und ihr erhaltet Unterstützung.</w:t>
      </w:r>
      <w:r>
        <w:rPr>
          <w:b/>
        </w:rPr>
        <w:br w:type="column"/>
      </w:r>
      <w:r>
        <w:rPr>
          <w:b/>
        </w:rPr>
        <w:t>Lageplan der Stationen</w:t>
      </w:r>
    </w:p>
    <w:p w14:paraId="6670AF4C" w14:textId="77777777" w:rsidR="00627B22" w:rsidRDefault="00627B22" w:rsidP="00627B22">
      <w:pPr>
        <w:rPr>
          <w:rFonts w:cs="Arial"/>
          <w:b/>
        </w:rPr>
        <w:sectPr w:rsidR="00627B22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7F3C1B68" wp14:editId="3FF455D9">
            <wp:extent cx="3857625" cy="4933935"/>
            <wp:effectExtent l="19050" t="19050" r="9525" b="19685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18490C" w14:textId="0D37D137" w:rsidR="00627B22" w:rsidRDefault="00627B22" w:rsidP="00627B22">
      <w:pPr>
        <w:rPr>
          <w:rFonts w:cs="Arial"/>
          <w:b/>
        </w:rPr>
        <w:sectPr w:rsidR="00627B22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7762841" wp14:editId="7F6E2C7E">
            <wp:extent cx="2813685" cy="4752975"/>
            <wp:effectExtent l="19050" t="19050" r="24765" b="2857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 b="15009"/>
                    <a:stretch/>
                  </pic:blipFill>
                  <pic:spPr bwMode="auto">
                    <a:xfrm>
                      <a:off x="0" y="0"/>
                      <a:ext cx="2813685" cy="475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br w:type="column"/>
      </w:r>
      <w:r>
        <w:rPr>
          <w:noProof/>
        </w:rPr>
        <w:drawing>
          <wp:inline distT="0" distB="0" distL="0" distR="0" wp14:anchorId="4650E40C" wp14:editId="662FD3E9">
            <wp:extent cx="2813685" cy="5200650"/>
            <wp:effectExtent l="19050" t="19050" r="24765" b="1905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 b="7634"/>
                    <a:stretch/>
                  </pic:blipFill>
                  <pic:spPr bwMode="auto">
                    <a:xfrm>
                      <a:off x="0" y="0"/>
                      <a:ext cx="2813685" cy="520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F6290" w14:textId="53DFA0AB" w:rsidR="00627B22" w:rsidRPr="00425DA2" w:rsidRDefault="00627B22" w:rsidP="00627B22">
      <w:pPr>
        <w:jc w:val="left"/>
        <w:rPr>
          <w:noProof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9</w:t>
      </w:r>
    </w:p>
    <w:p w14:paraId="0334EDEE" w14:textId="77777777" w:rsidR="00627B22" w:rsidRPr="00E11262" w:rsidRDefault="00627B22" w:rsidP="00627B22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5A84A433" wp14:editId="291FA8C1">
            <wp:extent cx="1495606" cy="1495606"/>
            <wp:effectExtent l="19050" t="19050" r="28575" b="28575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rafik 7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87F1C" w14:textId="77777777" w:rsidR="00627B22" w:rsidRPr="00E11262" w:rsidRDefault="00627B22" w:rsidP="00627B22">
      <w:pPr>
        <w:jc w:val="left"/>
        <w:rPr>
          <w:b/>
        </w:rPr>
      </w:pPr>
    </w:p>
    <w:p w14:paraId="15510FC4" w14:textId="77777777" w:rsidR="00627B22" w:rsidRPr="00416856" w:rsidRDefault="00627B22" w:rsidP="00627B22">
      <w:pPr>
        <w:jc w:val="left"/>
      </w:pPr>
      <w:r w:rsidRPr="00416856">
        <w:t>Scanne diesen Code und du gelangst zur nächsten Aufgabe!</w:t>
      </w:r>
    </w:p>
    <w:p w14:paraId="61D67FAF" w14:textId="77777777" w:rsidR="00627B22" w:rsidRPr="00E11262" w:rsidRDefault="00627B22" w:rsidP="00627B22">
      <w:pPr>
        <w:jc w:val="left"/>
        <w:rPr>
          <w:b/>
        </w:rPr>
      </w:pPr>
    </w:p>
    <w:p w14:paraId="7CED403A" w14:textId="77777777" w:rsidR="00627B22" w:rsidRDefault="00627B22" w:rsidP="00627B22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589BC4C2" wp14:editId="6AD825A2">
            <wp:extent cx="409575" cy="409575"/>
            <wp:effectExtent l="0" t="0" r="9525" b="9525"/>
            <wp:docPr id="78" name="Grafik 78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262">
        <w:rPr>
          <w:b/>
        </w:rPr>
        <w:t xml:space="preserve"> </w:t>
      </w:r>
    </w:p>
    <w:p w14:paraId="34C5E13D" w14:textId="77777777" w:rsidR="00627B22" w:rsidRPr="00416856" w:rsidRDefault="00627B22" w:rsidP="00627B22">
      <w:pPr>
        <w:jc w:val="left"/>
      </w:pPr>
      <w:r w:rsidRPr="00416856">
        <w:t>Zettel hängen lassen! Dies ist ein Schulprojekt.</w:t>
      </w:r>
    </w:p>
    <w:p w14:paraId="265EB7DB" w14:textId="77777777" w:rsidR="00627B22" w:rsidRPr="00E11262" w:rsidRDefault="00627B22" w:rsidP="00627B22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1AC0061B" w14:textId="77777777" w:rsidR="00627B22" w:rsidRDefault="00627B22" w:rsidP="00627B22">
      <w:pPr>
        <w:jc w:val="left"/>
        <w:rPr>
          <w:b/>
        </w:rPr>
      </w:pPr>
      <w:r w:rsidRPr="00E11262">
        <w:rPr>
          <w:b/>
        </w:rPr>
        <w:t xml:space="preserve"> </w:t>
      </w:r>
      <w:r>
        <w:rPr>
          <w:rFonts w:ascii="Comic Sans MS" w:hAnsi="Comic Sans MS"/>
          <w:i/>
          <w:noProof/>
        </w:rPr>
        <w:drawing>
          <wp:inline distT="0" distB="0" distL="0" distR="0" wp14:anchorId="0128ABEB" wp14:editId="105817C9">
            <wp:extent cx="419100" cy="419100"/>
            <wp:effectExtent l="0" t="0" r="0" b="0"/>
            <wp:docPr id="79" name="Grafik 79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0077" w14:textId="77777777" w:rsidR="00627B22" w:rsidRDefault="00627B22" w:rsidP="00627B22">
      <w:pPr>
        <w:jc w:val="left"/>
        <w:rPr>
          <w:noProof/>
        </w:rPr>
      </w:pPr>
      <w:r w:rsidRPr="00416856">
        <w:t>Sollten Probleme beim Scannen auftreten, kommt zum Startpunkt zurück und ihr erhaltet Unterstützung.</w:t>
      </w:r>
      <w:r>
        <w:rPr>
          <w:b/>
        </w:rPr>
        <w:br w:type="column"/>
      </w:r>
      <w:r>
        <w:rPr>
          <w:b/>
        </w:rPr>
        <w:t>Lageplan der Stationen</w:t>
      </w:r>
    </w:p>
    <w:p w14:paraId="09C09EEE" w14:textId="2E99BA16" w:rsidR="00627B22" w:rsidRDefault="00627B22" w:rsidP="00627B22">
      <w:pPr>
        <w:rPr>
          <w:rFonts w:cs="Arial"/>
          <w:b/>
        </w:rPr>
        <w:sectPr w:rsidR="00627B22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1E954374" wp14:editId="5F49786A">
            <wp:extent cx="3857625" cy="4933935"/>
            <wp:effectExtent l="19050" t="19050" r="9525" b="19685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44293B" w14:textId="5B403927" w:rsidR="00627B22" w:rsidRDefault="00627B22" w:rsidP="00627B22">
      <w:pPr>
        <w:rPr>
          <w:rFonts w:cs="Arial"/>
          <w:b/>
        </w:rPr>
        <w:sectPr w:rsidR="00627B22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96EB14C" wp14:editId="640C109F">
            <wp:extent cx="2813685" cy="5133975"/>
            <wp:effectExtent l="19050" t="19050" r="24765" b="28575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 b="8756"/>
                    <a:stretch/>
                  </pic:blipFill>
                  <pic:spPr bwMode="auto">
                    <a:xfrm>
                      <a:off x="0" y="0"/>
                      <a:ext cx="2813685" cy="513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br w:type="column"/>
      </w:r>
      <w:r>
        <w:rPr>
          <w:noProof/>
        </w:rPr>
        <w:drawing>
          <wp:inline distT="0" distB="0" distL="0" distR="0" wp14:anchorId="24F11D1A" wp14:editId="53979320">
            <wp:extent cx="2813685" cy="5181600"/>
            <wp:effectExtent l="19050" t="19050" r="24765" b="1905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1" b="7313"/>
                    <a:stretch/>
                  </pic:blipFill>
                  <pic:spPr bwMode="auto">
                    <a:xfrm>
                      <a:off x="0" y="0"/>
                      <a:ext cx="2813685" cy="518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F9DF9" w14:textId="331607AE" w:rsidR="00627B22" w:rsidRPr="00425DA2" w:rsidRDefault="00627B22" w:rsidP="00627B22">
      <w:pPr>
        <w:jc w:val="left"/>
        <w:rPr>
          <w:noProof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10</w:t>
      </w:r>
    </w:p>
    <w:p w14:paraId="7DDC2608" w14:textId="77777777" w:rsidR="00627B22" w:rsidRPr="00E11262" w:rsidRDefault="00627B22" w:rsidP="00627B22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0B870646" wp14:editId="6D684608">
            <wp:extent cx="1495606" cy="1495606"/>
            <wp:effectExtent l="19050" t="19050" r="28575" b="28575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afik 9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ABF32D" w14:textId="77777777" w:rsidR="00627B22" w:rsidRPr="00E11262" w:rsidRDefault="00627B22" w:rsidP="00627B22">
      <w:pPr>
        <w:jc w:val="left"/>
        <w:rPr>
          <w:b/>
        </w:rPr>
      </w:pPr>
    </w:p>
    <w:p w14:paraId="3C9CB8F9" w14:textId="77777777" w:rsidR="00627B22" w:rsidRPr="00416856" w:rsidRDefault="00627B22" w:rsidP="00627B22">
      <w:pPr>
        <w:jc w:val="left"/>
      </w:pPr>
      <w:r w:rsidRPr="00416856">
        <w:t>Scanne diesen Code und du gelangst zur nächsten Aufgabe!</w:t>
      </w:r>
    </w:p>
    <w:p w14:paraId="63710811" w14:textId="77777777" w:rsidR="00627B22" w:rsidRPr="00E11262" w:rsidRDefault="00627B22" w:rsidP="00627B22">
      <w:pPr>
        <w:jc w:val="left"/>
        <w:rPr>
          <w:b/>
        </w:rPr>
      </w:pPr>
    </w:p>
    <w:p w14:paraId="024F5C55" w14:textId="77777777" w:rsidR="00627B22" w:rsidRDefault="00627B22" w:rsidP="00627B22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1D191A55" wp14:editId="6713E49A">
            <wp:extent cx="409575" cy="409575"/>
            <wp:effectExtent l="0" t="0" r="9525" b="9525"/>
            <wp:docPr id="91" name="Grafik 91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262">
        <w:rPr>
          <w:b/>
        </w:rPr>
        <w:t xml:space="preserve"> </w:t>
      </w:r>
    </w:p>
    <w:p w14:paraId="3995C86D" w14:textId="77777777" w:rsidR="00627B22" w:rsidRPr="00416856" w:rsidRDefault="00627B22" w:rsidP="00627B22">
      <w:pPr>
        <w:jc w:val="left"/>
      </w:pPr>
      <w:r w:rsidRPr="00416856">
        <w:t>Zettel hängen lassen! Dies ist ein Schulprojekt.</w:t>
      </w:r>
    </w:p>
    <w:p w14:paraId="4236C322" w14:textId="77777777" w:rsidR="00627B22" w:rsidRPr="00E11262" w:rsidRDefault="00627B22" w:rsidP="00627B22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49E8CF69" w14:textId="77777777" w:rsidR="00627B22" w:rsidRDefault="00627B22" w:rsidP="00627B22">
      <w:pPr>
        <w:jc w:val="left"/>
        <w:rPr>
          <w:b/>
        </w:rPr>
      </w:pPr>
      <w:r w:rsidRPr="00E11262">
        <w:rPr>
          <w:b/>
        </w:rPr>
        <w:t xml:space="preserve"> </w:t>
      </w:r>
      <w:r>
        <w:rPr>
          <w:rFonts w:ascii="Comic Sans MS" w:hAnsi="Comic Sans MS"/>
          <w:i/>
          <w:noProof/>
        </w:rPr>
        <w:drawing>
          <wp:inline distT="0" distB="0" distL="0" distR="0" wp14:anchorId="0135CADB" wp14:editId="07B3DE0C">
            <wp:extent cx="419100" cy="419100"/>
            <wp:effectExtent l="0" t="0" r="0" b="0"/>
            <wp:docPr id="92" name="Grafik 92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C3BE" w14:textId="77777777" w:rsidR="00627B22" w:rsidRDefault="00627B22" w:rsidP="00627B22">
      <w:pPr>
        <w:jc w:val="left"/>
        <w:rPr>
          <w:noProof/>
        </w:rPr>
      </w:pPr>
      <w:r w:rsidRPr="00416856">
        <w:t>Sollten Probleme beim Scannen auftreten, kommt zum Startpunkt zurück und ihr erhaltet Unterstützung.</w:t>
      </w:r>
      <w:r>
        <w:rPr>
          <w:b/>
        </w:rPr>
        <w:br w:type="column"/>
      </w:r>
      <w:r>
        <w:rPr>
          <w:b/>
        </w:rPr>
        <w:t>Lageplan der Stationen</w:t>
      </w:r>
    </w:p>
    <w:p w14:paraId="240B66F1" w14:textId="77777777" w:rsidR="00627B22" w:rsidRDefault="00627B22" w:rsidP="00627B22">
      <w:pPr>
        <w:rPr>
          <w:rFonts w:cs="Arial"/>
          <w:b/>
        </w:rPr>
        <w:sectPr w:rsidR="00627B22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6D753E66" wp14:editId="45E7CB36">
            <wp:extent cx="3857625" cy="4933935"/>
            <wp:effectExtent l="19050" t="19050" r="9525" b="19685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C0B15F" w14:textId="1E4298C6" w:rsidR="00627B22" w:rsidRDefault="00627B22" w:rsidP="00627B22">
      <w:pPr>
        <w:rPr>
          <w:rFonts w:cs="Arial"/>
          <w:b/>
        </w:rPr>
        <w:sectPr w:rsidR="00627B22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78A4910" wp14:editId="55872BE7">
            <wp:extent cx="2813685" cy="4371975"/>
            <wp:effectExtent l="19050" t="19050" r="24765" b="28575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2" b="20943"/>
                    <a:stretch/>
                  </pic:blipFill>
                  <pic:spPr bwMode="auto">
                    <a:xfrm>
                      <a:off x="0" y="0"/>
                      <a:ext cx="2813685" cy="437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br w:type="column"/>
      </w:r>
      <w:r>
        <w:rPr>
          <w:noProof/>
        </w:rPr>
        <w:drawing>
          <wp:inline distT="0" distB="0" distL="0" distR="0" wp14:anchorId="7AB3771C" wp14:editId="114A7B9D">
            <wp:extent cx="2813685" cy="5114925"/>
            <wp:effectExtent l="19050" t="19050" r="24765" b="28575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1" b="8915"/>
                    <a:stretch/>
                  </pic:blipFill>
                  <pic:spPr bwMode="auto">
                    <a:xfrm>
                      <a:off x="0" y="0"/>
                      <a:ext cx="2813685" cy="5114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FBAB7" w14:textId="4BA1FBFF" w:rsidR="00887440" w:rsidRPr="00425DA2" w:rsidRDefault="00887440" w:rsidP="00887440">
      <w:pPr>
        <w:jc w:val="left"/>
        <w:rPr>
          <w:noProof/>
        </w:rPr>
      </w:pPr>
      <w:proofErr w:type="spellStart"/>
      <w:r>
        <w:rPr>
          <w:b/>
        </w:rPr>
        <w:lastRenderedPageBreak/>
        <w:t>Qr-Code</w:t>
      </w:r>
      <w:proofErr w:type="spellEnd"/>
      <w:r>
        <w:rPr>
          <w:b/>
        </w:rPr>
        <w:t xml:space="preserve"> Nr. 11</w:t>
      </w:r>
    </w:p>
    <w:p w14:paraId="4F8AB434" w14:textId="77777777" w:rsidR="00887440" w:rsidRPr="00E11262" w:rsidRDefault="00887440" w:rsidP="00887440">
      <w:pPr>
        <w:rPr>
          <w:b/>
        </w:rPr>
      </w:pPr>
      <w:r w:rsidRPr="00E11262">
        <w:rPr>
          <w:b/>
        </w:rPr>
        <w:t xml:space="preserve"> </w:t>
      </w:r>
      <w:r>
        <w:rPr>
          <w:noProof/>
        </w:rPr>
        <w:drawing>
          <wp:inline distT="0" distB="0" distL="0" distR="0" wp14:anchorId="70038EC7" wp14:editId="5E9EA70E">
            <wp:extent cx="1495606" cy="1495606"/>
            <wp:effectExtent l="19050" t="19050" r="28575" b="28575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rafik 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6" cy="149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3011CC" w14:textId="77777777" w:rsidR="00887440" w:rsidRPr="00E11262" w:rsidRDefault="00887440" w:rsidP="00887440">
      <w:pPr>
        <w:jc w:val="left"/>
        <w:rPr>
          <w:b/>
        </w:rPr>
      </w:pPr>
    </w:p>
    <w:p w14:paraId="2A278FF5" w14:textId="77777777" w:rsidR="00887440" w:rsidRPr="00416856" w:rsidRDefault="00887440" w:rsidP="00887440">
      <w:pPr>
        <w:jc w:val="left"/>
      </w:pPr>
      <w:r w:rsidRPr="00416856">
        <w:t>Scanne diesen Code und du gelangst zur nächsten Aufgabe!</w:t>
      </w:r>
    </w:p>
    <w:p w14:paraId="4ACA8378" w14:textId="77777777" w:rsidR="00887440" w:rsidRPr="00E11262" w:rsidRDefault="00887440" w:rsidP="00887440">
      <w:pPr>
        <w:jc w:val="left"/>
        <w:rPr>
          <w:b/>
        </w:rPr>
      </w:pPr>
    </w:p>
    <w:p w14:paraId="562267C9" w14:textId="77777777" w:rsidR="00887440" w:rsidRDefault="00887440" w:rsidP="00887440">
      <w:pPr>
        <w:jc w:val="left"/>
        <w:rPr>
          <w:b/>
        </w:rPr>
      </w:pPr>
      <w:r>
        <w:rPr>
          <w:rFonts w:ascii="Comic Sans MS" w:hAnsi="Comic Sans MS"/>
          <w:noProof/>
        </w:rPr>
        <w:drawing>
          <wp:inline distT="0" distB="0" distL="0" distR="0" wp14:anchorId="5866AE4C" wp14:editId="763985F4">
            <wp:extent cx="409575" cy="409575"/>
            <wp:effectExtent l="0" t="0" r="9525" b="9525"/>
            <wp:docPr id="99" name="Grafik 99" descr="Ver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bidde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4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262">
        <w:rPr>
          <w:b/>
        </w:rPr>
        <w:t xml:space="preserve"> </w:t>
      </w:r>
    </w:p>
    <w:p w14:paraId="00F47805" w14:textId="77777777" w:rsidR="00887440" w:rsidRPr="00416856" w:rsidRDefault="00887440" w:rsidP="00887440">
      <w:pPr>
        <w:jc w:val="left"/>
      </w:pPr>
      <w:r w:rsidRPr="00416856">
        <w:t>Zettel hängen lassen! Dies ist ein Schulprojekt.</w:t>
      </w:r>
    </w:p>
    <w:p w14:paraId="3DACFDCE" w14:textId="77777777" w:rsidR="00887440" w:rsidRPr="00E11262" w:rsidRDefault="00887440" w:rsidP="00887440">
      <w:pPr>
        <w:jc w:val="left"/>
        <w:rPr>
          <w:b/>
        </w:rPr>
      </w:pPr>
      <w:r w:rsidRPr="00E11262">
        <w:rPr>
          <w:b/>
        </w:rPr>
        <w:tab/>
      </w:r>
      <w:r w:rsidRPr="00E11262">
        <w:rPr>
          <w:b/>
        </w:rPr>
        <w:tab/>
      </w:r>
      <w:r w:rsidRPr="00E11262">
        <w:rPr>
          <w:b/>
        </w:rPr>
        <w:tab/>
        <w:t xml:space="preserve"> </w:t>
      </w:r>
    </w:p>
    <w:p w14:paraId="3091A533" w14:textId="77777777" w:rsidR="00887440" w:rsidRDefault="00887440" w:rsidP="00887440">
      <w:pPr>
        <w:jc w:val="left"/>
        <w:rPr>
          <w:b/>
        </w:rPr>
      </w:pPr>
      <w:r w:rsidRPr="00E11262">
        <w:rPr>
          <w:b/>
        </w:rPr>
        <w:t xml:space="preserve"> </w:t>
      </w:r>
      <w:r>
        <w:rPr>
          <w:rFonts w:ascii="Comic Sans MS" w:hAnsi="Comic Sans MS"/>
          <w:i/>
          <w:noProof/>
        </w:rPr>
        <w:drawing>
          <wp:inline distT="0" distB="0" distL="0" distR="0" wp14:anchorId="17D4D482" wp14:editId="5AE9443C">
            <wp:extent cx="419100" cy="419100"/>
            <wp:effectExtent l="0" t="0" r="0" b="0"/>
            <wp:docPr id="100" name="Grafik 100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ation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60E7" w14:textId="77777777" w:rsidR="00887440" w:rsidRDefault="00887440" w:rsidP="00887440">
      <w:pPr>
        <w:jc w:val="left"/>
        <w:rPr>
          <w:noProof/>
        </w:rPr>
      </w:pPr>
      <w:r w:rsidRPr="00416856">
        <w:t>Sollten Probleme beim Scannen auftreten, kommt zum Startpunkt zurück und ihr erhaltet Unterstützung.</w:t>
      </w:r>
      <w:r>
        <w:rPr>
          <w:b/>
        </w:rPr>
        <w:br w:type="column"/>
      </w:r>
      <w:r>
        <w:rPr>
          <w:b/>
        </w:rPr>
        <w:t>Lageplan der Stationen</w:t>
      </w:r>
    </w:p>
    <w:p w14:paraId="30741016" w14:textId="77777777" w:rsidR="00887440" w:rsidRDefault="00887440" w:rsidP="00887440">
      <w:pPr>
        <w:rPr>
          <w:rFonts w:cs="Arial"/>
          <w:b/>
        </w:rPr>
        <w:sectPr w:rsidR="00887440" w:rsidSect="00887440">
          <w:pgSz w:w="16838" w:h="11906" w:orient="landscape"/>
          <w:pgMar w:top="851" w:right="1134" w:bottom="1701" w:left="1418" w:header="1134" w:footer="4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41EB96CD" wp14:editId="06050A9F">
            <wp:extent cx="3857625" cy="4933935"/>
            <wp:effectExtent l="19050" t="19050" r="9525" b="19685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2" cy="495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289B4D" w14:textId="50959F07" w:rsidR="00887440" w:rsidRDefault="00887440" w:rsidP="00887440">
      <w:pPr>
        <w:rPr>
          <w:rFonts w:cs="Arial"/>
          <w:b/>
        </w:rPr>
        <w:sectPr w:rsidR="00887440" w:rsidSect="00425DA2">
          <w:pgSz w:w="16838" w:h="11906" w:orient="landscape"/>
          <w:pgMar w:top="851" w:right="1134" w:bottom="1701" w:left="1418" w:header="1134" w:footer="471" w:gutter="0"/>
          <w:pgNumType w:fmt="numberInDash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2ED9736" wp14:editId="203ED30B">
            <wp:extent cx="2813685" cy="4914900"/>
            <wp:effectExtent l="19050" t="19050" r="24765" b="1905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 b="12283"/>
                    <a:stretch/>
                  </pic:blipFill>
                  <pic:spPr bwMode="auto">
                    <a:xfrm>
                      <a:off x="0" y="0"/>
                      <a:ext cx="2813685" cy="491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br w:type="column"/>
      </w:r>
      <w:r>
        <w:rPr>
          <w:noProof/>
        </w:rPr>
        <w:drawing>
          <wp:inline distT="0" distB="0" distL="0" distR="0" wp14:anchorId="1868CF82" wp14:editId="0510DF9C">
            <wp:extent cx="2813685" cy="4924425"/>
            <wp:effectExtent l="19050" t="19050" r="24765" b="28575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 b="12284"/>
                    <a:stretch/>
                  </pic:blipFill>
                  <pic:spPr bwMode="auto">
                    <a:xfrm>
                      <a:off x="0" y="0"/>
                      <a:ext cx="2813685" cy="492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6D77D" w14:textId="39FC67D2" w:rsidR="005566F9" w:rsidRPr="00021265" w:rsidRDefault="006F7A8A" w:rsidP="006F7A8A">
      <w:pPr>
        <w:pStyle w:val="berschrift1"/>
      </w:pPr>
      <w:bookmarkStart w:id="9" w:name="_Toc527019915"/>
      <w:r w:rsidRPr="00021265">
        <w:lastRenderedPageBreak/>
        <w:t>Literaturverzeichnis</w:t>
      </w:r>
      <w:bookmarkEnd w:id="9"/>
    </w:p>
    <w:p w14:paraId="4E232332" w14:textId="77777777" w:rsidR="004D0DEE" w:rsidRPr="00241821" w:rsidRDefault="00FD1FC1" w:rsidP="00311E05">
      <w:pPr>
        <w:pStyle w:val="Literaturangaben"/>
        <w:rPr>
          <w:lang w:val="de-DE"/>
        </w:rPr>
      </w:pPr>
      <w:proofErr w:type="spellStart"/>
      <w:r w:rsidRPr="00241821">
        <w:rPr>
          <w:lang w:val="de-DE"/>
        </w:rPr>
        <w:t>Biparcours</w:t>
      </w:r>
      <w:proofErr w:type="spellEnd"/>
      <w:r w:rsidRPr="00241821">
        <w:rPr>
          <w:lang w:val="de-DE"/>
        </w:rPr>
        <w:t xml:space="preserve">. </w:t>
      </w:r>
      <w:proofErr w:type="spellStart"/>
      <w:r w:rsidR="004D0DEE" w:rsidRPr="00241821">
        <w:rPr>
          <w:i/>
          <w:lang w:val="de-DE"/>
        </w:rPr>
        <w:t>Biparcours</w:t>
      </w:r>
      <w:proofErr w:type="spellEnd"/>
      <w:r w:rsidR="004D0DEE" w:rsidRPr="00241821">
        <w:rPr>
          <w:lang w:val="de-DE"/>
        </w:rPr>
        <w:t>. Zugriff am 10.10.2018 unter https://biparcours.de/</w:t>
      </w:r>
    </w:p>
    <w:p w14:paraId="11FDAD24" w14:textId="7FB5E4BF" w:rsidR="008A0EE0" w:rsidRPr="00021265" w:rsidRDefault="00FB5C6C" w:rsidP="00867D9C">
      <w:pPr>
        <w:pStyle w:val="Literaturangaben"/>
        <w:rPr>
          <w:rFonts w:cs="Arial"/>
          <w:lang w:val="de-DE"/>
        </w:rPr>
      </w:pPr>
      <w:r w:rsidRPr="006B0F72">
        <w:rPr>
          <w:lang w:val="de-DE"/>
        </w:rPr>
        <w:t xml:space="preserve">(MSW) </w:t>
      </w:r>
      <w:r w:rsidR="008A0EE0" w:rsidRPr="00021265">
        <w:rPr>
          <w:rFonts w:cs="Arial"/>
          <w:lang w:val="de-DE"/>
        </w:rPr>
        <w:t>Ministerium für Schule und Weiterbildung des Landes Nordrhein-Westfalen (201</w:t>
      </w:r>
      <w:r w:rsidR="00BB133C">
        <w:rPr>
          <w:rFonts w:cs="Arial"/>
          <w:lang w:val="de-DE"/>
        </w:rPr>
        <w:t>9</w:t>
      </w:r>
      <w:r w:rsidR="008A0EE0" w:rsidRPr="00021265">
        <w:rPr>
          <w:rFonts w:cs="Arial"/>
          <w:lang w:val="de-DE"/>
        </w:rPr>
        <w:t xml:space="preserve">). </w:t>
      </w:r>
      <w:r w:rsidR="008A0EE0" w:rsidRPr="00021265">
        <w:rPr>
          <w:rFonts w:cs="Arial"/>
          <w:i/>
          <w:lang w:val="de-DE"/>
        </w:rPr>
        <w:t>Kernlehrplan für d</w:t>
      </w:r>
      <w:r w:rsidR="00FA5443">
        <w:rPr>
          <w:rFonts w:cs="Arial"/>
          <w:i/>
          <w:lang w:val="de-DE"/>
        </w:rPr>
        <w:t xml:space="preserve">as Gymnasium – Sekundarstufe </w:t>
      </w:r>
      <w:r w:rsidR="001136F0">
        <w:rPr>
          <w:rFonts w:cs="Arial"/>
          <w:i/>
          <w:lang w:val="de-DE"/>
        </w:rPr>
        <w:t>I</w:t>
      </w:r>
      <w:r w:rsidR="00867D9C" w:rsidRPr="00021265">
        <w:rPr>
          <w:rFonts w:cs="Arial"/>
          <w:i/>
          <w:lang w:val="de-DE"/>
        </w:rPr>
        <w:t xml:space="preserve"> in Nordrhein-Westfalen. Sport.</w:t>
      </w:r>
      <w:r w:rsidR="00867D9C" w:rsidRPr="00021265">
        <w:rPr>
          <w:rFonts w:cs="Arial"/>
          <w:lang w:val="de-DE"/>
        </w:rPr>
        <w:t xml:space="preserve"> Düsseldorf. </w:t>
      </w:r>
    </w:p>
    <w:p w14:paraId="4BE7EFE8" w14:textId="4833FC5C" w:rsidR="00867D9C" w:rsidRDefault="00FB5C6C" w:rsidP="00867D9C">
      <w:pPr>
        <w:pStyle w:val="Literaturangaben"/>
        <w:rPr>
          <w:rFonts w:cs="Arial"/>
          <w:lang w:val="de-DE"/>
        </w:rPr>
      </w:pPr>
      <w:r w:rsidRPr="006B0F72">
        <w:rPr>
          <w:lang w:val="de-DE"/>
        </w:rPr>
        <w:t xml:space="preserve">(MSW) </w:t>
      </w:r>
      <w:r w:rsidR="00867D9C" w:rsidRPr="00021265">
        <w:rPr>
          <w:rFonts w:cs="Arial"/>
          <w:lang w:val="de-DE"/>
        </w:rPr>
        <w:t>Ministerium für Schule und Weiterbildung des Landes Nordrhein-Westfalen (20</w:t>
      </w:r>
      <w:r w:rsidR="001136F0">
        <w:rPr>
          <w:rFonts w:cs="Arial"/>
          <w:lang w:val="de-DE"/>
        </w:rPr>
        <w:t>20</w:t>
      </w:r>
      <w:r w:rsidR="00867D9C" w:rsidRPr="00021265">
        <w:rPr>
          <w:rFonts w:cs="Arial"/>
          <w:lang w:val="de-DE"/>
        </w:rPr>
        <w:t>).</w:t>
      </w:r>
      <w:r w:rsidR="00867D9C" w:rsidRPr="00021265">
        <w:rPr>
          <w:rFonts w:cs="Arial"/>
          <w:i/>
          <w:lang w:val="de-DE"/>
        </w:rPr>
        <w:t xml:space="preserve"> </w:t>
      </w:r>
      <w:r w:rsidR="00867D9C" w:rsidRPr="00D95720">
        <w:rPr>
          <w:rFonts w:cs="Arial"/>
          <w:i/>
          <w:lang w:val="de-DE"/>
        </w:rPr>
        <w:t xml:space="preserve">Sicherheitsförderung im Schulsport. </w:t>
      </w:r>
      <w:r w:rsidR="00867D9C" w:rsidRPr="00D95720">
        <w:rPr>
          <w:rFonts w:cs="Arial"/>
          <w:lang w:val="de-DE"/>
        </w:rPr>
        <w:t>Düsseldorf.</w:t>
      </w:r>
      <w:r w:rsidR="00BB133C">
        <w:rPr>
          <w:rFonts w:cs="Arial"/>
          <w:lang w:val="de-DE"/>
        </w:rPr>
        <w:t xml:space="preserve"> </w:t>
      </w:r>
      <w:hyperlink r:id="rId61" w:history="1">
        <w:r w:rsidR="00BB133C" w:rsidRPr="009C1575">
          <w:rPr>
            <w:rStyle w:val="Hyperlink"/>
            <w:rFonts w:cs="Arial"/>
            <w:lang w:val="de-DE"/>
          </w:rPr>
          <w:t>https://www.schulsport-nrw.de/sicherheits-und-gesundheitsfoerderung/news-detail.html?tx_ttnews%5Btt_news%5D=447&amp;cHash=7ed91c5f41ab8196008a5d826f834361</w:t>
        </w:r>
      </w:hyperlink>
    </w:p>
    <w:p w14:paraId="232A2027" w14:textId="77777777" w:rsidR="00BB133C" w:rsidRDefault="00BB133C" w:rsidP="00867D9C">
      <w:pPr>
        <w:pStyle w:val="Literaturangaben"/>
        <w:rPr>
          <w:rFonts w:cs="Arial"/>
          <w:lang w:val="de-DE"/>
        </w:rPr>
      </w:pPr>
    </w:p>
    <w:p w14:paraId="1BEB691B" w14:textId="77777777" w:rsidR="00490A78" w:rsidRPr="00021265" w:rsidRDefault="00490A78" w:rsidP="00490A78">
      <w:pPr>
        <w:rPr>
          <w:rFonts w:cs="Arial"/>
        </w:rPr>
      </w:pPr>
    </w:p>
    <w:p w14:paraId="312BF1C6" w14:textId="77777777" w:rsidR="00490A78" w:rsidRPr="00021265" w:rsidRDefault="00490A78" w:rsidP="00490A78">
      <w:pPr>
        <w:rPr>
          <w:rFonts w:cs="Arial"/>
        </w:rPr>
      </w:pPr>
    </w:p>
    <w:p w14:paraId="7DE6FEE9" w14:textId="77777777" w:rsidR="00490A78" w:rsidRPr="00021265" w:rsidRDefault="00490A78" w:rsidP="00490A78">
      <w:pPr>
        <w:rPr>
          <w:rFonts w:cs="Arial"/>
        </w:rPr>
      </w:pPr>
    </w:p>
    <w:p w14:paraId="21CE2383" w14:textId="77777777" w:rsidR="00490A78" w:rsidRPr="00021265" w:rsidRDefault="00490A78" w:rsidP="00490A78">
      <w:pPr>
        <w:rPr>
          <w:rFonts w:cs="Arial"/>
        </w:rPr>
      </w:pPr>
    </w:p>
    <w:p w14:paraId="7C351D98" w14:textId="77777777" w:rsidR="00490A78" w:rsidRPr="00021265" w:rsidRDefault="00490A78" w:rsidP="00490A78">
      <w:pPr>
        <w:rPr>
          <w:rFonts w:cs="Arial"/>
        </w:rPr>
      </w:pPr>
    </w:p>
    <w:p w14:paraId="1CBD5B96" w14:textId="77777777" w:rsidR="00490A78" w:rsidRPr="00021265" w:rsidRDefault="00490A78" w:rsidP="00490A78">
      <w:pPr>
        <w:rPr>
          <w:rFonts w:cs="Arial"/>
        </w:rPr>
      </w:pPr>
    </w:p>
    <w:p w14:paraId="276F5DA3" w14:textId="77777777" w:rsidR="00490A78" w:rsidRPr="00021265" w:rsidRDefault="00490A78" w:rsidP="00490A78">
      <w:pPr>
        <w:rPr>
          <w:rFonts w:cs="Arial"/>
        </w:rPr>
      </w:pPr>
    </w:p>
    <w:p w14:paraId="76680F60" w14:textId="77777777" w:rsidR="00490A78" w:rsidRPr="00021265" w:rsidRDefault="00490A78" w:rsidP="00490A78">
      <w:pPr>
        <w:rPr>
          <w:rFonts w:cs="Arial"/>
        </w:rPr>
      </w:pPr>
    </w:p>
    <w:p w14:paraId="1122DBED" w14:textId="77777777" w:rsidR="00490A78" w:rsidRPr="00021265" w:rsidRDefault="00490A78" w:rsidP="00490A78">
      <w:pPr>
        <w:rPr>
          <w:rFonts w:cs="Arial"/>
        </w:rPr>
      </w:pPr>
    </w:p>
    <w:p w14:paraId="015BC4EE" w14:textId="77777777" w:rsidR="00490A78" w:rsidRPr="00021265" w:rsidRDefault="00490A78" w:rsidP="00490A78">
      <w:pPr>
        <w:rPr>
          <w:rFonts w:cs="Arial"/>
        </w:rPr>
      </w:pPr>
    </w:p>
    <w:p w14:paraId="389E89EC" w14:textId="77777777" w:rsidR="002F68E3" w:rsidRPr="00021265" w:rsidRDefault="002F68E3" w:rsidP="00C5507C">
      <w:pPr>
        <w:rPr>
          <w:rFonts w:cs="Arial"/>
        </w:rPr>
      </w:pPr>
    </w:p>
    <w:sectPr w:rsidR="002F68E3" w:rsidRPr="00021265" w:rsidSect="00425DA2">
      <w:pgSz w:w="16838" w:h="11906" w:orient="landscape"/>
      <w:pgMar w:top="851" w:right="1134" w:bottom="1701" w:left="1418" w:header="1134" w:footer="471" w:gutter="0"/>
      <w:pgNumType w:fmt="numberInDash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0E7B8" w14:textId="77777777" w:rsidR="003C6CC7" w:rsidRDefault="003C6CC7">
      <w:r>
        <w:separator/>
      </w:r>
    </w:p>
  </w:endnote>
  <w:endnote w:type="continuationSeparator" w:id="0">
    <w:p w14:paraId="63D08735" w14:textId="77777777" w:rsidR="003C6CC7" w:rsidRDefault="003C6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1182608"/>
      <w:docPartObj>
        <w:docPartGallery w:val="Page Numbers (Bottom of Page)"/>
        <w:docPartUnique/>
      </w:docPartObj>
    </w:sdtPr>
    <w:sdtEndPr/>
    <w:sdtContent>
      <w:p w14:paraId="35E9A968" w14:textId="77777777" w:rsidR="00CE11E3" w:rsidRDefault="00CE11E3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- 1 -</w:t>
        </w:r>
        <w:r>
          <w:fldChar w:fldCharType="end"/>
        </w:r>
      </w:p>
    </w:sdtContent>
  </w:sdt>
  <w:p w14:paraId="6014C64F" w14:textId="77777777" w:rsidR="00CE11E3" w:rsidRPr="00440A25" w:rsidRDefault="00CE11E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4630551"/>
      <w:docPartObj>
        <w:docPartGallery w:val="Page Numbers (Bottom of Page)"/>
        <w:docPartUnique/>
      </w:docPartObj>
    </w:sdtPr>
    <w:sdtEndPr/>
    <w:sdtContent>
      <w:p w14:paraId="51353EBE" w14:textId="77777777" w:rsidR="00CE11E3" w:rsidRDefault="00CE11E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A43">
          <w:rPr>
            <w:noProof/>
          </w:rPr>
          <w:t>- 2 -</w:t>
        </w:r>
        <w:r>
          <w:fldChar w:fldCharType="end"/>
        </w:r>
      </w:p>
    </w:sdtContent>
  </w:sdt>
  <w:p w14:paraId="02B4DDF6" w14:textId="77777777" w:rsidR="00CE11E3" w:rsidRDefault="00CE11E3" w:rsidP="007F18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A1FDA" w14:textId="77777777" w:rsidR="003C6CC7" w:rsidRDefault="003C6CC7">
      <w:r>
        <w:separator/>
      </w:r>
    </w:p>
  </w:footnote>
  <w:footnote w:type="continuationSeparator" w:id="0">
    <w:p w14:paraId="3A415587" w14:textId="77777777" w:rsidR="003C6CC7" w:rsidRDefault="003C6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24BF" w14:textId="7AF7ED91" w:rsidR="00162B40" w:rsidRDefault="00162B40">
    <w:pPr>
      <w:pStyle w:val="Kopfzeile"/>
    </w:pPr>
    <w:r>
      <w:rPr>
        <w:noProof/>
      </w:rPr>
      <w:drawing>
        <wp:inline distT="0" distB="0" distL="0" distR="0" wp14:anchorId="4FDC6C5F" wp14:editId="48C07907">
          <wp:extent cx="1270000" cy="393095"/>
          <wp:effectExtent l="0" t="0" r="0" b="0"/>
          <wp:docPr id="34" name="Grafik 3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839" cy="39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cs="Arial"/>
        <w:noProof/>
      </w:rPr>
      <w:drawing>
        <wp:inline distT="0" distB="0" distL="0" distR="0" wp14:anchorId="06E1BE26" wp14:editId="1D486909">
          <wp:extent cx="1266613" cy="431800"/>
          <wp:effectExtent l="0" t="0" r="0" b="6350"/>
          <wp:docPr id="37" name="Grafik 3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29" cy="444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9072"/>
    </w:tblGrid>
    <w:tr w:rsidR="00CE11E3" w:rsidRPr="004C2488" w14:paraId="2361BA6C" w14:textId="77777777" w:rsidTr="009B1556">
      <w:trPr>
        <w:trHeight w:val="442"/>
      </w:trPr>
      <w:tc>
        <w:tcPr>
          <w:tcW w:w="9570" w:type="dxa"/>
        </w:tcPr>
        <w:tbl>
          <w:tblPr>
            <w:tblW w:w="9356" w:type="dxa"/>
            <w:tblBorders>
              <w:bottom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8505"/>
            <w:gridCol w:w="851"/>
          </w:tblGrid>
          <w:tr w:rsidR="00CE11E3" w:rsidRPr="004C2488" w14:paraId="40C55C47" w14:textId="77777777" w:rsidTr="00F9580B">
            <w:trPr>
              <w:trHeight w:val="468"/>
            </w:trPr>
            <w:tc>
              <w:tcPr>
                <w:tcW w:w="8505" w:type="dxa"/>
                <w:vAlign w:val="center"/>
              </w:tcPr>
              <w:p w14:paraId="21B357E5" w14:textId="170563EE" w:rsidR="00CE11E3" w:rsidRPr="004C2488" w:rsidRDefault="004F07D2" w:rsidP="009B1556">
                <w:pPr>
                  <w:pStyle w:val="Kopfzeile"/>
                </w:pPr>
                <w:r w:rsidRPr="00241821">
                  <w:rPr>
                    <w:rFonts w:cs="Arial"/>
                  </w:rPr>
                  <w:t>Abwechslungsreich im Gelände trainieren</w:t>
                </w:r>
              </w:p>
            </w:tc>
            <w:tc>
              <w:tcPr>
                <w:tcW w:w="851" w:type="dxa"/>
                <w:vAlign w:val="center"/>
              </w:tcPr>
              <w:p w14:paraId="783FC068" w14:textId="77777777" w:rsidR="00CE11E3" w:rsidRPr="004C2488" w:rsidRDefault="00CE11E3" w:rsidP="009B1556">
                <w:pPr>
                  <w:pStyle w:val="Kopfzeile"/>
                </w:pPr>
              </w:p>
            </w:tc>
          </w:tr>
        </w:tbl>
        <w:p w14:paraId="6E71EB6E" w14:textId="77777777" w:rsidR="00CE11E3" w:rsidRPr="004C2488" w:rsidRDefault="00CE11E3" w:rsidP="009B1556">
          <w:pPr>
            <w:pStyle w:val="Kopfzeile"/>
          </w:pPr>
        </w:p>
      </w:tc>
    </w:tr>
  </w:tbl>
  <w:p w14:paraId="77398498" w14:textId="77777777" w:rsidR="00CE11E3" w:rsidRPr="003C79E3" w:rsidRDefault="00CE11E3" w:rsidP="003C79E3">
    <w:pPr>
      <w:pStyle w:val="Kopfzeile"/>
      <w:spacing w:before="0" w:line="240" w:lineRule="auto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9072"/>
    </w:tblGrid>
    <w:tr w:rsidR="004F07D2" w:rsidRPr="004C2488" w14:paraId="0ED4ABDD" w14:textId="77777777" w:rsidTr="009B1556">
      <w:trPr>
        <w:trHeight w:val="442"/>
      </w:trPr>
      <w:tc>
        <w:tcPr>
          <w:tcW w:w="9570" w:type="dxa"/>
        </w:tcPr>
        <w:p w14:paraId="3973140B" w14:textId="77777777" w:rsidR="004F07D2" w:rsidRPr="004C2488" w:rsidRDefault="004F07D2" w:rsidP="009B1556">
          <w:pPr>
            <w:pStyle w:val="Kopfzeile"/>
          </w:pPr>
        </w:p>
      </w:tc>
    </w:tr>
  </w:tbl>
  <w:p w14:paraId="0FD1E3CD" w14:textId="77777777" w:rsidR="004F07D2" w:rsidRPr="003C79E3" w:rsidRDefault="004F07D2" w:rsidP="00A56804">
    <w:pPr>
      <w:pStyle w:val="Kopfzeile"/>
      <w:spacing w:before="0" w:line="240" w:lineRule="auto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39DA0" w14:textId="19159F94" w:rsidR="00B3289A" w:rsidRPr="004F07D2" w:rsidRDefault="00B3289A" w:rsidP="004F07D2">
    <w:pPr>
      <w:pStyle w:val="Kopfzeile"/>
      <w:rPr>
        <w:b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4D872" w14:textId="7F48D06F" w:rsidR="004E781D" w:rsidRPr="004F07D2" w:rsidRDefault="004E781D" w:rsidP="004F07D2">
    <w:pPr>
      <w:pStyle w:val="Kopfzeile"/>
      <w:rPr>
        <w:b/>
        <w:sz w:val="24"/>
        <w:szCs w:val="24"/>
      </w:rPr>
    </w:pPr>
    <w:r w:rsidRPr="004F07D2">
      <w:rPr>
        <w:b/>
        <w:sz w:val="24"/>
        <w:szCs w:val="24"/>
      </w:rPr>
      <w:t>M</w:t>
    </w:r>
    <w:r w:rsidR="001419A7">
      <w:rPr>
        <w:b/>
        <w:sz w:val="24"/>
        <w:szCs w:val="24"/>
      </w:rPr>
      <w:t>5</w:t>
    </w:r>
    <w:r w:rsidR="00416856">
      <w:rPr>
        <w:b/>
        <w:sz w:val="24"/>
        <w:szCs w:val="24"/>
      </w:rPr>
      <w:t xml:space="preserve"> Startbildschirm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DE33F" w14:textId="3625878C" w:rsidR="00416856" w:rsidRPr="004F07D2" w:rsidRDefault="00416856" w:rsidP="004F07D2">
    <w:pPr>
      <w:pStyle w:val="Kopfzeile"/>
      <w:rPr>
        <w:b/>
        <w:sz w:val="24"/>
        <w:szCs w:val="24"/>
      </w:rPr>
    </w:pPr>
    <w:r w:rsidRPr="004F07D2">
      <w:rPr>
        <w:b/>
        <w:sz w:val="24"/>
        <w:szCs w:val="24"/>
      </w:rPr>
      <w:t>M</w:t>
    </w:r>
    <w:r>
      <w:rPr>
        <w:b/>
        <w:sz w:val="24"/>
        <w:szCs w:val="24"/>
      </w:rPr>
      <w:t xml:space="preserve"> Codes und App-Screenshots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1CA91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BC018E"/>
    <w:multiLevelType w:val="hybridMultilevel"/>
    <w:tmpl w:val="C1CE6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438AB"/>
    <w:multiLevelType w:val="hybridMultilevel"/>
    <w:tmpl w:val="7CD0B19C"/>
    <w:lvl w:ilvl="0" w:tplc="12DCEA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335BD"/>
    <w:multiLevelType w:val="multilevel"/>
    <w:tmpl w:val="B18E20CE"/>
    <w:styleLink w:val="Afzhlungen"/>
    <w:lvl w:ilvl="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F4FE5"/>
    <w:multiLevelType w:val="hybridMultilevel"/>
    <w:tmpl w:val="723A8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A3226"/>
    <w:multiLevelType w:val="multilevel"/>
    <w:tmpl w:val="BC602DE6"/>
    <w:styleLink w:val="FormatvorlageAufgezhlt"/>
    <w:lvl w:ilvl="0">
      <w:start w:val="1"/>
      <w:numFmt w:val="bullet"/>
      <w:lvlText w:val=""/>
      <w:lvlJc w:val="left"/>
      <w:pPr>
        <w:tabs>
          <w:tab w:val="num" w:pos="709"/>
        </w:tabs>
        <w:ind w:left="425" w:hanging="425"/>
      </w:pPr>
      <w:rPr>
        <w:rFonts w:ascii="Symbol" w:hAnsi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4035"/>
    <w:multiLevelType w:val="multilevel"/>
    <w:tmpl w:val="E39801B4"/>
    <w:lvl w:ilvl="0">
      <w:start w:val="1"/>
      <w:numFmt w:val="decimal"/>
      <w:pStyle w:val="berschrift1"/>
      <w:lvlText w:val="%1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844"/>
        </w:tabs>
        <w:ind w:left="2844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4DAB605D"/>
    <w:multiLevelType w:val="hybridMultilevel"/>
    <w:tmpl w:val="8280E0D0"/>
    <w:lvl w:ilvl="0" w:tplc="C9F2CED0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E0E7DDB"/>
    <w:multiLevelType w:val="multilevel"/>
    <w:tmpl w:val="B18E20CE"/>
    <w:numStyleLink w:val="Afzhlungen"/>
  </w:abstractNum>
  <w:abstractNum w:abstractNumId="9" w15:restartNumberingAfterBreak="0">
    <w:nsid w:val="6A743866"/>
    <w:multiLevelType w:val="hybridMultilevel"/>
    <w:tmpl w:val="CA8004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08773A"/>
    <w:multiLevelType w:val="hybridMultilevel"/>
    <w:tmpl w:val="8CC4B0C2"/>
    <w:lvl w:ilvl="0" w:tplc="DDB2BA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9D54270"/>
    <w:multiLevelType w:val="hybridMultilevel"/>
    <w:tmpl w:val="5FE2DB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1"/>
  </w:num>
  <w:num w:numId="7">
    <w:abstractNumId w:val="11"/>
  </w:num>
  <w:num w:numId="8">
    <w:abstractNumId w:val="9"/>
  </w:num>
  <w:num w:numId="9">
    <w:abstractNumId w:val="4"/>
  </w:num>
  <w:num w:numId="10">
    <w:abstractNumId w:val="7"/>
  </w:num>
  <w:num w:numId="11">
    <w:abstractNumId w:val="2"/>
  </w:num>
  <w:num w:numId="12">
    <w:abstractNumId w:val="10"/>
  </w:num>
  <w:num w:numId="1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B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E2"/>
    <w:rsid w:val="0000019D"/>
    <w:rsid w:val="00000B8F"/>
    <w:rsid w:val="00005990"/>
    <w:rsid w:val="0000761B"/>
    <w:rsid w:val="00007A97"/>
    <w:rsid w:val="00012976"/>
    <w:rsid w:val="0001585B"/>
    <w:rsid w:val="000162B6"/>
    <w:rsid w:val="00020EBE"/>
    <w:rsid w:val="00021265"/>
    <w:rsid w:val="00021D03"/>
    <w:rsid w:val="000221C7"/>
    <w:rsid w:val="00032069"/>
    <w:rsid w:val="000358E1"/>
    <w:rsid w:val="0003592F"/>
    <w:rsid w:val="00035DB7"/>
    <w:rsid w:val="000371C3"/>
    <w:rsid w:val="00037BE0"/>
    <w:rsid w:val="0004187C"/>
    <w:rsid w:val="00042C6B"/>
    <w:rsid w:val="00044308"/>
    <w:rsid w:val="00044ED2"/>
    <w:rsid w:val="00044F9F"/>
    <w:rsid w:val="00050A65"/>
    <w:rsid w:val="00051688"/>
    <w:rsid w:val="0005340A"/>
    <w:rsid w:val="00053A52"/>
    <w:rsid w:val="0005450D"/>
    <w:rsid w:val="00056464"/>
    <w:rsid w:val="00063E40"/>
    <w:rsid w:val="00067401"/>
    <w:rsid w:val="000705B6"/>
    <w:rsid w:val="0007219F"/>
    <w:rsid w:val="00073BDC"/>
    <w:rsid w:val="00077128"/>
    <w:rsid w:val="000777DF"/>
    <w:rsid w:val="000803FD"/>
    <w:rsid w:val="000809CE"/>
    <w:rsid w:val="00081B88"/>
    <w:rsid w:val="00082B13"/>
    <w:rsid w:val="00084BE3"/>
    <w:rsid w:val="00090F5F"/>
    <w:rsid w:val="000929D6"/>
    <w:rsid w:val="00092F4B"/>
    <w:rsid w:val="0009532F"/>
    <w:rsid w:val="000A392E"/>
    <w:rsid w:val="000B0BCB"/>
    <w:rsid w:val="000B118C"/>
    <w:rsid w:val="000B229E"/>
    <w:rsid w:val="000B4984"/>
    <w:rsid w:val="000B5E90"/>
    <w:rsid w:val="000C07CD"/>
    <w:rsid w:val="000C22CD"/>
    <w:rsid w:val="000C4126"/>
    <w:rsid w:val="000C6BF6"/>
    <w:rsid w:val="000D22DE"/>
    <w:rsid w:val="000D3FC4"/>
    <w:rsid w:val="000D5BD2"/>
    <w:rsid w:val="000E1A0C"/>
    <w:rsid w:val="000E33D4"/>
    <w:rsid w:val="000E4FE4"/>
    <w:rsid w:val="000E5DFB"/>
    <w:rsid w:val="000F571C"/>
    <w:rsid w:val="000F5BA8"/>
    <w:rsid w:val="000F71DA"/>
    <w:rsid w:val="00101451"/>
    <w:rsid w:val="00110C8C"/>
    <w:rsid w:val="001136F0"/>
    <w:rsid w:val="00113AB3"/>
    <w:rsid w:val="00113CF9"/>
    <w:rsid w:val="00113DB6"/>
    <w:rsid w:val="00124531"/>
    <w:rsid w:val="00126089"/>
    <w:rsid w:val="001262F0"/>
    <w:rsid w:val="001303F5"/>
    <w:rsid w:val="001314C1"/>
    <w:rsid w:val="00133979"/>
    <w:rsid w:val="001419A7"/>
    <w:rsid w:val="0014766E"/>
    <w:rsid w:val="0015168B"/>
    <w:rsid w:val="0015624E"/>
    <w:rsid w:val="00156D4F"/>
    <w:rsid w:val="001618F1"/>
    <w:rsid w:val="00162B40"/>
    <w:rsid w:val="0016444E"/>
    <w:rsid w:val="00165165"/>
    <w:rsid w:val="001654F2"/>
    <w:rsid w:val="00167A04"/>
    <w:rsid w:val="00172026"/>
    <w:rsid w:val="00174AD8"/>
    <w:rsid w:val="00175BE8"/>
    <w:rsid w:val="00175EBC"/>
    <w:rsid w:val="001779EF"/>
    <w:rsid w:val="00182E12"/>
    <w:rsid w:val="00183619"/>
    <w:rsid w:val="00184817"/>
    <w:rsid w:val="001878D4"/>
    <w:rsid w:val="00191D33"/>
    <w:rsid w:val="0019612F"/>
    <w:rsid w:val="001A0A43"/>
    <w:rsid w:val="001A28BA"/>
    <w:rsid w:val="001A4BA2"/>
    <w:rsid w:val="001A59B1"/>
    <w:rsid w:val="001A6A24"/>
    <w:rsid w:val="001B6117"/>
    <w:rsid w:val="001C0722"/>
    <w:rsid w:val="001C07C6"/>
    <w:rsid w:val="001C211B"/>
    <w:rsid w:val="001C3923"/>
    <w:rsid w:val="001C4A07"/>
    <w:rsid w:val="001C62F5"/>
    <w:rsid w:val="001C6AAC"/>
    <w:rsid w:val="001D1A03"/>
    <w:rsid w:val="001D302E"/>
    <w:rsid w:val="001D3CCE"/>
    <w:rsid w:val="001D6236"/>
    <w:rsid w:val="001E20EB"/>
    <w:rsid w:val="001E283A"/>
    <w:rsid w:val="001E3A59"/>
    <w:rsid w:val="001E6FBD"/>
    <w:rsid w:val="001F02C6"/>
    <w:rsid w:val="001F28C3"/>
    <w:rsid w:val="00201945"/>
    <w:rsid w:val="00204439"/>
    <w:rsid w:val="002070B0"/>
    <w:rsid w:val="00214C6A"/>
    <w:rsid w:val="00221FBD"/>
    <w:rsid w:val="00223718"/>
    <w:rsid w:val="002259C2"/>
    <w:rsid w:val="002366D4"/>
    <w:rsid w:val="002368E5"/>
    <w:rsid w:val="00236F50"/>
    <w:rsid w:val="002371F3"/>
    <w:rsid w:val="002413E1"/>
    <w:rsid w:val="00241821"/>
    <w:rsid w:val="00250E5F"/>
    <w:rsid w:val="00253493"/>
    <w:rsid w:val="0025371D"/>
    <w:rsid w:val="002547CF"/>
    <w:rsid w:val="0026128E"/>
    <w:rsid w:val="00262DD6"/>
    <w:rsid w:val="0026737A"/>
    <w:rsid w:val="002674AA"/>
    <w:rsid w:val="00272F57"/>
    <w:rsid w:val="00273009"/>
    <w:rsid w:val="00273683"/>
    <w:rsid w:val="002759DB"/>
    <w:rsid w:val="00286445"/>
    <w:rsid w:val="00290805"/>
    <w:rsid w:val="00297B8C"/>
    <w:rsid w:val="002A04D3"/>
    <w:rsid w:val="002A41FA"/>
    <w:rsid w:val="002A5CFC"/>
    <w:rsid w:val="002A6061"/>
    <w:rsid w:val="002B698F"/>
    <w:rsid w:val="002C37C7"/>
    <w:rsid w:val="002C408E"/>
    <w:rsid w:val="002C59B3"/>
    <w:rsid w:val="002C6F72"/>
    <w:rsid w:val="002D024C"/>
    <w:rsid w:val="002D2720"/>
    <w:rsid w:val="002D6367"/>
    <w:rsid w:val="002E477E"/>
    <w:rsid w:val="002E4C47"/>
    <w:rsid w:val="002F15B3"/>
    <w:rsid w:val="002F2169"/>
    <w:rsid w:val="002F304F"/>
    <w:rsid w:val="002F3856"/>
    <w:rsid w:val="002F505E"/>
    <w:rsid w:val="002F5108"/>
    <w:rsid w:val="002F68E3"/>
    <w:rsid w:val="002F6A58"/>
    <w:rsid w:val="0030124A"/>
    <w:rsid w:val="003017F3"/>
    <w:rsid w:val="00302D9A"/>
    <w:rsid w:val="003037C6"/>
    <w:rsid w:val="0030498A"/>
    <w:rsid w:val="003071A6"/>
    <w:rsid w:val="00307777"/>
    <w:rsid w:val="00311791"/>
    <w:rsid w:val="00311E05"/>
    <w:rsid w:val="00312901"/>
    <w:rsid w:val="00313D9F"/>
    <w:rsid w:val="0031501A"/>
    <w:rsid w:val="00316921"/>
    <w:rsid w:val="0031710E"/>
    <w:rsid w:val="0032110A"/>
    <w:rsid w:val="003221CD"/>
    <w:rsid w:val="00322408"/>
    <w:rsid w:val="00323278"/>
    <w:rsid w:val="00324793"/>
    <w:rsid w:val="00324ADA"/>
    <w:rsid w:val="003264C9"/>
    <w:rsid w:val="00327B37"/>
    <w:rsid w:val="00331713"/>
    <w:rsid w:val="00332B9B"/>
    <w:rsid w:val="00332CED"/>
    <w:rsid w:val="0033450B"/>
    <w:rsid w:val="003346A2"/>
    <w:rsid w:val="00340547"/>
    <w:rsid w:val="00341944"/>
    <w:rsid w:val="00341CAB"/>
    <w:rsid w:val="003426E6"/>
    <w:rsid w:val="003439E6"/>
    <w:rsid w:val="00343B18"/>
    <w:rsid w:val="00344B49"/>
    <w:rsid w:val="00350612"/>
    <w:rsid w:val="00352298"/>
    <w:rsid w:val="0035400C"/>
    <w:rsid w:val="003551B6"/>
    <w:rsid w:val="00356304"/>
    <w:rsid w:val="003607F0"/>
    <w:rsid w:val="00363497"/>
    <w:rsid w:val="00364261"/>
    <w:rsid w:val="00365D98"/>
    <w:rsid w:val="00370F9B"/>
    <w:rsid w:val="00373086"/>
    <w:rsid w:val="00380055"/>
    <w:rsid w:val="00386BDF"/>
    <w:rsid w:val="00390AA3"/>
    <w:rsid w:val="00390E61"/>
    <w:rsid w:val="0039399D"/>
    <w:rsid w:val="00393CD3"/>
    <w:rsid w:val="00393E69"/>
    <w:rsid w:val="003A0E0C"/>
    <w:rsid w:val="003A170C"/>
    <w:rsid w:val="003A672B"/>
    <w:rsid w:val="003A764A"/>
    <w:rsid w:val="003B1A35"/>
    <w:rsid w:val="003B47A1"/>
    <w:rsid w:val="003C1DE0"/>
    <w:rsid w:val="003C34D1"/>
    <w:rsid w:val="003C3F73"/>
    <w:rsid w:val="003C6CC7"/>
    <w:rsid w:val="003C79E3"/>
    <w:rsid w:val="003E0A12"/>
    <w:rsid w:val="003E33F3"/>
    <w:rsid w:val="003E4016"/>
    <w:rsid w:val="003E714C"/>
    <w:rsid w:val="003F5BBA"/>
    <w:rsid w:val="003F616E"/>
    <w:rsid w:val="003F7F66"/>
    <w:rsid w:val="0040143A"/>
    <w:rsid w:val="004038B1"/>
    <w:rsid w:val="004062E6"/>
    <w:rsid w:val="00416856"/>
    <w:rsid w:val="00416BA7"/>
    <w:rsid w:val="0041748F"/>
    <w:rsid w:val="004174FF"/>
    <w:rsid w:val="00417DE1"/>
    <w:rsid w:val="004256F4"/>
    <w:rsid w:val="00425DA2"/>
    <w:rsid w:val="00426A30"/>
    <w:rsid w:val="00426D00"/>
    <w:rsid w:val="00427819"/>
    <w:rsid w:val="004278E5"/>
    <w:rsid w:val="004346C0"/>
    <w:rsid w:val="00437039"/>
    <w:rsid w:val="00441E4F"/>
    <w:rsid w:val="00442411"/>
    <w:rsid w:val="004434FD"/>
    <w:rsid w:val="00445A2A"/>
    <w:rsid w:val="004525DA"/>
    <w:rsid w:val="004555EF"/>
    <w:rsid w:val="00455A1A"/>
    <w:rsid w:val="00460958"/>
    <w:rsid w:val="00460C62"/>
    <w:rsid w:val="00462C9E"/>
    <w:rsid w:val="0046572B"/>
    <w:rsid w:val="00466965"/>
    <w:rsid w:val="00466BAB"/>
    <w:rsid w:val="00467080"/>
    <w:rsid w:val="00471339"/>
    <w:rsid w:val="00471C00"/>
    <w:rsid w:val="00472C50"/>
    <w:rsid w:val="00473315"/>
    <w:rsid w:val="0047388D"/>
    <w:rsid w:val="00473C50"/>
    <w:rsid w:val="004774A6"/>
    <w:rsid w:val="00484674"/>
    <w:rsid w:val="00485C0E"/>
    <w:rsid w:val="00490A78"/>
    <w:rsid w:val="00492914"/>
    <w:rsid w:val="00493085"/>
    <w:rsid w:val="00494E53"/>
    <w:rsid w:val="004953C5"/>
    <w:rsid w:val="004969FC"/>
    <w:rsid w:val="004A2341"/>
    <w:rsid w:val="004A4092"/>
    <w:rsid w:val="004A4869"/>
    <w:rsid w:val="004A7119"/>
    <w:rsid w:val="004A7254"/>
    <w:rsid w:val="004B210F"/>
    <w:rsid w:val="004B59DD"/>
    <w:rsid w:val="004C2488"/>
    <w:rsid w:val="004C328E"/>
    <w:rsid w:val="004C74E4"/>
    <w:rsid w:val="004D0DEE"/>
    <w:rsid w:val="004D4F4B"/>
    <w:rsid w:val="004D50AF"/>
    <w:rsid w:val="004D5EB2"/>
    <w:rsid w:val="004D7D05"/>
    <w:rsid w:val="004D7D47"/>
    <w:rsid w:val="004E2F8B"/>
    <w:rsid w:val="004E4676"/>
    <w:rsid w:val="004E781D"/>
    <w:rsid w:val="004E7E25"/>
    <w:rsid w:val="004F0170"/>
    <w:rsid w:val="004F07D2"/>
    <w:rsid w:val="004F09B0"/>
    <w:rsid w:val="004F5419"/>
    <w:rsid w:val="004F6613"/>
    <w:rsid w:val="00500883"/>
    <w:rsid w:val="00501D6A"/>
    <w:rsid w:val="00504D8F"/>
    <w:rsid w:val="0050533F"/>
    <w:rsid w:val="00505A05"/>
    <w:rsid w:val="00506FA2"/>
    <w:rsid w:val="005077F3"/>
    <w:rsid w:val="00510657"/>
    <w:rsid w:val="00510827"/>
    <w:rsid w:val="005140EC"/>
    <w:rsid w:val="00514985"/>
    <w:rsid w:val="00515250"/>
    <w:rsid w:val="00517A14"/>
    <w:rsid w:val="00520E53"/>
    <w:rsid w:val="00521C5B"/>
    <w:rsid w:val="0052212D"/>
    <w:rsid w:val="0053231E"/>
    <w:rsid w:val="005333D8"/>
    <w:rsid w:val="00533C92"/>
    <w:rsid w:val="00535CA3"/>
    <w:rsid w:val="005378F8"/>
    <w:rsid w:val="00541912"/>
    <w:rsid w:val="00551E14"/>
    <w:rsid w:val="0055447A"/>
    <w:rsid w:val="005548BB"/>
    <w:rsid w:val="00555706"/>
    <w:rsid w:val="005566F9"/>
    <w:rsid w:val="005571F2"/>
    <w:rsid w:val="00562CB9"/>
    <w:rsid w:val="00564F11"/>
    <w:rsid w:val="005651F3"/>
    <w:rsid w:val="00565BB2"/>
    <w:rsid w:val="00571B44"/>
    <w:rsid w:val="005750F7"/>
    <w:rsid w:val="00575269"/>
    <w:rsid w:val="00576D7C"/>
    <w:rsid w:val="00577595"/>
    <w:rsid w:val="00581271"/>
    <w:rsid w:val="005846E6"/>
    <w:rsid w:val="00585E7A"/>
    <w:rsid w:val="0058666A"/>
    <w:rsid w:val="00591B70"/>
    <w:rsid w:val="00596FBE"/>
    <w:rsid w:val="00597712"/>
    <w:rsid w:val="005A044E"/>
    <w:rsid w:val="005A540B"/>
    <w:rsid w:val="005A60FD"/>
    <w:rsid w:val="005A64C5"/>
    <w:rsid w:val="005B0A50"/>
    <w:rsid w:val="005B1FAF"/>
    <w:rsid w:val="005B3D24"/>
    <w:rsid w:val="005B6335"/>
    <w:rsid w:val="005B7133"/>
    <w:rsid w:val="005B7DFA"/>
    <w:rsid w:val="005B7FEC"/>
    <w:rsid w:val="005C22C1"/>
    <w:rsid w:val="005C402C"/>
    <w:rsid w:val="005C5BA8"/>
    <w:rsid w:val="005C61D7"/>
    <w:rsid w:val="005C6364"/>
    <w:rsid w:val="005C6677"/>
    <w:rsid w:val="005C7130"/>
    <w:rsid w:val="005D1754"/>
    <w:rsid w:val="005D1820"/>
    <w:rsid w:val="005D29AF"/>
    <w:rsid w:val="005D2D08"/>
    <w:rsid w:val="005D5356"/>
    <w:rsid w:val="005D5A06"/>
    <w:rsid w:val="005D7761"/>
    <w:rsid w:val="005D7E33"/>
    <w:rsid w:val="005E082B"/>
    <w:rsid w:val="005E129C"/>
    <w:rsid w:val="005E2B63"/>
    <w:rsid w:val="005E4001"/>
    <w:rsid w:val="005E6ECC"/>
    <w:rsid w:val="005F2F54"/>
    <w:rsid w:val="005F77A8"/>
    <w:rsid w:val="006020A1"/>
    <w:rsid w:val="0060258F"/>
    <w:rsid w:val="00603E59"/>
    <w:rsid w:val="00606F0F"/>
    <w:rsid w:val="006103D0"/>
    <w:rsid w:val="0061083B"/>
    <w:rsid w:val="00610C87"/>
    <w:rsid w:val="006128C4"/>
    <w:rsid w:val="00614BFD"/>
    <w:rsid w:val="00614D98"/>
    <w:rsid w:val="00615002"/>
    <w:rsid w:val="006158EF"/>
    <w:rsid w:val="006202B3"/>
    <w:rsid w:val="00621427"/>
    <w:rsid w:val="00622A55"/>
    <w:rsid w:val="0062356B"/>
    <w:rsid w:val="00624850"/>
    <w:rsid w:val="00625FF1"/>
    <w:rsid w:val="00626899"/>
    <w:rsid w:val="00627B22"/>
    <w:rsid w:val="006309AB"/>
    <w:rsid w:val="0063297B"/>
    <w:rsid w:val="00632D8D"/>
    <w:rsid w:val="00640BCF"/>
    <w:rsid w:val="006411FA"/>
    <w:rsid w:val="00643BF2"/>
    <w:rsid w:val="006501CE"/>
    <w:rsid w:val="00651A21"/>
    <w:rsid w:val="006612B7"/>
    <w:rsid w:val="00662C84"/>
    <w:rsid w:val="00663C61"/>
    <w:rsid w:val="00664275"/>
    <w:rsid w:val="00664FBE"/>
    <w:rsid w:val="00670581"/>
    <w:rsid w:val="00674869"/>
    <w:rsid w:val="0067490A"/>
    <w:rsid w:val="00674B41"/>
    <w:rsid w:val="00680E57"/>
    <w:rsid w:val="00681996"/>
    <w:rsid w:val="00685ACC"/>
    <w:rsid w:val="00685B22"/>
    <w:rsid w:val="00686654"/>
    <w:rsid w:val="0068758E"/>
    <w:rsid w:val="00690500"/>
    <w:rsid w:val="00693801"/>
    <w:rsid w:val="00693973"/>
    <w:rsid w:val="00694C6F"/>
    <w:rsid w:val="006A146C"/>
    <w:rsid w:val="006A276D"/>
    <w:rsid w:val="006A29F4"/>
    <w:rsid w:val="006A465D"/>
    <w:rsid w:val="006A73A0"/>
    <w:rsid w:val="006B0F72"/>
    <w:rsid w:val="006B2276"/>
    <w:rsid w:val="006B447B"/>
    <w:rsid w:val="006B5ED5"/>
    <w:rsid w:val="006C1FC1"/>
    <w:rsid w:val="006C3C64"/>
    <w:rsid w:val="006C3DBB"/>
    <w:rsid w:val="006C4457"/>
    <w:rsid w:val="006C449C"/>
    <w:rsid w:val="006D0AC9"/>
    <w:rsid w:val="006D0CF1"/>
    <w:rsid w:val="006D44E9"/>
    <w:rsid w:val="006D5A6F"/>
    <w:rsid w:val="006E0F0E"/>
    <w:rsid w:val="006E14AA"/>
    <w:rsid w:val="006E2FC9"/>
    <w:rsid w:val="006E350F"/>
    <w:rsid w:val="006E526D"/>
    <w:rsid w:val="006E57A5"/>
    <w:rsid w:val="006F1662"/>
    <w:rsid w:val="006F285A"/>
    <w:rsid w:val="006F4461"/>
    <w:rsid w:val="006F51F1"/>
    <w:rsid w:val="006F7A24"/>
    <w:rsid w:val="006F7A8A"/>
    <w:rsid w:val="007041D1"/>
    <w:rsid w:val="007043CE"/>
    <w:rsid w:val="007055E6"/>
    <w:rsid w:val="00705AB5"/>
    <w:rsid w:val="00706335"/>
    <w:rsid w:val="007078CC"/>
    <w:rsid w:val="00707F19"/>
    <w:rsid w:val="00710841"/>
    <w:rsid w:val="00710C1F"/>
    <w:rsid w:val="00711F39"/>
    <w:rsid w:val="007175BF"/>
    <w:rsid w:val="007236BB"/>
    <w:rsid w:val="007253EF"/>
    <w:rsid w:val="00732747"/>
    <w:rsid w:val="00735B9F"/>
    <w:rsid w:val="0073770A"/>
    <w:rsid w:val="00740CF5"/>
    <w:rsid w:val="00741933"/>
    <w:rsid w:val="00741EEF"/>
    <w:rsid w:val="00745294"/>
    <w:rsid w:val="007471DD"/>
    <w:rsid w:val="007530E7"/>
    <w:rsid w:val="00760191"/>
    <w:rsid w:val="0076535F"/>
    <w:rsid w:val="007655F6"/>
    <w:rsid w:val="00766399"/>
    <w:rsid w:val="00766DDD"/>
    <w:rsid w:val="00767C09"/>
    <w:rsid w:val="007705DB"/>
    <w:rsid w:val="00771AEE"/>
    <w:rsid w:val="00772D05"/>
    <w:rsid w:val="007734CA"/>
    <w:rsid w:val="00776B45"/>
    <w:rsid w:val="00777183"/>
    <w:rsid w:val="007802CB"/>
    <w:rsid w:val="007912AB"/>
    <w:rsid w:val="007913D2"/>
    <w:rsid w:val="00791900"/>
    <w:rsid w:val="00792449"/>
    <w:rsid w:val="00792A81"/>
    <w:rsid w:val="0079311A"/>
    <w:rsid w:val="00793E87"/>
    <w:rsid w:val="0079764C"/>
    <w:rsid w:val="007A16A5"/>
    <w:rsid w:val="007A4A9E"/>
    <w:rsid w:val="007A516B"/>
    <w:rsid w:val="007B223E"/>
    <w:rsid w:val="007B2428"/>
    <w:rsid w:val="007B2D36"/>
    <w:rsid w:val="007B30BF"/>
    <w:rsid w:val="007B38F0"/>
    <w:rsid w:val="007B476F"/>
    <w:rsid w:val="007B5DEE"/>
    <w:rsid w:val="007B6D49"/>
    <w:rsid w:val="007C243F"/>
    <w:rsid w:val="007C2C74"/>
    <w:rsid w:val="007C4142"/>
    <w:rsid w:val="007C4D78"/>
    <w:rsid w:val="007C5C12"/>
    <w:rsid w:val="007C612E"/>
    <w:rsid w:val="007C638B"/>
    <w:rsid w:val="007D5A68"/>
    <w:rsid w:val="007E0298"/>
    <w:rsid w:val="007E2FB4"/>
    <w:rsid w:val="007E5F38"/>
    <w:rsid w:val="007E6011"/>
    <w:rsid w:val="007E6EE3"/>
    <w:rsid w:val="007E752D"/>
    <w:rsid w:val="007E75EA"/>
    <w:rsid w:val="007F1450"/>
    <w:rsid w:val="007F18EB"/>
    <w:rsid w:val="007F5EE5"/>
    <w:rsid w:val="007F7FEE"/>
    <w:rsid w:val="00804845"/>
    <w:rsid w:val="00805B68"/>
    <w:rsid w:val="00806EDA"/>
    <w:rsid w:val="008076F3"/>
    <w:rsid w:val="00810756"/>
    <w:rsid w:val="00814FF2"/>
    <w:rsid w:val="008174CB"/>
    <w:rsid w:val="0081784D"/>
    <w:rsid w:val="00821AFE"/>
    <w:rsid w:val="0083202C"/>
    <w:rsid w:val="008402F9"/>
    <w:rsid w:val="008417A7"/>
    <w:rsid w:val="00844614"/>
    <w:rsid w:val="00850B52"/>
    <w:rsid w:val="008520E4"/>
    <w:rsid w:val="00852524"/>
    <w:rsid w:val="008611A1"/>
    <w:rsid w:val="00867D9C"/>
    <w:rsid w:val="00870227"/>
    <w:rsid w:val="00880267"/>
    <w:rsid w:val="0088206F"/>
    <w:rsid w:val="00885C32"/>
    <w:rsid w:val="00885C92"/>
    <w:rsid w:val="0088710A"/>
    <w:rsid w:val="00887440"/>
    <w:rsid w:val="0089279C"/>
    <w:rsid w:val="00893A98"/>
    <w:rsid w:val="00893F09"/>
    <w:rsid w:val="008A0EE0"/>
    <w:rsid w:val="008A2329"/>
    <w:rsid w:val="008A43F0"/>
    <w:rsid w:val="008A57AC"/>
    <w:rsid w:val="008A641D"/>
    <w:rsid w:val="008A765A"/>
    <w:rsid w:val="008B104B"/>
    <w:rsid w:val="008B2696"/>
    <w:rsid w:val="008B5E01"/>
    <w:rsid w:val="008B609C"/>
    <w:rsid w:val="008C03C5"/>
    <w:rsid w:val="008C07D9"/>
    <w:rsid w:val="008C5C3F"/>
    <w:rsid w:val="008D4C9C"/>
    <w:rsid w:val="008D645A"/>
    <w:rsid w:val="008D6859"/>
    <w:rsid w:val="008D6D9D"/>
    <w:rsid w:val="008D6E4F"/>
    <w:rsid w:val="008E0BCD"/>
    <w:rsid w:val="008E156B"/>
    <w:rsid w:val="008E5C25"/>
    <w:rsid w:val="008E5C47"/>
    <w:rsid w:val="008E6D48"/>
    <w:rsid w:val="008F0251"/>
    <w:rsid w:val="008F24A8"/>
    <w:rsid w:val="008F2CD4"/>
    <w:rsid w:val="008F500B"/>
    <w:rsid w:val="008F5E46"/>
    <w:rsid w:val="00901DBC"/>
    <w:rsid w:val="00903944"/>
    <w:rsid w:val="00910A28"/>
    <w:rsid w:val="00913327"/>
    <w:rsid w:val="00913791"/>
    <w:rsid w:val="0092108F"/>
    <w:rsid w:val="009224BF"/>
    <w:rsid w:val="00922861"/>
    <w:rsid w:val="00924B32"/>
    <w:rsid w:val="009271A7"/>
    <w:rsid w:val="00927397"/>
    <w:rsid w:val="0093403C"/>
    <w:rsid w:val="00937C09"/>
    <w:rsid w:val="00940069"/>
    <w:rsid w:val="00942982"/>
    <w:rsid w:val="00946431"/>
    <w:rsid w:val="0095334B"/>
    <w:rsid w:val="00956255"/>
    <w:rsid w:val="00956B86"/>
    <w:rsid w:val="00957434"/>
    <w:rsid w:val="00964C59"/>
    <w:rsid w:val="0096629E"/>
    <w:rsid w:val="00971340"/>
    <w:rsid w:val="00971622"/>
    <w:rsid w:val="00971728"/>
    <w:rsid w:val="00973408"/>
    <w:rsid w:val="00974161"/>
    <w:rsid w:val="00984301"/>
    <w:rsid w:val="00986235"/>
    <w:rsid w:val="009875B1"/>
    <w:rsid w:val="00995370"/>
    <w:rsid w:val="00995733"/>
    <w:rsid w:val="009960DB"/>
    <w:rsid w:val="009961C9"/>
    <w:rsid w:val="0099627C"/>
    <w:rsid w:val="00996CDB"/>
    <w:rsid w:val="009A00F3"/>
    <w:rsid w:val="009A0ACB"/>
    <w:rsid w:val="009A149E"/>
    <w:rsid w:val="009A16E9"/>
    <w:rsid w:val="009A1CD6"/>
    <w:rsid w:val="009A2DD9"/>
    <w:rsid w:val="009A3B0B"/>
    <w:rsid w:val="009A5A94"/>
    <w:rsid w:val="009A67EB"/>
    <w:rsid w:val="009A6DCA"/>
    <w:rsid w:val="009A75B8"/>
    <w:rsid w:val="009A79A7"/>
    <w:rsid w:val="009B1556"/>
    <w:rsid w:val="009B2B78"/>
    <w:rsid w:val="009B35A0"/>
    <w:rsid w:val="009B48DE"/>
    <w:rsid w:val="009B6DB6"/>
    <w:rsid w:val="009C1927"/>
    <w:rsid w:val="009C4182"/>
    <w:rsid w:val="009C54E1"/>
    <w:rsid w:val="009C5BCD"/>
    <w:rsid w:val="009D1EC4"/>
    <w:rsid w:val="009D1FFC"/>
    <w:rsid w:val="009D2AA1"/>
    <w:rsid w:val="009D493C"/>
    <w:rsid w:val="009D5144"/>
    <w:rsid w:val="009D5965"/>
    <w:rsid w:val="009D5BAC"/>
    <w:rsid w:val="009E0253"/>
    <w:rsid w:val="009E3AB4"/>
    <w:rsid w:val="009E59EF"/>
    <w:rsid w:val="009F4A10"/>
    <w:rsid w:val="009F73F7"/>
    <w:rsid w:val="009F7EF1"/>
    <w:rsid w:val="00A02402"/>
    <w:rsid w:val="00A035C7"/>
    <w:rsid w:val="00A04BF0"/>
    <w:rsid w:val="00A04DD2"/>
    <w:rsid w:val="00A069F7"/>
    <w:rsid w:val="00A07D86"/>
    <w:rsid w:val="00A218BF"/>
    <w:rsid w:val="00A22301"/>
    <w:rsid w:val="00A2577A"/>
    <w:rsid w:val="00A257AD"/>
    <w:rsid w:val="00A26D89"/>
    <w:rsid w:val="00A307DB"/>
    <w:rsid w:val="00A30ADD"/>
    <w:rsid w:val="00A367CC"/>
    <w:rsid w:val="00A411D1"/>
    <w:rsid w:val="00A45CF6"/>
    <w:rsid w:val="00A46E43"/>
    <w:rsid w:val="00A47C15"/>
    <w:rsid w:val="00A50B42"/>
    <w:rsid w:val="00A518A7"/>
    <w:rsid w:val="00A51955"/>
    <w:rsid w:val="00A534B8"/>
    <w:rsid w:val="00A549A4"/>
    <w:rsid w:val="00A55A32"/>
    <w:rsid w:val="00A56804"/>
    <w:rsid w:val="00A606A8"/>
    <w:rsid w:val="00A61332"/>
    <w:rsid w:val="00A62661"/>
    <w:rsid w:val="00A64D2F"/>
    <w:rsid w:val="00A665BC"/>
    <w:rsid w:val="00A729C4"/>
    <w:rsid w:val="00A73634"/>
    <w:rsid w:val="00A77BCC"/>
    <w:rsid w:val="00A80B45"/>
    <w:rsid w:val="00A83E13"/>
    <w:rsid w:val="00A84B4A"/>
    <w:rsid w:val="00A867DD"/>
    <w:rsid w:val="00A91A24"/>
    <w:rsid w:val="00A91C77"/>
    <w:rsid w:val="00A9200B"/>
    <w:rsid w:val="00A92AB1"/>
    <w:rsid w:val="00A93887"/>
    <w:rsid w:val="00A94AF2"/>
    <w:rsid w:val="00A96C62"/>
    <w:rsid w:val="00AA05AD"/>
    <w:rsid w:val="00AA5284"/>
    <w:rsid w:val="00AA55D9"/>
    <w:rsid w:val="00AB011F"/>
    <w:rsid w:val="00AB37AF"/>
    <w:rsid w:val="00AB5185"/>
    <w:rsid w:val="00AB639F"/>
    <w:rsid w:val="00AB7133"/>
    <w:rsid w:val="00AB74AF"/>
    <w:rsid w:val="00AB766C"/>
    <w:rsid w:val="00AC11B3"/>
    <w:rsid w:val="00AC2731"/>
    <w:rsid w:val="00AC3BDE"/>
    <w:rsid w:val="00AC3C70"/>
    <w:rsid w:val="00AC51FD"/>
    <w:rsid w:val="00AC6877"/>
    <w:rsid w:val="00AD4D71"/>
    <w:rsid w:val="00AD684E"/>
    <w:rsid w:val="00AE0C4A"/>
    <w:rsid w:val="00AE1C8A"/>
    <w:rsid w:val="00AF3673"/>
    <w:rsid w:val="00AF4B3E"/>
    <w:rsid w:val="00AF5E74"/>
    <w:rsid w:val="00AF6D35"/>
    <w:rsid w:val="00AF7E53"/>
    <w:rsid w:val="00B02AF2"/>
    <w:rsid w:val="00B03D6C"/>
    <w:rsid w:val="00B05365"/>
    <w:rsid w:val="00B1179C"/>
    <w:rsid w:val="00B12A75"/>
    <w:rsid w:val="00B14BDC"/>
    <w:rsid w:val="00B152F2"/>
    <w:rsid w:val="00B159B0"/>
    <w:rsid w:val="00B166BC"/>
    <w:rsid w:val="00B17CB4"/>
    <w:rsid w:val="00B20371"/>
    <w:rsid w:val="00B20917"/>
    <w:rsid w:val="00B26887"/>
    <w:rsid w:val="00B3289A"/>
    <w:rsid w:val="00B332A2"/>
    <w:rsid w:val="00B338E2"/>
    <w:rsid w:val="00B3400A"/>
    <w:rsid w:val="00B35453"/>
    <w:rsid w:val="00B37079"/>
    <w:rsid w:val="00B40175"/>
    <w:rsid w:val="00B40726"/>
    <w:rsid w:val="00B42D16"/>
    <w:rsid w:val="00B47AE7"/>
    <w:rsid w:val="00B50742"/>
    <w:rsid w:val="00B53C20"/>
    <w:rsid w:val="00B53F35"/>
    <w:rsid w:val="00B56339"/>
    <w:rsid w:val="00B579C4"/>
    <w:rsid w:val="00B57AE2"/>
    <w:rsid w:val="00B639DD"/>
    <w:rsid w:val="00B63EA9"/>
    <w:rsid w:val="00B64BFF"/>
    <w:rsid w:val="00B65E88"/>
    <w:rsid w:val="00B73782"/>
    <w:rsid w:val="00B73882"/>
    <w:rsid w:val="00B75CE6"/>
    <w:rsid w:val="00B815D6"/>
    <w:rsid w:val="00B81657"/>
    <w:rsid w:val="00B81964"/>
    <w:rsid w:val="00B82443"/>
    <w:rsid w:val="00B82446"/>
    <w:rsid w:val="00B82CEA"/>
    <w:rsid w:val="00B833EC"/>
    <w:rsid w:val="00B84710"/>
    <w:rsid w:val="00B86645"/>
    <w:rsid w:val="00B9495B"/>
    <w:rsid w:val="00B957FD"/>
    <w:rsid w:val="00B961F1"/>
    <w:rsid w:val="00BA0F65"/>
    <w:rsid w:val="00BA50EC"/>
    <w:rsid w:val="00BA66BC"/>
    <w:rsid w:val="00BB133C"/>
    <w:rsid w:val="00BB2158"/>
    <w:rsid w:val="00BB3042"/>
    <w:rsid w:val="00BB3E82"/>
    <w:rsid w:val="00BB3FDA"/>
    <w:rsid w:val="00BB5352"/>
    <w:rsid w:val="00BB7769"/>
    <w:rsid w:val="00BC00E3"/>
    <w:rsid w:val="00BC127F"/>
    <w:rsid w:val="00BC14E1"/>
    <w:rsid w:val="00BC1A96"/>
    <w:rsid w:val="00BC299C"/>
    <w:rsid w:val="00BC3936"/>
    <w:rsid w:val="00BC7117"/>
    <w:rsid w:val="00BD1C73"/>
    <w:rsid w:val="00BD1D1A"/>
    <w:rsid w:val="00BD3EF4"/>
    <w:rsid w:val="00BD5D1A"/>
    <w:rsid w:val="00BD5FDB"/>
    <w:rsid w:val="00BE0164"/>
    <w:rsid w:val="00BE06CD"/>
    <w:rsid w:val="00BE3D11"/>
    <w:rsid w:val="00BE71A2"/>
    <w:rsid w:val="00BF6EA7"/>
    <w:rsid w:val="00C02A70"/>
    <w:rsid w:val="00C02DA6"/>
    <w:rsid w:val="00C03AB9"/>
    <w:rsid w:val="00C06477"/>
    <w:rsid w:val="00C06D00"/>
    <w:rsid w:val="00C07F7A"/>
    <w:rsid w:val="00C10676"/>
    <w:rsid w:val="00C10E09"/>
    <w:rsid w:val="00C124F8"/>
    <w:rsid w:val="00C131D5"/>
    <w:rsid w:val="00C1384F"/>
    <w:rsid w:val="00C155AB"/>
    <w:rsid w:val="00C17B30"/>
    <w:rsid w:val="00C31324"/>
    <w:rsid w:val="00C31AC6"/>
    <w:rsid w:val="00C32316"/>
    <w:rsid w:val="00C340D2"/>
    <w:rsid w:val="00C36717"/>
    <w:rsid w:val="00C4283D"/>
    <w:rsid w:val="00C42B13"/>
    <w:rsid w:val="00C506E0"/>
    <w:rsid w:val="00C5507C"/>
    <w:rsid w:val="00C570A7"/>
    <w:rsid w:val="00C66A19"/>
    <w:rsid w:val="00C67FB7"/>
    <w:rsid w:val="00C71CE0"/>
    <w:rsid w:val="00C740C7"/>
    <w:rsid w:val="00C76123"/>
    <w:rsid w:val="00C7659F"/>
    <w:rsid w:val="00C77D66"/>
    <w:rsid w:val="00C83ACD"/>
    <w:rsid w:val="00C84486"/>
    <w:rsid w:val="00C844E4"/>
    <w:rsid w:val="00C86980"/>
    <w:rsid w:val="00C8729B"/>
    <w:rsid w:val="00C95D35"/>
    <w:rsid w:val="00C96FD5"/>
    <w:rsid w:val="00C97C81"/>
    <w:rsid w:val="00CA0529"/>
    <w:rsid w:val="00CA1000"/>
    <w:rsid w:val="00CA19DD"/>
    <w:rsid w:val="00CA1EA6"/>
    <w:rsid w:val="00CA2202"/>
    <w:rsid w:val="00CA4839"/>
    <w:rsid w:val="00CA5570"/>
    <w:rsid w:val="00CB46B7"/>
    <w:rsid w:val="00CB4B70"/>
    <w:rsid w:val="00CB6161"/>
    <w:rsid w:val="00CB63F3"/>
    <w:rsid w:val="00CB6CC9"/>
    <w:rsid w:val="00CB6D3E"/>
    <w:rsid w:val="00CC09E0"/>
    <w:rsid w:val="00CC27B1"/>
    <w:rsid w:val="00CC308B"/>
    <w:rsid w:val="00CC447F"/>
    <w:rsid w:val="00CC52D0"/>
    <w:rsid w:val="00CC7737"/>
    <w:rsid w:val="00CD2706"/>
    <w:rsid w:val="00CD6979"/>
    <w:rsid w:val="00CE11E3"/>
    <w:rsid w:val="00CE17C1"/>
    <w:rsid w:val="00CE251A"/>
    <w:rsid w:val="00CE2994"/>
    <w:rsid w:val="00CE65A9"/>
    <w:rsid w:val="00CF073C"/>
    <w:rsid w:val="00CF32FE"/>
    <w:rsid w:val="00CF45BD"/>
    <w:rsid w:val="00CF5839"/>
    <w:rsid w:val="00CF59AD"/>
    <w:rsid w:val="00CF6C97"/>
    <w:rsid w:val="00D02B2A"/>
    <w:rsid w:val="00D02F8A"/>
    <w:rsid w:val="00D0437C"/>
    <w:rsid w:val="00D13DFA"/>
    <w:rsid w:val="00D1407E"/>
    <w:rsid w:val="00D15FB5"/>
    <w:rsid w:val="00D16780"/>
    <w:rsid w:val="00D20A88"/>
    <w:rsid w:val="00D24FFF"/>
    <w:rsid w:val="00D25A37"/>
    <w:rsid w:val="00D318A0"/>
    <w:rsid w:val="00D3321B"/>
    <w:rsid w:val="00D346FA"/>
    <w:rsid w:val="00D3474B"/>
    <w:rsid w:val="00D40BF1"/>
    <w:rsid w:val="00D40E25"/>
    <w:rsid w:val="00D4153E"/>
    <w:rsid w:val="00D4229E"/>
    <w:rsid w:val="00D427E3"/>
    <w:rsid w:val="00D43B30"/>
    <w:rsid w:val="00D4456A"/>
    <w:rsid w:val="00D461A5"/>
    <w:rsid w:val="00D47223"/>
    <w:rsid w:val="00D528A3"/>
    <w:rsid w:val="00D562EF"/>
    <w:rsid w:val="00D63951"/>
    <w:rsid w:val="00D7434F"/>
    <w:rsid w:val="00D81B19"/>
    <w:rsid w:val="00D830A0"/>
    <w:rsid w:val="00D86D18"/>
    <w:rsid w:val="00D86E92"/>
    <w:rsid w:val="00D9446A"/>
    <w:rsid w:val="00D95189"/>
    <w:rsid w:val="00D95720"/>
    <w:rsid w:val="00DA0B95"/>
    <w:rsid w:val="00DA3CF0"/>
    <w:rsid w:val="00DA659C"/>
    <w:rsid w:val="00DB0942"/>
    <w:rsid w:val="00DB3AC4"/>
    <w:rsid w:val="00DB478E"/>
    <w:rsid w:val="00DB5FFC"/>
    <w:rsid w:val="00DB77FF"/>
    <w:rsid w:val="00DC0AC3"/>
    <w:rsid w:val="00DC1661"/>
    <w:rsid w:val="00DD0F8F"/>
    <w:rsid w:val="00DD2643"/>
    <w:rsid w:val="00DD2869"/>
    <w:rsid w:val="00DD7FCB"/>
    <w:rsid w:val="00DE073D"/>
    <w:rsid w:val="00DE1B4F"/>
    <w:rsid w:val="00DE2BF2"/>
    <w:rsid w:val="00DE4333"/>
    <w:rsid w:val="00DE549F"/>
    <w:rsid w:val="00DF03FD"/>
    <w:rsid w:val="00DF0943"/>
    <w:rsid w:val="00DF12F6"/>
    <w:rsid w:val="00DF1625"/>
    <w:rsid w:val="00DF2915"/>
    <w:rsid w:val="00DF4DAA"/>
    <w:rsid w:val="00DF69D2"/>
    <w:rsid w:val="00E00A5F"/>
    <w:rsid w:val="00E01AC3"/>
    <w:rsid w:val="00E041D5"/>
    <w:rsid w:val="00E0462B"/>
    <w:rsid w:val="00E04F41"/>
    <w:rsid w:val="00E05740"/>
    <w:rsid w:val="00E11262"/>
    <w:rsid w:val="00E15181"/>
    <w:rsid w:val="00E15A27"/>
    <w:rsid w:val="00E15EED"/>
    <w:rsid w:val="00E20D97"/>
    <w:rsid w:val="00E25B36"/>
    <w:rsid w:val="00E25D30"/>
    <w:rsid w:val="00E303D8"/>
    <w:rsid w:val="00E303F7"/>
    <w:rsid w:val="00E30EB8"/>
    <w:rsid w:val="00E345FC"/>
    <w:rsid w:val="00E346C6"/>
    <w:rsid w:val="00E34D2F"/>
    <w:rsid w:val="00E360ED"/>
    <w:rsid w:val="00E37D42"/>
    <w:rsid w:val="00E4195B"/>
    <w:rsid w:val="00E41E41"/>
    <w:rsid w:val="00E45197"/>
    <w:rsid w:val="00E50379"/>
    <w:rsid w:val="00E503B1"/>
    <w:rsid w:val="00E5063A"/>
    <w:rsid w:val="00E52216"/>
    <w:rsid w:val="00E525AA"/>
    <w:rsid w:val="00E55C60"/>
    <w:rsid w:val="00E56587"/>
    <w:rsid w:val="00E614B6"/>
    <w:rsid w:val="00E61811"/>
    <w:rsid w:val="00E61BC4"/>
    <w:rsid w:val="00E673EA"/>
    <w:rsid w:val="00E772BC"/>
    <w:rsid w:val="00E80CF2"/>
    <w:rsid w:val="00E848F4"/>
    <w:rsid w:val="00E84D06"/>
    <w:rsid w:val="00E863A9"/>
    <w:rsid w:val="00E914B1"/>
    <w:rsid w:val="00E94889"/>
    <w:rsid w:val="00E951CE"/>
    <w:rsid w:val="00E95DD2"/>
    <w:rsid w:val="00E963A9"/>
    <w:rsid w:val="00E97011"/>
    <w:rsid w:val="00E97643"/>
    <w:rsid w:val="00EA310A"/>
    <w:rsid w:val="00EA51F5"/>
    <w:rsid w:val="00EA7F2F"/>
    <w:rsid w:val="00EB4E0F"/>
    <w:rsid w:val="00EB5E9B"/>
    <w:rsid w:val="00EB5F9E"/>
    <w:rsid w:val="00EB60E7"/>
    <w:rsid w:val="00EB62B9"/>
    <w:rsid w:val="00EB7092"/>
    <w:rsid w:val="00EB70C9"/>
    <w:rsid w:val="00EB79A9"/>
    <w:rsid w:val="00EB7E53"/>
    <w:rsid w:val="00EC08FF"/>
    <w:rsid w:val="00EC1565"/>
    <w:rsid w:val="00ED0C3B"/>
    <w:rsid w:val="00ED21DC"/>
    <w:rsid w:val="00ED3D01"/>
    <w:rsid w:val="00ED665A"/>
    <w:rsid w:val="00EE0D6D"/>
    <w:rsid w:val="00EE0F1E"/>
    <w:rsid w:val="00EE2A20"/>
    <w:rsid w:val="00EF1456"/>
    <w:rsid w:val="00EF1788"/>
    <w:rsid w:val="00EF48FD"/>
    <w:rsid w:val="00EF66BE"/>
    <w:rsid w:val="00F007BC"/>
    <w:rsid w:val="00F00D8C"/>
    <w:rsid w:val="00F0403B"/>
    <w:rsid w:val="00F04170"/>
    <w:rsid w:val="00F047B3"/>
    <w:rsid w:val="00F073F7"/>
    <w:rsid w:val="00F07408"/>
    <w:rsid w:val="00F12B6B"/>
    <w:rsid w:val="00F1479A"/>
    <w:rsid w:val="00F1515D"/>
    <w:rsid w:val="00F17878"/>
    <w:rsid w:val="00F209E2"/>
    <w:rsid w:val="00F22145"/>
    <w:rsid w:val="00F22175"/>
    <w:rsid w:val="00F311AD"/>
    <w:rsid w:val="00F32E86"/>
    <w:rsid w:val="00F34A3F"/>
    <w:rsid w:val="00F3541E"/>
    <w:rsid w:val="00F35C1C"/>
    <w:rsid w:val="00F41A68"/>
    <w:rsid w:val="00F428DF"/>
    <w:rsid w:val="00F44B82"/>
    <w:rsid w:val="00F46BD5"/>
    <w:rsid w:val="00F47A19"/>
    <w:rsid w:val="00F50DF7"/>
    <w:rsid w:val="00F53C8A"/>
    <w:rsid w:val="00F54FFA"/>
    <w:rsid w:val="00F56845"/>
    <w:rsid w:val="00F56DF8"/>
    <w:rsid w:val="00F60FCF"/>
    <w:rsid w:val="00F611FA"/>
    <w:rsid w:val="00F61450"/>
    <w:rsid w:val="00F62834"/>
    <w:rsid w:val="00F6337C"/>
    <w:rsid w:val="00F654AB"/>
    <w:rsid w:val="00F65D67"/>
    <w:rsid w:val="00F70260"/>
    <w:rsid w:val="00F7101D"/>
    <w:rsid w:val="00F74A13"/>
    <w:rsid w:val="00F74D85"/>
    <w:rsid w:val="00F75569"/>
    <w:rsid w:val="00F81CEE"/>
    <w:rsid w:val="00F81E69"/>
    <w:rsid w:val="00F833DF"/>
    <w:rsid w:val="00F83C6E"/>
    <w:rsid w:val="00F8591E"/>
    <w:rsid w:val="00F8748B"/>
    <w:rsid w:val="00F9096C"/>
    <w:rsid w:val="00F9580B"/>
    <w:rsid w:val="00FA0BF6"/>
    <w:rsid w:val="00FA5103"/>
    <w:rsid w:val="00FA5443"/>
    <w:rsid w:val="00FB1ADE"/>
    <w:rsid w:val="00FB1B87"/>
    <w:rsid w:val="00FB5B45"/>
    <w:rsid w:val="00FB5C6C"/>
    <w:rsid w:val="00FB6F23"/>
    <w:rsid w:val="00FC0F9E"/>
    <w:rsid w:val="00FC1F25"/>
    <w:rsid w:val="00FC3068"/>
    <w:rsid w:val="00FC320F"/>
    <w:rsid w:val="00FC3425"/>
    <w:rsid w:val="00FC40D0"/>
    <w:rsid w:val="00FC583F"/>
    <w:rsid w:val="00FC690F"/>
    <w:rsid w:val="00FC7B90"/>
    <w:rsid w:val="00FD1FC1"/>
    <w:rsid w:val="00FD35D8"/>
    <w:rsid w:val="00FE0132"/>
    <w:rsid w:val="00FE1C0B"/>
    <w:rsid w:val="00FE3B83"/>
    <w:rsid w:val="00FE3E93"/>
    <w:rsid w:val="00FE6229"/>
    <w:rsid w:val="00FE683C"/>
    <w:rsid w:val="00FE7BC8"/>
    <w:rsid w:val="00FE7C97"/>
    <w:rsid w:val="00FF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24364"/>
  <w15:docId w15:val="{884DAE1E-BD35-4F8E-998C-CC8CD039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2"/>
        <w:szCs w:val="22"/>
        <w:lang w:val="de-DE" w:eastAsia="de-DE" w:bidi="ar-SA"/>
      </w:rPr>
    </w:rPrDefault>
    <w:pPrDefault>
      <w:pPr>
        <w:spacing w:after="120" w:line="360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C62F5"/>
    <w:pPr>
      <w:spacing w:before="120" w:after="0"/>
      <w:jc w:val="both"/>
    </w:pPr>
    <w:rPr>
      <w:szCs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4DAA"/>
    <w:pPr>
      <w:keepNext/>
      <w:pageBreakBefore/>
      <w:numPr>
        <w:numId w:val="2"/>
      </w:numPr>
      <w:tabs>
        <w:tab w:val="clear" w:pos="431"/>
        <w:tab w:val="left" w:pos="567"/>
      </w:tabs>
      <w:spacing w:after="240" w:line="240" w:lineRule="auto"/>
      <w:ind w:left="0" w:firstLine="0"/>
      <w:jc w:val="left"/>
      <w:outlineLvl w:val="0"/>
    </w:pPr>
    <w:rPr>
      <w:rFonts w:cs="Arial"/>
      <w:b/>
      <w:bCs/>
      <w:kern w:val="32"/>
      <w:sz w:val="26"/>
      <w:szCs w:val="32"/>
    </w:rPr>
  </w:style>
  <w:style w:type="paragraph" w:styleId="berschrift2">
    <w:name w:val="heading 2"/>
    <w:basedOn w:val="berschrift1"/>
    <w:next w:val="Standard"/>
    <w:link w:val="berschrift2Zchn"/>
    <w:qFormat/>
    <w:rsid w:val="00EB60E7"/>
    <w:pPr>
      <w:pageBreakBefore w:val="0"/>
      <w:numPr>
        <w:ilvl w:val="1"/>
      </w:numPr>
      <w:tabs>
        <w:tab w:val="clear" w:pos="567"/>
      </w:tabs>
      <w:spacing w:before="240"/>
      <w:ind w:left="709" w:hanging="709"/>
      <w:outlineLvl w:val="1"/>
    </w:pPr>
  </w:style>
  <w:style w:type="paragraph" w:styleId="berschrift3">
    <w:name w:val="heading 3"/>
    <w:basedOn w:val="Standard"/>
    <w:next w:val="Standard"/>
    <w:qFormat/>
    <w:rsid w:val="00DF4DAA"/>
    <w:pPr>
      <w:keepNext/>
      <w:numPr>
        <w:ilvl w:val="2"/>
        <w:numId w:val="2"/>
      </w:numPr>
      <w:tabs>
        <w:tab w:val="left" w:pos="709"/>
      </w:tabs>
      <w:spacing w:before="240" w:after="240"/>
      <w:ind w:left="0" w:firstLine="0"/>
      <w:jc w:val="left"/>
      <w:outlineLvl w:val="2"/>
    </w:pPr>
    <w:rPr>
      <w:rFonts w:cs="Arial"/>
      <w:b/>
      <w:bCs/>
    </w:rPr>
  </w:style>
  <w:style w:type="paragraph" w:styleId="berschrift4">
    <w:name w:val="heading 4"/>
    <w:basedOn w:val="Standard"/>
    <w:next w:val="Standard"/>
    <w:rsid w:val="00BB3FDA"/>
    <w:pPr>
      <w:keepNext/>
      <w:numPr>
        <w:ilvl w:val="3"/>
        <w:numId w:val="2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rsid w:val="00BB3FDA"/>
    <w:pPr>
      <w:numPr>
        <w:ilvl w:val="4"/>
        <w:numId w:val="2"/>
      </w:numPr>
      <w:spacing w:before="240" w:after="60"/>
      <w:outlineLvl w:val="4"/>
    </w:pPr>
    <w:rPr>
      <w:b/>
      <w:bCs/>
      <w:i/>
      <w:iCs/>
    </w:rPr>
  </w:style>
  <w:style w:type="paragraph" w:styleId="berschrift6">
    <w:name w:val="heading 6"/>
    <w:basedOn w:val="Standard"/>
    <w:next w:val="Standard"/>
    <w:rsid w:val="00BB3FDA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rsid w:val="00BB3FDA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BB3FDA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BB3FDA"/>
    <w:pPr>
      <w:numPr>
        <w:ilvl w:val="8"/>
        <w:numId w:val="2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lockzitate">
    <w:name w:val="Blockzitate"/>
    <w:basedOn w:val="Standard"/>
    <w:next w:val="Standard"/>
    <w:link w:val="BlockzitateZchn"/>
    <w:rsid w:val="007F18EB"/>
    <w:pPr>
      <w:ind w:left="567" w:right="567"/>
    </w:pPr>
    <w:rPr>
      <w:sz w:val="20"/>
      <w:szCs w:val="20"/>
    </w:rPr>
  </w:style>
  <w:style w:type="character" w:customStyle="1" w:styleId="BlockzitateZchn">
    <w:name w:val="Blockzitate Zchn"/>
    <w:basedOn w:val="Absatz-Standardschriftart"/>
    <w:link w:val="Blockzitate"/>
    <w:rsid w:val="007F18EB"/>
    <w:rPr>
      <w:sz w:val="20"/>
      <w:szCs w:val="20"/>
    </w:rPr>
  </w:style>
  <w:style w:type="paragraph" w:customStyle="1" w:styleId="Abbildungsbeschriftung">
    <w:name w:val="Abbildungsbeschriftung"/>
    <w:basedOn w:val="Standard"/>
    <w:next w:val="Standard"/>
    <w:link w:val="AbbildungsbeschriftungZchn"/>
    <w:rsid w:val="00FD35D8"/>
    <w:pPr>
      <w:tabs>
        <w:tab w:val="left" w:pos="851"/>
      </w:tabs>
      <w:spacing w:after="240" w:line="240" w:lineRule="auto"/>
      <w:ind w:left="851" w:hanging="851"/>
      <w:jc w:val="left"/>
    </w:pPr>
    <w:rPr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rsid w:val="004C2488"/>
    <w:pPr>
      <w:jc w:val="left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4C2488"/>
    <w:rPr>
      <w:rFonts w:ascii="Arial" w:hAnsi="Arial"/>
    </w:rPr>
  </w:style>
  <w:style w:type="paragraph" w:styleId="Fuzeile">
    <w:name w:val="footer"/>
    <w:aliases w:val="Fußnoten"/>
    <w:basedOn w:val="Standard"/>
    <w:link w:val="FuzeileZchn"/>
    <w:uiPriority w:val="99"/>
    <w:rsid w:val="007F18EB"/>
    <w:rPr>
      <w:sz w:val="20"/>
    </w:rPr>
  </w:style>
  <w:style w:type="character" w:customStyle="1" w:styleId="FuzeileZchn">
    <w:name w:val="Fußzeile Zchn"/>
    <w:aliases w:val="Fußnoten Zchn"/>
    <w:basedOn w:val="Absatz-Standardschriftart"/>
    <w:link w:val="Fuzeile"/>
    <w:uiPriority w:val="99"/>
    <w:rsid w:val="007F18EB"/>
    <w:rPr>
      <w:sz w:val="20"/>
      <w:szCs w:val="26"/>
    </w:rPr>
  </w:style>
  <w:style w:type="numbering" w:customStyle="1" w:styleId="FormatvorlageAufgezhlt">
    <w:name w:val="Formatvorlage Aufgezählt"/>
    <w:basedOn w:val="KeineListe"/>
    <w:rsid w:val="00C17B30"/>
    <w:pPr>
      <w:numPr>
        <w:numId w:val="1"/>
      </w:numPr>
    </w:pPr>
  </w:style>
  <w:style w:type="paragraph" w:customStyle="1" w:styleId="berschriftenohneNummerierung">
    <w:name w:val="Überschriften ohne Nummerierung"/>
    <w:basedOn w:val="berschrift1"/>
    <w:rsid w:val="004C2488"/>
    <w:pPr>
      <w:numPr>
        <w:numId w:val="0"/>
      </w:numPr>
    </w:pPr>
    <w:rPr>
      <w:rFonts w:cs="Times New Roman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F7EF1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table" w:styleId="Tabellenraster">
    <w:name w:val="Table Grid"/>
    <w:basedOn w:val="NormaleTabelle"/>
    <w:uiPriority w:val="39"/>
    <w:rsid w:val="0079311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bildungsbeschriftungZchn">
    <w:name w:val="Abbildungsbeschriftung Zchn"/>
    <w:basedOn w:val="Absatz-Standardschriftart"/>
    <w:link w:val="Abbildungsbeschriftung"/>
    <w:rsid w:val="00FD35D8"/>
    <w:rPr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273683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273683"/>
    <w:rPr>
      <w:sz w:val="16"/>
      <w:szCs w:val="16"/>
    </w:rPr>
  </w:style>
  <w:style w:type="paragraph" w:styleId="Kommentartext">
    <w:name w:val="annotation text"/>
    <w:basedOn w:val="Standard"/>
    <w:semiHidden/>
    <w:rsid w:val="0027368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rsid w:val="006612B7"/>
    <w:rPr>
      <w:vertAlign w:val="superscript"/>
    </w:rPr>
  </w:style>
  <w:style w:type="paragraph" w:customStyle="1" w:styleId="Literaturangaben">
    <w:name w:val="Literaturangaben"/>
    <w:basedOn w:val="Standard"/>
    <w:qFormat/>
    <w:rsid w:val="006F7A8A"/>
    <w:pPr>
      <w:ind w:left="851" w:hanging="851"/>
    </w:pPr>
    <w:rPr>
      <w:lang w:val="en-US"/>
    </w:rPr>
  </w:style>
  <w:style w:type="paragraph" w:styleId="Funotentext">
    <w:name w:val="footnote text"/>
    <w:basedOn w:val="Standard"/>
    <w:link w:val="FunotentextZchn"/>
    <w:uiPriority w:val="99"/>
    <w:semiHidden/>
    <w:rsid w:val="006612B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06335"/>
    <w:rPr>
      <w:rFonts w:ascii="Arial" w:hAnsi="Arial"/>
      <w:lang w:val="de-DE" w:eastAsia="de-DE" w:bidi="ar-SA"/>
    </w:rPr>
  </w:style>
  <w:style w:type="paragraph" w:styleId="Verzeichnis2">
    <w:name w:val="toc 2"/>
    <w:basedOn w:val="Standard"/>
    <w:next w:val="Standard"/>
    <w:autoRedefine/>
    <w:uiPriority w:val="39"/>
    <w:rsid w:val="00EB60E7"/>
    <w:pPr>
      <w:tabs>
        <w:tab w:val="left" w:pos="880"/>
        <w:tab w:val="right" w:leader="dot" w:pos="9344"/>
      </w:tabs>
      <w:spacing w:after="100"/>
    </w:pPr>
  </w:style>
  <w:style w:type="paragraph" w:styleId="Kommentarthema">
    <w:name w:val="annotation subject"/>
    <w:basedOn w:val="Kommentartext"/>
    <w:next w:val="Kommentartext"/>
    <w:semiHidden/>
    <w:rsid w:val="00615002"/>
    <w:rPr>
      <w:b/>
      <w:bCs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66F9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4DAA"/>
    <w:rPr>
      <w:rFonts w:cs="Arial"/>
      <w:b/>
      <w:bCs/>
      <w:kern w:val="32"/>
      <w:sz w:val="26"/>
      <w:szCs w:val="32"/>
    </w:rPr>
  </w:style>
  <w:style w:type="character" w:customStyle="1" w:styleId="berschrift2Zchn">
    <w:name w:val="Überschrift 2 Zchn"/>
    <w:basedOn w:val="berschrift1Zchn"/>
    <w:link w:val="berschrift2"/>
    <w:rsid w:val="00EB60E7"/>
    <w:rPr>
      <w:rFonts w:cs="Arial"/>
      <w:b/>
      <w:bCs/>
      <w:kern w:val="32"/>
      <w:sz w:val="26"/>
      <w:szCs w:val="32"/>
    </w:rPr>
  </w:style>
  <w:style w:type="paragraph" w:styleId="Verzeichnis1">
    <w:name w:val="toc 1"/>
    <w:basedOn w:val="Standard"/>
    <w:next w:val="Standard"/>
    <w:autoRedefine/>
    <w:uiPriority w:val="39"/>
    <w:rsid w:val="00DF4DAA"/>
    <w:pPr>
      <w:tabs>
        <w:tab w:val="left" w:pos="851"/>
        <w:tab w:val="right" w:leader="dot" w:pos="9344"/>
      </w:tabs>
    </w:pPr>
    <w:rPr>
      <w:noProof/>
    </w:rPr>
  </w:style>
  <w:style w:type="paragraph" w:customStyle="1" w:styleId="Tabellenbeschriftung">
    <w:name w:val="Tabellenbeschriftung"/>
    <w:basedOn w:val="Abbildungsbeschriftung"/>
    <w:qFormat/>
    <w:rsid w:val="0019612F"/>
    <w:pPr>
      <w:spacing w:after="120"/>
    </w:pPr>
  </w:style>
  <w:style w:type="paragraph" w:styleId="Listenabsatz">
    <w:name w:val="List Paragraph"/>
    <w:basedOn w:val="Standard"/>
    <w:uiPriority w:val="34"/>
    <w:qFormat/>
    <w:rsid w:val="00B50742"/>
    <w:pPr>
      <w:numPr>
        <w:numId w:val="4"/>
      </w:numPr>
      <w:contextualSpacing/>
    </w:pPr>
  </w:style>
  <w:style w:type="numbering" w:customStyle="1" w:styleId="Afzhlungen">
    <w:name w:val="Aüfzählungen"/>
    <w:basedOn w:val="KeineListe"/>
    <w:rsid w:val="00C03AB9"/>
    <w:pPr>
      <w:numPr>
        <w:numId w:val="3"/>
      </w:numPr>
    </w:pPr>
  </w:style>
  <w:style w:type="table" w:customStyle="1" w:styleId="Formatvorlage1">
    <w:name w:val="Formatvorlage1"/>
    <w:basedOn w:val="NormaleTabelle"/>
    <w:uiPriority w:val="99"/>
    <w:rsid w:val="004E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808080" w:themeFill="background1" w:themeFillShade="80"/>
      </w:tcPr>
    </w:tblStylePr>
  </w:style>
  <w:style w:type="paragraph" w:styleId="Verzeichnis3">
    <w:name w:val="toc 3"/>
    <w:basedOn w:val="Standard"/>
    <w:next w:val="Standard"/>
    <w:autoRedefine/>
    <w:uiPriority w:val="39"/>
    <w:rsid w:val="00EB60E7"/>
    <w:pPr>
      <w:tabs>
        <w:tab w:val="left" w:pos="851"/>
        <w:tab w:val="right" w:leader="dot" w:pos="9344"/>
      </w:tabs>
      <w:spacing w:after="100"/>
    </w:pPr>
  </w:style>
  <w:style w:type="character" w:customStyle="1" w:styleId="Fnotenzeichenhochgestellt">
    <w:name w:val="Füßnotenzeichen hochgestellt"/>
    <w:basedOn w:val="Absatz-Standardschriftart"/>
    <w:rsid w:val="004A7119"/>
    <w:rPr>
      <w:rFonts w:ascii="Arial" w:hAnsi="Arial"/>
      <w:sz w:val="22"/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770A"/>
    <w:rPr>
      <w:color w:val="0000FF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FD35D8"/>
  </w:style>
  <w:style w:type="paragraph" w:customStyle="1" w:styleId="Literatur1">
    <w:name w:val="Literatur + 1"/>
    <w:aliases w:val="5 Zeilen Char Char"/>
    <w:basedOn w:val="Standard"/>
    <w:rsid w:val="00AB766C"/>
    <w:pPr>
      <w:overflowPunct w:val="0"/>
      <w:autoSpaceDE w:val="0"/>
      <w:autoSpaceDN w:val="0"/>
      <w:adjustRightInd w:val="0"/>
      <w:spacing w:before="0"/>
      <w:ind w:left="709" w:hanging="709"/>
      <w:textAlignment w:val="baseline"/>
    </w:pPr>
    <w:rPr>
      <w:rFonts w:ascii="Helvetica" w:hAnsi="Helvetica"/>
      <w:sz w:val="24"/>
      <w:szCs w:val="20"/>
    </w:rPr>
  </w:style>
  <w:style w:type="character" w:styleId="Fett">
    <w:name w:val="Strong"/>
    <w:basedOn w:val="Absatz-Standardschriftart"/>
    <w:qFormat/>
    <w:rsid w:val="00F209E2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75EBC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92A81"/>
    <w:rPr>
      <w:color w:val="808080"/>
      <w:shd w:val="clear" w:color="auto" w:fill="E6E6E6"/>
    </w:rPr>
  </w:style>
  <w:style w:type="paragraph" w:styleId="Titel">
    <w:name w:val="Title"/>
    <w:basedOn w:val="Standard"/>
    <w:next w:val="Standard"/>
    <w:link w:val="TitelZchn"/>
    <w:qFormat/>
    <w:rsid w:val="00680E57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680E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Style16">
    <w:name w:val="Font Style16"/>
    <w:rsid w:val="0000761B"/>
    <w:rPr>
      <w:rFonts w:ascii="Times New Roman" w:hAnsi="Times New Roman" w:cs="Times New Roman"/>
      <w:sz w:val="18"/>
      <w:szCs w:val="18"/>
    </w:rPr>
  </w:style>
  <w:style w:type="paragraph" w:styleId="Aufzhlungszeichen">
    <w:name w:val="List Bullet"/>
    <w:basedOn w:val="Standard"/>
    <w:unhideWhenUsed/>
    <w:rsid w:val="00FC3068"/>
    <w:pPr>
      <w:numPr>
        <w:numId w:val="5"/>
      </w:numPr>
      <w:contextualSpacing/>
    </w:pPr>
  </w:style>
  <w:style w:type="character" w:styleId="Buchtitel">
    <w:name w:val="Book Title"/>
    <w:basedOn w:val="Absatz-Standardschriftart"/>
    <w:uiPriority w:val="33"/>
    <w:qFormat/>
    <w:rsid w:val="00311E05"/>
    <w:rPr>
      <w:b/>
      <w:bCs/>
      <w:i/>
      <w:iCs/>
      <w:spacing w:val="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13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5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5.xml"/><Relationship Id="rId26" Type="http://schemas.openxmlformats.org/officeDocument/2006/relationships/image" Target="media/image10.svg"/><Relationship Id="rId39" Type="http://schemas.openxmlformats.org/officeDocument/2006/relationships/image" Target="media/image23.jpeg"/><Relationship Id="rId21" Type="http://schemas.openxmlformats.org/officeDocument/2006/relationships/header" Target="header6.xm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3.jpeg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hyperlink" Target="https://www.schulsport-nrw.de/sicherheits-und-gesundheitsfoerderung/news-detail.html?tx_ttnews%5Btt_news%5D=447&amp;cHash=7ed91c5f41ab8196008a5d826f834361" TargetMode="External"/><Relationship Id="rId19" Type="http://schemas.openxmlformats.org/officeDocument/2006/relationships/image" Target="media/image4.jpeg"/><Relationship Id="rId14" Type="http://schemas.openxmlformats.org/officeDocument/2006/relationships/chart" Target="charts/chart2.xm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8" Type="http://schemas.openxmlformats.org/officeDocument/2006/relationships/hyperlink" Target="https://www.taskcards.de/" TargetMode="Externa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54" Type="http://schemas.openxmlformats.org/officeDocument/2006/relationships/image" Target="media/image3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svg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header" Target="header1.xml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kumente\Schule\Referendariat\Spanisch\Unterrichtsplanung%20Spanisch\Q2\Chile%20-%20Mapuches\2.%20UB%2020.02.18\Formatvorlage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ppe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ppe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[Mappe1]Tabelle1!$B$3</c:f>
              <c:strCache>
                <c:ptCount val="1"/>
                <c:pt idx="0">
                  <c:v>Herzfrequenz</c:v>
                </c:pt>
              </c:strCache>
            </c:strRef>
          </c:tx>
          <c:marker>
            <c:symbol val="none"/>
          </c:marker>
          <c:val>
            <c:numRef>
              <c:f>[Mappe1]Tabelle1!$C$3:$Q$3</c:f>
              <c:numCache>
                <c:formatCode>General</c:formatCode>
                <c:ptCount val="15"/>
                <c:pt idx="0">
                  <c:v>75</c:v>
                </c:pt>
                <c:pt idx="1">
                  <c:v>125</c:v>
                </c:pt>
                <c:pt idx="2">
                  <c:v>130</c:v>
                </c:pt>
                <c:pt idx="3">
                  <c:v>135</c:v>
                </c:pt>
                <c:pt idx="4">
                  <c:v>137</c:v>
                </c:pt>
                <c:pt idx="5">
                  <c:v>142</c:v>
                </c:pt>
                <c:pt idx="6">
                  <c:v>142</c:v>
                </c:pt>
                <c:pt idx="7">
                  <c:v>141</c:v>
                </c:pt>
                <c:pt idx="8">
                  <c:v>140</c:v>
                </c:pt>
                <c:pt idx="9">
                  <c:v>139</c:v>
                </c:pt>
                <c:pt idx="10">
                  <c:v>140</c:v>
                </c:pt>
                <c:pt idx="11">
                  <c:v>140</c:v>
                </c:pt>
                <c:pt idx="12">
                  <c:v>140</c:v>
                </c:pt>
                <c:pt idx="13">
                  <c:v>140</c:v>
                </c:pt>
                <c:pt idx="14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C2-49C0-B7FC-121749B019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smooth val="0"/>
        <c:axId val="193137664"/>
        <c:axId val="193143936"/>
      </c:lineChart>
      <c:catAx>
        <c:axId val="1931376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de-DE"/>
                  <a:t>Zeit</a:t>
                </a:r>
              </a:p>
            </c:rich>
          </c:tx>
          <c:overlay val="0"/>
        </c:title>
        <c:majorTickMark val="none"/>
        <c:minorTickMark val="none"/>
        <c:tickLblPos val="nextTo"/>
        <c:crossAx val="193143936"/>
        <c:crosses val="autoZero"/>
        <c:auto val="1"/>
        <c:lblAlgn val="ctr"/>
        <c:lblOffset val="100"/>
        <c:noMultiLvlLbl val="0"/>
      </c:catAx>
      <c:valAx>
        <c:axId val="1931439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Herzfrequenz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137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2.7914594553404594E-2"/>
          <c:y val="0.14583106223149386"/>
          <c:w val="0.83583173027618696"/>
          <c:h val="0.65256942138931973"/>
        </c:manualLayout>
      </c:layout>
      <c:lineChart>
        <c:grouping val="standard"/>
        <c:varyColors val="0"/>
        <c:ser>
          <c:idx val="0"/>
          <c:order val="0"/>
          <c:tx>
            <c:strRef>
              <c:f>[Mappe1]Tabelle1!$B$3</c:f>
              <c:strCache>
                <c:ptCount val="1"/>
                <c:pt idx="0">
                  <c:v>Herzfrequenz</c:v>
                </c:pt>
              </c:strCache>
            </c:strRef>
          </c:tx>
          <c:marker>
            <c:symbol val="none"/>
          </c:marker>
          <c:val>
            <c:numRef>
              <c:f>[Mappe1]Tabelle1!$C$3:$AB$3</c:f>
              <c:numCache>
                <c:formatCode>General</c:formatCode>
                <c:ptCount val="26"/>
                <c:pt idx="0">
                  <c:v>75</c:v>
                </c:pt>
                <c:pt idx="1">
                  <c:v>125</c:v>
                </c:pt>
                <c:pt idx="2">
                  <c:v>90</c:v>
                </c:pt>
                <c:pt idx="3">
                  <c:v>147</c:v>
                </c:pt>
                <c:pt idx="4">
                  <c:v>132</c:v>
                </c:pt>
                <c:pt idx="5">
                  <c:v>90</c:v>
                </c:pt>
                <c:pt idx="6">
                  <c:v>110</c:v>
                </c:pt>
                <c:pt idx="7">
                  <c:v>141</c:v>
                </c:pt>
                <c:pt idx="8">
                  <c:v>140</c:v>
                </c:pt>
                <c:pt idx="9">
                  <c:v>132</c:v>
                </c:pt>
                <c:pt idx="10">
                  <c:v>80</c:v>
                </c:pt>
                <c:pt idx="11">
                  <c:v>142</c:v>
                </c:pt>
                <c:pt idx="12">
                  <c:v>145</c:v>
                </c:pt>
                <c:pt idx="13">
                  <c:v>151</c:v>
                </c:pt>
                <c:pt idx="14">
                  <c:v>100</c:v>
                </c:pt>
                <c:pt idx="15">
                  <c:v>132</c:v>
                </c:pt>
                <c:pt idx="16">
                  <c:v>150</c:v>
                </c:pt>
                <c:pt idx="17">
                  <c:v>153</c:v>
                </c:pt>
                <c:pt idx="18">
                  <c:v>155</c:v>
                </c:pt>
                <c:pt idx="19">
                  <c:v>157</c:v>
                </c:pt>
                <c:pt idx="20">
                  <c:v>165</c:v>
                </c:pt>
                <c:pt idx="21">
                  <c:v>122</c:v>
                </c:pt>
                <c:pt idx="22">
                  <c:v>126</c:v>
                </c:pt>
                <c:pt idx="23">
                  <c:v>90</c:v>
                </c:pt>
                <c:pt idx="24">
                  <c:v>95</c:v>
                </c:pt>
                <c:pt idx="25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F4-413C-BD0E-0C4DE4F97D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smooth val="0"/>
        <c:axId val="193716608"/>
        <c:axId val="193718528"/>
      </c:lineChart>
      <c:catAx>
        <c:axId val="193716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de-DE"/>
                  <a:t>Zeit</a:t>
                </a:r>
              </a:p>
            </c:rich>
          </c:tx>
          <c:overlay val="0"/>
        </c:title>
        <c:majorTickMark val="none"/>
        <c:minorTickMark val="none"/>
        <c:tickLblPos val="nextTo"/>
        <c:crossAx val="193718528"/>
        <c:crosses val="autoZero"/>
        <c:auto val="1"/>
        <c:lblAlgn val="ctr"/>
        <c:lblOffset val="100"/>
        <c:noMultiLvlLbl val="0"/>
      </c:catAx>
      <c:valAx>
        <c:axId val="1937185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Herzfrequenz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716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2166E-ABB7-47B5-98E4-47FFF92EB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</Template>
  <TotalTime>0</TotalTime>
  <Pages>41</Pages>
  <Words>2177</Words>
  <Characters>13720</Characters>
  <Application>Microsoft Office Word</Application>
  <DocSecurity>0</DocSecurity>
  <Lines>114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</vt:lpstr>
    </vt:vector>
  </TitlesOfParts>
  <Company>Stadt Lünen - IT Schulen</Company>
  <LinksUpToDate>false</LinksUpToDate>
  <CharactersWithSpaces>15866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Marcel</dc:creator>
  <cp:keywords/>
  <dc:description/>
  <cp:lastModifiedBy>Ulrich Stauch</cp:lastModifiedBy>
  <cp:revision>2</cp:revision>
  <cp:lastPrinted>2021-01-13T12:19:00Z</cp:lastPrinted>
  <dcterms:created xsi:type="dcterms:W3CDTF">2022-03-09T13:05:00Z</dcterms:created>
  <dcterms:modified xsi:type="dcterms:W3CDTF">2022-03-09T13:05:00Z</dcterms:modified>
</cp:coreProperties>
</file>