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BEC08" w14:textId="77777777" w:rsidR="00D00A44" w:rsidRDefault="00D00A44" w:rsidP="007A370F">
      <w:pPr>
        <w:rPr>
          <w:rFonts w:ascii="Arial" w:hAnsi="Arial" w:cs="Arial"/>
          <w:b/>
          <w:sz w:val="28"/>
        </w:rPr>
      </w:pPr>
    </w:p>
    <w:p w14:paraId="559AD449" w14:textId="77777777" w:rsidR="007A370F" w:rsidRPr="00EA1366" w:rsidRDefault="00CD6E05" w:rsidP="007A370F">
      <w:pPr>
        <w:rPr>
          <w:rFonts w:ascii="Arial" w:hAnsi="Arial" w:cs="Arial"/>
          <w:b/>
          <w:color w:val="000000" w:themeColor="text1"/>
          <w:sz w:val="28"/>
        </w:rPr>
      </w:pPr>
      <w:bookmarkStart w:id="0" w:name="_Hlk11533996"/>
      <w:r>
        <w:rPr>
          <w:rFonts w:ascii="Arial" w:hAnsi="Arial" w:cs="Arial"/>
          <w:b/>
          <w:color w:val="000000" w:themeColor="text1"/>
          <w:sz w:val="28"/>
        </w:rPr>
        <w:t>M0 Ähnlichkeiten von Verwandten</w:t>
      </w:r>
    </w:p>
    <w:p w14:paraId="2FCEC525" w14:textId="77777777" w:rsidR="00F021DB" w:rsidRDefault="00F021DB" w:rsidP="007A370F">
      <w:pPr>
        <w:rPr>
          <w:rFonts w:ascii="Arial" w:hAnsi="Arial" w:cs="Arial"/>
          <w:b/>
          <w:sz w:val="28"/>
        </w:rPr>
      </w:pPr>
    </w:p>
    <w:p w14:paraId="2A6DE101" w14:textId="77777777" w:rsidR="004F3894" w:rsidRDefault="004F3894" w:rsidP="004F389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Inhaltsverzeichnis</w:t>
      </w:r>
    </w:p>
    <w:p w14:paraId="545D9E8E" w14:textId="77777777" w:rsidR="004F3894" w:rsidRDefault="004F3894" w:rsidP="004F3894">
      <w:pPr>
        <w:rPr>
          <w:rFonts w:ascii="Arial" w:hAnsi="Arial" w:cs="Arial"/>
          <w:b/>
          <w:sz w:val="28"/>
          <w:szCs w:val="28"/>
        </w:rPr>
      </w:pPr>
    </w:p>
    <w:tbl>
      <w:tblPr>
        <w:tblStyle w:val="Tabellenraster"/>
        <w:tblW w:w="9198" w:type="dxa"/>
        <w:tblLook w:val="04A0" w:firstRow="1" w:lastRow="0" w:firstColumn="1" w:lastColumn="0" w:noHBand="0" w:noVBand="1"/>
      </w:tblPr>
      <w:tblGrid>
        <w:gridCol w:w="2122"/>
        <w:gridCol w:w="5771"/>
        <w:gridCol w:w="1305"/>
      </w:tblGrid>
      <w:tr w:rsidR="004F3894" w14:paraId="41839C3B" w14:textId="77777777" w:rsidTr="004F3894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89A75" w14:textId="77777777" w:rsidR="004F3894" w:rsidRDefault="004F3894">
            <w:pPr>
              <w:pStyle w:val="Funotentext"/>
              <w:spacing w:line="276" w:lineRule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Material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516C" w14:textId="77777777" w:rsidR="004F3894" w:rsidRDefault="004F3894">
            <w:pPr>
              <w:pStyle w:val="Funotentext"/>
              <w:spacing w:line="276" w:lineRule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 xml:space="preserve">Bezeichnung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6AAF" w14:textId="77777777" w:rsidR="004F3894" w:rsidRDefault="004F3894">
            <w:pPr>
              <w:pStyle w:val="Funotentext"/>
              <w:spacing w:line="276" w:lineRule="auto"/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b/>
                <w:sz w:val="22"/>
                <w:szCs w:val="24"/>
              </w:rPr>
              <w:t>Seitenzahl</w:t>
            </w:r>
          </w:p>
        </w:tc>
      </w:tr>
      <w:tr w:rsidR="004F3894" w14:paraId="3B4B7ED1" w14:textId="77777777" w:rsidTr="007027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6969" w14:textId="77777777" w:rsidR="004F3894" w:rsidRDefault="004F3894">
            <w:pPr>
              <w:pStyle w:val="Funotentext"/>
              <w:spacing w:line="276" w:lineRule="auto"/>
              <w:rPr>
                <w:rFonts w:ascii="Arial" w:hAnsi="Arial" w:cs="Arial"/>
                <w:sz w:val="22"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1C327" w14:textId="77777777" w:rsidR="004F3894" w:rsidRDefault="00816B24">
            <w:pPr>
              <w:pStyle w:val="Funotentext"/>
              <w:spacing w:line="276" w:lineRule="auto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Information für Lehrkräfte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87920" w14:textId="77777777" w:rsidR="004F3894" w:rsidRDefault="00474B4D">
            <w:pPr>
              <w:pStyle w:val="Funotentext"/>
              <w:spacing w:line="276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1</w:t>
            </w:r>
          </w:p>
        </w:tc>
      </w:tr>
      <w:tr w:rsidR="004F3894" w14:paraId="18BCDBB2" w14:textId="77777777" w:rsidTr="007027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E89F" w14:textId="77777777" w:rsidR="004F3894" w:rsidRDefault="004F3894">
            <w:pPr>
              <w:pStyle w:val="Funotentext"/>
              <w:spacing w:line="276" w:lineRule="auto"/>
              <w:rPr>
                <w:rFonts w:ascii="Arial" w:hAnsi="Arial" w:cs="Arial"/>
                <w:color w:val="FF0000"/>
                <w:sz w:val="22"/>
                <w:szCs w:val="24"/>
              </w:rPr>
            </w:pP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0DA7" w14:textId="77777777" w:rsidR="004F3894" w:rsidRPr="00474B4D" w:rsidRDefault="00474B4D">
            <w:pPr>
              <w:pStyle w:val="Funotentext"/>
              <w:spacing w:line="276" w:lineRule="auto"/>
              <w:rPr>
                <w:rFonts w:ascii="Arial" w:hAnsi="Arial" w:cs="Arial"/>
                <w:color w:val="FF0000"/>
                <w:sz w:val="22"/>
                <w:szCs w:val="24"/>
              </w:rPr>
            </w:pPr>
            <w:r w:rsidRPr="00474B4D">
              <w:rPr>
                <w:rFonts w:ascii="Arial" w:hAnsi="Arial" w:cs="Arial"/>
                <w:sz w:val="22"/>
                <w:szCs w:val="24"/>
              </w:rPr>
              <w:t>Entwicklungschancen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9D1B" w14:textId="77777777" w:rsidR="004F3894" w:rsidRDefault="000035B3">
            <w:pPr>
              <w:pStyle w:val="Funotentext"/>
              <w:spacing w:line="276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2</w:t>
            </w:r>
          </w:p>
        </w:tc>
      </w:tr>
      <w:tr w:rsidR="004F3894" w14:paraId="016315DF" w14:textId="77777777" w:rsidTr="007027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E8B3" w14:textId="77777777" w:rsidR="004F3894" w:rsidRDefault="00CD6E05">
            <w:pPr>
              <w:pStyle w:val="Funotentext"/>
              <w:spacing w:line="276" w:lineRule="auto"/>
              <w:rPr>
                <w:rFonts w:ascii="Arial" w:hAnsi="Arial" w:cs="Arial"/>
                <w:color w:val="FF0000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M0-</w:t>
            </w:r>
            <w:r w:rsidR="002C7468">
              <w:rPr>
                <w:rFonts w:ascii="Arial" w:hAnsi="Arial" w:cs="Arial"/>
                <w:sz w:val="22"/>
                <w:szCs w:val="24"/>
              </w:rPr>
              <w:t>Aufgabe</w:t>
            </w:r>
            <w:r w:rsidR="009B50EF" w:rsidRPr="009B50EF">
              <w:rPr>
                <w:rFonts w:ascii="Arial" w:hAnsi="Arial" w:cs="Arial"/>
                <w:sz w:val="22"/>
              </w:rPr>
              <w:t xml:space="preserve"> 1: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D4E0" w14:textId="388B3B6C" w:rsidR="004F3894" w:rsidRPr="009B50EF" w:rsidRDefault="00E91835" w:rsidP="009B50EF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Phänomen „Ähnlichkeiten v</w:t>
            </w:r>
            <w:r w:rsidR="00FC7374">
              <w:rPr>
                <w:rFonts w:ascii="Arial" w:hAnsi="Arial" w:cs="Arial"/>
                <w:color w:val="000000" w:themeColor="text1"/>
              </w:rPr>
              <w:t>on Geschwistern“: Wie kommt es, dass sich Verwandte ähneln?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518B" w14:textId="77777777" w:rsidR="004F3894" w:rsidRDefault="00B610EC">
            <w:pPr>
              <w:pStyle w:val="Funotentext"/>
              <w:spacing w:line="276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3</w:t>
            </w:r>
          </w:p>
        </w:tc>
      </w:tr>
      <w:tr w:rsidR="004F3894" w14:paraId="65D79C2F" w14:textId="77777777" w:rsidTr="007027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AAD5B" w14:textId="77777777" w:rsidR="004F3894" w:rsidRDefault="00CD6E05" w:rsidP="009B50EF">
            <w:pPr>
              <w:rPr>
                <w:rFonts w:ascii="Arial" w:hAnsi="Arial" w:cs="Arial"/>
                <w:color w:val="FF0000"/>
                <w:szCs w:val="24"/>
              </w:rPr>
            </w:pPr>
            <w:r>
              <w:rPr>
                <w:rFonts w:ascii="Arial" w:hAnsi="Arial" w:cs="Arial"/>
              </w:rPr>
              <w:t>M0-</w:t>
            </w:r>
            <w:r w:rsidR="002C7468">
              <w:rPr>
                <w:rFonts w:ascii="Arial" w:hAnsi="Arial" w:cs="Arial"/>
              </w:rPr>
              <w:t>Aufgabe</w:t>
            </w:r>
            <w:r w:rsidR="009B50EF" w:rsidRPr="009B50EF">
              <w:rPr>
                <w:rFonts w:ascii="Arial" w:hAnsi="Arial" w:cs="Arial"/>
              </w:rPr>
              <w:t xml:space="preserve"> 2: 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4F61" w14:textId="77777777" w:rsidR="004F3894" w:rsidRPr="009B50EF" w:rsidRDefault="00E91835" w:rsidP="009B50E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Kriteriengeleitetes Vergleichen und Ordnen von Familien-Fotos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720F1" w14:textId="77777777" w:rsidR="004F3894" w:rsidRDefault="002C7468">
            <w:pPr>
              <w:pStyle w:val="Funotentext"/>
              <w:spacing w:line="276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3-</w:t>
            </w:r>
            <w:r w:rsidR="00B610EC">
              <w:rPr>
                <w:rFonts w:ascii="Arial" w:hAnsi="Arial" w:cs="Arial"/>
                <w:sz w:val="22"/>
                <w:szCs w:val="24"/>
              </w:rPr>
              <w:t>4</w:t>
            </w:r>
          </w:p>
        </w:tc>
      </w:tr>
      <w:tr w:rsidR="009B50EF" w14:paraId="29F5FAF5" w14:textId="77777777" w:rsidTr="007027F1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FA0BA" w14:textId="77777777" w:rsidR="009B50EF" w:rsidRPr="009B50EF" w:rsidRDefault="009B50EF" w:rsidP="009B50EF">
            <w:pPr>
              <w:rPr>
                <w:rFonts w:ascii="Arial" w:hAnsi="Arial" w:cs="Arial"/>
              </w:rPr>
            </w:pPr>
            <w:r w:rsidRPr="009B50EF">
              <w:rPr>
                <w:rFonts w:ascii="Arial" w:hAnsi="Arial" w:cs="Arial"/>
              </w:rPr>
              <w:t>M</w:t>
            </w:r>
            <w:r w:rsidR="002C7468">
              <w:rPr>
                <w:rFonts w:ascii="Arial" w:hAnsi="Arial" w:cs="Arial"/>
              </w:rPr>
              <w:t>4</w:t>
            </w:r>
            <w:r w:rsidRPr="009B50EF">
              <w:rPr>
                <w:rFonts w:ascii="Arial" w:hAnsi="Arial" w:cs="Arial"/>
              </w:rPr>
              <w:t xml:space="preserve">- </w:t>
            </w:r>
            <w:r w:rsidR="009D66A1">
              <w:rPr>
                <w:rFonts w:ascii="Arial" w:hAnsi="Arial" w:cs="Arial"/>
              </w:rPr>
              <w:t>Zusatz</w:t>
            </w:r>
            <w:r w:rsidRPr="009B50EF">
              <w:rPr>
                <w:rFonts w:ascii="Arial" w:hAnsi="Arial" w:cs="Arial"/>
              </w:rPr>
              <w:t>material:</w:t>
            </w:r>
          </w:p>
        </w:tc>
        <w:tc>
          <w:tcPr>
            <w:tcW w:w="5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B764" w14:textId="77777777" w:rsidR="009B50EF" w:rsidRPr="00E91835" w:rsidRDefault="009D66A1" w:rsidP="009B50EF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</w:rPr>
              <w:t>Erklärung</w:t>
            </w:r>
            <w:r w:rsidR="00E9183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zur </w:t>
            </w:r>
            <w:r w:rsidR="00E91835" w:rsidRPr="009D66A1">
              <w:rPr>
                <w:rFonts w:ascii="Arial" w:hAnsi="Arial" w:cs="Arial"/>
              </w:rPr>
              <w:t xml:space="preserve">Vererbung von </w:t>
            </w:r>
            <w:r w:rsidRPr="009D66A1">
              <w:rPr>
                <w:rFonts w:ascii="Arial" w:hAnsi="Arial" w:cs="Arial"/>
              </w:rPr>
              <w:t>Anlag</w:t>
            </w:r>
            <w:r w:rsidR="00E91835" w:rsidRPr="009D66A1">
              <w:rPr>
                <w:rFonts w:ascii="Arial" w:hAnsi="Arial" w:cs="Arial"/>
              </w:rPr>
              <w:t>en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5D89" w14:textId="77777777" w:rsidR="009B50EF" w:rsidRDefault="00B610EC">
            <w:pPr>
              <w:pStyle w:val="Funotentext"/>
              <w:spacing w:line="276" w:lineRule="auto"/>
              <w:jc w:val="center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5-</w:t>
            </w:r>
            <w:r w:rsidR="002C7468">
              <w:rPr>
                <w:rFonts w:ascii="Arial" w:hAnsi="Arial" w:cs="Arial"/>
                <w:sz w:val="22"/>
                <w:szCs w:val="24"/>
              </w:rPr>
              <w:t>8</w:t>
            </w:r>
          </w:p>
        </w:tc>
      </w:tr>
    </w:tbl>
    <w:p w14:paraId="5CA94698" w14:textId="77777777" w:rsidR="004F3894" w:rsidRDefault="004F3894" w:rsidP="004F3894">
      <w:pPr>
        <w:rPr>
          <w:rFonts w:ascii="Arial" w:hAnsi="Arial" w:cs="Arial"/>
          <w:b/>
          <w:sz w:val="28"/>
          <w:szCs w:val="28"/>
        </w:rPr>
      </w:pPr>
    </w:p>
    <w:bookmarkEnd w:id="0"/>
    <w:p w14:paraId="65061AE5" w14:textId="77777777" w:rsidR="004F3894" w:rsidRDefault="004F3894" w:rsidP="007A370F">
      <w:pPr>
        <w:rPr>
          <w:rFonts w:ascii="Arial" w:hAnsi="Arial" w:cs="Arial"/>
          <w:b/>
          <w:sz w:val="28"/>
        </w:rPr>
      </w:pPr>
    </w:p>
    <w:p w14:paraId="3642AFB0" w14:textId="77777777" w:rsidR="00D00A44" w:rsidRPr="00D44FFE" w:rsidRDefault="00816B24" w:rsidP="000035B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für Lehrkräfte</w:t>
      </w:r>
      <w:r w:rsidR="00D00A44" w:rsidRPr="00D44FFE">
        <w:rPr>
          <w:rFonts w:ascii="Arial" w:hAnsi="Arial" w:cs="Arial"/>
          <w:b/>
        </w:rPr>
        <w:t>:</w:t>
      </w:r>
    </w:p>
    <w:p w14:paraId="375ACD60" w14:textId="77777777" w:rsidR="006A2EB9" w:rsidRDefault="00D00A44" w:rsidP="000035B3">
      <w:pPr>
        <w:pStyle w:val="Funotentext"/>
        <w:rPr>
          <w:rFonts w:ascii="Arial" w:hAnsi="Arial" w:cs="Arial"/>
          <w:color w:val="000000" w:themeColor="text1"/>
          <w:sz w:val="22"/>
          <w:szCs w:val="22"/>
        </w:rPr>
      </w:pPr>
      <w:r w:rsidRPr="00745125">
        <w:rPr>
          <w:rFonts w:ascii="Arial" w:hAnsi="Arial" w:cs="Arial"/>
          <w:sz w:val="22"/>
          <w:szCs w:val="22"/>
        </w:rPr>
        <w:t xml:space="preserve">Dieses Arbeitsmaterial </w:t>
      </w:r>
      <w:r>
        <w:rPr>
          <w:rFonts w:ascii="Arial" w:hAnsi="Arial" w:cs="Arial"/>
          <w:sz w:val="22"/>
          <w:szCs w:val="22"/>
        </w:rPr>
        <w:t>bezieht sich auf die</w:t>
      </w:r>
      <w:r w:rsidRPr="00745125">
        <w:rPr>
          <w:rFonts w:ascii="Arial" w:hAnsi="Arial" w:cs="Arial"/>
          <w:sz w:val="22"/>
          <w:szCs w:val="22"/>
        </w:rPr>
        <w:t xml:space="preserve"> Feld</w:t>
      </w:r>
      <w:r>
        <w:rPr>
          <w:rFonts w:ascii="Arial" w:hAnsi="Arial" w:cs="Arial"/>
          <w:sz w:val="22"/>
          <w:szCs w:val="22"/>
        </w:rPr>
        <w:t>er</w:t>
      </w:r>
      <w:r w:rsidRPr="00745125">
        <w:rPr>
          <w:rFonts w:ascii="Arial" w:hAnsi="Arial" w:cs="Arial"/>
          <w:sz w:val="22"/>
          <w:szCs w:val="22"/>
        </w:rPr>
        <w:t xml:space="preserve"> </w:t>
      </w:r>
      <w:r w:rsidR="002C7468">
        <w:rPr>
          <w:rFonts w:ascii="Arial" w:hAnsi="Arial" w:cs="Arial"/>
          <w:sz w:val="22"/>
          <w:szCs w:val="22"/>
        </w:rPr>
        <w:t>d</w:t>
      </w:r>
      <w:r w:rsidR="006A2EB9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 xml:space="preserve"> und </w:t>
      </w:r>
      <w:r w:rsidR="002C7468">
        <w:rPr>
          <w:rFonts w:ascii="Arial" w:hAnsi="Arial" w:cs="Arial"/>
          <w:sz w:val="22"/>
          <w:szCs w:val="22"/>
        </w:rPr>
        <w:t>d</w:t>
      </w:r>
      <w:r w:rsidR="006A2EB9">
        <w:rPr>
          <w:rFonts w:ascii="Arial" w:hAnsi="Arial" w:cs="Arial"/>
          <w:sz w:val="22"/>
          <w:szCs w:val="22"/>
        </w:rPr>
        <w:t>2</w:t>
      </w:r>
      <w:r w:rsidRPr="00745125">
        <w:rPr>
          <w:rFonts w:ascii="Arial" w:hAnsi="Arial" w:cs="Arial"/>
          <w:sz w:val="22"/>
          <w:szCs w:val="22"/>
        </w:rPr>
        <w:t xml:space="preserve"> des Lernstrukturgitters „Gene und Vererbung“ für die Jahrgangsstufe 9/10. </w:t>
      </w:r>
      <w:r w:rsidRPr="00745125">
        <w:rPr>
          <w:rFonts w:ascii="Arial" w:hAnsi="Arial" w:cs="Arial"/>
          <w:sz w:val="22"/>
          <w:szCs w:val="22"/>
        </w:rPr>
        <w:br/>
      </w:r>
      <w:r w:rsidR="006A2EB9">
        <w:rPr>
          <w:rFonts w:ascii="Arial" w:hAnsi="Arial" w:cs="Arial"/>
          <w:color w:val="000000" w:themeColor="text1"/>
          <w:sz w:val="22"/>
          <w:szCs w:val="22"/>
        </w:rPr>
        <w:t xml:space="preserve">Auf </w:t>
      </w:r>
      <w:r w:rsidR="00CD6E05">
        <w:rPr>
          <w:rFonts w:ascii="Arial" w:hAnsi="Arial" w:cs="Arial"/>
          <w:color w:val="000000" w:themeColor="text1"/>
          <w:sz w:val="22"/>
          <w:szCs w:val="22"/>
        </w:rPr>
        <w:t>der Phänotyp-</w:t>
      </w:r>
      <w:r w:rsidR="006A2EB9">
        <w:rPr>
          <w:rFonts w:ascii="Arial" w:hAnsi="Arial" w:cs="Arial"/>
          <w:color w:val="000000" w:themeColor="text1"/>
          <w:sz w:val="22"/>
          <w:szCs w:val="22"/>
        </w:rPr>
        <w:t>Ebene werden</w:t>
      </w:r>
      <w:r w:rsidR="00F021DB">
        <w:rPr>
          <w:rFonts w:ascii="Arial" w:hAnsi="Arial" w:cs="Arial"/>
          <w:color w:val="000000" w:themeColor="text1"/>
          <w:sz w:val="22"/>
          <w:szCs w:val="22"/>
        </w:rPr>
        <w:t xml:space="preserve"> die Schülerinnen und Schüler</w:t>
      </w:r>
      <w:r w:rsidR="006A2EB9">
        <w:rPr>
          <w:rFonts w:ascii="Arial" w:hAnsi="Arial" w:cs="Arial"/>
          <w:color w:val="000000" w:themeColor="text1"/>
          <w:sz w:val="22"/>
          <w:szCs w:val="22"/>
        </w:rPr>
        <w:t xml:space="preserve"> mit der Weitergabe von </w:t>
      </w:r>
      <w:r w:rsidR="009D66A1">
        <w:rPr>
          <w:rFonts w:ascii="Arial" w:hAnsi="Arial" w:cs="Arial"/>
          <w:color w:val="000000" w:themeColor="text1"/>
          <w:sz w:val="22"/>
          <w:szCs w:val="22"/>
        </w:rPr>
        <w:t>Erbanlag</w:t>
      </w:r>
      <w:r w:rsidR="006A2EB9">
        <w:rPr>
          <w:rFonts w:ascii="Arial" w:hAnsi="Arial" w:cs="Arial"/>
          <w:color w:val="000000" w:themeColor="text1"/>
          <w:sz w:val="22"/>
          <w:szCs w:val="22"/>
        </w:rPr>
        <w:t>en in der Familie konfrontiert und entwickeln ein erstes</w:t>
      </w:r>
      <w:r w:rsidR="00F021DB">
        <w:rPr>
          <w:rFonts w:ascii="Arial" w:hAnsi="Arial" w:cs="Arial"/>
          <w:color w:val="000000" w:themeColor="text1"/>
          <w:sz w:val="22"/>
          <w:szCs w:val="22"/>
        </w:rPr>
        <w:t xml:space="preserve"> Verständnis für die Gesetz</w:t>
      </w:r>
      <w:r w:rsidR="000D3619">
        <w:rPr>
          <w:rFonts w:ascii="Arial" w:hAnsi="Arial" w:cs="Arial"/>
          <w:color w:val="000000" w:themeColor="text1"/>
          <w:sz w:val="22"/>
          <w:szCs w:val="22"/>
        </w:rPr>
        <w:t>-</w:t>
      </w:r>
      <w:r w:rsidR="00F021DB">
        <w:rPr>
          <w:rFonts w:ascii="Arial" w:hAnsi="Arial" w:cs="Arial"/>
          <w:color w:val="000000" w:themeColor="text1"/>
          <w:sz w:val="22"/>
          <w:szCs w:val="22"/>
        </w:rPr>
        <w:t>mäßigkeiten der Vererbung</w:t>
      </w:r>
      <w:r w:rsidR="006A2EB9">
        <w:rPr>
          <w:rFonts w:ascii="Arial" w:hAnsi="Arial" w:cs="Arial"/>
          <w:color w:val="000000" w:themeColor="text1"/>
          <w:sz w:val="22"/>
          <w:szCs w:val="22"/>
        </w:rPr>
        <w:t>.</w:t>
      </w:r>
      <w:r w:rsidR="00FF37CA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3185BEEE" w14:textId="3F4DF075" w:rsidR="006A2EB9" w:rsidRDefault="007C6301" w:rsidP="00D00A44">
      <w:pPr>
        <w:pStyle w:val="Funotentext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Besonders für leistungsschwächere und zieldifferent zu fördernde Schülerinnen und Schüler</w:t>
      </w:r>
      <w:r w:rsidR="00E14E44">
        <w:rPr>
          <w:rFonts w:ascii="Arial" w:hAnsi="Arial" w:cs="Arial"/>
          <w:color w:val="000000" w:themeColor="text1"/>
          <w:sz w:val="22"/>
          <w:szCs w:val="22"/>
        </w:rPr>
        <w:t xml:space="preserve"> bietet es sich an,</w:t>
      </w:r>
      <w:r w:rsidR="00480010">
        <w:rPr>
          <w:rFonts w:ascii="Arial" w:hAnsi="Arial" w:cs="Arial"/>
          <w:color w:val="000000" w:themeColor="text1"/>
          <w:sz w:val="22"/>
          <w:szCs w:val="22"/>
        </w:rPr>
        <w:t xml:space="preserve"> von dem Phänomen der Ähnlichkeiten zwischen Familienmitgliedern auszugehen.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Über </w:t>
      </w:r>
      <w:r w:rsidR="00480010">
        <w:rPr>
          <w:rFonts w:ascii="Arial" w:hAnsi="Arial" w:cs="Arial"/>
          <w:color w:val="000000" w:themeColor="text1"/>
          <w:sz w:val="22"/>
          <w:szCs w:val="22"/>
        </w:rPr>
        <w:t>Vergleiche von Merkmalen wie der Augenfarbe</w:t>
      </w:r>
      <w:r w:rsidR="002C7468">
        <w:rPr>
          <w:rFonts w:ascii="Arial" w:hAnsi="Arial" w:cs="Arial"/>
          <w:color w:val="000000" w:themeColor="text1"/>
          <w:sz w:val="22"/>
          <w:szCs w:val="22"/>
        </w:rPr>
        <w:t>, der Haarstruktur</w:t>
      </w:r>
      <w:r w:rsidR="00480010">
        <w:rPr>
          <w:rFonts w:ascii="Arial" w:hAnsi="Arial" w:cs="Arial"/>
          <w:color w:val="000000" w:themeColor="text1"/>
          <w:sz w:val="22"/>
          <w:szCs w:val="22"/>
        </w:rPr>
        <w:t xml:space="preserve"> oder der Nasenform zwischen Geschwistern oder Kindern und Eltern </w:t>
      </w:r>
      <w:r w:rsidR="00311D91">
        <w:rPr>
          <w:rFonts w:ascii="Arial" w:hAnsi="Arial" w:cs="Arial"/>
          <w:color w:val="000000" w:themeColor="text1"/>
          <w:sz w:val="22"/>
          <w:szCs w:val="22"/>
        </w:rPr>
        <w:t>können die Schülerinnen und Schüler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die</w:t>
      </w:r>
      <w:r w:rsidR="00E14E44">
        <w:rPr>
          <w:rFonts w:ascii="Arial" w:hAnsi="Arial" w:cs="Arial"/>
          <w:color w:val="000000" w:themeColor="text1"/>
          <w:sz w:val="22"/>
          <w:szCs w:val="22"/>
        </w:rPr>
        <w:t xml:space="preserve"> Frage</w:t>
      </w:r>
      <w:r w:rsidR="00311D91">
        <w:rPr>
          <w:rFonts w:ascii="Arial" w:hAnsi="Arial" w:cs="Arial"/>
          <w:color w:val="000000" w:themeColor="text1"/>
          <w:sz w:val="22"/>
          <w:szCs w:val="22"/>
        </w:rPr>
        <w:t xml:space="preserve"> entwickeln</w:t>
      </w:r>
      <w:r w:rsidR="00FC7374">
        <w:rPr>
          <w:rFonts w:ascii="Arial" w:hAnsi="Arial" w:cs="Arial"/>
          <w:color w:val="000000" w:themeColor="text1"/>
          <w:sz w:val="22"/>
          <w:szCs w:val="22"/>
        </w:rPr>
        <w:t>: „Wie kommt es, dass sich Verwandte ähneln</w:t>
      </w:r>
      <w:r>
        <w:rPr>
          <w:rFonts w:ascii="Arial" w:hAnsi="Arial" w:cs="Arial"/>
          <w:color w:val="000000" w:themeColor="text1"/>
          <w:sz w:val="22"/>
          <w:szCs w:val="22"/>
        </w:rPr>
        <w:t>?“.</w:t>
      </w:r>
      <w:r w:rsidR="00E14E4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2FA8F3E" w14:textId="1F9F8CDF" w:rsidR="00311D91" w:rsidRDefault="00311D91" w:rsidP="00D00A44">
      <w:pPr>
        <w:pStyle w:val="Funotentext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Das Auftreten von einem Merkmal wie z.B. die Augenfarbe</w:t>
      </w:r>
      <w:r w:rsidR="002C7468">
        <w:rPr>
          <w:rFonts w:ascii="Arial" w:hAnsi="Arial" w:cs="Arial"/>
          <w:color w:val="000000" w:themeColor="text1"/>
          <w:sz w:val="22"/>
          <w:szCs w:val="22"/>
        </w:rPr>
        <w:t xml:space="preserve"> oder lockiges Haar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kann über Generationen hinweg untersucht werden. Das kann über ein kriteriengeleitetes Vergleichen und Ordnen vo</w:t>
      </w:r>
      <w:r w:rsidR="00BE2A7D">
        <w:rPr>
          <w:rFonts w:ascii="Arial" w:hAnsi="Arial" w:cs="Arial"/>
          <w:color w:val="000000" w:themeColor="text1"/>
          <w:sz w:val="22"/>
          <w:szCs w:val="22"/>
        </w:rPr>
        <w:t xml:space="preserve">n Familien-Fotos erfolgen. </w:t>
      </w:r>
    </w:p>
    <w:p w14:paraId="1156351D" w14:textId="03143AE3" w:rsidR="0098749C" w:rsidRDefault="0000538B" w:rsidP="00D00A44">
      <w:pPr>
        <w:pStyle w:val="Funotentext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Aus diesen Untersuchungen lässt sich ein Familien</w:t>
      </w:r>
      <w:r w:rsidR="00975C54">
        <w:rPr>
          <w:rFonts w:ascii="Arial" w:hAnsi="Arial" w:cs="Arial"/>
          <w:color w:val="000000" w:themeColor="text1"/>
          <w:sz w:val="22"/>
          <w:szCs w:val="22"/>
        </w:rPr>
        <w:t>-S</w:t>
      </w:r>
      <w:r>
        <w:rPr>
          <w:rFonts w:ascii="Arial" w:hAnsi="Arial" w:cs="Arial"/>
          <w:color w:val="000000" w:themeColor="text1"/>
          <w:sz w:val="22"/>
          <w:szCs w:val="22"/>
        </w:rPr>
        <w:t>tammbaum aufstellen</w:t>
      </w:r>
      <w:r w:rsidR="00975C54">
        <w:rPr>
          <w:rFonts w:ascii="Arial" w:hAnsi="Arial" w:cs="Arial"/>
          <w:color w:val="000000" w:themeColor="text1"/>
          <w:sz w:val="22"/>
          <w:szCs w:val="22"/>
        </w:rPr>
        <w:t>, der helfen kann, die Verwandtschaftsbeziehungen nachzuvollziehen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="0098749C">
        <w:rPr>
          <w:rFonts w:ascii="Arial" w:hAnsi="Arial" w:cs="Arial"/>
          <w:color w:val="000000" w:themeColor="text1"/>
          <w:sz w:val="22"/>
          <w:szCs w:val="22"/>
        </w:rPr>
        <w:t xml:space="preserve"> Die Schülerinnen und Schüler können der Frage nachgehen, von welchen Vorfahren man die Anlagen bzw. Gene für ein bestimmtes gemeinsames Merkmal geerbt haben könnte. Dabei gibt die Struktur </w:t>
      </w:r>
      <w:r w:rsidR="006777CA">
        <w:rPr>
          <w:rFonts w:ascii="Arial" w:hAnsi="Arial" w:cs="Arial"/>
          <w:color w:val="000000" w:themeColor="text1"/>
          <w:sz w:val="22"/>
          <w:szCs w:val="22"/>
        </w:rPr>
        <w:t>eines</w:t>
      </w:r>
      <w:r w:rsidR="0098749C">
        <w:rPr>
          <w:rFonts w:ascii="Arial" w:hAnsi="Arial" w:cs="Arial"/>
          <w:color w:val="000000" w:themeColor="text1"/>
          <w:sz w:val="22"/>
          <w:szCs w:val="22"/>
        </w:rPr>
        <w:t xml:space="preserve"> Familien-Stammbaum</w:t>
      </w:r>
      <w:r w:rsidR="006777CA">
        <w:rPr>
          <w:rFonts w:ascii="Arial" w:hAnsi="Arial" w:cs="Arial"/>
          <w:color w:val="000000" w:themeColor="text1"/>
          <w:sz w:val="22"/>
          <w:szCs w:val="22"/>
        </w:rPr>
        <w:t>s</w:t>
      </w:r>
      <w:r w:rsidR="0098749C">
        <w:rPr>
          <w:rFonts w:ascii="Arial" w:hAnsi="Arial" w:cs="Arial"/>
          <w:color w:val="000000" w:themeColor="text1"/>
          <w:sz w:val="22"/>
          <w:szCs w:val="22"/>
        </w:rPr>
        <w:t xml:space="preserve"> eine hilfreiche Orientierung. </w:t>
      </w:r>
      <w:r w:rsidR="00BE2A7D">
        <w:rPr>
          <w:rFonts w:ascii="Arial" w:hAnsi="Arial" w:cs="Arial"/>
          <w:color w:val="000000" w:themeColor="text1"/>
          <w:sz w:val="22"/>
          <w:szCs w:val="22"/>
        </w:rPr>
        <w:t>Ein sensibler Umgang</w:t>
      </w:r>
      <w:r w:rsidR="00252F7F">
        <w:rPr>
          <w:rFonts w:ascii="Arial" w:hAnsi="Arial" w:cs="Arial"/>
          <w:color w:val="000000" w:themeColor="text1"/>
          <w:sz w:val="22"/>
          <w:szCs w:val="22"/>
        </w:rPr>
        <w:t xml:space="preserve"> mit den Familienkonstellationen der Lernenden ist in diesem Zusammenhang geboten.</w:t>
      </w:r>
    </w:p>
    <w:p w14:paraId="3340491E" w14:textId="77777777" w:rsidR="0098749C" w:rsidRPr="00F021DB" w:rsidRDefault="0098749C" w:rsidP="00D00A44">
      <w:pPr>
        <w:pStyle w:val="Funotentext"/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Die älteste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 xml:space="preserve"> Generation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w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>ird im Stammbaum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nach oben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</w:rPr>
        <w:t>geordnet, die jüngste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 xml:space="preserve"> Generation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nach unten. 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>P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aare werden durch einen Querstrich miteinander verbunden, 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 xml:space="preserve">von dieser Verbindungslinie zweigen </w:t>
      </w:r>
      <w:r>
        <w:rPr>
          <w:rFonts w:ascii="Arial" w:hAnsi="Arial" w:cs="Arial"/>
          <w:color w:val="000000" w:themeColor="text1"/>
          <w:sz w:val="22"/>
          <w:szCs w:val="22"/>
        </w:rPr>
        <w:t>gemeinsame Kinder</w:t>
      </w:r>
      <w:r w:rsidR="00B0755E">
        <w:rPr>
          <w:rFonts w:ascii="Arial" w:hAnsi="Arial" w:cs="Arial"/>
          <w:color w:val="000000" w:themeColor="text1"/>
          <w:sz w:val="22"/>
          <w:szCs w:val="22"/>
        </w:rPr>
        <w:t xml:space="preserve"> mit einer Linie nach unten ab</w:t>
      </w:r>
      <w:r w:rsidR="00912525">
        <w:rPr>
          <w:rFonts w:ascii="Arial" w:hAnsi="Arial" w:cs="Arial"/>
          <w:color w:val="000000" w:themeColor="text1"/>
          <w:sz w:val="22"/>
          <w:szCs w:val="22"/>
        </w:rPr>
        <w:t xml:space="preserve"> und werden mit einer zusammenführenden Linie vernetzt.</w:t>
      </w:r>
    </w:p>
    <w:p w14:paraId="4441C47D" w14:textId="77777777" w:rsidR="00D00A44" w:rsidRPr="00745125" w:rsidRDefault="00D00A44" w:rsidP="00D00A44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2A1BB8EB" w14:textId="77777777" w:rsidR="00B610EC" w:rsidRDefault="00B610EC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  <w:sz w:val="24"/>
          <w:szCs w:val="24"/>
        </w:rPr>
      </w:pPr>
      <w:bookmarkStart w:id="1" w:name="_Hlk11582367"/>
    </w:p>
    <w:p w14:paraId="0491CA1E" w14:textId="77777777" w:rsidR="00B610EC" w:rsidRDefault="00B610EC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  <w:sz w:val="24"/>
          <w:szCs w:val="24"/>
        </w:rPr>
      </w:pPr>
    </w:p>
    <w:p w14:paraId="6803A3F5" w14:textId="77777777" w:rsidR="00B610EC" w:rsidRDefault="00B610EC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  <w:sz w:val="24"/>
          <w:szCs w:val="24"/>
        </w:rPr>
      </w:pPr>
    </w:p>
    <w:p w14:paraId="6EB5DDA5" w14:textId="77777777" w:rsidR="00B610EC" w:rsidRDefault="00B610EC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  <w:sz w:val="24"/>
          <w:szCs w:val="24"/>
        </w:rPr>
      </w:pPr>
    </w:p>
    <w:p w14:paraId="5204F582" w14:textId="77777777" w:rsidR="00B610EC" w:rsidRDefault="00B610EC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  <w:sz w:val="24"/>
          <w:szCs w:val="24"/>
        </w:rPr>
      </w:pPr>
    </w:p>
    <w:p w14:paraId="234B4BBA" w14:textId="77777777" w:rsidR="00D00A44" w:rsidRPr="000035B3" w:rsidRDefault="00D00A44" w:rsidP="000035B3">
      <w:pPr>
        <w:pStyle w:val="Aufklapper"/>
        <w:spacing w:after="0" w:line="240" w:lineRule="auto"/>
        <w:ind w:left="0"/>
        <w:jc w:val="left"/>
        <w:rPr>
          <w:rFonts w:eastAsiaTheme="minorHAnsi"/>
          <w:b/>
          <w:color w:val="auto"/>
        </w:rPr>
      </w:pPr>
      <w:r>
        <w:rPr>
          <w:rFonts w:eastAsiaTheme="minorHAnsi"/>
          <w:b/>
          <w:color w:val="auto"/>
          <w:sz w:val="24"/>
          <w:szCs w:val="24"/>
        </w:rPr>
        <w:lastRenderedPageBreak/>
        <w:t>Entwicklungschancen</w:t>
      </w:r>
      <w:r w:rsidRPr="004D5DC3">
        <w:rPr>
          <w:rFonts w:eastAsiaTheme="minorHAnsi"/>
          <w:b/>
          <w:color w:val="auto"/>
          <w:sz w:val="24"/>
          <w:szCs w:val="24"/>
        </w:rPr>
        <w:br/>
      </w:r>
      <w:r w:rsidRPr="000035B3">
        <w:rPr>
          <w:rFonts w:eastAsiaTheme="minorHAnsi"/>
          <w:color w:val="auto"/>
        </w:rPr>
        <w:t>Im zieldifferenten Lernen kann sowohl ein Zugang über das fachliche Lernen als auch über die Entwicklungschancen gelegt werden.</w:t>
      </w:r>
      <w:r w:rsidRPr="004134A5">
        <w:rPr>
          <w:rFonts w:eastAsiaTheme="minorHAnsi"/>
          <w:color w:val="auto"/>
        </w:rPr>
        <w:footnoteReference w:id="1"/>
      </w:r>
      <w:r w:rsidRPr="004134A5">
        <w:rPr>
          <w:rFonts w:eastAsiaTheme="minorHAnsi"/>
          <w:color w:val="auto"/>
        </w:rPr>
        <w:t xml:space="preserve"> </w:t>
      </w:r>
    </w:p>
    <w:p w14:paraId="1AA4EDB2" w14:textId="77777777" w:rsidR="00D00A44" w:rsidRPr="000035B3" w:rsidRDefault="00D00A44" w:rsidP="00D00A44">
      <w:pPr>
        <w:pStyle w:val="Aufklapper"/>
        <w:ind w:left="0"/>
        <w:jc w:val="left"/>
        <w:rPr>
          <w:rFonts w:eastAsiaTheme="minorHAnsi"/>
          <w:color w:val="auto"/>
        </w:rPr>
      </w:pPr>
      <w:r w:rsidRPr="000035B3">
        <w:rPr>
          <w:rFonts w:eastAsiaTheme="minorHAnsi"/>
          <w:color w:val="auto"/>
        </w:rPr>
        <w:t>In diesem Unterrichtssetting können auf der Grundlage der individuellen Lern- und Entwicklungsplanung</w:t>
      </w:r>
      <w:r w:rsidRPr="000035B3">
        <w:footnoteReference w:id="2"/>
      </w:r>
      <w:r w:rsidRPr="000035B3">
        <w:rPr>
          <w:rFonts w:eastAsiaTheme="minorHAnsi"/>
          <w:color w:val="auto"/>
        </w:rPr>
        <w:t xml:space="preserve"> schwerpunktmäßig folgende Entwicklungschancen zum Tragen kommen.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39"/>
        <w:gridCol w:w="2490"/>
        <w:gridCol w:w="4464"/>
      </w:tblGrid>
      <w:tr w:rsidR="00687F4A" w:rsidRPr="00745125" w14:paraId="26BD0DA8" w14:textId="77777777" w:rsidTr="00D41121">
        <w:trPr>
          <w:trHeight w:val="69"/>
        </w:trPr>
        <w:tc>
          <w:tcPr>
            <w:tcW w:w="2539" w:type="dxa"/>
            <w:shd w:val="clear" w:color="auto" w:fill="FFFFFF" w:themeFill="background1"/>
            <w:vAlign w:val="center"/>
          </w:tcPr>
          <w:p w14:paraId="443F984F" w14:textId="77777777" w:rsidR="00687F4A" w:rsidRPr="00745125" w:rsidRDefault="00687F4A" w:rsidP="00A27EEF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 w:rsidRPr="00745125">
              <w:rPr>
                <w:rFonts w:ascii="Arial" w:hAnsi="Arial" w:cs="Arial"/>
                <w:b/>
                <w:sz w:val="22"/>
                <w:szCs w:val="22"/>
              </w:rPr>
              <w:t>Entwicklungsbereiche</w:t>
            </w:r>
          </w:p>
        </w:tc>
        <w:tc>
          <w:tcPr>
            <w:tcW w:w="2490" w:type="dxa"/>
            <w:shd w:val="clear" w:color="auto" w:fill="FFFFFF" w:themeFill="background1"/>
          </w:tcPr>
          <w:p w14:paraId="56C2F5F3" w14:textId="77777777" w:rsidR="00687F4A" w:rsidRPr="00745125" w:rsidRDefault="00687F4A" w:rsidP="00A27E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5125">
              <w:rPr>
                <w:rFonts w:ascii="Arial" w:hAnsi="Arial" w:cs="Arial"/>
                <w:b/>
                <w:sz w:val="22"/>
                <w:szCs w:val="22"/>
              </w:rPr>
              <w:t>Chancen für die Förderung</w:t>
            </w:r>
          </w:p>
        </w:tc>
        <w:tc>
          <w:tcPr>
            <w:tcW w:w="4464" w:type="dxa"/>
            <w:shd w:val="clear" w:color="auto" w:fill="FFFFFF" w:themeFill="background1"/>
            <w:vAlign w:val="center"/>
          </w:tcPr>
          <w:p w14:paraId="106250A9" w14:textId="77777777" w:rsidR="00687F4A" w:rsidRPr="00745125" w:rsidRDefault="00687F4A" w:rsidP="00A27EE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5125">
              <w:rPr>
                <w:rFonts w:ascii="Arial" w:hAnsi="Arial" w:cs="Arial"/>
                <w:b/>
                <w:sz w:val="22"/>
                <w:szCs w:val="22"/>
              </w:rPr>
              <w:t xml:space="preserve"> (</w:t>
            </w:r>
            <w:r>
              <w:rPr>
                <w:rFonts w:ascii="Arial" w:hAnsi="Arial" w:cs="Arial"/>
                <w:b/>
                <w:sz w:val="22"/>
                <w:szCs w:val="22"/>
              </w:rPr>
              <w:t>m</w:t>
            </w:r>
            <w:r w:rsidRPr="00745125">
              <w:rPr>
                <w:rFonts w:ascii="Arial" w:hAnsi="Arial" w:cs="Arial"/>
                <w:b/>
                <w:sz w:val="22"/>
                <w:szCs w:val="22"/>
              </w:rPr>
              <w:t>ögliche) Konkretisierung</w:t>
            </w:r>
          </w:p>
        </w:tc>
      </w:tr>
      <w:tr w:rsidR="00687F4A" w:rsidRPr="00745125" w14:paraId="567335AC" w14:textId="77777777" w:rsidTr="007D204B">
        <w:trPr>
          <w:trHeight w:val="3009"/>
        </w:trPr>
        <w:tc>
          <w:tcPr>
            <w:tcW w:w="2539" w:type="dxa"/>
            <w:shd w:val="clear" w:color="auto" w:fill="FFFFFF" w:themeFill="background1"/>
            <w:vAlign w:val="center"/>
          </w:tcPr>
          <w:p w14:paraId="3DC1AA97" w14:textId="77777777" w:rsidR="00687F4A" w:rsidRDefault="00687F4A" w:rsidP="00A27E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Emotionale und soziale Entwicklung</w:t>
            </w:r>
          </w:p>
        </w:tc>
        <w:tc>
          <w:tcPr>
            <w:tcW w:w="2490" w:type="dxa"/>
            <w:shd w:val="clear" w:color="auto" w:fill="FFFFFF" w:themeFill="background1"/>
          </w:tcPr>
          <w:p w14:paraId="49BA4469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Motivation /</w:t>
            </w:r>
          </w:p>
          <w:p w14:paraId="09DF5D05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Bereitschaft, sich auf Inhalte und Bearbeitungsformen einzulassen</w:t>
            </w:r>
          </w:p>
          <w:p w14:paraId="5900395E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A5BFF5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Zurückstellen eigener Bedürfnisse, Frustrationstoleranz</w:t>
            </w:r>
          </w:p>
          <w:p w14:paraId="09C22107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79C94E" w14:textId="77777777" w:rsidR="00687F4A" w:rsidRPr="00EF5B74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Kommunikative Kompetenz</w:t>
            </w:r>
          </w:p>
        </w:tc>
        <w:tc>
          <w:tcPr>
            <w:tcW w:w="4464" w:type="dxa"/>
            <w:shd w:val="clear" w:color="auto" w:fill="FFFFFF" w:themeFill="background1"/>
          </w:tcPr>
          <w:p w14:paraId="162CA548" w14:textId="77777777" w:rsidR="00687F4A" w:rsidRDefault="00966D27" w:rsidP="000D3619">
            <w:pPr>
              <w:pStyle w:val="Listenabsatz"/>
              <w:numPr>
                <w:ilvl w:val="0"/>
                <w:numId w:val="11"/>
              </w:numPr>
              <w:ind w:left="3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="00687F4A" w:rsidRPr="00687F4A">
              <w:rPr>
                <w:rFonts w:ascii="Arial" w:hAnsi="Arial" w:cs="Arial"/>
              </w:rPr>
              <w:t xml:space="preserve">andelndes Vorgehen mit </w:t>
            </w:r>
            <w:r w:rsidR="004134A5">
              <w:rPr>
                <w:rFonts w:ascii="Arial" w:hAnsi="Arial" w:cs="Arial"/>
              </w:rPr>
              <w:t xml:space="preserve">Hilfe von </w:t>
            </w:r>
            <w:r>
              <w:rPr>
                <w:rFonts w:ascii="Arial" w:hAnsi="Arial" w:cs="Arial"/>
              </w:rPr>
              <w:t>Familien</w:t>
            </w:r>
            <w:r w:rsidR="00C94C22">
              <w:rPr>
                <w:rFonts w:ascii="Arial" w:hAnsi="Arial" w:cs="Arial"/>
              </w:rPr>
              <w:t>-F</w:t>
            </w:r>
            <w:r>
              <w:rPr>
                <w:rFonts w:ascii="Arial" w:hAnsi="Arial" w:cs="Arial"/>
              </w:rPr>
              <w:t>otos</w:t>
            </w:r>
          </w:p>
          <w:p w14:paraId="49CD7D05" w14:textId="77777777" w:rsidR="007D204B" w:rsidRPr="007D204B" w:rsidRDefault="007D204B" w:rsidP="007D204B">
            <w:pPr>
              <w:pStyle w:val="Listenabsatz"/>
              <w:ind w:left="393"/>
              <w:rPr>
                <w:rFonts w:ascii="Arial" w:hAnsi="Arial" w:cs="Arial"/>
              </w:rPr>
            </w:pPr>
          </w:p>
          <w:p w14:paraId="6B41F5B1" w14:textId="77777777" w:rsidR="00687F4A" w:rsidRPr="005C5A43" w:rsidRDefault="00687F4A" w:rsidP="000D3619">
            <w:pPr>
              <w:pStyle w:val="Listenabsatz"/>
              <w:numPr>
                <w:ilvl w:val="0"/>
                <w:numId w:val="11"/>
              </w:numPr>
              <w:ind w:left="3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Kooperative Arbeit mit einer Partnerin / einem Partner</w:t>
            </w:r>
          </w:p>
          <w:p w14:paraId="5C7B6F13" w14:textId="77777777" w:rsidR="00687F4A" w:rsidRDefault="00687F4A" w:rsidP="000D3619">
            <w:pPr>
              <w:ind w:left="393"/>
              <w:rPr>
                <w:rFonts w:ascii="Arial" w:hAnsi="Arial" w:cs="Arial"/>
              </w:rPr>
            </w:pPr>
          </w:p>
          <w:p w14:paraId="06611BC6" w14:textId="77777777" w:rsidR="00687F4A" w:rsidRPr="005C5A43" w:rsidRDefault="00687F4A" w:rsidP="000D3619">
            <w:pPr>
              <w:pStyle w:val="Listenabsatz"/>
              <w:numPr>
                <w:ilvl w:val="0"/>
                <w:numId w:val="11"/>
              </w:numPr>
              <w:ind w:left="3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5C5A43">
              <w:rPr>
                <w:rFonts w:ascii="Arial" w:hAnsi="Arial" w:cs="Arial"/>
              </w:rPr>
              <w:t xml:space="preserve">m Rahmen einer kooperativen Arbeit </w:t>
            </w:r>
            <w:r>
              <w:rPr>
                <w:rFonts w:ascii="Arial" w:hAnsi="Arial" w:cs="Arial"/>
              </w:rPr>
              <w:t xml:space="preserve">mit </w:t>
            </w:r>
            <w:r w:rsidRPr="005C5A43">
              <w:rPr>
                <w:rFonts w:ascii="Arial" w:hAnsi="Arial" w:cs="Arial"/>
              </w:rPr>
              <w:t>einer anderen Person Sachinhalte</w:t>
            </w:r>
            <w:r>
              <w:rPr>
                <w:rFonts w:ascii="Arial" w:hAnsi="Arial" w:cs="Arial"/>
              </w:rPr>
              <w:t xml:space="preserve"> mit Hilfe des Materials</w:t>
            </w:r>
            <w:r w:rsidRPr="005C5A43">
              <w:rPr>
                <w:rFonts w:ascii="Arial" w:hAnsi="Arial" w:cs="Arial"/>
              </w:rPr>
              <w:t xml:space="preserve"> erklären</w:t>
            </w:r>
          </w:p>
        </w:tc>
      </w:tr>
      <w:tr w:rsidR="00687F4A" w:rsidRPr="00745125" w14:paraId="6857D93A" w14:textId="77777777" w:rsidTr="004134A5">
        <w:trPr>
          <w:trHeight w:val="2943"/>
        </w:trPr>
        <w:tc>
          <w:tcPr>
            <w:tcW w:w="2539" w:type="dxa"/>
            <w:shd w:val="clear" w:color="auto" w:fill="FFFFFF" w:themeFill="background1"/>
            <w:vAlign w:val="center"/>
          </w:tcPr>
          <w:p w14:paraId="1CDEF0E9" w14:textId="77777777" w:rsidR="00687F4A" w:rsidRPr="00745125" w:rsidRDefault="00687F4A" w:rsidP="00A27E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745125">
              <w:rPr>
                <w:rFonts w:ascii="Arial" w:hAnsi="Arial" w:cs="Arial"/>
                <w:sz w:val="22"/>
                <w:szCs w:val="22"/>
              </w:rPr>
              <w:t xml:space="preserve">prachliches und kommunikatives </w:t>
            </w:r>
            <w:r w:rsidRPr="00745125">
              <w:rPr>
                <w:rFonts w:ascii="Arial" w:hAnsi="Arial" w:cs="Arial"/>
                <w:sz w:val="22"/>
                <w:szCs w:val="22"/>
              </w:rPr>
              <w:br/>
              <w:t>Handeln</w:t>
            </w:r>
          </w:p>
        </w:tc>
        <w:tc>
          <w:tcPr>
            <w:tcW w:w="2490" w:type="dxa"/>
            <w:shd w:val="clear" w:color="auto" w:fill="FFFFFF" w:themeFill="background1"/>
          </w:tcPr>
          <w:p w14:paraId="2FCCE3ED" w14:textId="77777777" w:rsidR="00687F4A" w:rsidRPr="00EF5B74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 w:rsidRPr="00EF5B74">
              <w:rPr>
                <w:rFonts w:ascii="Arial" w:hAnsi="Arial" w:cs="Arial"/>
                <w:sz w:val="22"/>
                <w:szCs w:val="22"/>
              </w:rPr>
              <w:t>Vereinfachung sprachlicher Handlungen</w:t>
            </w:r>
          </w:p>
          <w:p w14:paraId="6250C74C" w14:textId="77777777" w:rsidR="00687F4A" w:rsidRPr="00EF5B74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FAA465" w14:textId="77777777" w:rsidR="00687F4A" w:rsidRPr="00EF5B74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81A536" w14:textId="77777777" w:rsidR="004134A5" w:rsidRDefault="004134A5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51ABDF62" w14:textId="77777777" w:rsidR="00687F4A" w:rsidRPr="00AD1B2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 w:rsidRPr="00AD1B2A">
              <w:rPr>
                <w:rFonts w:ascii="Arial" w:hAnsi="Arial" w:cs="Arial"/>
                <w:sz w:val="22"/>
                <w:szCs w:val="22"/>
              </w:rPr>
              <w:t>Ermöglichen v</w:t>
            </w:r>
            <w:r>
              <w:rPr>
                <w:rFonts w:ascii="Arial" w:hAnsi="Arial" w:cs="Arial"/>
                <w:sz w:val="22"/>
                <w:szCs w:val="22"/>
              </w:rPr>
              <w:t>on kommunikativen Prozessen</w:t>
            </w:r>
          </w:p>
        </w:tc>
        <w:tc>
          <w:tcPr>
            <w:tcW w:w="4464" w:type="dxa"/>
            <w:shd w:val="clear" w:color="auto" w:fill="FFFFFF" w:themeFill="background1"/>
          </w:tcPr>
          <w:p w14:paraId="49A5997A" w14:textId="77777777" w:rsidR="009D66A1" w:rsidRDefault="009D66A1" w:rsidP="000C674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9D66A1">
              <w:rPr>
                <w:rFonts w:ascii="Arial" w:hAnsi="Arial" w:cs="Arial"/>
              </w:rPr>
              <w:t xml:space="preserve">Zusatzmaterial: Erklärung zur </w:t>
            </w:r>
            <w:r w:rsidR="00DD6028" w:rsidRPr="009D66A1">
              <w:rPr>
                <w:rFonts w:ascii="Arial" w:hAnsi="Arial" w:cs="Arial"/>
              </w:rPr>
              <w:t xml:space="preserve">Vererbung von </w:t>
            </w:r>
            <w:r>
              <w:rPr>
                <w:rFonts w:ascii="Arial" w:hAnsi="Arial" w:cs="Arial"/>
              </w:rPr>
              <w:t>Anlag</w:t>
            </w:r>
            <w:r w:rsidR="00DD6028" w:rsidRPr="009D66A1">
              <w:rPr>
                <w:rFonts w:ascii="Arial" w:hAnsi="Arial" w:cs="Arial"/>
              </w:rPr>
              <w:t>en</w:t>
            </w:r>
          </w:p>
          <w:p w14:paraId="70FDC638" w14:textId="77777777" w:rsidR="004134A5" w:rsidRDefault="004134A5" w:rsidP="000C674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AE7C21">
              <w:rPr>
                <w:rFonts w:ascii="Arial" w:hAnsi="Arial" w:cs="Arial"/>
              </w:rPr>
              <w:t>Vorlesemöglichkeit durch Vorlese-App oder digitalen Vorlesestift</w:t>
            </w:r>
          </w:p>
          <w:p w14:paraId="52AA3792" w14:textId="20489535" w:rsidR="009D66A1" w:rsidRPr="007D204B" w:rsidRDefault="00F32EB3" w:rsidP="007D204B">
            <w:pPr>
              <w:pStyle w:val="Listenabsatz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655438">
              <w:rPr>
                <w:rFonts w:ascii="Arial" w:hAnsi="Arial" w:cs="Arial"/>
              </w:rPr>
              <w:t xml:space="preserve">Visualisierung über </w:t>
            </w:r>
            <w:r w:rsidR="00FC7374">
              <w:rPr>
                <w:rFonts w:ascii="Arial" w:hAnsi="Arial" w:cs="Arial"/>
              </w:rPr>
              <w:t xml:space="preserve">Stills aus dem </w:t>
            </w:r>
            <w:r w:rsidR="007D204B">
              <w:rPr>
                <w:rFonts w:ascii="Arial" w:hAnsi="Arial" w:cs="Arial"/>
              </w:rPr>
              <w:t>Trailer (1:16) des Films „</w:t>
            </w:r>
            <w:r w:rsidR="007D204B" w:rsidRPr="007D204B">
              <w:rPr>
                <w:rFonts w:ascii="Arial" w:hAnsi="Arial" w:cs="Arial"/>
              </w:rPr>
              <w:t>Die Mendelschen Regeln - Grundlagen der Vererbung</w:t>
            </w:r>
            <w:r w:rsidR="007D204B">
              <w:rPr>
                <w:rFonts w:ascii="Arial" w:hAnsi="Arial" w:cs="Arial"/>
              </w:rPr>
              <w:t>“</w:t>
            </w:r>
          </w:p>
          <w:p w14:paraId="6722C529" w14:textId="77777777" w:rsidR="00966D27" w:rsidRPr="00DD6028" w:rsidRDefault="00966D27" w:rsidP="000C674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Fotos</w:t>
            </w:r>
            <w:r w:rsidR="00687F4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vergleichen und ordnen, Familien</w:t>
            </w:r>
            <w:r w:rsidR="00975C54">
              <w:rPr>
                <w:rFonts w:ascii="Arial" w:hAnsi="Arial" w:cs="Arial"/>
              </w:rPr>
              <w:t>-S</w:t>
            </w:r>
            <w:r>
              <w:rPr>
                <w:rFonts w:ascii="Arial" w:hAnsi="Arial" w:cs="Arial"/>
              </w:rPr>
              <w:t>tammbaum legen</w:t>
            </w:r>
          </w:p>
          <w:p w14:paraId="3BF2B007" w14:textId="77777777" w:rsidR="00687F4A" w:rsidRPr="004134A5" w:rsidRDefault="00687F4A" w:rsidP="000C674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B0038B">
              <w:rPr>
                <w:rFonts w:ascii="Arial" w:hAnsi="Arial" w:cs="Arial"/>
              </w:rPr>
              <w:t>Nutzen und Festigen von Fachbegriffen im kommunikativen Austausch</w:t>
            </w:r>
          </w:p>
        </w:tc>
      </w:tr>
      <w:tr w:rsidR="00687F4A" w:rsidRPr="00CE13DF" w14:paraId="69D829BD" w14:textId="77777777" w:rsidTr="007D204B">
        <w:trPr>
          <w:trHeight w:val="64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57A5D" w14:textId="77777777" w:rsidR="00687F4A" w:rsidRPr="00745125" w:rsidRDefault="00687F4A" w:rsidP="000035B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A3F1AA" w14:textId="77777777" w:rsidR="00687F4A" w:rsidRPr="00745125" w:rsidRDefault="00687F4A" w:rsidP="00A27EE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Kognitive</w:t>
            </w:r>
            <w:r w:rsidRPr="00745125">
              <w:rPr>
                <w:rFonts w:ascii="Arial" w:hAnsi="Arial" w:cs="Arial"/>
                <w:sz w:val="22"/>
                <w:szCs w:val="22"/>
              </w:rPr>
              <w:t xml:space="preserve"> Entwicklung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7AE338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Motivation</w:t>
            </w:r>
          </w:p>
          <w:p w14:paraId="506BBABA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4FE7542D" w14:textId="77777777" w:rsidR="00925D17" w:rsidRDefault="00925D17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951DAF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Ablenkende Reize oder Handlungen in ihrer Wirksamkeit hemmen</w:t>
            </w:r>
          </w:p>
          <w:p w14:paraId="0BA0AC87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076487" w14:textId="77777777" w:rsidR="00687F4A" w:rsidRDefault="00687F4A" w:rsidP="00A27EEF">
            <w:pPr>
              <w:rPr>
                <w:rFonts w:ascii="Arial" w:hAnsi="Arial" w:cs="Arial"/>
                <w:sz w:val="22"/>
                <w:szCs w:val="22"/>
              </w:rPr>
            </w:pPr>
          </w:p>
          <w:p w14:paraId="6CA84C55" w14:textId="77777777" w:rsidR="00687F4A" w:rsidRPr="00745125" w:rsidRDefault="00687F4A" w:rsidP="000035B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Begriffsbildung, Anwenden von Begriffen</w:t>
            </w:r>
            <w:r w:rsidRPr="00745125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4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85490D" w14:textId="77777777" w:rsidR="00687F4A" w:rsidRPr="00574D79" w:rsidRDefault="00925D17" w:rsidP="00F32EB3">
            <w:pPr>
              <w:pStyle w:val="Listenabsatz"/>
              <w:numPr>
                <w:ilvl w:val="0"/>
                <w:numId w:val="10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Kognitiver Konflikt</w:t>
            </w:r>
            <w:r w:rsidR="00687F4A">
              <w:rPr>
                <w:rFonts w:ascii="Arial" w:hAnsi="Arial" w:cs="Arial"/>
              </w:rPr>
              <w:t xml:space="preserve"> und handelndes Vorgehen </w:t>
            </w:r>
            <w:r w:rsidR="00966D27">
              <w:rPr>
                <w:rFonts w:ascii="Arial" w:hAnsi="Arial" w:cs="Arial"/>
              </w:rPr>
              <w:t>beim Vergleichen und Ordnen von Familien-Fotos</w:t>
            </w:r>
          </w:p>
          <w:p w14:paraId="0750280E" w14:textId="77777777" w:rsidR="00687F4A" w:rsidRDefault="00687F4A" w:rsidP="000D3619">
            <w:pPr>
              <w:pStyle w:val="Listenabsatz"/>
              <w:ind w:left="393" w:hanging="317"/>
              <w:rPr>
                <w:rFonts w:ascii="Arial" w:hAnsi="Arial" w:cs="Arial"/>
              </w:rPr>
            </w:pPr>
          </w:p>
          <w:p w14:paraId="291D5AA2" w14:textId="77777777" w:rsidR="00925D17" w:rsidRDefault="00687F4A" w:rsidP="00F32EB3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925D17">
              <w:rPr>
                <w:rFonts w:ascii="Arial" w:hAnsi="Arial" w:cs="Arial"/>
              </w:rPr>
              <w:t xml:space="preserve">Klare Strukturierung über </w:t>
            </w:r>
            <w:r w:rsidR="00925D17">
              <w:rPr>
                <w:rFonts w:ascii="Arial" w:hAnsi="Arial" w:cs="Arial"/>
              </w:rPr>
              <w:t xml:space="preserve">strukturierte Vorgehensweise beim </w:t>
            </w:r>
            <w:r w:rsidR="00966D27">
              <w:rPr>
                <w:rFonts w:ascii="Arial" w:hAnsi="Arial" w:cs="Arial"/>
              </w:rPr>
              <w:t>Erstellen eines Familien</w:t>
            </w:r>
            <w:r w:rsidR="00975C54">
              <w:rPr>
                <w:rFonts w:ascii="Arial" w:hAnsi="Arial" w:cs="Arial"/>
              </w:rPr>
              <w:t>-S</w:t>
            </w:r>
            <w:r w:rsidR="00966D27">
              <w:rPr>
                <w:rFonts w:ascii="Arial" w:hAnsi="Arial" w:cs="Arial"/>
              </w:rPr>
              <w:t>tamm</w:t>
            </w:r>
            <w:r w:rsidR="000035B3">
              <w:rPr>
                <w:rFonts w:ascii="Arial" w:hAnsi="Arial" w:cs="Arial"/>
              </w:rPr>
              <w:t>baums</w:t>
            </w:r>
          </w:p>
          <w:p w14:paraId="662ABF82" w14:textId="77777777" w:rsidR="000035B3" w:rsidRPr="000035B3" w:rsidRDefault="000035B3" w:rsidP="000D3619">
            <w:pPr>
              <w:ind w:left="393"/>
              <w:rPr>
                <w:rFonts w:ascii="Arial" w:hAnsi="Arial" w:cs="Arial"/>
              </w:rPr>
            </w:pPr>
          </w:p>
          <w:p w14:paraId="1101C315" w14:textId="77777777" w:rsidR="00687F4A" w:rsidRDefault="000035B3" w:rsidP="00F32EB3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Unterscheidung zwischen Merkmalen und Anlagen</w:t>
            </w:r>
          </w:p>
          <w:p w14:paraId="0BA5C2D7" w14:textId="77777777" w:rsidR="00EE195C" w:rsidRDefault="00F32EB3" w:rsidP="000C674D">
            <w:pPr>
              <w:pStyle w:val="Listenabsatz"/>
              <w:numPr>
                <w:ilvl w:val="0"/>
                <w:numId w:val="10"/>
              </w:numPr>
              <w:spacing w:after="0" w:line="240" w:lineRule="auto"/>
              <w:rPr>
                <w:rFonts w:ascii="Arial" w:hAnsi="Arial" w:cs="Arial"/>
              </w:rPr>
            </w:pPr>
            <w:r w:rsidRPr="00B0038B">
              <w:rPr>
                <w:rFonts w:ascii="Arial" w:hAnsi="Arial" w:cs="Arial"/>
              </w:rPr>
              <w:t xml:space="preserve">Klären von Begriffen wie z.B. </w:t>
            </w:r>
            <w:r>
              <w:rPr>
                <w:rFonts w:ascii="Arial" w:hAnsi="Arial" w:cs="Arial"/>
              </w:rPr>
              <w:t>Merkmal, Anlage, Gen, Allel, Generation, Stammbaum</w:t>
            </w:r>
            <w:r w:rsidRPr="00B0038B">
              <w:rPr>
                <w:rFonts w:ascii="Arial" w:hAnsi="Arial" w:cs="Arial"/>
              </w:rPr>
              <w:t xml:space="preserve"> über </w:t>
            </w:r>
            <w:r>
              <w:rPr>
                <w:rFonts w:ascii="Arial" w:hAnsi="Arial" w:cs="Arial"/>
              </w:rPr>
              <w:t>Zusatzmaterial</w:t>
            </w:r>
            <w:r w:rsidR="00EE195C">
              <w:rPr>
                <w:rFonts w:ascii="Arial" w:hAnsi="Arial" w:cs="Arial"/>
              </w:rPr>
              <w:t xml:space="preserve"> „</w:t>
            </w:r>
            <w:r w:rsidR="00EE195C" w:rsidRPr="009D66A1">
              <w:rPr>
                <w:rFonts w:ascii="Arial" w:hAnsi="Arial" w:cs="Arial"/>
              </w:rPr>
              <w:t xml:space="preserve">Erklärung zur Vererbung von </w:t>
            </w:r>
            <w:r w:rsidR="00EE195C">
              <w:rPr>
                <w:rFonts w:ascii="Arial" w:hAnsi="Arial" w:cs="Arial"/>
              </w:rPr>
              <w:t>Anlag</w:t>
            </w:r>
            <w:r w:rsidR="00EE195C" w:rsidRPr="009D66A1">
              <w:rPr>
                <w:rFonts w:ascii="Arial" w:hAnsi="Arial" w:cs="Arial"/>
              </w:rPr>
              <w:t>en</w:t>
            </w:r>
            <w:r w:rsidR="00EE195C">
              <w:rPr>
                <w:rFonts w:ascii="Arial" w:hAnsi="Arial" w:cs="Arial"/>
              </w:rPr>
              <w:t>“</w:t>
            </w:r>
          </w:p>
          <w:p w14:paraId="71306D25" w14:textId="77777777" w:rsidR="00687F4A" w:rsidRPr="007D204B" w:rsidRDefault="007D204B" w:rsidP="007D204B">
            <w:pPr>
              <w:pStyle w:val="Listenabsatz"/>
              <w:ind w:left="393"/>
              <w:rPr>
                <w:rFonts w:ascii="Arial" w:hAnsi="Arial" w:cs="Arial"/>
              </w:rPr>
            </w:pPr>
            <w:r w:rsidRPr="00CD6E05">
              <w:rPr>
                <w:rFonts w:ascii="Arial" w:hAnsi="Arial" w:cs="Arial"/>
              </w:rPr>
              <w:t>(siehe M4)</w:t>
            </w:r>
          </w:p>
        </w:tc>
      </w:tr>
      <w:bookmarkEnd w:id="1"/>
    </w:tbl>
    <w:p w14:paraId="36E38D93" w14:textId="50C74520" w:rsidR="002818EB" w:rsidRDefault="002818EB" w:rsidP="00FC7374">
      <w:pPr>
        <w:tabs>
          <w:tab w:val="left" w:pos="1701"/>
        </w:tabs>
        <w:rPr>
          <w:rFonts w:ascii="Arial" w:hAnsi="Arial" w:cs="Arial"/>
          <w:b/>
          <w:color w:val="000000" w:themeColor="text1"/>
          <w:sz w:val="28"/>
        </w:rPr>
      </w:pPr>
    </w:p>
    <w:p w14:paraId="24C616E5" w14:textId="67294FB4" w:rsidR="00101D4C" w:rsidRPr="000035B3" w:rsidRDefault="002C7468" w:rsidP="00173773">
      <w:pPr>
        <w:tabs>
          <w:tab w:val="left" w:pos="1701"/>
        </w:tabs>
        <w:ind w:left="1695" w:hanging="16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</w:rPr>
        <w:t>Aufgabe</w:t>
      </w:r>
      <w:r w:rsidR="00101D4C" w:rsidRPr="00101D4C">
        <w:rPr>
          <w:rFonts w:ascii="Arial" w:hAnsi="Arial" w:cs="Arial"/>
          <w:b/>
          <w:color w:val="000000" w:themeColor="text1"/>
          <w:sz w:val="28"/>
        </w:rPr>
        <w:t xml:space="preserve"> 1: </w:t>
      </w:r>
      <w:r>
        <w:rPr>
          <w:rFonts w:ascii="Arial" w:hAnsi="Arial" w:cs="Arial"/>
          <w:b/>
          <w:color w:val="000000" w:themeColor="text1"/>
          <w:sz w:val="28"/>
        </w:rPr>
        <w:tab/>
      </w:r>
      <w:r w:rsidR="000035B3" w:rsidRPr="000035B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Phänomen „Ähnlichkeiten von </w:t>
      </w:r>
      <w:r w:rsidR="000035B3">
        <w:rPr>
          <w:rFonts w:ascii="Arial" w:hAnsi="Arial" w:cs="Arial"/>
          <w:b/>
          <w:bCs/>
          <w:color w:val="000000" w:themeColor="text1"/>
          <w:sz w:val="28"/>
          <w:szCs w:val="28"/>
        </w:rPr>
        <w:t>G</w:t>
      </w:r>
      <w:r w:rsidR="000035B3" w:rsidRPr="000035B3">
        <w:rPr>
          <w:rFonts w:ascii="Arial" w:hAnsi="Arial" w:cs="Arial"/>
          <w:b/>
          <w:bCs/>
          <w:color w:val="000000" w:themeColor="text1"/>
          <w:sz w:val="28"/>
          <w:szCs w:val="28"/>
        </w:rPr>
        <w:t>eschwistern“:</w:t>
      </w:r>
      <w:r w:rsidR="000035B3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</w:t>
      </w:r>
      <w:r w:rsidR="00173773">
        <w:rPr>
          <w:rFonts w:ascii="Arial" w:hAnsi="Arial" w:cs="Arial"/>
          <w:b/>
          <w:bCs/>
          <w:color w:val="000000" w:themeColor="text1"/>
          <w:sz w:val="28"/>
          <w:szCs w:val="28"/>
        </w:rPr>
        <w:br/>
      </w:r>
      <w:r w:rsidR="000035B3" w:rsidRPr="000035B3">
        <w:rPr>
          <w:rFonts w:ascii="Arial" w:hAnsi="Arial" w:cs="Arial"/>
          <w:b/>
          <w:bCs/>
          <w:color w:val="000000" w:themeColor="text1"/>
          <w:sz w:val="28"/>
          <w:szCs w:val="28"/>
        </w:rPr>
        <w:t>Warum ähneln sich Verwandte?</w:t>
      </w:r>
    </w:p>
    <w:p w14:paraId="5E6923DC" w14:textId="77777777" w:rsidR="000035B3" w:rsidRDefault="000035B3" w:rsidP="00D43F9C">
      <w:pPr>
        <w:rPr>
          <w:rFonts w:ascii="Arial" w:hAnsi="Arial" w:cs="Arial"/>
          <w:b/>
          <w:sz w:val="28"/>
        </w:rPr>
      </w:pPr>
    </w:p>
    <w:p w14:paraId="02919281" w14:textId="77777777" w:rsidR="007A370F" w:rsidRPr="00101D4C" w:rsidRDefault="00380A04" w:rsidP="00503BF5">
      <w:pPr>
        <w:tabs>
          <w:tab w:val="left" w:pos="1701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Ziel</w:t>
      </w:r>
      <w:r w:rsidR="007A370F">
        <w:rPr>
          <w:rFonts w:ascii="Arial" w:hAnsi="Arial" w:cs="Arial"/>
          <w:b/>
          <w:sz w:val="28"/>
        </w:rPr>
        <w:t xml:space="preserve">: </w:t>
      </w:r>
      <w:r w:rsidR="00503BF5">
        <w:rPr>
          <w:rFonts w:ascii="Arial" w:hAnsi="Arial" w:cs="Arial"/>
          <w:b/>
          <w:sz w:val="28"/>
        </w:rPr>
        <w:tab/>
      </w:r>
      <w:r w:rsidR="007A370F" w:rsidRPr="00CB52EA">
        <w:rPr>
          <w:rFonts w:ascii="Arial" w:hAnsi="Arial" w:cs="Arial"/>
          <w:b/>
        </w:rPr>
        <w:t>Du kannst</w:t>
      </w:r>
      <w:r w:rsidR="00A66820">
        <w:rPr>
          <w:rFonts w:ascii="Arial" w:hAnsi="Arial" w:cs="Arial"/>
          <w:b/>
        </w:rPr>
        <w:t xml:space="preserve"> mit Hilfe von Familien-Fotos erkennen, dass sich </w:t>
      </w:r>
      <w:r w:rsidR="00503BF5">
        <w:rPr>
          <w:rFonts w:ascii="Arial" w:hAnsi="Arial" w:cs="Arial"/>
          <w:b/>
        </w:rPr>
        <w:tab/>
      </w:r>
      <w:r w:rsidR="00A66820">
        <w:rPr>
          <w:rFonts w:ascii="Arial" w:hAnsi="Arial" w:cs="Arial"/>
          <w:b/>
        </w:rPr>
        <w:t>Geschwister oder Kinder und Eltern ähnlich sehen.</w:t>
      </w:r>
    </w:p>
    <w:p w14:paraId="25AE21B4" w14:textId="77777777" w:rsidR="007A370F" w:rsidRPr="00B610EC" w:rsidRDefault="007A370F" w:rsidP="007A370F">
      <w:pPr>
        <w:rPr>
          <w:rFonts w:ascii="Arial" w:hAnsi="Arial" w:cs="Arial"/>
          <w:b/>
          <w:sz w:val="28"/>
          <w:szCs w:val="22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56"/>
      </w:tblGrid>
      <w:tr w:rsidR="007A370F" w:rsidRPr="009756BB" w14:paraId="266CA8B0" w14:textId="77777777" w:rsidTr="001302AA">
        <w:trPr>
          <w:trHeight w:val="838"/>
        </w:trPr>
        <w:tc>
          <w:tcPr>
            <w:tcW w:w="9206" w:type="dxa"/>
            <w:shd w:val="clear" w:color="auto" w:fill="D9D9D9" w:themeFill="background1" w:themeFillShade="D9"/>
          </w:tcPr>
          <w:p w14:paraId="244FAAC5" w14:textId="77777777" w:rsidR="007A370F" w:rsidRPr="00A50A24" w:rsidRDefault="007A370F" w:rsidP="00A50A24">
            <w:pPr>
              <w:rPr>
                <w:rFonts w:ascii="Arial" w:hAnsi="Arial" w:cs="Arial"/>
                <w:sz w:val="24"/>
                <w:szCs w:val="24"/>
              </w:rPr>
            </w:pPr>
            <w:r w:rsidRPr="00A50A24">
              <w:rPr>
                <w:rFonts w:ascii="Arial" w:hAnsi="Arial" w:cs="Arial"/>
                <w:b/>
                <w:sz w:val="24"/>
                <w:szCs w:val="24"/>
              </w:rPr>
              <w:t>Aufgabe</w:t>
            </w:r>
            <w:r w:rsidRPr="00A50A24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1F5710C6" w14:textId="77777777" w:rsidR="007E66F3" w:rsidRPr="00A50A24" w:rsidRDefault="007E66F3" w:rsidP="001302A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2B4129" w14:textId="726F5785" w:rsidR="007E66F3" w:rsidRPr="00A50A24" w:rsidRDefault="000C674D" w:rsidP="00A50A24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Betrachte die Fotos von einer Familie</w:t>
            </w:r>
            <w:r w:rsidR="000001C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86FBBCE" w14:textId="07307D60" w:rsidR="00B610EC" w:rsidRPr="00A50A24" w:rsidRDefault="00B610EC" w:rsidP="00A50A24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 w:rsidRPr="00A50A24">
              <w:rPr>
                <w:rFonts w:ascii="Arial" w:hAnsi="Arial" w:cs="Arial"/>
                <w:sz w:val="24"/>
                <w:szCs w:val="24"/>
              </w:rPr>
              <w:t xml:space="preserve">Achte auf </w:t>
            </w:r>
            <w:r w:rsidRPr="00D67923">
              <w:rPr>
                <w:rFonts w:ascii="Arial" w:hAnsi="Arial" w:cs="Arial"/>
                <w:b/>
                <w:bCs/>
                <w:sz w:val="24"/>
                <w:szCs w:val="24"/>
              </w:rPr>
              <w:t>gemeinsame Merkmale</w:t>
            </w:r>
            <w:r w:rsidR="007E66F3" w:rsidRPr="00A50A24">
              <w:rPr>
                <w:rFonts w:ascii="Arial" w:hAnsi="Arial" w:cs="Arial"/>
                <w:sz w:val="24"/>
                <w:szCs w:val="24"/>
              </w:rPr>
              <w:t xml:space="preserve">, wie </w:t>
            </w:r>
            <w:r w:rsidR="00D67923">
              <w:rPr>
                <w:rFonts w:ascii="Arial" w:hAnsi="Arial" w:cs="Arial"/>
                <w:sz w:val="24"/>
                <w:szCs w:val="24"/>
              </w:rPr>
              <w:t xml:space="preserve">zum Beispiel </w:t>
            </w:r>
            <w:r w:rsidR="007E66F3" w:rsidRPr="00A50A24">
              <w:rPr>
                <w:rFonts w:ascii="Arial" w:hAnsi="Arial" w:cs="Arial"/>
                <w:sz w:val="24"/>
                <w:szCs w:val="24"/>
              </w:rPr>
              <w:t>Augenfarbe, Haarfarbe, Form der Nase, …,</w:t>
            </w:r>
            <w:r w:rsidRPr="00A50A24">
              <w:rPr>
                <w:rFonts w:ascii="Arial" w:hAnsi="Arial" w:cs="Arial"/>
                <w:sz w:val="24"/>
                <w:szCs w:val="24"/>
              </w:rPr>
              <w:t xml:space="preserve"> zwischen </w:t>
            </w:r>
            <w:r w:rsidR="007E66F3" w:rsidRPr="00A50A24">
              <w:rPr>
                <w:rFonts w:ascii="Arial" w:hAnsi="Arial" w:cs="Arial"/>
                <w:sz w:val="24"/>
                <w:szCs w:val="24"/>
              </w:rPr>
              <w:t xml:space="preserve">Großeltern, </w:t>
            </w:r>
            <w:r w:rsidRPr="00A50A24">
              <w:rPr>
                <w:rFonts w:ascii="Arial" w:hAnsi="Arial" w:cs="Arial"/>
                <w:sz w:val="24"/>
                <w:szCs w:val="24"/>
              </w:rPr>
              <w:t>Eltern und ihren Kindern</w:t>
            </w:r>
            <w:r w:rsidR="000001C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184959F" w14:textId="0D42AA9C" w:rsidR="00D43F9C" w:rsidRPr="009756BB" w:rsidRDefault="00FC7374" w:rsidP="00503BF5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Erkläre, w</w:t>
            </w:r>
            <w:r w:rsidR="00A50A24" w:rsidRPr="00A50A24">
              <w:rPr>
                <w:rFonts w:ascii="Arial" w:hAnsi="Arial" w:cs="Arial"/>
                <w:sz w:val="24"/>
                <w:szCs w:val="24"/>
              </w:rPr>
              <w:t>arum ähneln sich Geschwister oder Kinder und Eltern?</w:t>
            </w:r>
          </w:p>
        </w:tc>
      </w:tr>
    </w:tbl>
    <w:p w14:paraId="31903D0F" w14:textId="77777777" w:rsidR="007A370F" w:rsidRPr="009756BB" w:rsidRDefault="007A370F" w:rsidP="007A370F">
      <w:pPr>
        <w:rPr>
          <w:rFonts w:ascii="Arial" w:hAnsi="Arial" w:cs="Arial"/>
          <w:sz w:val="22"/>
          <w:szCs w:val="22"/>
        </w:rPr>
      </w:pPr>
    </w:p>
    <w:p w14:paraId="0583291E" w14:textId="77777777" w:rsidR="007A370F" w:rsidRDefault="007A370F" w:rsidP="00D43F9C">
      <w:pPr>
        <w:rPr>
          <w:rFonts w:ascii="Arial" w:hAnsi="Arial" w:cs="Arial"/>
        </w:rPr>
      </w:pPr>
    </w:p>
    <w:p w14:paraId="13CD0E03" w14:textId="77777777" w:rsidR="004F6484" w:rsidRDefault="004F6484" w:rsidP="00D43F9C">
      <w:pPr>
        <w:rPr>
          <w:rFonts w:ascii="Arial" w:hAnsi="Arial" w:cs="Arial"/>
          <w:b/>
          <w:bCs/>
        </w:rPr>
      </w:pPr>
      <w:r w:rsidRPr="004F6484">
        <w:rPr>
          <w:rFonts w:ascii="Arial" w:hAnsi="Arial" w:cs="Arial"/>
          <w:b/>
          <w:bCs/>
        </w:rPr>
        <w:t>Warum sehen Kinder ihren Eltern ähnlich?</w:t>
      </w:r>
    </w:p>
    <w:p w14:paraId="3C9F3FB7" w14:textId="77777777" w:rsidR="004F6484" w:rsidRDefault="004F6484" w:rsidP="00D43F9C">
      <w:pPr>
        <w:rPr>
          <w:rFonts w:ascii="Arial" w:hAnsi="Arial" w:cs="Arial"/>
          <w:b/>
          <w:bCs/>
        </w:rPr>
      </w:pPr>
    </w:p>
    <w:p w14:paraId="445C12EA" w14:textId="77777777" w:rsidR="004F6484" w:rsidRPr="004F6484" w:rsidRDefault="004F6484" w:rsidP="00D43F9C">
      <w:pPr>
        <w:rPr>
          <w:rFonts w:ascii="Arial" w:hAnsi="Arial" w:cs="Arial"/>
          <w:color w:val="D0CECE" w:themeColor="background2" w:themeShade="E6"/>
        </w:rPr>
      </w:pPr>
      <w:r>
        <w:rPr>
          <w:rFonts w:ascii="Arial" w:hAnsi="Arial" w:cs="Arial"/>
          <w:color w:val="D0CECE" w:themeColor="background2" w:themeShade="E6"/>
        </w:rPr>
        <w:t xml:space="preserve">Für bestimmte </w:t>
      </w:r>
      <w:r>
        <w:rPr>
          <w:rFonts w:ascii="Arial" w:hAnsi="Arial" w:cs="Arial"/>
          <w:b/>
          <w:bCs/>
          <w:color w:val="D0CECE" w:themeColor="background2" w:themeShade="E6"/>
        </w:rPr>
        <w:t>Merkmale</w:t>
      </w:r>
      <w:r>
        <w:rPr>
          <w:rFonts w:ascii="Arial" w:hAnsi="Arial" w:cs="Arial"/>
          <w:color w:val="D0CECE" w:themeColor="background2" w:themeShade="E6"/>
        </w:rPr>
        <w:t xml:space="preserve"> wie z.B. die Nasenform gibt es </w:t>
      </w:r>
      <w:r>
        <w:rPr>
          <w:rFonts w:ascii="Arial" w:hAnsi="Arial" w:cs="Arial"/>
          <w:b/>
          <w:bCs/>
          <w:color w:val="D0CECE" w:themeColor="background2" w:themeShade="E6"/>
        </w:rPr>
        <w:t>Anlagen</w:t>
      </w:r>
      <w:r>
        <w:rPr>
          <w:rFonts w:ascii="Arial" w:hAnsi="Arial" w:cs="Arial"/>
          <w:color w:val="D0CECE" w:themeColor="background2" w:themeShade="E6"/>
        </w:rPr>
        <w:t>. Diese Anlagen werden von den Eltern an ihre Kinder vererbt. So lässt sich erklären, warum Kinder ihren Eltern oder Großeltern ähnlich sehen.</w:t>
      </w:r>
    </w:p>
    <w:p w14:paraId="1B4E8722" w14:textId="77777777" w:rsidR="004F6484" w:rsidRDefault="004F6484" w:rsidP="00D43F9C">
      <w:pPr>
        <w:rPr>
          <w:rFonts w:ascii="Arial" w:hAnsi="Arial" w:cs="Arial"/>
        </w:rPr>
      </w:pPr>
    </w:p>
    <w:p w14:paraId="2EA2DAF3" w14:textId="77777777" w:rsidR="004E4376" w:rsidRDefault="004E4376" w:rsidP="00D43F9C">
      <w:pPr>
        <w:rPr>
          <w:rFonts w:ascii="Arial" w:hAnsi="Arial" w:cs="Arial"/>
        </w:rPr>
      </w:pPr>
    </w:p>
    <w:p w14:paraId="38B66D93" w14:textId="77777777" w:rsidR="005F7849" w:rsidRPr="00D75174" w:rsidRDefault="002C7468" w:rsidP="002C7468">
      <w:pPr>
        <w:tabs>
          <w:tab w:val="left" w:pos="1701"/>
        </w:tabs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</w:rPr>
        <w:t>Aufgabe</w:t>
      </w:r>
      <w:r w:rsidR="005F7849">
        <w:rPr>
          <w:rFonts w:ascii="Arial" w:hAnsi="Arial" w:cs="Arial"/>
          <w:b/>
          <w:sz w:val="28"/>
        </w:rPr>
        <w:t xml:space="preserve"> 2: </w:t>
      </w:r>
      <w:r>
        <w:rPr>
          <w:rFonts w:ascii="Arial" w:hAnsi="Arial" w:cs="Arial"/>
          <w:b/>
          <w:sz w:val="28"/>
        </w:rPr>
        <w:tab/>
      </w:r>
      <w:r w:rsidR="00B610EC" w:rsidRPr="00D75174">
        <w:rPr>
          <w:rFonts w:ascii="Arial" w:hAnsi="Arial" w:cs="Arial"/>
          <w:b/>
          <w:bCs/>
          <w:sz w:val="28"/>
          <w:szCs w:val="28"/>
        </w:rPr>
        <w:t xml:space="preserve">Kriteriengeleitetes Vergleichen und Ordnen von </w:t>
      </w:r>
      <w:r>
        <w:rPr>
          <w:rFonts w:ascii="Arial" w:hAnsi="Arial" w:cs="Arial"/>
          <w:b/>
          <w:bCs/>
          <w:sz w:val="28"/>
          <w:szCs w:val="28"/>
        </w:rPr>
        <w:tab/>
      </w:r>
      <w:r w:rsidR="00B610EC" w:rsidRPr="00D75174">
        <w:rPr>
          <w:rFonts w:ascii="Arial" w:hAnsi="Arial" w:cs="Arial"/>
          <w:b/>
          <w:bCs/>
          <w:sz w:val="28"/>
          <w:szCs w:val="28"/>
        </w:rPr>
        <w:t>Familien-Fotos</w:t>
      </w:r>
    </w:p>
    <w:p w14:paraId="49967D50" w14:textId="77777777" w:rsidR="008D7255" w:rsidRDefault="008D7255" w:rsidP="00380A04">
      <w:pPr>
        <w:rPr>
          <w:rFonts w:ascii="Arial" w:hAnsi="Arial" w:cs="Arial"/>
          <w:b/>
          <w:sz w:val="28"/>
        </w:rPr>
      </w:pPr>
    </w:p>
    <w:p w14:paraId="2D5248E5" w14:textId="77777777" w:rsidR="00380A04" w:rsidRDefault="00380A04" w:rsidP="00503BF5">
      <w:pPr>
        <w:tabs>
          <w:tab w:val="left" w:pos="1701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8"/>
        </w:rPr>
        <w:t xml:space="preserve">Ziel: </w:t>
      </w:r>
      <w:r w:rsidR="00503BF5">
        <w:rPr>
          <w:rFonts w:ascii="Arial" w:hAnsi="Arial" w:cs="Arial"/>
          <w:b/>
          <w:sz w:val="28"/>
        </w:rPr>
        <w:tab/>
      </w:r>
      <w:r>
        <w:rPr>
          <w:rFonts w:ascii="Arial" w:hAnsi="Arial" w:cs="Arial"/>
          <w:b/>
        </w:rPr>
        <w:t xml:space="preserve">Du kannst </w:t>
      </w:r>
      <w:r w:rsidR="00867D23">
        <w:rPr>
          <w:rFonts w:ascii="Arial" w:hAnsi="Arial" w:cs="Arial"/>
          <w:b/>
        </w:rPr>
        <w:t>untersuchen, wie ein Merkmal</w:t>
      </w:r>
      <w:r w:rsidR="00D75174">
        <w:rPr>
          <w:rFonts w:ascii="Arial" w:hAnsi="Arial" w:cs="Arial"/>
          <w:b/>
        </w:rPr>
        <w:t>,</w:t>
      </w:r>
      <w:r w:rsidR="00867D23">
        <w:rPr>
          <w:rFonts w:ascii="Arial" w:hAnsi="Arial" w:cs="Arial"/>
          <w:b/>
        </w:rPr>
        <w:t xml:space="preserve"> zum Beispiel </w:t>
      </w:r>
      <w:r w:rsidR="00E6280E">
        <w:rPr>
          <w:rFonts w:ascii="Arial" w:hAnsi="Arial" w:cs="Arial"/>
          <w:b/>
        </w:rPr>
        <w:t xml:space="preserve">glattes </w:t>
      </w:r>
      <w:r w:rsidR="00E6280E">
        <w:rPr>
          <w:rFonts w:ascii="Arial" w:hAnsi="Arial" w:cs="Arial"/>
          <w:b/>
        </w:rPr>
        <w:tab/>
        <w:t>oder lockiges Haar</w:t>
      </w:r>
      <w:r w:rsidR="00D75174">
        <w:rPr>
          <w:rFonts w:ascii="Arial" w:hAnsi="Arial" w:cs="Arial"/>
          <w:b/>
        </w:rPr>
        <w:t>,</w:t>
      </w:r>
      <w:r w:rsidR="00867D23">
        <w:rPr>
          <w:rFonts w:ascii="Arial" w:hAnsi="Arial" w:cs="Arial"/>
          <w:b/>
        </w:rPr>
        <w:t xml:space="preserve"> über viele Generationen hinweg auftritt</w:t>
      </w:r>
      <w:r>
        <w:rPr>
          <w:rFonts w:ascii="Arial" w:hAnsi="Arial" w:cs="Arial"/>
          <w:b/>
        </w:rPr>
        <w:t>.</w:t>
      </w:r>
    </w:p>
    <w:p w14:paraId="48C34312" w14:textId="77777777" w:rsidR="00D75174" w:rsidRPr="00B610EC" w:rsidRDefault="00D75174" w:rsidP="00D75174">
      <w:pPr>
        <w:rPr>
          <w:rFonts w:ascii="Arial" w:hAnsi="Arial" w:cs="Arial"/>
          <w:b/>
          <w:sz w:val="28"/>
          <w:szCs w:val="22"/>
        </w:rPr>
      </w:pPr>
    </w:p>
    <w:tbl>
      <w:tblPr>
        <w:tblStyle w:val="Tabellenraster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56"/>
      </w:tblGrid>
      <w:tr w:rsidR="00D75174" w:rsidRPr="009756BB" w14:paraId="4D176839" w14:textId="77777777" w:rsidTr="00A214B8">
        <w:trPr>
          <w:trHeight w:val="838"/>
        </w:trPr>
        <w:tc>
          <w:tcPr>
            <w:tcW w:w="9206" w:type="dxa"/>
            <w:shd w:val="clear" w:color="auto" w:fill="D9D9D9" w:themeFill="background1" w:themeFillShade="D9"/>
          </w:tcPr>
          <w:p w14:paraId="05F0E721" w14:textId="77777777" w:rsidR="00D75174" w:rsidRPr="00A50A24" w:rsidRDefault="00D75174" w:rsidP="00A214B8">
            <w:pPr>
              <w:rPr>
                <w:rFonts w:ascii="Arial" w:hAnsi="Arial" w:cs="Arial"/>
                <w:sz w:val="24"/>
                <w:szCs w:val="24"/>
              </w:rPr>
            </w:pPr>
            <w:r w:rsidRPr="00A50A24">
              <w:rPr>
                <w:rFonts w:ascii="Arial" w:hAnsi="Arial" w:cs="Arial"/>
                <w:b/>
                <w:sz w:val="24"/>
                <w:szCs w:val="24"/>
              </w:rPr>
              <w:t>Aufgabe</w:t>
            </w:r>
            <w:r w:rsidRPr="00A50A24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  <w:p w14:paraId="05DF8B73" w14:textId="77777777" w:rsidR="00D75174" w:rsidRPr="00A50A24" w:rsidRDefault="00D75174" w:rsidP="00A214B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F55F91" w14:textId="4C1874AF" w:rsidR="00D75174" w:rsidRDefault="00D75174" w:rsidP="00A214B8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Ordne die Fotos </w:t>
            </w:r>
            <w:r w:rsidR="00A66820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er Famil</w:t>
            </w:r>
            <w:r w:rsidR="000001CB">
              <w:rPr>
                <w:rFonts w:ascii="Arial" w:hAnsi="Arial" w:cs="Arial"/>
                <w:sz w:val="24"/>
                <w:szCs w:val="24"/>
              </w:rPr>
              <w:t>ienmitglieder nach Generationen.</w:t>
            </w:r>
          </w:p>
          <w:p w14:paraId="3F601EA2" w14:textId="7BBBA391" w:rsidR="00D75174" w:rsidRPr="00A50A24" w:rsidRDefault="00CB6D6E" w:rsidP="00A214B8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Betrachte </w:t>
            </w:r>
            <w:r w:rsidR="00D75174">
              <w:rPr>
                <w:rFonts w:ascii="Arial" w:hAnsi="Arial" w:cs="Arial"/>
                <w:sz w:val="24"/>
                <w:szCs w:val="24"/>
              </w:rPr>
              <w:t xml:space="preserve">die </w:t>
            </w:r>
            <w:r w:rsidR="00D75174" w:rsidRPr="00A50A24">
              <w:rPr>
                <w:rFonts w:ascii="Arial" w:hAnsi="Arial" w:cs="Arial"/>
                <w:sz w:val="24"/>
                <w:szCs w:val="24"/>
              </w:rPr>
              <w:t xml:space="preserve">Fotos </w:t>
            </w:r>
            <w:r w:rsidR="00D75174">
              <w:rPr>
                <w:rFonts w:ascii="Arial" w:hAnsi="Arial" w:cs="Arial"/>
                <w:sz w:val="24"/>
                <w:szCs w:val="24"/>
              </w:rPr>
              <w:t>genau</w:t>
            </w:r>
            <w:r w:rsidR="000001CB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584087D" w14:textId="77777777" w:rsidR="00D75174" w:rsidRPr="00A50A24" w:rsidRDefault="00D75174" w:rsidP="00A214B8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Erkennst du Merkmale, die sich bei einzelnen Personen </w:t>
            </w:r>
            <w:r w:rsidR="00466A1F">
              <w:rPr>
                <w:rFonts w:ascii="Arial" w:hAnsi="Arial" w:cs="Arial"/>
                <w:sz w:val="24"/>
                <w:szCs w:val="24"/>
              </w:rPr>
              <w:t>ähnlich sind?</w:t>
            </w:r>
          </w:p>
          <w:p w14:paraId="154682DF" w14:textId="652FC474" w:rsidR="00D75174" w:rsidRPr="009756BB" w:rsidRDefault="00FC7374" w:rsidP="00FC7374">
            <w:pPr>
              <w:pStyle w:val="Listenabsatz"/>
              <w:numPr>
                <w:ilvl w:val="0"/>
                <w:numId w:val="13"/>
              </w:numPr>
              <w:spacing w:after="0" w:line="360" w:lineRule="auto"/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Vermute, von welchen Vorfahren </w:t>
            </w:r>
            <w:r w:rsidR="00FF37CA">
              <w:rPr>
                <w:rFonts w:ascii="Arial" w:hAnsi="Arial" w:cs="Arial"/>
                <w:sz w:val="24"/>
                <w:szCs w:val="24"/>
              </w:rPr>
              <w:t>Lukas</w:t>
            </w:r>
            <w:r w:rsidR="00466A1F">
              <w:rPr>
                <w:rFonts w:ascii="Arial" w:hAnsi="Arial" w:cs="Arial"/>
                <w:sz w:val="24"/>
                <w:szCs w:val="24"/>
              </w:rPr>
              <w:t xml:space="preserve"> die </w:t>
            </w:r>
            <w:r w:rsidR="00503BF5">
              <w:rPr>
                <w:rFonts w:ascii="Arial" w:hAnsi="Arial" w:cs="Arial"/>
                <w:sz w:val="24"/>
                <w:szCs w:val="24"/>
              </w:rPr>
              <w:t>glatt</w:t>
            </w:r>
            <w:r w:rsidR="00FF37CA">
              <w:rPr>
                <w:rFonts w:ascii="Arial" w:hAnsi="Arial" w:cs="Arial"/>
                <w:sz w:val="24"/>
                <w:szCs w:val="24"/>
              </w:rPr>
              <w:t>en Haare</w:t>
            </w:r>
            <w:r w:rsidR="00466A1F">
              <w:rPr>
                <w:rFonts w:ascii="Arial" w:hAnsi="Arial" w:cs="Arial"/>
                <w:sz w:val="24"/>
                <w:szCs w:val="24"/>
              </w:rPr>
              <w:t xml:space="preserve"> geerbt haben</w:t>
            </w:r>
            <w:r>
              <w:rPr>
                <w:rFonts w:ascii="Arial" w:hAnsi="Arial" w:cs="Arial"/>
                <w:sz w:val="24"/>
                <w:szCs w:val="24"/>
              </w:rPr>
              <w:t xml:space="preserve"> könnte</w:t>
            </w:r>
            <w:r w:rsidR="00466A1F">
              <w:rPr>
                <w:rFonts w:ascii="Arial" w:hAnsi="Arial" w:cs="Arial"/>
                <w:sz w:val="24"/>
                <w:szCs w:val="24"/>
              </w:rPr>
              <w:t>?</w:t>
            </w:r>
          </w:p>
        </w:tc>
      </w:tr>
    </w:tbl>
    <w:p w14:paraId="05832D10" w14:textId="6A5EDB18" w:rsidR="00503BF5" w:rsidRDefault="00503BF5" w:rsidP="00503BF5">
      <w:pPr>
        <w:rPr>
          <w:rFonts w:ascii="Arial" w:hAnsi="Arial" w:cs="Arial"/>
          <w:b/>
          <w:sz w:val="21"/>
          <w:szCs w:val="22"/>
        </w:rPr>
      </w:pPr>
    </w:p>
    <w:p w14:paraId="6B0E833C" w14:textId="6A680A6C" w:rsidR="00735CDD" w:rsidRPr="00FC7374" w:rsidRDefault="00503BF5" w:rsidP="00867D23">
      <w:pPr>
        <w:rPr>
          <w:rFonts w:ascii="Arial" w:hAnsi="Arial" w:cs="Arial"/>
          <w:b/>
          <w:bCs/>
          <w:sz w:val="21"/>
          <w:szCs w:val="22"/>
        </w:rPr>
      </w:pPr>
      <w:r w:rsidRPr="00503BF5">
        <w:rPr>
          <w:rFonts w:ascii="Arial" w:hAnsi="Arial" w:cs="Arial"/>
          <w:b/>
          <w:bCs/>
        </w:rPr>
        <w:t xml:space="preserve">Von welchen Vorfahren könnte Lukas die </w:t>
      </w:r>
      <w:r>
        <w:rPr>
          <w:rFonts w:ascii="Arial" w:hAnsi="Arial" w:cs="Arial"/>
          <w:b/>
          <w:bCs/>
        </w:rPr>
        <w:t>glatt</w:t>
      </w:r>
      <w:r w:rsidRPr="00503BF5">
        <w:rPr>
          <w:rFonts w:ascii="Arial" w:hAnsi="Arial" w:cs="Arial"/>
          <w:b/>
          <w:bCs/>
        </w:rPr>
        <w:t>en Haare geerbt haben?</w:t>
      </w:r>
    </w:p>
    <w:p w14:paraId="26CD8F15" w14:textId="77777777" w:rsidR="004E4376" w:rsidRDefault="00503BF5" w:rsidP="00503BF5">
      <w:pPr>
        <w:rPr>
          <w:rFonts w:ascii="Arial" w:hAnsi="Arial" w:cs="Arial"/>
          <w:color w:val="D0CECE" w:themeColor="background2" w:themeShade="E6"/>
        </w:rPr>
      </w:pPr>
      <w:r>
        <w:rPr>
          <w:rFonts w:ascii="Arial" w:hAnsi="Arial" w:cs="Arial"/>
          <w:color w:val="D0CECE" w:themeColor="background2" w:themeShade="E6"/>
        </w:rPr>
        <w:t>Verwandtschaftsbeziehungen lassen sich mit Hilfe eines Familien-Stammbaums nachvollziehen.</w:t>
      </w:r>
      <w:r w:rsidR="003F179F">
        <w:rPr>
          <w:rFonts w:ascii="Arial" w:hAnsi="Arial" w:cs="Arial"/>
          <w:color w:val="D0CECE" w:themeColor="background2" w:themeShade="E6"/>
        </w:rPr>
        <w:t xml:space="preserve"> Möchte man wissen, von wem Lukas abstammt, verfolgt man die Linien nach oben.</w:t>
      </w:r>
      <w:r>
        <w:rPr>
          <w:rFonts w:ascii="Arial" w:hAnsi="Arial" w:cs="Arial"/>
          <w:color w:val="D0CECE" w:themeColor="background2" w:themeShade="E6"/>
        </w:rPr>
        <w:t xml:space="preserve"> </w:t>
      </w:r>
    </w:p>
    <w:p w14:paraId="25535968" w14:textId="77777777" w:rsidR="002818EB" w:rsidRDefault="00503BF5" w:rsidP="00503BF5">
      <w:pPr>
        <w:rPr>
          <w:rFonts w:ascii="Arial" w:hAnsi="Arial" w:cs="Arial"/>
          <w:color w:val="D0CECE" w:themeColor="background2" w:themeShade="E6"/>
        </w:rPr>
      </w:pPr>
      <w:r>
        <w:rPr>
          <w:rFonts w:ascii="Arial" w:hAnsi="Arial" w:cs="Arial"/>
          <w:color w:val="D0CECE" w:themeColor="background2" w:themeShade="E6"/>
        </w:rPr>
        <w:t xml:space="preserve">So lässt sich erklären, von welchen Vorfahren </w:t>
      </w:r>
      <w:r w:rsidR="003F179F">
        <w:rPr>
          <w:rFonts w:ascii="Arial" w:hAnsi="Arial" w:cs="Arial"/>
          <w:color w:val="D0CECE" w:themeColor="background2" w:themeShade="E6"/>
        </w:rPr>
        <w:t>Lukas die</w:t>
      </w:r>
      <w:r>
        <w:rPr>
          <w:rFonts w:ascii="Arial" w:hAnsi="Arial" w:cs="Arial"/>
          <w:color w:val="D0CECE" w:themeColor="background2" w:themeShade="E6"/>
        </w:rPr>
        <w:t xml:space="preserve"> Anlagen bzw. Gene für ein bestimmtes Merkmal wie glattes Haar geerbt haben könnte.</w:t>
      </w:r>
      <w:r w:rsidR="0099442C">
        <w:rPr>
          <w:rFonts w:ascii="Arial" w:hAnsi="Arial" w:cs="Arial"/>
          <w:color w:val="D0CECE" w:themeColor="background2" w:themeShade="E6"/>
        </w:rPr>
        <w:t xml:space="preserve"> Im Beispiel von Lukas </w:t>
      </w:r>
    </w:p>
    <w:p w14:paraId="36F6DCE4" w14:textId="58BB525B" w:rsidR="00503BF5" w:rsidRPr="004F6484" w:rsidRDefault="00620BE2" w:rsidP="00503BF5">
      <w:pPr>
        <w:rPr>
          <w:rFonts w:ascii="Arial" w:hAnsi="Arial" w:cs="Arial"/>
          <w:color w:val="D0CECE" w:themeColor="background2" w:themeShade="E6"/>
        </w:rPr>
      </w:pPr>
      <w:r>
        <w:rPr>
          <w:rFonts w:ascii="Arial" w:hAnsi="Arial" w:cs="Arial"/>
          <w:color w:val="D0CECE" w:themeColor="background2" w:themeShade="E6"/>
        </w:rPr>
        <w:lastRenderedPageBreak/>
        <w:t>w</w:t>
      </w:r>
      <w:r w:rsidR="0099442C">
        <w:rPr>
          <w:rFonts w:ascii="Arial" w:hAnsi="Arial" w:cs="Arial"/>
          <w:color w:val="D0CECE" w:themeColor="background2" w:themeShade="E6"/>
        </w:rPr>
        <w:t>äre es hilfreich, das Merkmal glatte Haare in der Linie zu de</w:t>
      </w:r>
      <w:r w:rsidR="004E4376">
        <w:rPr>
          <w:rFonts w:ascii="Arial" w:hAnsi="Arial" w:cs="Arial"/>
          <w:color w:val="D0CECE" w:themeColor="background2" w:themeShade="E6"/>
        </w:rPr>
        <w:t>r Generation der Große</w:t>
      </w:r>
      <w:r w:rsidR="0099442C">
        <w:rPr>
          <w:rFonts w:ascii="Arial" w:hAnsi="Arial" w:cs="Arial"/>
          <w:color w:val="D0CECE" w:themeColor="background2" w:themeShade="E6"/>
        </w:rPr>
        <w:t xml:space="preserve">ltern </w:t>
      </w:r>
      <w:r w:rsidR="004E4376">
        <w:rPr>
          <w:rFonts w:ascii="Arial" w:hAnsi="Arial" w:cs="Arial"/>
          <w:color w:val="D0CECE" w:themeColor="background2" w:themeShade="E6"/>
        </w:rPr>
        <w:t>väterlicherseits</w:t>
      </w:r>
      <w:r w:rsidR="0099442C">
        <w:rPr>
          <w:rFonts w:ascii="Arial" w:hAnsi="Arial" w:cs="Arial"/>
          <w:color w:val="D0CECE" w:themeColor="background2" w:themeShade="E6"/>
        </w:rPr>
        <w:t xml:space="preserve"> weiter zu verfolgen</w:t>
      </w:r>
      <w:r w:rsidR="00DD144E">
        <w:rPr>
          <w:rFonts w:ascii="Arial" w:hAnsi="Arial" w:cs="Arial"/>
          <w:color w:val="D0CECE" w:themeColor="background2" w:themeShade="E6"/>
        </w:rPr>
        <w:t xml:space="preserve">, siehe </w:t>
      </w:r>
      <w:r w:rsidR="00DD144E" w:rsidRPr="006777CA">
        <w:rPr>
          <w:rFonts w:ascii="Arial" w:hAnsi="Arial" w:cs="Arial"/>
          <w:b/>
          <w:bCs/>
          <w:color w:val="D0CECE" w:themeColor="background2" w:themeShade="E6"/>
        </w:rPr>
        <w:t>?</w:t>
      </w:r>
      <w:r w:rsidR="00DD144E">
        <w:rPr>
          <w:rFonts w:ascii="Arial" w:hAnsi="Arial" w:cs="Arial"/>
          <w:color w:val="D0CECE" w:themeColor="background2" w:themeShade="E6"/>
        </w:rPr>
        <w:t xml:space="preserve"> im Beispiel-Stammbaum</w:t>
      </w:r>
      <w:r w:rsidR="0099442C">
        <w:rPr>
          <w:rFonts w:ascii="Arial" w:hAnsi="Arial" w:cs="Arial"/>
          <w:color w:val="D0CECE" w:themeColor="background2" w:themeShade="E6"/>
        </w:rPr>
        <w:t xml:space="preserve">. </w:t>
      </w:r>
      <w:r w:rsidR="003F179F">
        <w:rPr>
          <w:rFonts w:ascii="Arial" w:hAnsi="Arial" w:cs="Arial"/>
          <w:color w:val="D0CECE" w:themeColor="background2" w:themeShade="E6"/>
        </w:rPr>
        <w:t xml:space="preserve"> </w:t>
      </w:r>
    </w:p>
    <w:p w14:paraId="1675B9D5" w14:textId="77777777" w:rsidR="00620BE2" w:rsidRDefault="00620BE2" w:rsidP="00867D23">
      <w:pPr>
        <w:rPr>
          <w:rFonts w:ascii="Arial" w:hAnsi="Arial" w:cs="Arial"/>
          <w:b/>
          <w:bCs/>
        </w:rPr>
      </w:pPr>
    </w:p>
    <w:p w14:paraId="3784DC83" w14:textId="116979E3" w:rsidR="00735CDD" w:rsidRPr="006367D3" w:rsidRDefault="00735CDD" w:rsidP="00867D23">
      <w:pPr>
        <w:rPr>
          <w:rFonts w:ascii="Arial" w:hAnsi="Arial" w:cs="Arial"/>
          <w:b/>
          <w:bCs/>
        </w:rPr>
      </w:pPr>
      <w:r w:rsidRPr="006367D3">
        <w:rPr>
          <w:rFonts w:ascii="Arial" w:hAnsi="Arial" w:cs="Arial"/>
          <w:b/>
          <w:bCs/>
        </w:rPr>
        <w:t>Beispiel für einen Familien-Stammbaum:</w:t>
      </w:r>
    </w:p>
    <w:p w14:paraId="7F0C6494" w14:textId="77777777" w:rsidR="00735CDD" w:rsidRPr="00503BF5" w:rsidRDefault="00735CDD" w:rsidP="00867D23">
      <w:pPr>
        <w:rPr>
          <w:rFonts w:ascii="Arial" w:hAnsi="Arial" w:cs="Arial"/>
        </w:rPr>
      </w:pPr>
      <w:r w:rsidRPr="00503BF5">
        <w:rPr>
          <w:rFonts w:ascii="Arial" w:hAnsi="Arial" w:cs="Arial"/>
        </w:rPr>
        <w:t>Marianne und Hans sind die ältesten Persone</w:t>
      </w:r>
      <w:r w:rsidR="00503BF5">
        <w:rPr>
          <w:rFonts w:ascii="Arial" w:hAnsi="Arial" w:cs="Arial"/>
        </w:rPr>
        <w:t>n</w:t>
      </w:r>
      <w:r w:rsidRPr="00503BF5">
        <w:rPr>
          <w:rFonts w:ascii="Arial" w:hAnsi="Arial" w:cs="Arial"/>
        </w:rPr>
        <w:t>. Sie haben zwei Töchter: Christiane und Melanie. Melanie ist mit Paul verheiratet. Sie haben zwei Kinder: Lukas und Sabrina.</w:t>
      </w:r>
    </w:p>
    <w:p w14:paraId="197B7D8D" w14:textId="5C0A432A" w:rsidR="00735CDD" w:rsidRDefault="00FF37CA" w:rsidP="00867D23">
      <w:pPr>
        <w:rPr>
          <w:rFonts w:ascii="Arial" w:hAnsi="Arial" w:cs="Arial"/>
        </w:rPr>
      </w:pPr>
      <w:r w:rsidRPr="00503BF5">
        <w:rPr>
          <w:rFonts w:ascii="Arial" w:hAnsi="Arial" w:cs="Arial"/>
        </w:rPr>
        <w:t>Lukas</w:t>
      </w:r>
      <w:r w:rsidR="004A5871" w:rsidRPr="00503BF5">
        <w:rPr>
          <w:rFonts w:ascii="Arial" w:hAnsi="Arial" w:cs="Arial"/>
        </w:rPr>
        <w:t xml:space="preserve"> ist das Kind von </w:t>
      </w:r>
      <w:r w:rsidRPr="00503BF5">
        <w:rPr>
          <w:rFonts w:ascii="Arial" w:hAnsi="Arial" w:cs="Arial"/>
        </w:rPr>
        <w:t xml:space="preserve">Paul </w:t>
      </w:r>
      <w:r w:rsidR="004A5871" w:rsidRPr="00503BF5">
        <w:rPr>
          <w:rFonts w:ascii="Arial" w:hAnsi="Arial" w:cs="Arial"/>
        </w:rPr>
        <w:t>und M</w:t>
      </w:r>
      <w:r w:rsidRPr="00503BF5">
        <w:rPr>
          <w:rFonts w:ascii="Arial" w:hAnsi="Arial" w:cs="Arial"/>
        </w:rPr>
        <w:t>elanie</w:t>
      </w:r>
      <w:r w:rsidR="004A5871" w:rsidRPr="00503BF5">
        <w:rPr>
          <w:rFonts w:ascii="Arial" w:hAnsi="Arial" w:cs="Arial"/>
        </w:rPr>
        <w:t>.</w:t>
      </w:r>
      <w:r w:rsidR="00735CDD" w:rsidRPr="00503BF5">
        <w:rPr>
          <w:rFonts w:ascii="Arial" w:hAnsi="Arial" w:cs="Arial"/>
        </w:rPr>
        <w:t xml:space="preserve"> Lukas hat glatte Haare.</w:t>
      </w:r>
      <w:r w:rsidR="004A5871" w:rsidRPr="00503BF5">
        <w:rPr>
          <w:rFonts w:ascii="Arial" w:hAnsi="Arial" w:cs="Arial"/>
        </w:rPr>
        <w:t xml:space="preserve"> </w:t>
      </w:r>
      <w:r w:rsidR="00735CDD" w:rsidRPr="00503BF5">
        <w:rPr>
          <w:rFonts w:ascii="Arial" w:hAnsi="Arial" w:cs="Arial"/>
        </w:rPr>
        <w:t xml:space="preserve">Lukas Mutter </w:t>
      </w:r>
      <w:r w:rsidRPr="00503BF5">
        <w:rPr>
          <w:rFonts w:ascii="Arial" w:hAnsi="Arial" w:cs="Arial"/>
        </w:rPr>
        <w:t xml:space="preserve">Melanie hat lockige Haare, </w:t>
      </w:r>
      <w:r w:rsidR="00735CDD" w:rsidRPr="00503BF5">
        <w:rPr>
          <w:rFonts w:ascii="Arial" w:hAnsi="Arial" w:cs="Arial"/>
        </w:rPr>
        <w:t xml:space="preserve">Lukas Vater </w:t>
      </w:r>
      <w:r w:rsidRPr="00503BF5">
        <w:rPr>
          <w:rFonts w:ascii="Arial" w:hAnsi="Arial" w:cs="Arial"/>
        </w:rPr>
        <w:t>Paul hat glatte Haare. Lukas</w:t>
      </w:r>
      <w:r w:rsidR="004A5871" w:rsidRPr="00503BF5">
        <w:rPr>
          <w:rFonts w:ascii="Arial" w:hAnsi="Arial" w:cs="Arial"/>
        </w:rPr>
        <w:t xml:space="preserve"> Großeltern</w:t>
      </w:r>
      <w:r w:rsidR="004E4376">
        <w:rPr>
          <w:rFonts w:ascii="Arial" w:hAnsi="Arial" w:cs="Arial"/>
        </w:rPr>
        <w:t xml:space="preserve"> mütterlicherseits</w:t>
      </w:r>
      <w:r w:rsidR="004A5871" w:rsidRPr="00503BF5">
        <w:rPr>
          <w:rFonts w:ascii="Arial" w:hAnsi="Arial" w:cs="Arial"/>
        </w:rPr>
        <w:t xml:space="preserve"> sind Mar</w:t>
      </w:r>
      <w:r w:rsidRPr="00503BF5">
        <w:rPr>
          <w:rFonts w:ascii="Arial" w:hAnsi="Arial" w:cs="Arial"/>
        </w:rPr>
        <w:t>ianne</w:t>
      </w:r>
      <w:r w:rsidR="004A5871" w:rsidRPr="00503BF5">
        <w:rPr>
          <w:rFonts w:ascii="Arial" w:hAnsi="Arial" w:cs="Arial"/>
        </w:rPr>
        <w:t xml:space="preserve"> und H</w:t>
      </w:r>
      <w:r w:rsidRPr="00503BF5">
        <w:rPr>
          <w:rFonts w:ascii="Arial" w:hAnsi="Arial" w:cs="Arial"/>
        </w:rPr>
        <w:t>ans</w:t>
      </w:r>
      <w:r w:rsidR="004A5871" w:rsidRPr="00503BF5">
        <w:rPr>
          <w:rFonts w:ascii="Arial" w:hAnsi="Arial" w:cs="Arial"/>
        </w:rPr>
        <w:t>.</w:t>
      </w:r>
      <w:r w:rsidR="000D244E" w:rsidRPr="00503BF5">
        <w:rPr>
          <w:rFonts w:ascii="Arial" w:hAnsi="Arial" w:cs="Arial"/>
        </w:rPr>
        <w:t xml:space="preserve"> </w:t>
      </w:r>
      <w:r w:rsidRPr="00503BF5">
        <w:rPr>
          <w:rFonts w:ascii="Arial" w:hAnsi="Arial" w:cs="Arial"/>
        </w:rPr>
        <w:t>Die</w:t>
      </w:r>
      <w:r w:rsidR="004E4376">
        <w:rPr>
          <w:rFonts w:ascii="Arial" w:hAnsi="Arial" w:cs="Arial"/>
        </w:rPr>
        <w:t>se</w:t>
      </w:r>
      <w:r w:rsidRPr="00503BF5">
        <w:rPr>
          <w:rFonts w:ascii="Arial" w:hAnsi="Arial" w:cs="Arial"/>
        </w:rPr>
        <w:t xml:space="preserve"> Großeltern haben beide lockige Haare</w:t>
      </w:r>
      <w:r w:rsidR="000D244E" w:rsidRPr="00503BF5">
        <w:rPr>
          <w:rFonts w:ascii="Arial" w:hAnsi="Arial" w:cs="Arial"/>
        </w:rPr>
        <w:t>.</w:t>
      </w:r>
      <w:r w:rsidR="004A5871" w:rsidRPr="00503BF5">
        <w:rPr>
          <w:rFonts w:ascii="Arial" w:hAnsi="Arial" w:cs="Arial"/>
        </w:rPr>
        <w:t xml:space="preserve"> </w:t>
      </w:r>
      <w:r w:rsidRPr="00503BF5">
        <w:rPr>
          <w:rFonts w:ascii="Arial" w:hAnsi="Arial" w:cs="Arial"/>
        </w:rPr>
        <w:t xml:space="preserve">Lukas </w:t>
      </w:r>
      <w:r w:rsidR="004A5871" w:rsidRPr="00503BF5">
        <w:rPr>
          <w:rFonts w:ascii="Arial" w:hAnsi="Arial" w:cs="Arial"/>
        </w:rPr>
        <w:t xml:space="preserve">Schwester Sabrina hat </w:t>
      </w:r>
      <w:r w:rsidRPr="00503BF5">
        <w:rPr>
          <w:rFonts w:ascii="Arial" w:hAnsi="Arial" w:cs="Arial"/>
        </w:rPr>
        <w:t>lockige Haare</w:t>
      </w:r>
      <w:r w:rsidR="004A5871" w:rsidRPr="00503BF5">
        <w:rPr>
          <w:rFonts w:ascii="Arial" w:hAnsi="Arial" w:cs="Arial"/>
        </w:rPr>
        <w:t>.</w:t>
      </w:r>
      <w:r w:rsidR="000D244E" w:rsidRPr="00503BF5">
        <w:rPr>
          <w:rFonts w:ascii="Arial" w:hAnsi="Arial" w:cs="Arial"/>
        </w:rPr>
        <w:t xml:space="preserve"> Die Schwester von </w:t>
      </w:r>
      <w:r w:rsidR="006D5784" w:rsidRPr="00503BF5">
        <w:rPr>
          <w:rFonts w:ascii="Arial" w:hAnsi="Arial" w:cs="Arial"/>
        </w:rPr>
        <w:t>Lukas</w:t>
      </w:r>
      <w:r w:rsidR="003E0C79">
        <w:rPr>
          <w:rFonts w:ascii="Arial" w:hAnsi="Arial" w:cs="Arial"/>
        </w:rPr>
        <w:t>´</w:t>
      </w:r>
      <w:r w:rsidR="006D5784" w:rsidRPr="00503BF5">
        <w:rPr>
          <w:rFonts w:ascii="Arial" w:hAnsi="Arial" w:cs="Arial"/>
        </w:rPr>
        <w:t xml:space="preserve"> Mutter</w:t>
      </w:r>
      <w:r w:rsidR="000D244E" w:rsidRPr="00503BF5">
        <w:rPr>
          <w:rFonts w:ascii="Arial" w:hAnsi="Arial" w:cs="Arial"/>
        </w:rPr>
        <w:t xml:space="preserve"> heißt Christiane und hat </w:t>
      </w:r>
      <w:r w:rsidR="006D5784" w:rsidRPr="00503BF5">
        <w:rPr>
          <w:rFonts w:ascii="Arial" w:hAnsi="Arial" w:cs="Arial"/>
        </w:rPr>
        <w:t>auch lockige Haare</w:t>
      </w:r>
      <w:r w:rsidR="000D244E" w:rsidRPr="00503BF5">
        <w:rPr>
          <w:rFonts w:ascii="Arial" w:hAnsi="Arial" w:cs="Arial"/>
        </w:rPr>
        <w:t>.</w:t>
      </w:r>
    </w:p>
    <w:p w14:paraId="26695988" w14:textId="77777777" w:rsidR="003E0C79" w:rsidRPr="00503BF5" w:rsidRDefault="003E0C79" w:rsidP="00867D23">
      <w:pPr>
        <w:rPr>
          <w:rFonts w:ascii="Arial" w:hAnsi="Arial" w:cs="Arial"/>
        </w:rPr>
      </w:pPr>
    </w:p>
    <w:p w14:paraId="03FFF359" w14:textId="5849D736" w:rsidR="00FC7374" w:rsidRPr="00FC7374" w:rsidRDefault="00FC7374" w:rsidP="00FC7374">
      <w:pPr>
        <w:rPr>
          <w:rFonts w:ascii="Arial" w:hAnsi="Arial" w:cs="Arial"/>
          <w:sz w:val="16"/>
          <w:szCs w:val="16"/>
        </w:rPr>
      </w:pPr>
      <w:r w:rsidRPr="00FC7374">
        <w:rPr>
          <w:sz w:val="16"/>
          <w:szCs w:val="16"/>
        </w:rPr>
        <w:t>(</w:t>
      </w:r>
      <w:r w:rsidRPr="00FC7374">
        <w:rPr>
          <w:rFonts w:ascii="Arial" w:hAnsi="Arial" w:cs="Arial"/>
          <w:sz w:val="16"/>
          <w:szCs w:val="16"/>
        </w:rPr>
        <w:t>Stills aus dem Trailer (1:16) des Films „Die Mendelschen Regeln - Grundlagen der Vererbung“</w:t>
      </w:r>
      <w:r>
        <w:rPr>
          <w:rFonts w:ascii="Arial" w:hAnsi="Arial" w:cs="Arial"/>
          <w:sz w:val="16"/>
          <w:szCs w:val="16"/>
        </w:rPr>
        <w:t xml:space="preserve">, </w:t>
      </w:r>
      <w:r w:rsidR="003E0C79">
        <w:rPr>
          <w:rFonts w:ascii="Arial" w:hAnsi="Arial" w:cs="Arial"/>
          <w:sz w:val="16"/>
          <w:szCs w:val="16"/>
        </w:rPr>
        <w:t>EDMOND NRW)</w:t>
      </w:r>
    </w:p>
    <w:p w14:paraId="4FF2097B" w14:textId="36A0DEAE" w:rsidR="002A59A5" w:rsidRPr="00FC7374" w:rsidRDefault="002A59A5" w:rsidP="00867D23">
      <w:pPr>
        <w:rPr>
          <w:sz w:val="16"/>
          <w:szCs w:val="16"/>
        </w:rPr>
      </w:pPr>
    </w:p>
    <w:p w14:paraId="13628F79" w14:textId="77777777" w:rsidR="002A59A5" w:rsidRDefault="009B3638" w:rsidP="00867D23"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B7E2DA" wp14:editId="0786C69A">
                <wp:simplePos x="0" y="0"/>
                <wp:positionH relativeFrom="column">
                  <wp:posOffset>1582147</wp:posOffset>
                </wp:positionH>
                <wp:positionV relativeFrom="paragraph">
                  <wp:posOffset>129038</wp:posOffset>
                </wp:positionV>
                <wp:extent cx="1215850" cy="1350645"/>
                <wp:effectExtent l="0" t="0" r="16510" b="825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15850" cy="1350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B5B0E4" w14:textId="77777777" w:rsidR="002A59A5" w:rsidRDefault="002A59A5" w:rsidP="002A59A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BCDEE6E" wp14:editId="0640DFCF">
                                  <wp:extent cx="1055641" cy="1300515"/>
                                  <wp:effectExtent l="0" t="0" r="0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ma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608" cy="1307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7E2DA" id="_x0000_t202" coordsize="21600,21600" o:spt="202" path="m,l,21600r21600,l21600,xe">
                <v:stroke joinstyle="miter"/>
                <v:path gradientshapeok="t" o:connecttype="rect"/>
              </v:shapetype>
              <v:shape id="Textfeld 19" o:spid="_x0000_s1026" type="#_x0000_t202" style="position:absolute;margin-left:124.6pt;margin-top:10.15pt;width:95.75pt;height:106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" fillcolor="white [3201]" strokeweight=".5pt">
                <v:textbox>
                  <w:txbxContent>
                    <w:p w14:paraId="0DB5B0E4" w14:textId="77777777" w:rsidR="002A59A5" w:rsidRDefault="002A59A5" w:rsidP="002A59A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BCDEE6E" wp14:editId="0640DFCF">
                            <wp:extent cx="1055641" cy="1300515"/>
                            <wp:effectExtent l="0" t="0" r="0" b="0"/>
                            <wp:docPr id="21" name="Grafik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Oma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608" cy="1307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7DA9BB" wp14:editId="67E55614">
                <wp:simplePos x="0" y="0"/>
                <wp:positionH relativeFrom="column">
                  <wp:posOffset>3280318</wp:posOffset>
                </wp:positionH>
                <wp:positionV relativeFrom="paragraph">
                  <wp:posOffset>129038</wp:posOffset>
                </wp:positionV>
                <wp:extent cx="1124997" cy="1350721"/>
                <wp:effectExtent l="0" t="0" r="18415" b="825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24997" cy="1350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99F91" w14:textId="77777777" w:rsidR="002A59A5" w:rsidRDefault="002A59A5" w:rsidP="002A59A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1D6C69E" wp14:editId="278E5AA4">
                                  <wp:extent cx="963887" cy="1522734"/>
                                  <wp:effectExtent l="0" t="0" r="1905" b="127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pa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8143" cy="1576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7DA9BB" id="Textfeld 22" o:spid="_x0000_s1027" type="#_x0000_t202" style="position:absolute;margin-left:258.3pt;margin-top:10.15pt;width:88.6pt;height:106.3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" fillcolor="white [3201]" strokeweight=".5pt">
                <v:textbox>
                  <w:txbxContent>
                    <w:p w14:paraId="28C99F91" w14:textId="77777777" w:rsidR="002A59A5" w:rsidRDefault="002A59A5" w:rsidP="002A59A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1D6C69E" wp14:editId="278E5AA4">
                            <wp:extent cx="963887" cy="1522734"/>
                            <wp:effectExtent l="0" t="0" r="1905" b="127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pa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8143" cy="1576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26DBFD" w14:textId="77777777" w:rsidR="002A59A5" w:rsidRDefault="002A59A5" w:rsidP="00867D23"/>
    <w:p w14:paraId="38D25A3E" w14:textId="77777777" w:rsidR="002A59A5" w:rsidRDefault="002A59A5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Generation </w:t>
      </w:r>
    </w:p>
    <w:p w14:paraId="78DCD47C" w14:textId="77777777" w:rsidR="002A59A5" w:rsidRPr="00C12E58" w:rsidRDefault="002A59A5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der Großeltern</w:t>
      </w:r>
    </w:p>
    <w:p w14:paraId="4AD0A2B1" w14:textId="77777777" w:rsidR="002A59A5" w:rsidRDefault="001008BE" w:rsidP="001008BE">
      <w:pPr>
        <w:spacing w:line="360" w:lineRule="auto"/>
        <w:ind w:right="-290"/>
        <w:jc w:val="right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2433BA" wp14:editId="5BE14714">
                <wp:simplePos x="0" y="0"/>
                <wp:positionH relativeFrom="column">
                  <wp:posOffset>5370376</wp:posOffset>
                </wp:positionH>
                <wp:positionV relativeFrom="paragraph">
                  <wp:posOffset>121906</wp:posOffset>
                </wp:positionV>
                <wp:extent cx="422031" cy="0"/>
                <wp:effectExtent l="0" t="0" r="10160" b="12700"/>
                <wp:wrapNone/>
                <wp:docPr id="48" name="Gerade Verbindung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20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6E2187B" id="Gerade Verbindung 4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5pt,9.6pt" to="456.1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70A24E" wp14:editId="380F7496">
                <wp:simplePos x="0" y="0"/>
                <wp:positionH relativeFrom="column">
                  <wp:posOffset>5370376</wp:posOffset>
                </wp:positionH>
                <wp:positionV relativeFrom="paragraph">
                  <wp:posOffset>121905</wp:posOffset>
                </wp:positionV>
                <wp:extent cx="0" cy="1386673"/>
                <wp:effectExtent l="0" t="0" r="12700" b="10795"/>
                <wp:wrapNone/>
                <wp:docPr id="47" name="Gerade Verbindung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66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31CE01A" id="Gerade Verbindung 47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85pt,9.6pt" to="422.85pt,1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 w:rsidR="004D7EA2"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867D9" wp14:editId="2BB4C301">
                <wp:simplePos x="0" y="0"/>
                <wp:positionH relativeFrom="column">
                  <wp:posOffset>3039159</wp:posOffset>
                </wp:positionH>
                <wp:positionV relativeFrom="paragraph">
                  <wp:posOffset>121905</wp:posOffset>
                </wp:positionV>
                <wp:extent cx="0" cy="954593"/>
                <wp:effectExtent l="0" t="0" r="12700" b="10795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45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3A243C7" id="Gerade Verbindung 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3pt,9.6pt" to="239.3pt,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4D7EA2"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A9C8AA" wp14:editId="1C8410A7">
                <wp:simplePos x="0" y="0"/>
                <wp:positionH relativeFrom="column">
                  <wp:posOffset>2797538</wp:posOffset>
                </wp:positionH>
                <wp:positionV relativeFrom="paragraph">
                  <wp:posOffset>125451</wp:posOffset>
                </wp:positionV>
                <wp:extent cx="479327" cy="0"/>
                <wp:effectExtent l="0" t="0" r="16510" b="1270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3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C9EB9CB" id="Gerade Verbindung 1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0.3pt,9.9pt" to="258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4472C4" w:themeColor="accent1"/>
          <w:sz w:val="32"/>
          <w:szCs w:val="32"/>
          <w:shd w:val="clear" w:color="auto" w:fill="FFFFFF"/>
        </w:rPr>
        <w:t>?</w:t>
      </w:r>
    </w:p>
    <w:p w14:paraId="40FE2DB4" w14:textId="77777777" w:rsidR="002A59A5" w:rsidRDefault="002A59A5" w:rsidP="002A59A5">
      <w:pPr>
        <w:rPr>
          <w:rFonts w:ascii="Arial" w:hAnsi="Arial" w:cs="Arial"/>
          <w:b/>
          <w:i/>
          <w:sz w:val="36"/>
          <w:szCs w:val="36"/>
        </w:rPr>
      </w:pPr>
    </w:p>
    <w:p w14:paraId="722C1E37" w14:textId="77777777" w:rsidR="002A59A5" w:rsidRDefault="00503BF5" w:rsidP="002A59A5">
      <w:pPr>
        <w:rPr>
          <w:rFonts w:ascii="Arial" w:hAnsi="Arial" w:cs="Arial"/>
          <w:b/>
          <w:i/>
          <w:sz w:val="36"/>
          <w:szCs w:val="36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7FA9EB" wp14:editId="69A64847">
                <wp:simplePos x="0" y="0"/>
                <wp:positionH relativeFrom="column">
                  <wp:posOffset>1642438</wp:posOffset>
                </wp:positionH>
                <wp:positionV relativeFrom="paragraph">
                  <wp:posOffset>71936</wp:posOffset>
                </wp:positionV>
                <wp:extent cx="1104900" cy="301102"/>
                <wp:effectExtent l="0" t="0" r="12700" b="1651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01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A6973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Marianne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7FA9EB" id="Textfeld 25" o:spid="_x0000_s1028" type="#_x0000_t202" style="position:absolute;margin-left:129.35pt;margin-top:5.65pt;width:87pt;height:23.7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" fillcolor="white [3201]" strokeweight=".5pt">
                <v:textbox>
                  <w:txbxContent>
                    <w:p w14:paraId="188A6973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Marianne</w:t>
                      </w:r>
                    </w:p>
                  </w:txbxContent>
                </v:textbox>
              </v:shape>
            </w:pict>
          </mc:Fallback>
        </mc:AlternateContent>
      </w:r>
      <w:r w:rsidR="00EE195C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2FB691" wp14:editId="607BAC4B">
                <wp:simplePos x="0" y="0"/>
                <wp:positionH relativeFrom="column">
                  <wp:posOffset>3370754</wp:posOffset>
                </wp:positionH>
                <wp:positionV relativeFrom="paragraph">
                  <wp:posOffset>67079</wp:posOffset>
                </wp:positionV>
                <wp:extent cx="986302" cy="301101"/>
                <wp:effectExtent l="0" t="0" r="17145" b="1651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302" cy="301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42A089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Hans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2FB691" id="Textfeld 26" o:spid="_x0000_s1029" type="#_x0000_t202" style="position:absolute;margin-left:265.4pt;margin-top:5.3pt;width:77.65pt;height:2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" fillcolor="white [3201]" strokeweight=".5pt">
                <v:textbox>
                  <w:txbxContent>
                    <w:p w14:paraId="3342A089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Hans</w:t>
                      </w:r>
                    </w:p>
                  </w:txbxContent>
                </v:textbox>
              </v:shape>
            </w:pict>
          </mc:Fallback>
        </mc:AlternateContent>
      </w:r>
    </w:p>
    <w:p w14:paraId="21901D4B" w14:textId="77777777" w:rsidR="002A59A5" w:rsidRDefault="004D7EA2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>
        <w:rPr>
          <w:rFonts w:ascii="Arial" w:eastAsia="Times New Roman" w:hAnsi="Arial" w:cs="Arial"/>
          <w:b/>
          <w:bCs/>
          <w:noProof/>
          <w:color w:val="0070C0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8DAE5D" wp14:editId="6D66D596">
                <wp:simplePos x="0" y="0"/>
                <wp:positionH relativeFrom="column">
                  <wp:posOffset>2265436</wp:posOffset>
                </wp:positionH>
                <wp:positionV relativeFrom="paragraph">
                  <wp:posOffset>196074</wp:posOffset>
                </wp:positionV>
                <wp:extent cx="0" cy="482321"/>
                <wp:effectExtent l="0" t="0" r="12700" b="13335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23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8ECC92" id="Gerade Verbindung 5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4pt,15.45pt" to="178.4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70C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CD75A" wp14:editId="767E54E9">
                <wp:simplePos x="0" y="0"/>
                <wp:positionH relativeFrom="column">
                  <wp:posOffset>2265435</wp:posOffset>
                </wp:positionH>
                <wp:positionV relativeFrom="paragraph">
                  <wp:posOffset>200939</wp:posOffset>
                </wp:positionV>
                <wp:extent cx="1536393" cy="0"/>
                <wp:effectExtent l="0" t="0" r="13335" b="1270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63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F676AF" id="Gerade Verbindung 3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4pt,15.8pt" to="299.4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b/>
          <w:bCs/>
          <w:noProof/>
          <w:color w:val="0070C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8C57D7" wp14:editId="0E12D436">
                <wp:simplePos x="0" y="0"/>
                <wp:positionH relativeFrom="column">
                  <wp:posOffset>3802834</wp:posOffset>
                </wp:positionH>
                <wp:positionV relativeFrom="paragraph">
                  <wp:posOffset>200381</wp:posOffset>
                </wp:positionV>
                <wp:extent cx="0" cy="422086"/>
                <wp:effectExtent l="0" t="0" r="12700" b="1016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220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BB33F4E" id="Gerade Verbindung 4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45pt,15.8pt" to="299.4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" strokecolor="#4472c4 [3204]" strokeweight=".5pt">
                <v:stroke joinstyle="miter"/>
              </v:line>
            </w:pict>
          </mc:Fallback>
        </mc:AlternateContent>
      </w:r>
    </w:p>
    <w:p w14:paraId="30C07CB8" w14:textId="77777777" w:rsidR="002A59A5" w:rsidRDefault="002A59A5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</w:p>
    <w:p w14:paraId="637D7AB4" w14:textId="77777777" w:rsidR="002A59A5" w:rsidRDefault="006D5784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3CDD3" wp14:editId="26DBBF97">
                <wp:simplePos x="0" y="0"/>
                <wp:positionH relativeFrom="column">
                  <wp:posOffset>4928249</wp:posOffset>
                </wp:positionH>
                <wp:positionV relativeFrom="paragraph">
                  <wp:posOffset>102375</wp:posOffset>
                </wp:positionV>
                <wp:extent cx="1004835" cy="1436370"/>
                <wp:effectExtent l="0" t="0" r="11430" b="1143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4835" cy="1436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8D646" w14:textId="77777777" w:rsidR="002A59A5" w:rsidRDefault="0050449D" w:rsidP="002A59A5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B3804BF" wp14:editId="4F1AE296">
                                  <wp:extent cx="863551" cy="1588809"/>
                                  <wp:effectExtent l="0" t="0" r="635" b="508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3551" cy="15888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63CDD3" id="Textfeld 6" o:spid="_x0000_s1030" type="#_x0000_t202" style="position:absolute;margin-left:388.05pt;margin-top:8.05pt;width:79.1pt;height:113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" fillcolor="white [3201]" strokeweight=".5pt">
                <v:textbox>
                  <w:txbxContent>
                    <w:p w14:paraId="36B8D646" w14:textId="77777777" w:rsidR="002A59A5" w:rsidRDefault="0050449D" w:rsidP="002A59A5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B3804BF" wp14:editId="4F1AE296">
                            <wp:extent cx="863551" cy="1588809"/>
                            <wp:effectExtent l="0" t="0" r="635" b="508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3551" cy="15888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1D693" wp14:editId="79A1B39E">
                <wp:simplePos x="0" y="0"/>
                <wp:positionH relativeFrom="column">
                  <wp:posOffset>3280319</wp:posOffset>
                </wp:positionH>
                <wp:positionV relativeFrom="paragraph">
                  <wp:posOffset>102375</wp:posOffset>
                </wp:positionV>
                <wp:extent cx="1053730" cy="1436914"/>
                <wp:effectExtent l="0" t="0" r="13335" b="1143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730" cy="1436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B4569C" w14:textId="77777777" w:rsidR="002A59A5" w:rsidRDefault="0050449D" w:rsidP="002A59A5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5736E1B" wp14:editId="4853E4F0">
                                  <wp:extent cx="1008426" cy="1343584"/>
                                  <wp:effectExtent l="0" t="0" r="0" b="3175"/>
                                  <wp:docPr id="16" name="Grafik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489" cy="1359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1D693" id="Textfeld 7" o:spid="_x0000_s1031" type="#_x0000_t202" style="position:absolute;margin-left:258.3pt;margin-top:8.05pt;width:82.95pt;height:11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" fillcolor="white [3201]" strokeweight=".5pt">
                <v:textbox>
                  <w:txbxContent>
                    <w:p w14:paraId="7CB4569C" w14:textId="77777777" w:rsidR="002A59A5" w:rsidRDefault="0050449D" w:rsidP="002A59A5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5736E1B" wp14:editId="4853E4F0">
                            <wp:extent cx="1008426" cy="1343584"/>
                            <wp:effectExtent l="0" t="0" r="0" b="3175"/>
                            <wp:docPr id="16" name="Grafik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489" cy="1359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1707"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4BC05" wp14:editId="585DDCF6">
                <wp:simplePos x="0" y="0"/>
                <wp:positionH relativeFrom="column">
                  <wp:posOffset>1763813</wp:posOffset>
                </wp:positionH>
                <wp:positionV relativeFrom="paragraph">
                  <wp:posOffset>142351</wp:posOffset>
                </wp:positionV>
                <wp:extent cx="1034450" cy="1354379"/>
                <wp:effectExtent l="0" t="0" r="6985" b="1778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50" cy="1354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B789" w14:textId="71E15DFF" w:rsidR="002A59A5" w:rsidRPr="00773DA1" w:rsidRDefault="00957565" w:rsidP="002A59A5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eastAsia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BDE1C3" wp14:editId="28A44C48">
                                  <wp:extent cx="892596" cy="1308841"/>
                                  <wp:effectExtent l="0" t="0" r="3175" b="5715"/>
                                  <wp:docPr id="63" name="Grafik 63" descr="cid:45E42DBD-4B9D-4977-92E2-5ED5010211B4-L0-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45E42DBD-4B9D-4977-92E2-5ED5010211B4-L0-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231" cy="1315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4BC05" id="Textfeld 9" o:spid="_x0000_s1032" type="#_x0000_t202" style="position:absolute;margin-left:138.9pt;margin-top:11.2pt;width:81.45pt;height:10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" fillcolor="white [3201]" strokeweight=".5pt">
                <v:textbox>
                  <w:txbxContent>
                    <w:p w14:paraId="1641B789" w14:textId="71E15DFF" w:rsidR="002A59A5" w:rsidRPr="00773DA1" w:rsidRDefault="00957565" w:rsidP="002A59A5">
                      <w:pPr>
                        <w:rPr>
                          <w:color w:val="FF0000"/>
                        </w:rPr>
                      </w:pPr>
                      <w:r>
                        <w:rPr>
                          <w:rFonts w:eastAsia="Times New Roman"/>
                          <w:noProof/>
                          <w:lang w:eastAsia="de-DE"/>
                        </w:rPr>
                        <w:drawing>
                          <wp:inline distT="0" distB="0" distL="0" distR="0" wp14:anchorId="12BDE1C3" wp14:editId="28A44C48">
                            <wp:extent cx="892596" cy="1308841"/>
                            <wp:effectExtent l="0" t="0" r="3175" b="5715"/>
                            <wp:docPr id="63" name="Grafik 63" descr="cid:45E42DBD-4B9D-4977-92E2-5ED5010211B4-L0-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45E42DBD-4B9D-4977-92E2-5ED5010211B4-L0-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r:link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231" cy="1315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9A5"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Generation </w:t>
      </w:r>
    </w:p>
    <w:p w14:paraId="5FD93FC1" w14:textId="77777777" w:rsidR="002A59A5" w:rsidRPr="00C12E58" w:rsidRDefault="002A59A5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der </w:t>
      </w:r>
      <w:r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E</w:t>
      </w: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ltern</w:t>
      </w:r>
    </w:p>
    <w:p w14:paraId="2C6FAC53" w14:textId="77777777" w:rsidR="002A59A5" w:rsidRDefault="002A59A5" w:rsidP="002A59A5">
      <w:pPr>
        <w:rPr>
          <w:rFonts w:ascii="Arial" w:hAnsi="Arial" w:cs="Arial"/>
          <w:b/>
          <w:i/>
          <w:sz w:val="36"/>
          <w:szCs w:val="36"/>
        </w:rPr>
      </w:pPr>
    </w:p>
    <w:p w14:paraId="5332C47E" w14:textId="77777777" w:rsidR="002A59A5" w:rsidRDefault="002A59A5" w:rsidP="002A59A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</w:t>
      </w:r>
    </w:p>
    <w:p w14:paraId="5DA8F588" w14:textId="77777777" w:rsidR="002A59A5" w:rsidRDefault="006D5784" w:rsidP="002A59A5">
      <w:pPr>
        <w:rPr>
          <w:rFonts w:ascii="Arial" w:hAnsi="Arial" w:cs="Arial"/>
        </w:rPr>
      </w:pPr>
      <w:r>
        <w:rPr>
          <w:rFonts w:ascii="Arial" w:hAnsi="Arial" w:cs="Arial"/>
          <w:b/>
          <w:i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F2BEB5" wp14:editId="328AEA77">
                <wp:simplePos x="0" y="0"/>
                <wp:positionH relativeFrom="column">
                  <wp:posOffset>4626798</wp:posOffset>
                </wp:positionH>
                <wp:positionV relativeFrom="paragraph">
                  <wp:posOffset>143914</wp:posOffset>
                </wp:positionV>
                <wp:extent cx="0" cy="1055077"/>
                <wp:effectExtent l="0" t="0" r="12700" b="12065"/>
                <wp:wrapNone/>
                <wp:docPr id="38" name="Gerade Verbindun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507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B05F232" id="Gerade Verbindung 38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3pt,11.35pt" to="364.3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i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1A05D" wp14:editId="5481CE0D">
                <wp:simplePos x="0" y="0"/>
                <wp:positionH relativeFrom="column">
                  <wp:posOffset>4345445</wp:posOffset>
                </wp:positionH>
                <wp:positionV relativeFrom="paragraph">
                  <wp:posOffset>143915</wp:posOffset>
                </wp:positionV>
                <wp:extent cx="582804" cy="0"/>
                <wp:effectExtent l="0" t="0" r="14605" b="12700"/>
                <wp:wrapNone/>
                <wp:docPr id="10" name="Gerade Verbindu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80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F77E091" id="Gerade Verbindung 10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2.15pt,11.35pt" to="388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35E0417E" w14:textId="77777777" w:rsidR="002A59A5" w:rsidRDefault="002A59A5" w:rsidP="002A59A5">
      <w:pPr>
        <w:rPr>
          <w:rFonts w:ascii="Arial" w:hAnsi="Arial" w:cs="Arial"/>
        </w:rPr>
      </w:pPr>
    </w:p>
    <w:p w14:paraId="773D4581" w14:textId="77777777" w:rsidR="002A59A5" w:rsidRDefault="002A59A5" w:rsidP="002A59A5">
      <w:pPr>
        <w:rPr>
          <w:rFonts w:ascii="Arial" w:hAnsi="Arial" w:cs="Arial"/>
        </w:rPr>
      </w:pPr>
    </w:p>
    <w:p w14:paraId="04A051B0" w14:textId="77777777" w:rsidR="002A59A5" w:rsidRDefault="006D5784" w:rsidP="002A59A5">
      <w:pPr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CAA064" wp14:editId="0277E3BD">
                <wp:simplePos x="0" y="0"/>
                <wp:positionH relativeFrom="column">
                  <wp:posOffset>1782780</wp:posOffset>
                </wp:positionH>
                <wp:positionV relativeFrom="paragraph">
                  <wp:posOffset>90170</wp:posOffset>
                </wp:positionV>
                <wp:extent cx="984738" cy="300879"/>
                <wp:effectExtent l="0" t="0" r="19050" b="1714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8" cy="3008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75B71" w14:textId="77777777" w:rsidR="009B3638" w:rsidRDefault="009E304A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Christiane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CAA064" id="Textfeld 14" o:spid="_x0000_s1033" type="#_x0000_t202" style="position:absolute;margin-left:140.4pt;margin-top:7.1pt;width:77.55pt;height:2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" fillcolor="white [3201]" strokeweight=".5pt">
                <v:textbox>
                  <w:txbxContent>
                    <w:p w14:paraId="6ED75B71" w14:textId="77777777" w:rsidR="009B3638" w:rsidRDefault="009E304A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Christiane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68811B" wp14:editId="602DD288">
                <wp:simplePos x="0" y="0"/>
                <wp:positionH relativeFrom="column">
                  <wp:posOffset>4998587</wp:posOffset>
                </wp:positionH>
                <wp:positionV relativeFrom="paragraph">
                  <wp:posOffset>100456</wp:posOffset>
                </wp:positionV>
                <wp:extent cx="883062" cy="290941"/>
                <wp:effectExtent l="0" t="0" r="19050" b="1397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062" cy="2909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1CCF8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68811B" id="Textfeld 28" o:spid="_x0000_s1034" type="#_x0000_t202" style="position:absolute;margin-left:393.6pt;margin-top:7.9pt;width:69.55pt;height:22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" fillcolor="white [3201]" strokeweight=".5pt">
                <v:textbox>
                  <w:txbxContent>
                    <w:p w14:paraId="4BE1CCF8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Paul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F2A790" wp14:editId="70131853">
                <wp:simplePos x="0" y="0"/>
                <wp:positionH relativeFrom="column">
                  <wp:posOffset>3320191</wp:posOffset>
                </wp:positionH>
                <wp:positionV relativeFrom="paragraph">
                  <wp:posOffset>90945</wp:posOffset>
                </wp:positionV>
                <wp:extent cx="984320" cy="301102"/>
                <wp:effectExtent l="0" t="0" r="19050" b="1651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320" cy="3011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6AD92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Melanie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F2A790" id="Textfeld 23" o:spid="_x0000_s1035" type="#_x0000_t202" style="position:absolute;margin-left:261.45pt;margin-top:7.15pt;width:77.5pt;height:2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" fillcolor="white [3201]" strokeweight=".5pt">
                <v:textbox>
                  <w:txbxContent>
                    <w:p w14:paraId="66C6AD92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Melanie</w:t>
                      </w:r>
                    </w:p>
                  </w:txbxContent>
                </v:textbox>
              </v:shape>
            </w:pict>
          </mc:Fallback>
        </mc:AlternateContent>
      </w:r>
    </w:p>
    <w:p w14:paraId="156A8F1A" w14:textId="77777777" w:rsidR="002A59A5" w:rsidRDefault="002A59A5" w:rsidP="002A59A5">
      <w:pPr>
        <w:rPr>
          <w:rFonts w:ascii="Arial" w:hAnsi="Arial" w:cs="Arial"/>
        </w:rPr>
      </w:pPr>
    </w:p>
    <w:p w14:paraId="34009AD5" w14:textId="77777777" w:rsidR="002A59A5" w:rsidRPr="00C852F9" w:rsidRDefault="002A59A5" w:rsidP="002A59A5">
      <w:pPr>
        <w:tabs>
          <w:tab w:val="left" w:pos="14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</w:t>
      </w:r>
    </w:p>
    <w:p w14:paraId="1640B4AC" w14:textId="77777777" w:rsidR="002A59A5" w:rsidRDefault="006D5784" w:rsidP="002A59A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992044" wp14:editId="38778AC6">
                <wp:simplePos x="0" y="0"/>
                <wp:positionH relativeFrom="column">
                  <wp:posOffset>3802834</wp:posOffset>
                </wp:positionH>
                <wp:positionV relativeFrom="paragraph">
                  <wp:posOffset>148750</wp:posOffset>
                </wp:positionV>
                <wp:extent cx="0" cy="432080"/>
                <wp:effectExtent l="0" t="0" r="12700" b="12700"/>
                <wp:wrapNone/>
                <wp:docPr id="36" name="Gerade Verbindung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2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C82A200" id="Gerade Verbindung 36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9.45pt,11.7pt" to="299.45pt,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139F00" wp14:editId="54C7B15E">
                <wp:simplePos x="0" y="0"/>
                <wp:positionH relativeFrom="column">
                  <wp:posOffset>3802834</wp:posOffset>
                </wp:positionH>
                <wp:positionV relativeFrom="paragraph">
                  <wp:posOffset>157403</wp:posOffset>
                </wp:positionV>
                <wp:extent cx="1627833" cy="0"/>
                <wp:effectExtent l="0" t="0" r="10795" b="12700"/>
                <wp:wrapNone/>
                <wp:docPr id="35" name="Gerade Verbindung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78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E8B6B2F" id="Gerade Verbindung 3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9.45pt,12.4pt" to="427.6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EC5258" wp14:editId="041FC2BA">
                <wp:simplePos x="0" y="0"/>
                <wp:positionH relativeFrom="column">
                  <wp:posOffset>5429509</wp:posOffset>
                </wp:positionH>
                <wp:positionV relativeFrom="paragraph">
                  <wp:posOffset>146685</wp:posOffset>
                </wp:positionV>
                <wp:extent cx="0" cy="442128"/>
                <wp:effectExtent l="0" t="0" r="12700" b="15240"/>
                <wp:wrapNone/>
                <wp:docPr id="37" name="Gerade Verbindun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212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4042AF3" id="Gerade Verbindung 3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7.5pt,11.55pt" to="427.5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</w:p>
    <w:p w14:paraId="4B5FF56A" w14:textId="77777777" w:rsidR="00EE195C" w:rsidRDefault="00EE195C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</w:p>
    <w:p w14:paraId="3B56AF90" w14:textId="77777777" w:rsidR="002A59A5" w:rsidRPr="009B3638" w:rsidRDefault="006D5784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 w:rsidRPr="009B3638">
        <w:rPr>
          <w:rFonts w:ascii="Arial" w:hAnsi="Arial"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7E1B5B" wp14:editId="6DEC5E54">
                <wp:simplePos x="0" y="0"/>
                <wp:positionH relativeFrom="column">
                  <wp:posOffset>3250649</wp:posOffset>
                </wp:positionH>
                <wp:positionV relativeFrom="paragraph">
                  <wp:posOffset>111949</wp:posOffset>
                </wp:positionV>
                <wp:extent cx="1094782" cy="1302951"/>
                <wp:effectExtent l="0" t="0" r="10160" b="1841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82" cy="13029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888C8" w14:textId="77777777" w:rsidR="00E81707" w:rsidRDefault="0050449D" w:rsidP="00E81707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582B0F0" wp14:editId="11CADAA8">
                                  <wp:extent cx="897890" cy="1163024"/>
                                  <wp:effectExtent l="0" t="0" r="3810" b="5715"/>
                                  <wp:docPr id="52" name="Grafi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890" cy="1163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7E1B5B" id="Textfeld 41" o:spid="_x0000_s1036" type="#_x0000_t202" style="position:absolute;margin-left:255.95pt;margin-top:8.8pt;width:86.2pt;height:10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" fillcolor="white [3201]" strokeweight=".5pt">
                <v:textbox>
                  <w:txbxContent>
                    <w:p w14:paraId="11C888C8" w14:textId="77777777" w:rsidR="00E81707" w:rsidRDefault="0050449D" w:rsidP="00E81707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582B0F0" wp14:editId="11CADAA8">
                            <wp:extent cx="897890" cy="1163024"/>
                            <wp:effectExtent l="0" t="0" r="3810" b="5715"/>
                            <wp:docPr id="52" name="Grafi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890" cy="1163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B3638">
        <w:rPr>
          <w:rFonts w:ascii="Arial" w:hAnsi="Arial" w:cs="Arial"/>
          <w:b/>
          <w:bCs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EBA86A" wp14:editId="2EA8B390">
                <wp:simplePos x="0" y="0"/>
                <wp:positionH relativeFrom="column">
                  <wp:posOffset>4912472</wp:posOffset>
                </wp:positionH>
                <wp:positionV relativeFrom="paragraph">
                  <wp:posOffset>121976</wp:posOffset>
                </wp:positionV>
                <wp:extent cx="1087120" cy="1310640"/>
                <wp:effectExtent l="0" t="0" r="17780" b="1016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542D4" w14:textId="77777777" w:rsidR="002A59A5" w:rsidRDefault="0050449D" w:rsidP="002A59A5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330EFD" wp14:editId="77D2BCF9">
                                  <wp:extent cx="897890" cy="1182970"/>
                                  <wp:effectExtent l="0" t="0" r="381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7890" cy="1182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EBA86A" id="Textfeld 12" o:spid="_x0000_s1037" type="#_x0000_t202" style="position:absolute;margin-left:386.8pt;margin-top:9.6pt;width:85.6pt;height:10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" fillcolor="white [3201]" strokeweight=".5pt">
                <v:textbox>
                  <w:txbxContent>
                    <w:p w14:paraId="4DB542D4" w14:textId="77777777" w:rsidR="002A59A5" w:rsidRDefault="0050449D" w:rsidP="002A59A5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330EFD" wp14:editId="77D2BCF9">
                            <wp:extent cx="897890" cy="1182970"/>
                            <wp:effectExtent l="0" t="0" r="381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7890" cy="1182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59A5" w:rsidRPr="009B363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Generation </w:t>
      </w:r>
    </w:p>
    <w:p w14:paraId="0799E8CE" w14:textId="77777777" w:rsidR="002A59A5" w:rsidRPr="009B3638" w:rsidRDefault="002A59A5" w:rsidP="002A59A5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 w:rsidRPr="009B363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der Kinder</w:t>
      </w:r>
      <w:bookmarkStart w:id="2" w:name="_GoBack"/>
      <w:bookmarkEnd w:id="2"/>
    </w:p>
    <w:p w14:paraId="3684D0DF" w14:textId="77777777" w:rsidR="002A59A5" w:rsidRDefault="002A59A5" w:rsidP="002A59A5">
      <w:pPr>
        <w:tabs>
          <w:tab w:val="left" w:pos="0"/>
        </w:tabs>
        <w:jc w:val="center"/>
        <w:rPr>
          <w:rFonts w:ascii="Arial" w:hAnsi="Arial" w:cs="Arial"/>
        </w:rPr>
      </w:pP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</w:p>
    <w:p w14:paraId="204DD108" w14:textId="77777777" w:rsidR="002A59A5" w:rsidRDefault="002A59A5" w:rsidP="002A59A5">
      <w:pPr>
        <w:tabs>
          <w:tab w:val="left" w:pos="0"/>
        </w:tabs>
        <w:spacing w:line="360" w:lineRule="auto"/>
        <w:rPr>
          <w:rFonts w:ascii="Arial" w:hAnsi="Arial" w:cs="Arial"/>
          <w:b/>
          <w:sz w:val="32"/>
          <w:szCs w:val="32"/>
        </w:rPr>
      </w:pPr>
    </w:p>
    <w:p w14:paraId="6458E776" w14:textId="77777777" w:rsidR="002A59A5" w:rsidRDefault="002A59A5" w:rsidP="002A59A5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1B4859D" w14:textId="77777777" w:rsidR="002A59A5" w:rsidRPr="00E14C57" w:rsidRDefault="006D5784" w:rsidP="002A59A5">
      <w:pPr>
        <w:rPr>
          <w:rFonts w:ascii="Arial" w:hAnsi="Arial" w:cs="Arial"/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FD78FA" wp14:editId="4F16C43E">
                <wp:simplePos x="0" y="0"/>
                <wp:positionH relativeFrom="column">
                  <wp:posOffset>5038781</wp:posOffset>
                </wp:positionH>
                <wp:positionV relativeFrom="paragraph">
                  <wp:posOffset>106792</wp:posOffset>
                </wp:positionV>
                <wp:extent cx="843796" cy="290830"/>
                <wp:effectExtent l="0" t="0" r="7620" b="1397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796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82D3FD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Sabrina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FD78FA" id="Textfeld 29" o:spid="_x0000_s1038" type="#_x0000_t202" style="position:absolute;margin-left:396.75pt;margin-top:8.4pt;width:66.45pt;height:2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" fillcolor="white [3201]" strokeweight=".5pt">
                <v:textbox>
                  <w:txbxContent>
                    <w:p w14:paraId="2D82D3FD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Sabrina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7736BEB" wp14:editId="61FFF7B4">
                <wp:simplePos x="0" y="0"/>
                <wp:positionH relativeFrom="column">
                  <wp:posOffset>3340435</wp:posOffset>
                </wp:positionH>
                <wp:positionV relativeFrom="paragraph">
                  <wp:posOffset>107950</wp:posOffset>
                </wp:positionV>
                <wp:extent cx="913982" cy="291053"/>
                <wp:effectExtent l="0" t="0" r="13335" b="1397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982" cy="2910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E2DB3C" w14:textId="77777777" w:rsidR="009B3638" w:rsidRDefault="0050449D" w:rsidP="009B3638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hd w:val="clear" w:color="auto" w:fill="FFFFFF"/>
                              </w:rPr>
                              <w:t>Lukas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736BEB" id="Textfeld 27" o:spid="_x0000_s1039" type="#_x0000_t202" style="position:absolute;margin-left:263.05pt;margin-top:8.5pt;width:71.95pt;height:2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" fillcolor="white [3201]" strokeweight=".5pt">
                <v:textbox>
                  <w:txbxContent>
                    <w:p w14:paraId="43E2DB3C" w14:textId="77777777" w:rsidR="009B3638" w:rsidRDefault="0050449D" w:rsidP="009B3638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hd w:val="clear" w:color="auto" w:fill="FFFFFF"/>
                        </w:rPr>
                        <w:t>Lukas</w:t>
                      </w:r>
                    </w:p>
                  </w:txbxContent>
                </v:textbox>
              </v:shape>
            </w:pict>
          </mc:Fallback>
        </mc:AlternateContent>
      </w:r>
    </w:p>
    <w:p w14:paraId="4576B984" w14:textId="0CFB1BAE" w:rsidR="00867D23" w:rsidRDefault="00867D23" w:rsidP="00867D23"/>
    <w:p w14:paraId="527D1045" w14:textId="77777777" w:rsidR="002818EB" w:rsidRDefault="002818EB" w:rsidP="002818EB">
      <w:pPr>
        <w:rPr>
          <w:rFonts w:ascii="Arial" w:hAnsi="Arial" w:cs="Arial"/>
          <w:b/>
          <w:sz w:val="36"/>
          <w:szCs w:val="36"/>
        </w:rPr>
      </w:pPr>
    </w:p>
    <w:p w14:paraId="6DC8E0C2" w14:textId="5B6F28CC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Erklärungen zur </w:t>
      </w:r>
      <w:r>
        <w:rPr>
          <w:rFonts w:ascii="Arial" w:hAnsi="Arial" w:cs="Arial"/>
          <w:b/>
          <w:i/>
          <w:sz w:val="36"/>
          <w:szCs w:val="36"/>
        </w:rPr>
        <w:t>Vererbung von Anlagen</w:t>
      </w:r>
    </w:p>
    <w:p w14:paraId="4E636FFB" w14:textId="77777777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</w:p>
    <w:p w14:paraId="57CBD39D" w14:textId="77777777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  <w:r>
        <w:rPr>
          <w:rFonts w:ascii="Arial" w:hAnsi="Arial" w:cs="Arial"/>
          <w:b/>
          <w:i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785538" wp14:editId="226A09D5">
                <wp:simplePos x="0" y="0"/>
                <wp:positionH relativeFrom="column">
                  <wp:posOffset>1368425</wp:posOffset>
                </wp:positionH>
                <wp:positionV relativeFrom="paragraph">
                  <wp:posOffset>20955</wp:posOffset>
                </wp:positionV>
                <wp:extent cx="1798320" cy="1785620"/>
                <wp:effectExtent l="12700" t="0" r="30480" b="360680"/>
                <wp:wrapNone/>
                <wp:docPr id="8" name="Wolkenförmige Legend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785620"/>
                        </a:xfrm>
                        <a:prstGeom prst="cloudCallout">
                          <a:avLst>
                            <a:gd name="adj1" fmla="val 42433"/>
                            <a:gd name="adj2" fmla="val 6579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604058" w14:textId="77777777" w:rsidR="002818EB" w:rsidRDefault="002818EB" w:rsidP="002818EB"/>
                          <w:p w14:paraId="10912732" w14:textId="77777777" w:rsidR="002818EB" w:rsidRPr="00667C8B" w:rsidRDefault="002818EB" w:rsidP="002818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67C8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Meine Vorstellung zur Vererbung: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8553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8" o:spid="_x0000_s1040" type="#_x0000_t106" style="position:absolute;margin-left:107.75pt;margin-top:1.65pt;width:141.6pt;height:140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" adj="19966,25012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v:textbox>
                  <w:txbxContent>
                    <w:p w14:paraId="1D604058" w14:textId="77777777" w:rsidR="002818EB" w:rsidRDefault="002818EB" w:rsidP="002818EB"/>
                    <w:p w14:paraId="10912732" w14:textId="77777777" w:rsidR="002818EB" w:rsidRPr="00667C8B" w:rsidRDefault="002818EB" w:rsidP="002818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67C8B">
                        <w:rPr>
                          <w:b/>
                          <w:bCs/>
                          <w:sz w:val="28"/>
                          <w:szCs w:val="28"/>
                        </w:rPr>
                        <w:t>Meine Vorstellung zur Vererbung:</w:t>
                      </w:r>
                    </w:p>
                  </w:txbxContent>
                </v:textbox>
              </v:shape>
            </w:pict>
          </mc:Fallback>
        </mc:AlternateContent>
      </w:r>
    </w:p>
    <w:p w14:paraId="4182094C" w14:textId="77777777" w:rsidR="002818EB" w:rsidRDefault="002818EB" w:rsidP="002818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Mutter</w:t>
      </w:r>
      <w:r>
        <w:rPr>
          <w:rFonts w:ascii="Arial" w:hAnsi="Arial" w:cs="Arial"/>
        </w:rPr>
        <w:t xml:space="preserve">                                                                  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Vater</w:t>
      </w:r>
      <w:r>
        <w:rPr>
          <w:rFonts w:ascii="Arial" w:hAnsi="Arial" w:cs="Arial"/>
        </w:rPr>
        <w:t xml:space="preserve">             </w:t>
      </w:r>
    </w:p>
    <w:p w14:paraId="34AB8B97" w14:textId="77777777" w:rsidR="002818EB" w:rsidRDefault="002818EB" w:rsidP="002818EB">
      <w:pPr>
        <w:rPr>
          <w:rFonts w:ascii="Arial" w:hAnsi="Arial" w:cs="Arial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07E49A" wp14:editId="1ED9D8F1">
                <wp:simplePos x="0" y="0"/>
                <wp:positionH relativeFrom="column">
                  <wp:posOffset>3286125</wp:posOffset>
                </wp:positionH>
                <wp:positionV relativeFrom="paragraph">
                  <wp:posOffset>23495</wp:posOffset>
                </wp:positionV>
                <wp:extent cx="1097280" cy="1625600"/>
                <wp:effectExtent l="0" t="0" r="7620" b="1270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339EA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EBF2D38" wp14:editId="77368EDD">
                                  <wp:extent cx="955040" cy="1757135"/>
                                  <wp:effectExtent l="0" t="0" r="0" b="0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5040" cy="175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7E49A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41" type="#_x0000_t202" style="position:absolute;margin-left:258.75pt;margin-top:1.85pt;width:86.4pt;height:12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" fillcolor="white [3201]" strokeweight=".5pt">
                <v:textbox>
                  <w:txbxContent>
                    <w:p w14:paraId="34C339EA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EBF2D38" wp14:editId="77368EDD">
                            <wp:extent cx="955040" cy="1757135"/>
                            <wp:effectExtent l="0" t="0" r="0" b="0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5040" cy="175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6445BB" wp14:editId="6FD3E8E7">
                <wp:simplePos x="0" y="0"/>
                <wp:positionH relativeFrom="column">
                  <wp:posOffset>34925</wp:posOffset>
                </wp:positionH>
                <wp:positionV relativeFrom="paragraph">
                  <wp:posOffset>24765</wp:posOffset>
                </wp:positionV>
                <wp:extent cx="1239520" cy="1477010"/>
                <wp:effectExtent l="0" t="0" r="17780" b="889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9520" cy="1477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13A61B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0400E3" wp14:editId="5EA2C401">
                                  <wp:extent cx="1188720" cy="1584282"/>
                                  <wp:effectExtent l="0" t="0" r="5080" b="3810"/>
                                  <wp:docPr id="55" name="Grafik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3863" cy="16444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45BB" id="Textfeld 13" o:spid="_x0000_s1042" type="#_x0000_t202" style="position:absolute;margin-left:2.75pt;margin-top:1.95pt;width:97.6pt;height:11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" fillcolor="white [3201]" strokeweight=".5pt">
                <v:textbox>
                  <w:txbxContent>
                    <w:p w14:paraId="0313A61B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0400E3" wp14:editId="5EA2C401">
                            <wp:extent cx="1188720" cy="1584282"/>
                            <wp:effectExtent l="0" t="0" r="5080" b="3810"/>
                            <wp:docPr id="55" name="Grafik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3863" cy="16444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16F7AC" w14:textId="77777777" w:rsidR="002818EB" w:rsidRDefault="002818EB" w:rsidP="002818EB">
      <w:pPr>
        <w:rPr>
          <w:rFonts w:ascii="Arial" w:hAnsi="Arial" w:cs="Arial"/>
        </w:rPr>
      </w:pPr>
    </w:p>
    <w:p w14:paraId="702856D3" w14:textId="77777777" w:rsidR="002818EB" w:rsidRDefault="002818EB" w:rsidP="002818EB">
      <w:pPr>
        <w:rPr>
          <w:rFonts w:ascii="Arial" w:hAnsi="Arial" w:cs="Arial"/>
        </w:rPr>
      </w:pPr>
    </w:p>
    <w:p w14:paraId="5697D895" w14:textId="77777777" w:rsidR="002818EB" w:rsidRDefault="002818EB" w:rsidP="002818EB">
      <w:pPr>
        <w:rPr>
          <w:rFonts w:ascii="Arial" w:hAnsi="Arial" w:cs="Arial"/>
        </w:rPr>
      </w:pPr>
    </w:p>
    <w:p w14:paraId="1A5CB6C1" w14:textId="77777777" w:rsidR="002818EB" w:rsidRDefault="002818EB" w:rsidP="002818EB">
      <w:pPr>
        <w:rPr>
          <w:rFonts w:ascii="Arial" w:hAnsi="Arial" w:cs="Arial"/>
        </w:rPr>
      </w:pPr>
    </w:p>
    <w:p w14:paraId="71DBCFCB" w14:textId="77777777" w:rsidR="002818EB" w:rsidRPr="00C852F9" w:rsidRDefault="002818EB" w:rsidP="002818EB">
      <w:pPr>
        <w:tabs>
          <w:tab w:val="left" w:pos="14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</w:t>
      </w:r>
    </w:p>
    <w:p w14:paraId="18BF9C1B" w14:textId="77777777" w:rsidR="002818EB" w:rsidRDefault="002818EB" w:rsidP="002818EB">
      <w:pPr>
        <w:rPr>
          <w:rFonts w:ascii="Arial" w:hAnsi="Arial" w:cs="Arial"/>
          <w:b/>
          <w:sz w:val="28"/>
          <w:szCs w:val="28"/>
        </w:rPr>
      </w:pPr>
    </w:p>
    <w:p w14:paraId="09D466F1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9ADB2F" wp14:editId="62D757E3">
                <wp:simplePos x="0" y="0"/>
                <wp:positionH relativeFrom="column">
                  <wp:posOffset>4538345</wp:posOffset>
                </wp:positionH>
                <wp:positionV relativeFrom="paragraph">
                  <wp:posOffset>160655</wp:posOffset>
                </wp:positionV>
                <wp:extent cx="1859280" cy="1153160"/>
                <wp:effectExtent l="584200" t="25400" r="58420" b="78740"/>
                <wp:wrapThrough wrapText="bothSides">
                  <wp:wrapPolygon edited="0">
                    <wp:start x="8262" y="-476"/>
                    <wp:lineTo x="2066" y="0"/>
                    <wp:lineTo x="2066" y="3806"/>
                    <wp:lineTo x="0" y="3806"/>
                    <wp:lineTo x="0" y="7612"/>
                    <wp:lineTo x="-590" y="7612"/>
                    <wp:lineTo x="-590" y="11419"/>
                    <wp:lineTo x="-3541" y="11419"/>
                    <wp:lineTo x="-3541" y="15225"/>
                    <wp:lineTo x="-6787" y="15225"/>
                    <wp:lineTo x="-6787" y="19031"/>
                    <wp:lineTo x="2361" y="19031"/>
                    <wp:lineTo x="2361" y="22361"/>
                    <wp:lineTo x="8852" y="22837"/>
                    <wp:lineTo x="12689" y="22837"/>
                    <wp:lineTo x="12836" y="22599"/>
                    <wp:lineTo x="19180" y="19031"/>
                    <wp:lineTo x="19328" y="19031"/>
                    <wp:lineTo x="21541" y="15463"/>
                    <wp:lineTo x="21541" y="15225"/>
                    <wp:lineTo x="22131" y="11419"/>
                    <wp:lineTo x="21541" y="7850"/>
                    <wp:lineTo x="21541" y="7612"/>
                    <wp:lineTo x="19623" y="4044"/>
                    <wp:lineTo x="19475" y="3806"/>
                    <wp:lineTo x="13426" y="0"/>
                    <wp:lineTo x="13279" y="-476"/>
                    <wp:lineTo x="8262" y="-476"/>
                  </wp:wrapPolygon>
                </wp:wrapThrough>
                <wp:docPr id="17" name="Ovale Legend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153160"/>
                        </a:xfrm>
                        <a:prstGeom prst="wedgeEllipseCallout">
                          <a:avLst>
                            <a:gd name="adj1" fmla="val -78756"/>
                            <a:gd name="adj2" fmla="val 3166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63567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>„Die braunen Haare habe ich von meinem Vater!“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ADB2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7" o:spid="_x0000_s1043" type="#_x0000_t63" style="position:absolute;margin-left:357.35pt;margin-top:12.65pt;width:146.4pt;height:9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" adj="-6211,17639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25463567" w14:textId="77777777" w:rsidR="002818EB" w:rsidRDefault="002818EB" w:rsidP="002818EB">
                      <w:pPr>
                        <w:jc w:val="center"/>
                      </w:pPr>
                      <w:r>
                        <w:t>„Die braunen Haare habe ich von meinem Vater!“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539A0B" wp14:editId="74499E7D">
                <wp:simplePos x="0" y="0"/>
                <wp:positionH relativeFrom="column">
                  <wp:posOffset>1429385</wp:posOffset>
                </wp:positionH>
                <wp:positionV relativeFrom="paragraph">
                  <wp:posOffset>252095</wp:posOffset>
                </wp:positionV>
                <wp:extent cx="1648460" cy="1164590"/>
                <wp:effectExtent l="584200" t="25400" r="66040" b="118110"/>
                <wp:wrapThrough wrapText="bothSides">
                  <wp:wrapPolygon edited="0">
                    <wp:start x="10484" y="-471"/>
                    <wp:lineTo x="2163" y="-236"/>
                    <wp:lineTo x="2163" y="3533"/>
                    <wp:lineTo x="0" y="3533"/>
                    <wp:lineTo x="0" y="7302"/>
                    <wp:lineTo x="-666" y="7302"/>
                    <wp:lineTo x="-666" y="14840"/>
                    <wp:lineTo x="-3827" y="14840"/>
                    <wp:lineTo x="-3827" y="18609"/>
                    <wp:lineTo x="-7655" y="18609"/>
                    <wp:lineTo x="-7488" y="23555"/>
                    <wp:lineTo x="-6157" y="23555"/>
                    <wp:lineTo x="-5991" y="23084"/>
                    <wp:lineTo x="13978" y="22377"/>
                    <wp:lineTo x="14145" y="22377"/>
                    <wp:lineTo x="19803" y="18609"/>
                    <wp:lineTo x="19969" y="18609"/>
                    <wp:lineTo x="21800" y="14840"/>
                    <wp:lineTo x="22299" y="11071"/>
                    <wp:lineTo x="21633" y="7538"/>
                    <wp:lineTo x="21633" y="7302"/>
                    <wp:lineTo x="19636" y="3769"/>
                    <wp:lineTo x="19470" y="3533"/>
                    <wp:lineTo x="11316" y="-236"/>
                    <wp:lineTo x="11149" y="-471"/>
                    <wp:lineTo x="10484" y="-471"/>
                  </wp:wrapPolygon>
                </wp:wrapThrough>
                <wp:docPr id="20" name="Ovale Legend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60" cy="1164590"/>
                        </a:xfrm>
                        <a:prstGeom prst="wedgeEllipseCallout">
                          <a:avLst>
                            <a:gd name="adj1" fmla="val -82362"/>
                            <a:gd name="adj2" fmla="val 524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B08BF4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>„Die blauen Augen habe ich von meiner Mutter!“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39A0B" id="Ovale Legende 20" o:spid="_x0000_s1044" type="#_x0000_t63" style="position:absolute;margin-left:112.55pt;margin-top:19.85pt;width:129.8pt;height:91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" adj="-6990,22139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49B08BF4" w14:textId="77777777" w:rsidR="002818EB" w:rsidRDefault="002818EB" w:rsidP="002818EB">
                      <w:pPr>
                        <w:jc w:val="center"/>
                      </w:pPr>
                      <w:r>
                        <w:t>„Die blauen Augen habe ich von meiner Mutter!“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47DE8B1" w14:textId="77777777" w:rsidR="002818EB" w:rsidRDefault="002818EB" w:rsidP="002818EB">
      <w:pPr>
        <w:spacing w:line="360" w:lineRule="auto"/>
        <w:rPr>
          <w:rFonts w:ascii="Arial" w:hAnsi="Arial" w:cs="Arial"/>
        </w:rPr>
      </w:pPr>
    </w:p>
    <w:p w14:paraId="5D54B088" w14:textId="77777777" w:rsidR="002818EB" w:rsidRDefault="002818EB" w:rsidP="002818EB">
      <w:pPr>
        <w:tabs>
          <w:tab w:val="left" w:pos="0"/>
        </w:tabs>
        <w:jc w:val="center"/>
        <w:rPr>
          <w:rFonts w:ascii="Arial" w:hAnsi="Arial" w:cs="Arial"/>
        </w:rPr>
      </w:pP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Tochter</w:t>
      </w:r>
      <w:r w:rsidRPr="008B5B72"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Sohn</w:t>
      </w:r>
    </w:p>
    <w:p w14:paraId="15053045" w14:textId="77777777" w:rsidR="002818EB" w:rsidRDefault="002818EB" w:rsidP="002818EB">
      <w:pPr>
        <w:tabs>
          <w:tab w:val="left" w:pos="0"/>
        </w:tabs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522369" wp14:editId="352552AE">
                <wp:simplePos x="0" y="0"/>
                <wp:positionH relativeFrom="column">
                  <wp:posOffset>3286125</wp:posOffset>
                </wp:positionH>
                <wp:positionV relativeFrom="paragraph">
                  <wp:posOffset>40005</wp:posOffset>
                </wp:positionV>
                <wp:extent cx="1209040" cy="1420495"/>
                <wp:effectExtent l="0" t="0" r="10160" b="14605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040" cy="142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334F0E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6863CC" wp14:editId="31C95071">
                                  <wp:extent cx="1057275" cy="1369846"/>
                                  <wp:effectExtent l="0" t="0" r="0" b="1905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033" cy="13734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22369" id="Textfeld 30" o:spid="_x0000_s1045" type="#_x0000_t202" style="position:absolute;margin-left:258.75pt;margin-top:3.15pt;width:95.2pt;height:111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" fillcolor="white [3201]" strokeweight=".5pt">
                <v:textbox>
                  <w:txbxContent>
                    <w:p w14:paraId="38334F0E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A6863CC" wp14:editId="31C95071">
                            <wp:extent cx="1057275" cy="1369846"/>
                            <wp:effectExtent l="0" t="0" r="0" b="1905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033" cy="13734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E1A763" wp14:editId="32DF7A6D">
                <wp:simplePos x="0" y="0"/>
                <wp:positionH relativeFrom="column">
                  <wp:posOffset>34925</wp:posOffset>
                </wp:positionH>
                <wp:positionV relativeFrom="paragraph">
                  <wp:posOffset>41910</wp:posOffset>
                </wp:positionV>
                <wp:extent cx="1229360" cy="1465580"/>
                <wp:effectExtent l="0" t="0" r="15240" b="762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146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FD5E5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811A043" wp14:editId="073E0FF2">
                                  <wp:extent cx="1158240" cy="1526395"/>
                                  <wp:effectExtent l="0" t="0" r="0" b="0"/>
                                  <wp:docPr id="57" name="Grafik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3965" cy="1547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1A763" id="Textfeld 31" o:spid="_x0000_s1046" type="#_x0000_t202" style="position:absolute;margin-left:2.75pt;margin-top:3.3pt;width:96.8pt;height:115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" fillcolor="white [3201]" strokeweight=".5pt">
                <v:textbox>
                  <w:txbxContent>
                    <w:p w14:paraId="131FD5E5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811A043" wp14:editId="073E0FF2">
                            <wp:extent cx="1158240" cy="1526395"/>
                            <wp:effectExtent l="0" t="0" r="0" b="0"/>
                            <wp:docPr id="57" name="Grafik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3965" cy="1547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1978E6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686C02" wp14:editId="3B045C59">
                <wp:simplePos x="0" y="0"/>
                <wp:positionH relativeFrom="column">
                  <wp:posOffset>1439545</wp:posOffset>
                </wp:positionH>
                <wp:positionV relativeFrom="paragraph">
                  <wp:posOffset>245745</wp:posOffset>
                </wp:positionV>
                <wp:extent cx="1785620" cy="1022985"/>
                <wp:effectExtent l="685800" t="25400" r="68580" b="81915"/>
                <wp:wrapThrough wrapText="bothSides">
                  <wp:wrapPolygon edited="0">
                    <wp:start x="8296" y="-536"/>
                    <wp:lineTo x="1690" y="0"/>
                    <wp:lineTo x="1690" y="4291"/>
                    <wp:lineTo x="-8296" y="4291"/>
                    <wp:lineTo x="-8296" y="8581"/>
                    <wp:lineTo x="-5991" y="8581"/>
                    <wp:lineTo x="-5991" y="12872"/>
                    <wp:lineTo x="-615" y="12872"/>
                    <wp:lineTo x="-615" y="17162"/>
                    <wp:lineTo x="922" y="17162"/>
                    <wp:lineTo x="922" y="21453"/>
                    <wp:lineTo x="8757" y="23061"/>
                    <wp:lineTo x="12905" y="23061"/>
                    <wp:lineTo x="13058" y="22793"/>
                    <wp:lineTo x="16592" y="21453"/>
                    <wp:lineTo x="16745" y="21453"/>
                    <wp:lineTo x="20740" y="17430"/>
                    <wp:lineTo x="20893" y="17162"/>
                    <wp:lineTo x="22276" y="12872"/>
                    <wp:lineTo x="21969" y="8849"/>
                    <wp:lineTo x="21969" y="8581"/>
                    <wp:lineTo x="20125" y="4559"/>
                    <wp:lineTo x="19972" y="4291"/>
                    <wp:lineTo x="13673" y="0"/>
                    <wp:lineTo x="13519" y="-536"/>
                    <wp:lineTo x="8296" y="-536"/>
                  </wp:wrapPolygon>
                </wp:wrapThrough>
                <wp:docPr id="32" name="Ovale Legend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1022985"/>
                        </a:xfrm>
                        <a:prstGeom prst="wedgeEllipseCallout">
                          <a:avLst>
                            <a:gd name="adj1" fmla="val -85866"/>
                            <a:gd name="adj2" fmla="val -2100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7613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>„Die Nase habe ich von meinem Vater!“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86C02" id="Ovale Legende 32" o:spid="_x0000_s1047" type="#_x0000_t63" style="position:absolute;margin-left:113.35pt;margin-top:19.35pt;width:140.6pt;height:80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" adj="-7747,6262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72F67613" w14:textId="77777777" w:rsidR="002818EB" w:rsidRDefault="002818EB" w:rsidP="002818EB">
                      <w:pPr>
                        <w:jc w:val="center"/>
                      </w:pPr>
                      <w:r>
                        <w:t>„Die Nase habe ich von meinem Vater!“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33FBB04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579115" wp14:editId="0765A8CD">
                <wp:simplePos x="0" y="0"/>
                <wp:positionH relativeFrom="column">
                  <wp:posOffset>4568825</wp:posOffset>
                </wp:positionH>
                <wp:positionV relativeFrom="paragraph">
                  <wp:posOffset>98425</wp:posOffset>
                </wp:positionV>
                <wp:extent cx="1859280" cy="889000"/>
                <wp:effectExtent l="622300" t="25400" r="58420" b="76200"/>
                <wp:wrapThrough wrapText="bothSides">
                  <wp:wrapPolygon edited="0">
                    <wp:start x="7967" y="-617"/>
                    <wp:lineTo x="-7230" y="0"/>
                    <wp:lineTo x="-7230" y="4937"/>
                    <wp:lineTo x="-5902" y="4937"/>
                    <wp:lineTo x="-5902" y="9874"/>
                    <wp:lineTo x="-590" y="9874"/>
                    <wp:lineTo x="-148" y="19749"/>
                    <wp:lineTo x="2803" y="19749"/>
                    <wp:lineTo x="2803" y="22526"/>
                    <wp:lineTo x="8557" y="23143"/>
                    <wp:lineTo x="12984" y="23143"/>
                    <wp:lineTo x="13131" y="22834"/>
                    <wp:lineTo x="18738" y="19749"/>
                    <wp:lineTo x="18885" y="19749"/>
                    <wp:lineTo x="21689" y="15120"/>
                    <wp:lineTo x="21689" y="14811"/>
                    <wp:lineTo x="22131" y="10183"/>
                    <wp:lineTo x="22131" y="9874"/>
                    <wp:lineTo x="20508" y="5246"/>
                    <wp:lineTo x="20361" y="4937"/>
                    <wp:lineTo x="13721" y="0"/>
                    <wp:lineTo x="13574" y="-617"/>
                    <wp:lineTo x="7967" y="-617"/>
                  </wp:wrapPolygon>
                </wp:wrapThrough>
                <wp:docPr id="33" name="Ovale Legend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889000"/>
                        </a:xfrm>
                        <a:prstGeom prst="wedgeEllipseCallout">
                          <a:avLst>
                            <a:gd name="adj1" fmla="val -80942"/>
                            <a:gd name="adj2" fmla="val -3767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E707C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>„Die Nase habe ich von meiner Mutter!“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79115" id="Ovale Legende 33" o:spid="_x0000_s1048" type="#_x0000_t63" style="position:absolute;margin-left:359.75pt;margin-top:7.75pt;width:146.4pt;height:7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" adj="-6683,2662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0D5E707C" w14:textId="77777777" w:rsidR="002818EB" w:rsidRDefault="002818EB" w:rsidP="002818EB">
                      <w:pPr>
                        <w:jc w:val="center"/>
                      </w:pPr>
                      <w:r>
                        <w:t>„Die Nase habe ich von meiner Mutter!“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EF6496B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096B6ADB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78EF0F59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color w:val="0070C0"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096F9A" wp14:editId="1F0B4A74">
                <wp:simplePos x="0" y="0"/>
                <wp:positionH relativeFrom="column">
                  <wp:posOffset>898525</wp:posOffset>
                </wp:positionH>
                <wp:positionV relativeFrom="paragraph">
                  <wp:posOffset>56515</wp:posOffset>
                </wp:positionV>
                <wp:extent cx="4287520" cy="467360"/>
                <wp:effectExtent l="635000" t="0" r="17780" b="15240"/>
                <wp:wrapNone/>
                <wp:docPr id="34" name="Rechteckige Legend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7520" cy="467360"/>
                        </a:xfrm>
                        <a:prstGeom prst="wedgeRectCallout">
                          <a:avLst>
                            <a:gd name="adj1" fmla="val -64215"/>
                            <a:gd name="adj2" fmla="val -3097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2578D" w14:textId="77777777" w:rsidR="002818EB" w:rsidRPr="007B7769" w:rsidRDefault="002818EB" w:rsidP="002818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Kann das sein? / </w:t>
                            </w:r>
                            <w:r w:rsidRPr="007B776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Was genau wird vererbt?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2096F9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hteckige Legende 34" o:spid="_x0000_s1049" type="#_x0000_t61" style="position:absolute;margin-left:70.75pt;margin-top:4.45pt;width:337.6pt;height:36.8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" adj="-3070,4109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6562578D" w14:textId="77777777" w:rsidR="002818EB" w:rsidRPr="007B7769" w:rsidRDefault="002818EB" w:rsidP="002818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Kann das sein? / </w:t>
                      </w:r>
                      <w:r w:rsidRPr="007B7769">
                        <w:rPr>
                          <w:b/>
                          <w:bCs/>
                          <w:sz w:val="28"/>
                          <w:szCs w:val="28"/>
                        </w:rPr>
                        <w:t>Was genau wird vererbt?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>?</w:t>
      </w:r>
      <w:r w:rsidRPr="00DB6A10"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>!</w:t>
      </w:r>
      <w:r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 xml:space="preserve"> </w:t>
      </w:r>
    </w:p>
    <w:p w14:paraId="062CC797" w14:textId="77777777" w:rsidR="002818EB" w:rsidRPr="00322469" w:rsidRDefault="002818EB" w:rsidP="002818EB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7EF1A1E0" w14:textId="77777777" w:rsidR="002818EB" w:rsidRPr="008741B5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741B5">
        <w:rPr>
          <w:rFonts w:ascii="Arial" w:hAnsi="Arial" w:cs="Arial"/>
          <w:b/>
          <w:sz w:val="32"/>
          <w:szCs w:val="32"/>
        </w:rPr>
        <w:t>Merkmal</w:t>
      </w:r>
    </w:p>
    <w:p w14:paraId="16DC0D28" w14:textId="77777777" w:rsidR="002818EB" w:rsidRDefault="002818EB" w:rsidP="002818EB">
      <w:pPr>
        <w:spacing w:line="360" w:lineRule="auto"/>
        <w:ind w:right="-148"/>
        <w:rPr>
          <w:rFonts w:ascii="Arial" w:hAnsi="Arial" w:cs="Arial"/>
        </w:rPr>
      </w:pPr>
      <w:r>
        <w:rPr>
          <w:rFonts w:ascii="Arial" w:hAnsi="Arial" w:cs="Arial"/>
        </w:rPr>
        <w:t xml:space="preserve">Ein </w:t>
      </w:r>
      <w:r w:rsidRPr="00043D6C">
        <w:rPr>
          <w:rFonts w:ascii="Arial" w:hAnsi="Arial" w:cs="Arial"/>
          <w:b/>
        </w:rPr>
        <w:t>Merkmal</w:t>
      </w:r>
      <w:r>
        <w:rPr>
          <w:rFonts w:ascii="Arial" w:hAnsi="Arial" w:cs="Arial"/>
        </w:rPr>
        <w:t xml:space="preserve"> kannst du sehen wie zum Beispiel die </w:t>
      </w:r>
      <w:r w:rsidRPr="00322469">
        <w:rPr>
          <w:rFonts w:ascii="Arial" w:hAnsi="Arial" w:cs="Arial"/>
          <w:b/>
          <w:bCs/>
        </w:rPr>
        <w:t>Augenfarbe</w:t>
      </w:r>
      <w:r>
        <w:rPr>
          <w:rFonts w:ascii="Arial" w:hAnsi="Arial" w:cs="Arial"/>
        </w:rPr>
        <w:t xml:space="preserve"> oder die </w:t>
      </w:r>
      <w:r w:rsidRPr="00322469">
        <w:rPr>
          <w:rFonts w:ascii="Arial" w:hAnsi="Arial" w:cs="Arial"/>
          <w:b/>
          <w:bCs/>
        </w:rPr>
        <w:t>N</w:t>
      </w:r>
      <w:r>
        <w:rPr>
          <w:rFonts w:ascii="Arial" w:hAnsi="Arial" w:cs="Arial"/>
          <w:b/>
          <w:bCs/>
        </w:rPr>
        <w:t>asenf</w:t>
      </w:r>
      <w:r w:rsidRPr="00322469">
        <w:rPr>
          <w:rFonts w:ascii="Arial" w:hAnsi="Arial" w:cs="Arial"/>
          <w:b/>
          <w:bCs/>
        </w:rPr>
        <w:t>orm</w:t>
      </w:r>
      <w:r>
        <w:rPr>
          <w:rFonts w:ascii="Arial" w:hAnsi="Arial" w:cs="Arial"/>
        </w:rPr>
        <w:t>.</w:t>
      </w:r>
    </w:p>
    <w:p w14:paraId="12F177E6" w14:textId="77777777" w:rsidR="002818EB" w:rsidRDefault="002818EB" w:rsidP="002818EB">
      <w:pPr>
        <w:tabs>
          <w:tab w:val="left" w:pos="567"/>
        </w:tabs>
        <w:spacing w:line="360" w:lineRule="auto"/>
        <w:ind w:left="426"/>
        <w:rPr>
          <w:rFonts w:ascii="Arial" w:eastAsia="Times New Roman" w:hAnsi="Arial" w:cs="Arial"/>
          <w:color w:val="222222"/>
          <w:shd w:val="clear" w:color="auto" w:fill="FFFFFF"/>
        </w:rPr>
      </w:pPr>
      <w:r w:rsidRPr="00DB6A10"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>!</w:t>
      </w:r>
      <w:r>
        <w:rPr>
          <w:rFonts w:ascii="Arial" w:eastAsia="Times New Roman" w:hAnsi="Arial" w:cs="Arial"/>
          <w:color w:val="222222"/>
          <w:shd w:val="clear" w:color="auto" w:fill="FFFFFF"/>
        </w:rPr>
        <w:tab/>
        <w:t xml:space="preserve">Deine Mutter kann dir ihre blauen Augen nicht weitergeben. </w:t>
      </w:r>
    </w:p>
    <w:p w14:paraId="54916727" w14:textId="77777777" w:rsidR="002818EB" w:rsidRDefault="002818EB" w:rsidP="002818EB">
      <w:pPr>
        <w:tabs>
          <w:tab w:val="left" w:pos="567"/>
        </w:tabs>
        <w:spacing w:line="360" w:lineRule="auto"/>
        <w:ind w:left="426"/>
        <w:rPr>
          <w:rFonts w:ascii="Arial" w:eastAsia="Times New Roman" w:hAnsi="Arial" w:cs="Arial"/>
          <w:color w:val="222222"/>
          <w:shd w:val="clear" w:color="auto" w:fill="FFFFFF"/>
        </w:rPr>
      </w:pPr>
      <w:r w:rsidRPr="00DB6A10"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>!</w:t>
      </w:r>
      <w:r>
        <w:rPr>
          <w:rFonts w:ascii="Arial" w:eastAsia="Times New Roman" w:hAnsi="Arial" w:cs="Arial"/>
          <w:b/>
          <w:bCs/>
          <w:color w:val="0070C0"/>
          <w:sz w:val="44"/>
          <w:szCs w:val="44"/>
          <w:shd w:val="clear" w:color="auto" w:fill="FFFFFF"/>
        </w:rPr>
        <w:tab/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Sie kann dir aber ihre </w:t>
      </w:r>
      <w:r w:rsidRPr="00BE6555">
        <w:rPr>
          <w:rFonts w:ascii="Arial" w:eastAsia="Times New Roman" w:hAnsi="Arial" w:cs="Arial"/>
          <w:b/>
          <w:color w:val="222222"/>
          <w:shd w:val="clear" w:color="auto" w:fill="FFFFFF"/>
        </w:rPr>
        <w:t>Anlagen für blaue Augen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(Erbanlagen) vererben.</w:t>
      </w:r>
    </w:p>
    <w:p w14:paraId="692F30A3" w14:textId="77777777" w:rsidR="002818EB" w:rsidRDefault="002818EB" w:rsidP="002818EB">
      <w:pPr>
        <w:tabs>
          <w:tab w:val="left" w:pos="567"/>
        </w:tabs>
        <w:spacing w:line="360" w:lineRule="auto"/>
        <w:ind w:left="426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5269C584" w14:textId="77777777" w:rsidR="002818EB" w:rsidRDefault="002818EB" w:rsidP="002818EB">
      <w:pPr>
        <w:rPr>
          <w:rFonts w:ascii="Arial" w:eastAsia="Times New Roman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32"/>
          <w:szCs w:val="32"/>
          <w:shd w:val="clear" w:color="auto" w:fill="FFFFFF"/>
        </w:rPr>
        <w:br w:type="page"/>
      </w:r>
    </w:p>
    <w:p w14:paraId="1915B096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b/>
          <w:color w:val="222222"/>
          <w:sz w:val="32"/>
          <w:szCs w:val="32"/>
          <w:shd w:val="clear" w:color="auto" w:fill="FFFFFF"/>
        </w:rPr>
      </w:pPr>
    </w:p>
    <w:p w14:paraId="3ECB2CCC" w14:textId="18192E66" w:rsidR="002818EB" w:rsidRPr="008741B5" w:rsidRDefault="002818EB" w:rsidP="002818EB">
      <w:pPr>
        <w:spacing w:line="360" w:lineRule="auto"/>
        <w:rPr>
          <w:rFonts w:ascii="Arial" w:eastAsia="Times New Roman" w:hAnsi="Arial" w:cs="Arial"/>
          <w:color w:val="222222"/>
          <w:sz w:val="32"/>
          <w:szCs w:val="32"/>
          <w:shd w:val="clear" w:color="auto" w:fill="FFFFFF"/>
        </w:rPr>
      </w:pPr>
      <w:r w:rsidRPr="008741B5">
        <w:rPr>
          <w:rFonts w:ascii="Arial" w:eastAsia="Times New Roman" w:hAnsi="Arial" w:cs="Arial"/>
          <w:b/>
          <w:color w:val="222222"/>
          <w:sz w:val="32"/>
          <w:szCs w:val="32"/>
          <w:shd w:val="clear" w:color="auto" w:fill="FFFFFF"/>
        </w:rPr>
        <w:t>Anlage</w:t>
      </w:r>
    </w:p>
    <w:p w14:paraId="138271C4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t xml:space="preserve">Eine </w:t>
      </w:r>
      <w:r w:rsidRPr="00043D6C">
        <w:rPr>
          <w:rFonts w:ascii="Arial" w:eastAsia="Times New Roman" w:hAnsi="Arial" w:cs="Arial"/>
          <w:b/>
          <w:color w:val="222222"/>
          <w:shd w:val="clear" w:color="auto" w:fill="FFFFFF"/>
        </w:rPr>
        <w:t>Anlage bestimmt Merkmale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wie zum Beispiel die Augenfarbe.</w:t>
      </w:r>
    </w:p>
    <w:p w14:paraId="0E533603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t xml:space="preserve">Die Anlagen für Merkmale (Erbinformationen) können an die Nachkommen vererbt werden. </w:t>
      </w:r>
    </w:p>
    <w:p w14:paraId="294BC158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5A4525E8" w14:textId="77777777" w:rsidR="002818EB" w:rsidRPr="008741B5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741B5">
        <w:rPr>
          <w:rFonts w:ascii="Arial" w:hAnsi="Arial" w:cs="Arial"/>
          <w:b/>
          <w:sz w:val="32"/>
          <w:szCs w:val="32"/>
        </w:rPr>
        <w:t>Genetik</w:t>
      </w:r>
    </w:p>
    <w:p w14:paraId="29CC266D" w14:textId="77777777" w:rsidR="002818EB" w:rsidRPr="004B1F2E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 w:rsidRPr="008741B5">
        <w:rPr>
          <w:rFonts w:ascii="Arial" w:hAnsi="Arial" w:cs="Arial"/>
          <w:b/>
        </w:rPr>
        <w:t>Genetik</w:t>
      </w:r>
      <w:r>
        <w:rPr>
          <w:rFonts w:ascii="Arial" w:hAnsi="Arial" w:cs="Arial"/>
        </w:rPr>
        <w:t xml:space="preserve"> untersucht mit unterschiedlichen Methoden die Weitergabe von Erbinformationen zur Ausbildung von Merkmalen bei Lebewesen. </w:t>
      </w:r>
    </w:p>
    <w:p w14:paraId="17EAE1B7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28E1F336" w14:textId="77777777" w:rsidR="002818EB" w:rsidRDefault="002818EB" w:rsidP="002818EB">
      <w:pP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</w:p>
    <w:p w14:paraId="7F3C2E43" w14:textId="77777777" w:rsidR="002818EB" w:rsidRDefault="002818EB" w:rsidP="002818EB">
      <w:pPr>
        <w:tabs>
          <w:tab w:val="left" w:pos="709"/>
          <w:tab w:val="left" w:pos="1134"/>
        </w:tabs>
        <w:ind w:left="708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>Wo befinden sich die Erbanlagen im Körper?</w:t>
      </w:r>
    </w:p>
    <w:p w14:paraId="42C7C3C4" w14:textId="77777777" w:rsidR="002818EB" w:rsidRDefault="002818EB" w:rsidP="002818EB">
      <w:pPr>
        <w:ind w:left="708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</w:p>
    <w:p w14:paraId="04AE00C3" w14:textId="77777777" w:rsidR="002818EB" w:rsidRDefault="002818EB" w:rsidP="002818EB">
      <w:pP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340003" wp14:editId="58F12B96">
                <wp:simplePos x="0" y="0"/>
                <wp:positionH relativeFrom="column">
                  <wp:posOffset>4459605</wp:posOffset>
                </wp:positionH>
                <wp:positionV relativeFrom="paragraph">
                  <wp:posOffset>60325</wp:posOffset>
                </wp:positionV>
                <wp:extent cx="1943100" cy="914400"/>
                <wp:effectExtent l="127000" t="190500" r="63500" b="76200"/>
                <wp:wrapThrough wrapText="bothSides">
                  <wp:wrapPolygon edited="0">
                    <wp:start x="-1412" y="-4500"/>
                    <wp:lineTo x="-1412" y="-3000"/>
                    <wp:lineTo x="-141" y="900"/>
                    <wp:lineTo x="141" y="5700"/>
                    <wp:lineTo x="-565" y="5700"/>
                    <wp:lineTo x="-565" y="12600"/>
                    <wp:lineTo x="0" y="15300"/>
                    <wp:lineTo x="0" y="15600"/>
                    <wp:lineTo x="2965" y="20100"/>
                    <wp:lineTo x="3106" y="20100"/>
                    <wp:lineTo x="8471" y="22800"/>
                    <wp:lineTo x="8612" y="23100"/>
                    <wp:lineTo x="12988" y="23100"/>
                    <wp:lineTo x="13129" y="22800"/>
                    <wp:lineTo x="18494" y="20100"/>
                    <wp:lineTo x="18635" y="20100"/>
                    <wp:lineTo x="21600" y="15600"/>
                    <wp:lineTo x="21600" y="15300"/>
                    <wp:lineTo x="22165" y="10800"/>
                    <wp:lineTo x="22165" y="10500"/>
                    <wp:lineTo x="21035" y="6000"/>
                    <wp:lineTo x="21035" y="3000"/>
                    <wp:lineTo x="18918" y="900"/>
                    <wp:lineTo x="16235" y="900"/>
                    <wp:lineTo x="16235" y="-3900"/>
                    <wp:lineTo x="-282" y="-4500"/>
                    <wp:lineTo x="-1412" y="-4500"/>
                  </wp:wrapPolygon>
                </wp:wrapThrough>
                <wp:docPr id="39" name="Ovale Legend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14400"/>
                        </a:xfrm>
                        <a:prstGeom prst="wedgeEllipseCallout">
                          <a:avLst>
                            <a:gd name="adj1" fmla="val -54667"/>
                            <a:gd name="adj2" fmla="val -680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182CA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 xml:space="preserve">Die </w:t>
                            </w:r>
                            <w:r w:rsidRPr="003B3C3D">
                              <w:rPr>
                                <w:b/>
                                <w:bCs/>
                              </w:rPr>
                              <w:t>Erbanlagen</w:t>
                            </w:r>
                            <w:r>
                              <w:t xml:space="preserve"> befinden sich im </w:t>
                            </w:r>
                            <w:r w:rsidRPr="00DE3CCA">
                              <w:rPr>
                                <w:b/>
                                <w:bCs/>
                              </w:rPr>
                              <w:t>Zellkern</w:t>
                            </w:r>
                            <w: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40003" id="Ovale Legende 39" o:spid="_x0000_s1050" type="#_x0000_t63" style="position:absolute;margin-left:351.15pt;margin-top:4.75pt;width:153pt;height:1in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" adj="-1008,-3900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238182CA" w14:textId="77777777" w:rsidR="002818EB" w:rsidRDefault="002818EB" w:rsidP="002818EB">
                      <w:pPr>
                        <w:jc w:val="center"/>
                      </w:pPr>
                      <w:r>
                        <w:t xml:space="preserve">Die </w:t>
                      </w:r>
                      <w:r w:rsidRPr="003B3C3D">
                        <w:rPr>
                          <w:b/>
                          <w:bCs/>
                        </w:rPr>
                        <w:t>Erbanlagen</w:t>
                      </w:r>
                      <w:r>
                        <w:t xml:space="preserve"> befinden sich im </w:t>
                      </w:r>
                      <w:r w:rsidRPr="00DE3CCA">
                        <w:rPr>
                          <w:b/>
                          <w:bCs/>
                        </w:rPr>
                        <w:t>Zellkern</w:t>
                      </w:r>
                      <w:r>
                        <w:t>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25FE20D" w14:textId="77777777" w:rsidR="002818EB" w:rsidRDefault="002818EB" w:rsidP="002818EB">
      <w:pPr>
        <w:ind w:left="708"/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noProof/>
          <w:lang w:eastAsia="de-DE"/>
        </w:rPr>
        <w:drawing>
          <wp:inline distT="0" distB="0" distL="0" distR="0" wp14:anchorId="3721F1AF" wp14:editId="2C419866">
            <wp:extent cx="566843" cy="566843"/>
            <wp:effectExtent l="0" t="0" r="0" b="0"/>
            <wp:docPr id="43" name="Bild 1" descr="G:\PFiles\MSOffice\Clipart\standard\stddir3\IN00971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Files\MSOffice\Clipart\standard\stddir3\IN00971_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19" cy="5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FE2D0" w14:textId="77777777" w:rsidR="002818EB" w:rsidRPr="00536CA9" w:rsidRDefault="002818EB" w:rsidP="002818EB">
      <w:pPr>
        <w:rPr>
          <w:rFonts w:ascii="Arial" w:eastAsia="Times New Roman" w:hAnsi="Arial" w:cs="Arial"/>
          <w:b/>
          <w:color w:val="222222"/>
          <w:spacing w:val="60"/>
          <w:sz w:val="28"/>
          <w:szCs w:val="28"/>
          <w:shd w:val="clear" w:color="auto" w:fill="FFFFFF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eastAsia="Times New Roman" w:hAnsi="Arial" w:cs="Arial"/>
          <w:noProof/>
          <w:color w:val="222222"/>
          <w:lang w:eastAsia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804204" wp14:editId="32717FCD">
                <wp:simplePos x="0" y="0"/>
                <wp:positionH relativeFrom="column">
                  <wp:posOffset>800100</wp:posOffset>
                </wp:positionH>
                <wp:positionV relativeFrom="paragraph">
                  <wp:posOffset>80645</wp:posOffset>
                </wp:positionV>
                <wp:extent cx="2514600" cy="1714500"/>
                <wp:effectExtent l="50800" t="25400" r="76200" b="114300"/>
                <wp:wrapThrough wrapText="bothSides">
                  <wp:wrapPolygon edited="0">
                    <wp:start x="7855" y="-320"/>
                    <wp:lineTo x="0" y="0"/>
                    <wp:lineTo x="-436" y="5120"/>
                    <wp:lineTo x="-436" y="14080"/>
                    <wp:lineTo x="0" y="15360"/>
                    <wp:lineTo x="3491" y="20480"/>
                    <wp:lineTo x="3927" y="20800"/>
                    <wp:lineTo x="7855" y="22400"/>
                    <wp:lineTo x="8291" y="22720"/>
                    <wp:lineTo x="13309" y="22720"/>
                    <wp:lineTo x="13527" y="22400"/>
                    <wp:lineTo x="17673" y="20480"/>
                    <wp:lineTo x="17891" y="20480"/>
                    <wp:lineTo x="21600" y="15680"/>
                    <wp:lineTo x="21600" y="15360"/>
                    <wp:lineTo x="22036" y="10560"/>
                    <wp:lineTo x="22036" y="10240"/>
                    <wp:lineTo x="21382" y="8000"/>
                    <wp:lineTo x="20509" y="5120"/>
                    <wp:lineTo x="20509" y="4160"/>
                    <wp:lineTo x="15273" y="0"/>
                    <wp:lineTo x="13745" y="-320"/>
                    <wp:lineTo x="7855" y="-320"/>
                  </wp:wrapPolygon>
                </wp:wrapThrough>
                <wp:docPr id="40" name="Ovale Legend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14500"/>
                        </a:xfrm>
                        <a:prstGeom prst="wedgeEllipseCallout">
                          <a:avLst>
                            <a:gd name="adj1" fmla="val -47051"/>
                            <a:gd name="adj2" fmla="val -4846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07965" w14:textId="77777777" w:rsidR="002818EB" w:rsidRDefault="002818EB" w:rsidP="002818EB">
                            <w:r>
                              <w:t xml:space="preserve">Untersuche die Zellen eines Lebewesens unter dem </w:t>
                            </w:r>
                            <w:r w:rsidRPr="007B52DC">
                              <w:rPr>
                                <w:b/>
                              </w:rPr>
                              <w:t>Mikroskop</w:t>
                            </w:r>
                            <w:r>
                              <w:t>!</w:t>
                            </w:r>
                          </w:p>
                          <w:p w14:paraId="394E0A68" w14:textId="77777777" w:rsidR="002818EB" w:rsidRDefault="002818EB" w:rsidP="002818EB"/>
                          <w:p w14:paraId="01F21525" w14:textId="77777777" w:rsidR="002818EB" w:rsidRDefault="002818EB" w:rsidP="002818EB">
                            <w:r>
                              <w:t xml:space="preserve">Du kannst die </w:t>
                            </w:r>
                            <w:r w:rsidRPr="003B3C3D">
                              <w:rPr>
                                <w:b/>
                                <w:bCs/>
                              </w:rPr>
                              <w:t>Zellen</w:t>
                            </w:r>
                            <w:r>
                              <w:t xml:space="preserve"> anfärben!</w:t>
                            </w:r>
                          </w:p>
                          <w:p w14:paraId="3F21EC5B" w14:textId="77777777" w:rsidR="002818EB" w:rsidRDefault="002818EB" w:rsidP="00281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04204" id="Ovale Legende 40" o:spid="_x0000_s1051" type="#_x0000_t63" style="position:absolute;margin-left:63pt;margin-top:6.35pt;width:198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" adj="637,333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5B507965" w14:textId="77777777" w:rsidR="002818EB" w:rsidRDefault="002818EB" w:rsidP="002818EB">
                      <w:r>
                        <w:t xml:space="preserve">Untersuche die Zellen eines Lebewesens unter dem </w:t>
                      </w:r>
                      <w:r w:rsidRPr="007B52DC">
                        <w:rPr>
                          <w:b/>
                        </w:rPr>
                        <w:t>Mikroskop</w:t>
                      </w:r>
                      <w:r>
                        <w:t>!</w:t>
                      </w:r>
                    </w:p>
                    <w:p w14:paraId="394E0A68" w14:textId="77777777" w:rsidR="002818EB" w:rsidRDefault="002818EB" w:rsidP="002818EB"/>
                    <w:p w14:paraId="01F21525" w14:textId="77777777" w:rsidR="002818EB" w:rsidRDefault="002818EB" w:rsidP="002818EB">
                      <w:r>
                        <w:t xml:space="preserve">Du kannst die </w:t>
                      </w:r>
                      <w:r w:rsidRPr="003B3C3D">
                        <w:rPr>
                          <w:b/>
                          <w:bCs/>
                        </w:rPr>
                        <w:t>Zellen</w:t>
                      </w:r>
                      <w:r>
                        <w:t xml:space="preserve"> anfärben!</w:t>
                      </w:r>
                    </w:p>
                    <w:p w14:paraId="3F21EC5B" w14:textId="77777777" w:rsidR="002818EB" w:rsidRDefault="002818EB" w:rsidP="002818EB"/>
                  </w:txbxContent>
                </v:textbox>
                <w10:wrap type="through"/>
              </v:shape>
            </w:pict>
          </mc:Fallback>
        </mc:AlternateContent>
      </w:r>
    </w:p>
    <w:p w14:paraId="065D3A74" w14:textId="77777777" w:rsidR="002818EB" w:rsidRDefault="002818EB" w:rsidP="002818EB">
      <w:pPr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40A820" wp14:editId="167EA680">
                <wp:simplePos x="0" y="0"/>
                <wp:positionH relativeFrom="column">
                  <wp:posOffset>3885565</wp:posOffset>
                </wp:positionH>
                <wp:positionV relativeFrom="paragraph">
                  <wp:posOffset>75565</wp:posOffset>
                </wp:positionV>
                <wp:extent cx="2120900" cy="1339850"/>
                <wp:effectExtent l="939800" t="0" r="12700" b="19050"/>
                <wp:wrapThrough wrapText="bothSides">
                  <wp:wrapPolygon edited="0">
                    <wp:start x="8537" y="0"/>
                    <wp:lineTo x="2587" y="0"/>
                    <wp:lineTo x="2587" y="3276"/>
                    <wp:lineTo x="517" y="3276"/>
                    <wp:lineTo x="517" y="6552"/>
                    <wp:lineTo x="-259" y="6552"/>
                    <wp:lineTo x="-259" y="9827"/>
                    <wp:lineTo x="-6208" y="9827"/>
                    <wp:lineTo x="-6208" y="13103"/>
                    <wp:lineTo x="-9571" y="13103"/>
                    <wp:lineTo x="-9571" y="16379"/>
                    <wp:lineTo x="1164" y="16379"/>
                    <wp:lineTo x="1164" y="19655"/>
                    <wp:lineTo x="4010" y="19655"/>
                    <wp:lineTo x="4010" y="21498"/>
                    <wp:lineTo x="8537" y="21702"/>
                    <wp:lineTo x="13063" y="21702"/>
                    <wp:lineTo x="13193" y="21702"/>
                    <wp:lineTo x="17590" y="19655"/>
                    <wp:lineTo x="17720" y="19655"/>
                    <wp:lineTo x="20436" y="16584"/>
                    <wp:lineTo x="20565" y="16379"/>
                    <wp:lineTo x="21600" y="13103"/>
                    <wp:lineTo x="21600" y="9827"/>
                    <wp:lineTo x="21083" y="6756"/>
                    <wp:lineTo x="21083" y="6552"/>
                    <wp:lineTo x="19013" y="3276"/>
                    <wp:lineTo x="13193" y="0"/>
                    <wp:lineTo x="13063" y="0"/>
                    <wp:lineTo x="8537" y="0"/>
                  </wp:wrapPolygon>
                </wp:wrapThrough>
                <wp:docPr id="42" name="Ovale Legend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1339850"/>
                        </a:xfrm>
                        <a:prstGeom prst="wedgeEllipseCallout">
                          <a:avLst>
                            <a:gd name="adj1" fmla="val -93035"/>
                            <a:gd name="adj2" fmla="val 1777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B9C3E" w14:textId="77777777" w:rsidR="002818EB" w:rsidRDefault="002818EB" w:rsidP="002818EB">
                            <w:pPr>
                              <w:jc w:val="center"/>
                            </w:pPr>
                            <w:r>
                              <w:t xml:space="preserve">In der Zelle siehst du den </w:t>
                            </w:r>
                            <w:r w:rsidRPr="00BE6555">
                              <w:rPr>
                                <w:b/>
                              </w:rPr>
                              <w:t>Zellkern</w:t>
                            </w:r>
                            <w:r>
                              <w:t xml:space="preserve"> als Fleck.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A820" id="Ovale Legende 42" o:spid="_x0000_s1052" type="#_x0000_t63" style="position:absolute;margin-left:305.95pt;margin-top:5.95pt;width:167pt;height:10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" adj="-9296,14639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12BB9C3E" w14:textId="77777777" w:rsidR="002818EB" w:rsidRDefault="002818EB" w:rsidP="002818EB">
                      <w:pPr>
                        <w:jc w:val="center"/>
                      </w:pPr>
                      <w:r>
                        <w:t xml:space="preserve">In der Zelle siehst du den </w:t>
                      </w:r>
                      <w:r w:rsidRPr="00BE6555">
                        <w:rPr>
                          <w:b/>
                        </w:rPr>
                        <w:t>Zellkern</w:t>
                      </w:r>
                      <w:r>
                        <w:t xml:space="preserve"> als Fleck.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</w:t>
      </w:r>
    </w:p>
    <w:p w14:paraId="41983567" w14:textId="77777777" w:rsidR="002818EB" w:rsidRDefault="002818EB" w:rsidP="002818EB">
      <w:pPr>
        <w:rPr>
          <w:rFonts w:ascii="Arial" w:eastAsia="Times New Roman" w:hAnsi="Arial" w:cs="Arial"/>
          <w:color w:val="222222"/>
          <w:shd w:val="clear" w:color="auto" w:fill="FFFFFF"/>
        </w:rPr>
      </w:pPr>
    </w:p>
    <w:p w14:paraId="07459247" w14:textId="77777777" w:rsidR="002818EB" w:rsidRPr="00E14C57" w:rsidRDefault="002818EB" w:rsidP="002818EB">
      <w:pPr>
        <w:rPr>
          <w:rFonts w:ascii="Arial" w:hAnsi="Arial" w:cs="Arial"/>
          <w:b/>
          <w:sz w:val="28"/>
          <w:szCs w:val="28"/>
        </w:rPr>
      </w:pPr>
    </w:p>
    <w:p w14:paraId="130969D0" w14:textId="77777777" w:rsidR="002818EB" w:rsidRDefault="002818EB" w:rsidP="002818EB">
      <w:pPr>
        <w:rPr>
          <w:rFonts w:ascii="Arial" w:hAnsi="Arial" w:cs="Arial"/>
          <w:b/>
        </w:rPr>
      </w:pPr>
      <w:r w:rsidRPr="00E14C57">
        <w:rPr>
          <w:rFonts w:ascii="Arial" w:hAnsi="Arial" w:cs="Arial"/>
          <w:b/>
        </w:rPr>
        <w:t xml:space="preserve"> </w:t>
      </w:r>
    </w:p>
    <w:p w14:paraId="6B2D16FE" w14:textId="77777777" w:rsidR="002818EB" w:rsidRDefault="002818EB" w:rsidP="002818EB">
      <w:pPr>
        <w:rPr>
          <w:rFonts w:ascii="Arial" w:hAnsi="Arial" w:cs="Arial"/>
          <w:b/>
        </w:rPr>
      </w:pPr>
    </w:p>
    <w:p w14:paraId="3BD80496" w14:textId="77777777" w:rsidR="002818EB" w:rsidRDefault="002818EB" w:rsidP="002818EB">
      <w:pPr>
        <w:rPr>
          <w:rFonts w:ascii="Arial" w:hAnsi="Arial" w:cs="Arial"/>
          <w:b/>
        </w:rPr>
      </w:pPr>
    </w:p>
    <w:p w14:paraId="6934C123" w14:textId="77777777" w:rsidR="002818EB" w:rsidRDefault="002818EB" w:rsidP="002818EB">
      <w:pPr>
        <w:rPr>
          <w:rFonts w:ascii="Arial" w:hAnsi="Arial" w:cs="Arial"/>
          <w:b/>
        </w:rPr>
      </w:pPr>
    </w:p>
    <w:p w14:paraId="27E242F8" w14:textId="77777777" w:rsidR="002818EB" w:rsidRDefault="002818EB" w:rsidP="002818EB">
      <w:pPr>
        <w:rPr>
          <w:rFonts w:ascii="Arial" w:hAnsi="Arial" w:cs="Arial"/>
          <w:b/>
        </w:rPr>
      </w:pPr>
    </w:p>
    <w:p w14:paraId="2E2FE31C" w14:textId="77777777" w:rsidR="002818EB" w:rsidRDefault="002818EB" w:rsidP="002818EB">
      <w:pPr>
        <w:rPr>
          <w:rFonts w:ascii="Arial" w:hAnsi="Arial" w:cs="Arial"/>
        </w:rPr>
      </w:pPr>
    </w:p>
    <w:p w14:paraId="7E2879CB" w14:textId="77777777" w:rsidR="002818EB" w:rsidRDefault="002818EB" w:rsidP="002818EB">
      <w:pPr>
        <w:rPr>
          <w:rFonts w:ascii="Arial" w:hAnsi="Arial" w:cs="Arial"/>
        </w:rPr>
      </w:pPr>
    </w:p>
    <w:p w14:paraId="71D54BAB" w14:textId="77777777" w:rsidR="002818EB" w:rsidRDefault="002818EB" w:rsidP="002818EB">
      <w:pPr>
        <w:spacing w:line="360" w:lineRule="auto"/>
        <w:ind w:left="708"/>
        <w:rPr>
          <w:rFonts w:ascii="Arial" w:hAnsi="Arial" w:cs="Arial"/>
        </w:rPr>
      </w:pPr>
    </w:p>
    <w:p w14:paraId="1EC4C0C1" w14:textId="77777777" w:rsidR="002818EB" w:rsidRPr="008741B5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741B5">
        <w:rPr>
          <w:rFonts w:ascii="Arial" w:hAnsi="Arial" w:cs="Arial"/>
          <w:b/>
          <w:sz w:val="32"/>
          <w:szCs w:val="32"/>
        </w:rPr>
        <w:t>Gene</w:t>
      </w:r>
    </w:p>
    <w:p w14:paraId="7D2379A9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Die </w:t>
      </w:r>
      <w:r>
        <w:rPr>
          <w:rFonts w:ascii="Arial" w:hAnsi="Arial" w:cs="Arial"/>
          <w:b/>
        </w:rPr>
        <w:t xml:space="preserve">Anlagen </w:t>
      </w:r>
      <w:r>
        <w:rPr>
          <w:rFonts w:ascii="Arial" w:hAnsi="Arial" w:cs="Arial"/>
        </w:rPr>
        <w:t xml:space="preserve">für bestimmte Merkmale nennt man in der Biologie auch </w:t>
      </w:r>
      <w:r w:rsidRPr="007B7769">
        <w:rPr>
          <w:rFonts w:ascii="Arial" w:hAnsi="Arial" w:cs="Arial"/>
          <w:b/>
          <w:bCs/>
        </w:rPr>
        <w:t>Gene</w:t>
      </w:r>
      <w:r>
        <w:rPr>
          <w:rFonts w:ascii="Arial" w:hAnsi="Arial" w:cs="Arial"/>
        </w:rPr>
        <w:t xml:space="preserve">. </w:t>
      </w:r>
    </w:p>
    <w:p w14:paraId="54FF4885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Bei zahlreichen Merkmalen (z.B. Hautfarbe) sind mehrere Gene beteiligt.</w:t>
      </w:r>
    </w:p>
    <w:p w14:paraId="608E0788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3C3D7DA" w14:textId="77777777" w:rsidR="002818EB" w:rsidRDefault="002818EB" w:rsidP="002818E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 w:type="page"/>
      </w:r>
    </w:p>
    <w:p w14:paraId="1DBC6DCE" w14:textId="77777777" w:rsidR="002818EB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</w:p>
    <w:p w14:paraId="4B3CB22B" w14:textId="5DD05E3F" w:rsidR="002818EB" w:rsidRPr="008741B5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741B5">
        <w:rPr>
          <w:rFonts w:ascii="Arial" w:hAnsi="Arial" w:cs="Arial"/>
          <w:b/>
          <w:sz w:val="32"/>
          <w:szCs w:val="32"/>
        </w:rPr>
        <w:t>Allele</w:t>
      </w:r>
    </w:p>
    <w:p w14:paraId="728BEBA4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sind </w:t>
      </w:r>
      <w:r w:rsidRPr="00026AA7">
        <w:rPr>
          <w:rFonts w:ascii="Arial" w:hAnsi="Arial" w:cs="Arial"/>
          <w:b/>
        </w:rPr>
        <w:t>mögliche Ausprägungsformen einer Anlage</w:t>
      </w:r>
      <w:r>
        <w:rPr>
          <w:rFonts w:ascii="Arial" w:hAnsi="Arial" w:cs="Arial"/>
        </w:rPr>
        <w:t xml:space="preserve">/ unterschiedliche Varianten einer Erbanlage. </w:t>
      </w:r>
    </w:p>
    <w:p w14:paraId="7CDBF27A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jedes Merkmal sind zwei Erbanlagen vorhanden. Eine Anlage stammt vom Vater und die andere Anlage von der Mutter. </w:t>
      </w:r>
      <w:r w:rsidRPr="00117F4E">
        <w:rPr>
          <w:rFonts w:ascii="Arial" w:hAnsi="Arial" w:cs="Arial"/>
        </w:rPr>
        <w:t>Das sichtbare Merkmal nennt man</w:t>
      </w:r>
      <w:r>
        <w:rPr>
          <w:rFonts w:ascii="Arial" w:hAnsi="Arial" w:cs="Arial"/>
          <w:b/>
          <w:bCs/>
        </w:rPr>
        <w:t xml:space="preserve"> Phänotyp</w:t>
      </w:r>
      <w:r>
        <w:rPr>
          <w:rFonts w:ascii="Arial" w:hAnsi="Arial" w:cs="Arial"/>
        </w:rPr>
        <w:t>.</w:t>
      </w:r>
    </w:p>
    <w:p w14:paraId="1CF234EC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Für das Merkmal Augenfarbe kann es unterschiedliche Ausprägungen geben, z.B. braune und blaue Augen (Phänotyp-Ebene). </w:t>
      </w:r>
    </w:p>
    <w:p w14:paraId="12E50C4B" w14:textId="77777777" w:rsidR="002818EB" w:rsidRDefault="002818EB" w:rsidP="002818E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Für jeden Genort gibt es zwei Allele.</w:t>
      </w:r>
      <w:r w:rsidRPr="004863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 kann es ein Allel für braun und ein Allel für blau geben. Die Allele bilden den </w:t>
      </w:r>
      <w:r>
        <w:rPr>
          <w:rFonts w:ascii="Arial" w:hAnsi="Arial" w:cs="Arial"/>
          <w:b/>
          <w:bCs/>
        </w:rPr>
        <w:t>Genotyp</w:t>
      </w:r>
      <w:r w:rsidRPr="00117F4E">
        <w:rPr>
          <w:rFonts w:ascii="Arial" w:hAnsi="Arial" w:cs="Arial"/>
        </w:rPr>
        <w:t xml:space="preserve">. </w:t>
      </w:r>
    </w:p>
    <w:p w14:paraId="78154274" w14:textId="77777777" w:rsidR="002818EB" w:rsidRDefault="002818EB" w:rsidP="002818E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62A35898" w14:textId="77777777" w:rsidR="002818EB" w:rsidRPr="008741B5" w:rsidRDefault="002818EB" w:rsidP="002818EB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8741B5">
        <w:rPr>
          <w:rFonts w:ascii="Arial" w:hAnsi="Arial" w:cs="Arial"/>
          <w:b/>
          <w:sz w:val="32"/>
          <w:szCs w:val="32"/>
        </w:rPr>
        <w:t>Familienforschung</w:t>
      </w:r>
    </w:p>
    <w:p w14:paraId="2F8AB42F" w14:textId="77777777" w:rsidR="002818EB" w:rsidRDefault="002818EB" w:rsidP="002818EB">
      <w:pPr>
        <w:spacing w:line="360" w:lineRule="auto"/>
        <w:rPr>
          <w:rFonts w:ascii="Arial" w:hAnsi="Arial" w:cs="Arial"/>
        </w:rPr>
      </w:pPr>
    </w:p>
    <w:p w14:paraId="772F374D" w14:textId="77777777" w:rsidR="002818EB" w:rsidRPr="007D404C" w:rsidRDefault="002818EB" w:rsidP="002818EB">
      <w:pPr>
        <w:spacing w:line="360" w:lineRule="auto"/>
        <w:rPr>
          <w:rFonts w:ascii="Arial" w:hAnsi="Arial" w:cs="Arial"/>
        </w:rPr>
      </w:pPr>
      <w:r w:rsidRPr="007D404C">
        <w:rPr>
          <w:rFonts w:ascii="Arial" w:hAnsi="Arial" w:cs="Arial"/>
        </w:rPr>
        <w:t xml:space="preserve">Das </w:t>
      </w:r>
      <w:r w:rsidRPr="00714F5B">
        <w:rPr>
          <w:rFonts w:ascii="Arial" w:hAnsi="Arial" w:cs="Arial"/>
          <w:b/>
        </w:rPr>
        <w:t>Auftreten von einem Merkmal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D404C">
        <w:rPr>
          <w:rFonts w:ascii="Arial" w:hAnsi="Arial" w:cs="Arial"/>
        </w:rPr>
        <w:t>wie zum Beispiel die Augenfarbe kann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14F5B">
        <w:rPr>
          <w:rFonts w:ascii="Arial" w:hAnsi="Arial" w:cs="Arial"/>
          <w:b/>
        </w:rPr>
        <w:t>über viele Generationen hinweg untersucht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7D404C">
        <w:rPr>
          <w:rFonts w:ascii="Arial" w:hAnsi="Arial" w:cs="Arial"/>
        </w:rPr>
        <w:t>werden.</w:t>
      </w:r>
    </w:p>
    <w:p w14:paraId="69698912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t xml:space="preserve">Aus diesen Untersuchungen kannst du einen </w:t>
      </w:r>
      <w:r w:rsidRPr="00714F5B">
        <w:rPr>
          <w:rFonts w:ascii="Arial" w:eastAsia="Times New Roman" w:hAnsi="Arial" w:cs="Arial"/>
          <w:b/>
          <w:color w:val="222222"/>
          <w:shd w:val="clear" w:color="auto" w:fill="FFFFFF"/>
        </w:rPr>
        <w:t>Familienstammbaum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aufstellen.</w:t>
      </w:r>
    </w:p>
    <w:p w14:paraId="10BC5A5F" w14:textId="77777777" w:rsidR="002818EB" w:rsidRDefault="002818EB" w:rsidP="002818EB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4E3B865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 xml:space="preserve">Eine </w:t>
      </w:r>
      <w:r w:rsidRPr="00FA343F">
        <w:rPr>
          <w:rFonts w:ascii="Arial" w:eastAsia="Times New Roman" w:hAnsi="Arial" w:cs="Arial"/>
          <w:b/>
          <w:bCs/>
          <w:color w:val="222222"/>
          <w:shd w:val="clear" w:color="auto" w:fill="FFFFFF"/>
        </w:rPr>
        <w:t>Generation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> ist in der Biologie die Gesamtheit aller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Lebewesen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, die </w:t>
      </w:r>
      <w:r>
        <w:rPr>
          <w:rFonts w:ascii="Arial" w:eastAsia="Times New Roman" w:hAnsi="Arial" w:cs="Arial"/>
          <w:color w:val="222222"/>
          <w:shd w:val="clear" w:color="auto" w:fill="FFFFFF"/>
        </w:rPr>
        <w:t>eine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 </w:t>
      </w:r>
      <w:r w:rsidRPr="00C12E58">
        <w:rPr>
          <w:rFonts w:ascii="Arial" w:eastAsia="Times New Roman" w:hAnsi="Arial" w:cs="Arial"/>
          <w:b/>
          <w:bCs/>
          <w:color w:val="222222"/>
          <w:shd w:val="clear" w:color="auto" w:fill="FFFFFF"/>
        </w:rPr>
        <w:t>Abstammungsgruppe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bilden. Diese Gruppe hat 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>ungefähr denselben Abstand von den gemeinsamen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Vorfahren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> </w:t>
      </w:r>
      <w:r>
        <w:rPr>
          <w:rFonts w:ascii="Arial" w:eastAsia="Times New Roman" w:hAnsi="Arial" w:cs="Arial"/>
          <w:color w:val="222222"/>
          <w:shd w:val="clear" w:color="auto" w:fill="FFFFFF"/>
        </w:rPr>
        <w:t>oder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 ihren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Nachkommen.</w:t>
      </w:r>
    </w:p>
    <w:p w14:paraId="4F25B1EA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t>Es gibt zum Beispiel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 die Generation der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Großeltern oder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 der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Eltern oder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 xml:space="preserve"> der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 Kinder</w:t>
      </w:r>
      <w:r w:rsidRPr="00E14C57">
        <w:rPr>
          <w:rFonts w:ascii="Arial" w:eastAsia="Times New Roman" w:hAnsi="Arial" w:cs="Arial"/>
          <w:color w:val="222222"/>
          <w:shd w:val="clear" w:color="auto" w:fill="FFFFFF"/>
        </w:rPr>
        <w:t>.</w:t>
      </w:r>
    </w:p>
    <w:p w14:paraId="742732D3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1ED5BA2C" w14:textId="77777777" w:rsidR="002818EB" w:rsidRDefault="002818EB" w:rsidP="002818EB">
      <w:pPr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br w:type="page"/>
      </w:r>
    </w:p>
    <w:p w14:paraId="3C1DACAC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0853E4A8" w14:textId="4F2E3E6D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  <w:r>
        <w:rPr>
          <w:rFonts w:ascii="Arial" w:eastAsia="Times New Roman" w:hAnsi="Arial" w:cs="Arial"/>
          <w:color w:val="222222"/>
          <w:shd w:val="clear" w:color="auto" w:fill="FFFFFF"/>
        </w:rPr>
        <w:t xml:space="preserve">Um einen </w:t>
      </w:r>
      <w:r>
        <w:rPr>
          <w:rFonts w:ascii="Arial" w:eastAsia="Times New Roman" w:hAnsi="Arial" w:cs="Arial"/>
          <w:b/>
          <w:color w:val="222222"/>
          <w:sz w:val="28"/>
          <w:szCs w:val="28"/>
          <w:shd w:val="clear" w:color="auto" w:fill="FFFFFF"/>
        </w:rPr>
        <w:t xml:space="preserve">Stammbaum </w:t>
      </w:r>
      <w:r>
        <w:rPr>
          <w:rFonts w:ascii="Arial" w:eastAsia="Times New Roman" w:hAnsi="Arial" w:cs="Arial"/>
          <w:color w:val="222222"/>
          <w:shd w:val="clear" w:color="auto" w:fill="FFFFFF"/>
        </w:rPr>
        <w:t xml:space="preserve">zu erstellen, werden alle Familienmitglieder nach Generationen geordnet. Das sind alle Personen, die in einem bestimmten Zeitraum geboren sind. </w:t>
      </w:r>
    </w:p>
    <w:p w14:paraId="1577BD20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2D9F4207" w14:textId="77777777" w:rsidR="002818EB" w:rsidRPr="00C12E58" w:rsidRDefault="002818EB" w:rsidP="002818EB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3C62BEF" wp14:editId="3490227A">
                <wp:simplePos x="0" y="0"/>
                <wp:positionH relativeFrom="column">
                  <wp:posOffset>2361565</wp:posOffset>
                </wp:positionH>
                <wp:positionV relativeFrom="paragraph">
                  <wp:posOffset>52705</wp:posOffset>
                </wp:positionV>
                <wp:extent cx="1107440" cy="1289050"/>
                <wp:effectExtent l="0" t="0" r="10160" b="1905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07440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04E3D" w14:textId="77777777" w:rsidR="002818EB" w:rsidRDefault="002818EB" w:rsidP="002818E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7EB61E" wp14:editId="131D6E59">
                                  <wp:extent cx="944880" cy="1164061"/>
                                  <wp:effectExtent l="0" t="0" r="0" b="4445"/>
                                  <wp:docPr id="58" name="Grafik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Oma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9150" cy="1181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2BEF" id="Textfeld 44" o:spid="_x0000_s1053" type="#_x0000_t202" style="position:absolute;margin-left:185.95pt;margin-top:4.15pt;width:87.2pt;height:101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" fillcolor="white [3201]" strokeweight=".5pt">
                <v:textbox>
                  <w:txbxContent>
                    <w:p w14:paraId="51B04E3D" w14:textId="77777777" w:rsidR="002818EB" w:rsidRDefault="002818EB" w:rsidP="002818E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77EB61E" wp14:editId="131D6E59">
                            <wp:extent cx="944880" cy="1164061"/>
                            <wp:effectExtent l="0" t="0" r="0" b="4445"/>
                            <wp:docPr id="58" name="Grafik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Oma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9150" cy="1181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8877412" wp14:editId="1F7C9089">
                <wp:simplePos x="0" y="0"/>
                <wp:positionH relativeFrom="column">
                  <wp:posOffset>4485005</wp:posOffset>
                </wp:positionH>
                <wp:positionV relativeFrom="paragraph">
                  <wp:posOffset>62865</wp:posOffset>
                </wp:positionV>
                <wp:extent cx="1016000" cy="1278890"/>
                <wp:effectExtent l="0" t="0" r="12700" b="1651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16000" cy="1278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F10D0" w14:textId="77777777" w:rsidR="002818EB" w:rsidRDefault="002818EB" w:rsidP="002818E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E81EA9" wp14:editId="1DECF08B">
                                  <wp:extent cx="862965" cy="1363299"/>
                                  <wp:effectExtent l="0" t="0" r="635" b="0"/>
                                  <wp:docPr id="59" name="Grafik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Opa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7563" cy="1386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7412" id="Textfeld 45" o:spid="_x0000_s1054" type="#_x0000_t202" style="position:absolute;margin-left:353.15pt;margin-top:4.95pt;width:80pt;height:100.7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" fillcolor="white [3201]" strokeweight=".5pt">
                <v:textbox>
                  <w:txbxContent>
                    <w:p w14:paraId="6B1F10D0" w14:textId="77777777" w:rsidR="002818EB" w:rsidRDefault="002818EB" w:rsidP="002818E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2E81EA9" wp14:editId="1DECF08B">
                            <wp:extent cx="862965" cy="1363299"/>
                            <wp:effectExtent l="0" t="0" r="635" b="0"/>
                            <wp:docPr id="59" name="Grafik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Opa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7563" cy="1386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Generation der Großeltern</w:t>
      </w:r>
    </w:p>
    <w:p w14:paraId="51B4D25F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color w:val="222222"/>
          <w:shd w:val="clear" w:color="auto" w:fill="FFFFFF"/>
        </w:rPr>
      </w:pPr>
    </w:p>
    <w:p w14:paraId="20F75976" w14:textId="77777777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</w:p>
    <w:p w14:paraId="4C2FBA44" w14:textId="77777777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</w:p>
    <w:p w14:paraId="5E099798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</w:p>
    <w:p w14:paraId="31099AB4" w14:textId="77777777" w:rsidR="002818EB" w:rsidRDefault="002818EB" w:rsidP="002818EB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</w:p>
    <w:p w14:paraId="5880C83A" w14:textId="77777777" w:rsidR="002818EB" w:rsidRPr="00C12E58" w:rsidRDefault="002818EB" w:rsidP="002818EB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8C1A1E1" wp14:editId="076BDA82">
                <wp:simplePos x="0" y="0"/>
                <wp:positionH relativeFrom="column">
                  <wp:posOffset>4485005</wp:posOffset>
                </wp:positionH>
                <wp:positionV relativeFrom="paragraph">
                  <wp:posOffset>95885</wp:posOffset>
                </wp:positionV>
                <wp:extent cx="1016000" cy="1524000"/>
                <wp:effectExtent l="0" t="0" r="12700" b="12700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D4D25A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9B6E630" wp14:editId="58A99F45">
                                  <wp:extent cx="863551" cy="1588809"/>
                                  <wp:effectExtent l="0" t="0" r="635" b="0"/>
                                  <wp:docPr id="60" name="Grafik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828" cy="16095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A1E1" id="Textfeld 46" o:spid="_x0000_s1055" type="#_x0000_t202" style="position:absolute;margin-left:353.15pt;margin-top:7.55pt;width:80pt;height:1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" fillcolor="white [3201]" strokeweight=".5pt">
                <v:textbox>
                  <w:txbxContent>
                    <w:p w14:paraId="25D4D25A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9B6E630" wp14:editId="58A99F45">
                            <wp:extent cx="863551" cy="1588809"/>
                            <wp:effectExtent l="0" t="0" r="635" b="0"/>
                            <wp:docPr id="60" name="Grafik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828" cy="16095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AA4F51" wp14:editId="53B1C911">
                <wp:simplePos x="0" y="0"/>
                <wp:positionH relativeFrom="column">
                  <wp:posOffset>2361565</wp:posOffset>
                </wp:positionH>
                <wp:positionV relativeFrom="paragraph">
                  <wp:posOffset>146685</wp:posOffset>
                </wp:positionV>
                <wp:extent cx="1188720" cy="1404620"/>
                <wp:effectExtent l="0" t="0" r="17780" b="17780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8720" cy="140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0001E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29AC249" wp14:editId="461C300E">
                                  <wp:extent cx="1016000" cy="1354087"/>
                                  <wp:effectExtent l="0" t="0" r="0" b="5080"/>
                                  <wp:docPr id="61" name="Grafik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154" cy="1422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4F51" id="Textfeld 49" o:spid="_x0000_s1056" type="#_x0000_t202" style="position:absolute;margin-left:185.95pt;margin-top:11.55pt;width:93.6pt;height:11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" fillcolor="white [3201]" strokeweight=".5pt">
                <v:textbox>
                  <w:txbxContent>
                    <w:p w14:paraId="7E50001E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29AC249" wp14:editId="461C300E">
                            <wp:extent cx="1016000" cy="1354087"/>
                            <wp:effectExtent l="0" t="0" r="0" b="5080"/>
                            <wp:docPr id="61" name="Grafik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154" cy="1422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Generation der </w:t>
      </w:r>
      <w:r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E</w:t>
      </w: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ltern</w:t>
      </w:r>
    </w:p>
    <w:p w14:paraId="5F8E34EE" w14:textId="77777777" w:rsidR="002818EB" w:rsidRDefault="002818EB" w:rsidP="002818EB">
      <w:pPr>
        <w:rPr>
          <w:rFonts w:ascii="Arial" w:hAnsi="Arial" w:cs="Arial"/>
          <w:b/>
          <w:i/>
          <w:sz w:val="36"/>
          <w:szCs w:val="36"/>
        </w:rPr>
      </w:pPr>
    </w:p>
    <w:p w14:paraId="6D9182D2" w14:textId="77777777" w:rsidR="002818EB" w:rsidRDefault="002818EB" w:rsidP="002818E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</w:t>
      </w:r>
    </w:p>
    <w:p w14:paraId="0254B5DE" w14:textId="77777777" w:rsidR="002818EB" w:rsidRDefault="002818EB" w:rsidP="002818EB">
      <w:pPr>
        <w:rPr>
          <w:rFonts w:ascii="Arial" w:hAnsi="Arial" w:cs="Arial"/>
        </w:rPr>
      </w:pPr>
    </w:p>
    <w:p w14:paraId="06D1B7A1" w14:textId="77777777" w:rsidR="002818EB" w:rsidRDefault="002818EB" w:rsidP="002818EB">
      <w:pPr>
        <w:rPr>
          <w:rFonts w:ascii="Arial" w:hAnsi="Arial" w:cs="Arial"/>
        </w:rPr>
      </w:pPr>
    </w:p>
    <w:p w14:paraId="367E54E3" w14:textId="77777777" w:rsidR="002818EB" w:rsidRDefault="002818EB" w:rsidP="002818EB">
      <w:pPr>
        <w:rPr>
          <w:rFonts w:ascii="Arial" w:hAnsi="Arial" w:cs="Arial"/>
        </w:rPr>
      </w:pPr>
    </w:p>
    <w:p w14:paraId="278B582E" w14:textId="77777777" w:rsidR="002818EB" w:rsidRDefault="002818EB" w:rsidP="002818EB">
      <w:pPr>
        <w:rPr>
          <w:rFonts w:ascii="Arial" w:hAnsi="Arial" w:cs="Arial"/>
        </w:rPr>
      </w:pPr>
    </w:p>
    <w:p w14:paraId="27C2B175" w14:textId="77777777" w:rsidR="002818EB" w:rsidRDefault="002818EB" w:rsidP="002818EB">
      <w:pPr>
        <w:rPr>
          <w:rFonts w:ascii="Arial" w:hAnsi="Arial" w:cs="Arial"/>
        </w:rPr>
      </w:pPr>
    </w:p>
    <w:p w14:paraId="731E99B0" w14:textId="77777777" w:rsidR="002818EB" w:rsidRPr="00C852F9" w:rsidRDefault="002818EB" w:rsidP="002818EB">
      <w:pPr>
        <w:tabs>
          <w:tab w:val="left" w:pos="14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</w:t>
      </w:r>
    </w:p>
    <w:p w14:paraId="77FADA03" w14:textId="77777777" w:rsidR="002818EB" w:rsidRDefault="002818EB" w:rsidP="002818EB">
      <w:pPr>
        <w:rPr>
          <w:rFonts w:ascii="Arial" w:hAnsi="Arial" w:cs="Arial"/>
          <w:b/>
          <w:sz w:val="28"/>
          <w:szCs w:val="28"/>
        </w:rPr>
      </w:pPr>
    </w:p>
    <w:p w14:paraId="6D8AA6A3" w14:textId="77777777" w:rsidR="002818EB" w:rsidRPr="00C12E58" w:rsidRDefault="002818EB" w:rsidP="002818EB">
      <w:pPr>
        <w:spacing w:line="360" w:lineRule="auto"/>
        <w:rPr>
          <w:rFonts w:ascii="Arial" w:eastAsia="Times New Roman" w:hAnsi="Arial" w:cs="Arial"/>
          <w:b/>
          <w:bCs/>
          <w:color w:val="0070C0"/>
          <w:shd w:val="clear" w:color="auto" w:fill="FFFFFF"/>
        </w:rPr>
      </w:pPr>
      <w:r>
        <w:rPr>
          <w:rFonts w:ascii="Arial" w:hAnsi="Arial" w:cs="Arial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7B6791" wp14:editId="27411013">
                <wp:simplePos x="0" y="0"/>
                <wp:positionH relativeFrom="column">
                  <wp:posOffset>4485005</wp:posOffset>
                </wp:positionH>
                <wp:positionV relativeFrom="paragraph">
                  <wp:posOffset>135890</wp:posOffset>
                </wp:positionV>
                <wp:extent cx="1087120" cy="1310640"/>
                <wp:effectExtent l="0" t="0" r="17780" b="10160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7120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C5224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2D8A72" wp14:editId="122524D0">
                                  <wp:extent cx="914400" cy="1184731"/>
                                  <wp:effectExtent l="0" t="0" r="0" b="0"/>
                                  <wp:docPr id="62" name="Grafik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652" cy="1196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B6791" id="Textfeld 50" o:spid="_x0000_s1057" type="#_x0000_t202" style="position:absolute;margin-left:353.15pt;margin-top:10.7pt;width:85.6pt;height:103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" fillcolor="white [3201]" strokeweight=".5pt">
                <v:textbox>
                  <w:txbxContent>
                    <w:p w14:paraId="426C5224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2D8A72" wp14:editId="122524D0">
                            <wp:extent cx="914400" cy="1184731"/>
                            <wp:effectExtent l="0" t="0" r="0" b="0"/>
                            <wp:docPr id="62" name="Grafik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652" cy="1196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12800C" wp14:editId="0EC7095B">
                <wp:simplePos x="0" y="0"/>
                <wp:positionH relativeFrom="column">
                  <wp:posOffset>2361565</wp:posOffset>
                </wp:positionH>
                <wp:positionV relativeFrom="paragraph">
                  <wp:posOffset>142875</wp:posOffset>
                </wp:positionV>
                <wp:extent cx="1168400" cy="1389380"/>
                <wp:effectExtent l="0" t="0" r="12700" b="7620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1FA88" w14:textId="77777777" w:rsidR="002818EB" w:rsidRDefault="002818EB" w:rsidP="002818EB">
                            <w:r w:rsidRPr="007E08B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7C21ECB" wp14:editId="7D241F12">
                                  <wp:extent cx="1016000" cy="1338943"/>
                                  <wp:effectExtent l="0" t="0" r="0" b="0"/>
                                  <wp:docPr id="53" name="Grafik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5249" cy="1377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800C" id="Textfeld 51" o:spid="_x0000_s1058" type="#_x0000_t202" style="position:absolute;margin-left:185.95pt;margin-top:11.25pt;width:92pt;height:10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" fillcolor="white [3201]" strokeweight=".5pt">
                <v:textbox>
                  <w:txbxContent>
                    <w:p w14:paraId="3601FA88" w14:textId="77777777" w:rsidR="002818EB" w:rsidRDefault="002818EB" w:rsidP="002818EB">
                      <w:r w:rsidRPr="007E08B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7C21ECB" wp14:editId="7D241F12">
                            <wp:extent cx="1016000" cy="1338943"/>
                            <wp:effectExtent l="0" t="0" r="0" b="0"/>
                            <wp:docPr id="53" name="Grafik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5249" cy="13774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12E58">
        <w:rPr>
          <w:rFonts w:ascii="Arial" w:eastAsia="Times New Roman" w:hAnsi="Arial" w:cs="Arial"/>
          <w:b/>
          <w:bCs/>
          <w:color w:val="0070C0"/>
          <w:shd w:val="clear" w:color="auto" w:fill="FFFFFF"/>
        </w:rPr>
        <w:t xml:space="preserve">Generation der </w:t>
      </w:r>
      <w:r>
        <w:rPr>
          <w:rFonts w:ascii="Arial" w:eastAsia="Times New Roman" w:hAnsi="Arial" w:cs="Arial"/>
          <w:b/>
          <w:bCs/>
          <w:color w:val="0070C0"/>
          <w:shd w:val="clear" w:color="auto" w:fill="FFFFFF"/>
        </w:rPr>
        <w:t>Kinder</w:t>
      </w:r>
    </w:p>
    <w:p w14:paraId="7B27BDA9" w14:textId="77777777" w:rsidR="002818EB" w:rsidRDefault="002818EB" w:rsidP="002818EB">
      <w:pPr>
        <w:tabs>
          <w:tab w:val="left" w:pos="0"/>
        </w:tabs>
        <w:jc w:val="center"/>
        <w:rPr>
          <w:rFonts w:ascii="Arial" w:hAnsi="Arial" w:cs="Arial"/>
        </w:rPr>
      </w:pPr>
      <w:r>
        <w:rPr>
          <w:rFonts w:ascii="Arial" w:hAnsi="Arial" w:cs="Arial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</w:t>
      </w:r>
    </w:p>
    <w:p w14:paraId="3EA405BD" w14:textId="77777777" w:rsidR="002818EB" w:rsidRPr="00CD7182" w:rsidRDefault="002818EB" w:rsidP="002818EB">
      <w:pPr>
        <w:tabs>
          <w:tab w:val="left" w:pos="0"/>
        </w:tabs>
        <w:spacing w:line="360" w:lineRule="auto"/>
        <w:rPr>
          <w:rFonts w:ascii="Arial" w:hAnsi="Arial"/>
          <w:b/>
          <w:sz w:val="32"/>
        </w:rPr>
      </w:pPr>
    </w:p>
    <w:p w14:paraId="357CFB8D" w14:textId="77777777" w:rsidR="002818EB" w:rsidRPr="00CD7182" w:rsidRDefault="002818EB" w:rsidP="002818EB">
      <w:pPr>
        <w:spacing w:line="360" w:lineRule="auto"/>
        <w:rPr>
          <w:rFonts w:ascii="Arial" w:hAnsi="Arial"/>
          <w:b/>
          <w:sz w:val="32"/>
        </w:rPr>
      </w:pPr>
    </w:p>
    <w:p w14:paraId="16CB2C8A" w14:textId="77777777" w:rsidR="002818EB" w:rsidRPr="00002F93" w:rsidRDefault="002818EB" w:rsidP="002818EB">
      <w:pPr>
        <w:rPr>
          <w:rFonts w:ascii="Arial" w:hAnsi="Arial" w:cs="Arial"/>
          <w:sz w:val="28"/>
        </w:rPr>
      </w:pPr>
    </w:p>
    <w:p w14:paraId="18618C79" w14:textId="77777777" w:rsidR="002818EB" w:rsidRDefault="002818EB" w:rsidP="00867D23"/>
    <w:sectPr w:rsidR="002818EB" w:rsidSect="00620BE2">
      <w:headerReference w:type="default" r:id="rId28"/>
      <w:footerReference w:type="default" r:id="rId29"/>
      <w:pgSz w:w="11900" w:h="16840"/>
      <w:pgMar w:top="1417" w:right="1417" w:bottom="98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A19071" w16cid:durableId="21FBDCB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2996B" w14:textId="77777777" w:rsidR="001D0897" w:rsidRDefault="001D0897" w:rsidP="007A370F">
      <w:r>
        <w:separator/>
      </w:r>
    </w:p>
  </w:endnote>
  <w:endnote w:type="continuationSeparator" w:id="0">
    <w:p w14:paraId="3B9A2E77" w14:textId="77777777" w:rsidR="001D0897" w:rsidRDefault="001D0897" w:rsidP="007A3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058518"/>
      <w:docPartObj>
        <w:docPartGallery w:val="Page Numbers (Bottom of Page)"/>
        <w:docPartUnique/>
      </w:docPartObj>
    </w:sdtPr>
    <w:sdtEndPr/>
    <w:sdtContent>
      <w:p w14:paraId="65A3D3ED" w14:textId="5A63A3FA" w:rsidR="00CB6D6E" w:rsidRDefault="00CB6D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7565">
          <w:rPr>
            <w:noProof/>
          </w:rPr>
          <w:t>5</w:t>
        </w:r>
        <w:r>
          <w:fldChar w:fldCharType="end"/>
        </w:r>
      </w:p>
    </w:sdtContent>
  </w:sdt>
  <w:p w14:paraId="71DDD081" w14:textId="77777777" w:rsidR="00D00A44" w:rsidRDefault="00D00A4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E9D51E" w14:textId="77777777" w:rsidR="001D0897" w:rsidRDefault="001D0897" w:rsidP="007A370F">
      <w:r>
        <w:separator/>
      </w:r>
    </w:p>
  </w:footnote>
  <w:footnote w:type="continuationSeparator" w:id="0">
    <w:p w14:paraId="0A507774" w14:textId="77777777" w:rsidR="001D0897" w:rsidRDefault="001D0897" w:rsidP="007A370F">
      <w:r>
        <w:continuationSeparator/>
      </w:r>
    </w:p>
  </w:footnote>
  <w:footnote w:id="1">
    <w:p w14:paraId="69493CDD" w14:textId="77777777" w:rsidR="00D00A44" w:rsidRDefault="00D00A44" w:rsidP="00D00A44">
      <w:pPr>
        <w:pStyle w:val="Funotentext"/>
      </w:pPr>
      <w:r>
        <w:rPr>
          <w:rStyle w:val="Funotenzeichen"/>
        </w:rPr>
        <w:footnoteRef/>
      </w:r>
      <w:r>
        <w:t xml:space="preserve"> bitte direkt verlinken: </w:t>
      </w:r>
      <w:hyperlink r:id="rId1" w:history="1">
        <w:r w:rsidRPr="00123BF8">
          <w:rPr>
            <w:rStyle w:val="Hyperlink"/>
          </w:rPr>
          <w:t>https://www.schulentwicklung.nrw.de/cms/inklusiver-fachunterricht/entwicklungsbereiche/index.html</w:t>
        </w:r>
      </w:hyperlink>
      <w:r>
        <w:t xml:space="preserve"> </w:t>
      </w:r>
    </w:p>
  </w:footnote>
  <w:footnote w:id="2">
    <w:p w14:paraId="39B0E04C" w14:textId="77777777" w:rsidR="00D00A44" w:rsidRDefault="00D00A44" w:rsidP="00D00A44">
      <w:pPr>
        <w:pStyle w:val="Funotentext"/>
      </w:pPr>
      <w:r>
        <w:rPr>
          <w:rStyle w:val="Funotenzeichen"/>
        </w:rPr>
        <w:footnoteRef/>
      </w:r>
      <w:r>
        <w:t xml:space="preserve"> bitte direkt verlinken: </w:t>
      </w:r>
      <w:hyperlink r:id="rId2" w:history="1">
        <w:r w:rsidRPr="004F2FE6">
          <w:rPr>
            <w:rStyle w:val="Hyperlink"/>
          </w:rPr>
          <w:t>https://www.schulentwicklung.nrw.de/q/inklusive-schulische-bildung/lern-und-entwicklungsplanung/grundverstaendnis/kriterien-zur-lern-und-entwicklungsplanung/index.html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8C0E1C" w14:textId="77777777" w:rsidR="005D185C" w:rsidRDefault="007B0391">
    <w:pPr>
      <w:pStyle w:val="Kopfzeile"/>
      <w:rPr>
        <w:rFonts w:ascii="Arial" w:hAnsi="Arial" w:cs="Arial"/>
        <w:b/>
        <w:color w:val="00D2C7"/>
      </w:rPr>
    </w:pPr>
    <w:r w:rsidRPr="007A370F">
      <w:rPr>
        <w:rFonts w:ascii="Arial" w:hAnsi="Arial" w:cs="Arial"/>
        <w:b/>
        <w:color w:val="00D2C7"/>
      </w:rPr>
      <w:t>Lernaufgabe „Gregor Mendel und die Regeln der Vererbung“                  Genetik</w:t>
    </w:r>
  </w:p>
  <w:p w14:paraId="27063BDD" w14:textId="77777777" w:rsidR="00D00A44" w:rsidRPr="007A370F" w:rsidRDefault="00CD6E05">
    <w:pPr>
      <w:pStyle w:val="Kopfzeile"/>
      <w:rPr>
        <w:rFonts w:ascii="Arial" w:hAnsi="Arial" w:cs="Arial"/>
        <w:b/>
        <w:color w:val="00D2C7"/>
      </w:rPr>
    </w:pPr>
    <w:r>
      <w:rPr>
        <w:rFonts w:ascii="Arial" w:hAnsi="Arial" w:cs="Arial"/>
        <w:b/>
        <w:color w:val="00D2C7"/>
      </w:rPr>
      <w:t>M</w:t>
    </w:r>
    <w:r w:rsidR="00537F5E">
      <w:rPr>
        <w:rFonts w:ascii="Arial" w:hAnsi="Arial" w:cs="Arial"/>
        <w:b/>
        <w:color w:val="00D2C7"/>
      </w:rPr>
      <w:t>aterial</w:t>
    </w:r>
    <w:r>
      <w:rPr>
        <w:rFonts w:ascii="Arial" w:hAnsi="Arial" w:cs="Arial"/>
        <w:b/>
        <w:color w:val="00D2C7"/>
      </w:rPr>
      <w:t xml:space="preserve"> 0 Ähnlichkeiten von Verwandten – zum Einsatz in den Feldern d1, d2</w:t>
    </w:r>
    <w:r w:rsidR="00D00A44">
      <w:rPr>
        <w:rFonts w:ascii="Arial" w:hAnsi="Arial" w:cs="Arial"/>
        <w:b/>
        <w:color w:val="00D2C7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5A5F"/>
    <w:multiLevelType w:val="hybridMultilevel"/>
    <w:tmpl w:val="E90636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436C7A"/>
    <w:multiLevelType w:val="hybridMultilevel"/>
    <w:tmpl w:val="C27481B8"/>
    <w:lvl w:ilvl="0" w:tplc="3F8AE5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E351B"/>
    <w:multiLevelType w:val="hybridMultilevel"/>
    <w:tmpl w:val="1BE47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63CE8"/>
    <w:multiLevelType w:val="hybridMultilevel"/>
    <w:tmpl w:val="8B4A361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E2B10"/>
    <w:multiLevelType w:val="hybridMultilevel"/>
    <w:tmpl w:val="9C0609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B64B02"/>
    <w:multiLevelType w:val="hybridMultilevel"/>
    <w:tmpl w:val="D0F4C2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61D48"/>
    <w:multiLevelType w:val="hybridMultilevel"/>
    <w:tmpl w:val="7D8E47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401E88"/>
    <w:multiLevelType w:val="hybridMultilevel"/>
    <w:tmpl w:val="DE029A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8E5828"/>
    <w:multiLevelType w:val="hybridMultilevel"/>
    <w:tmpl w:val="16FAB4B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F137F"/>
    <w:multiLevelType w:val="hybridMultilevel"/>
    <w:tmpl w:val="4948CC4E"/>
    <w:lvl w:ilvl="0" w:tplc="3F8AE5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8A200A"/>
    <w:multiLevelType w:val="hybridMultilevel"/>
    <w:tmpl w:val="7D8E47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911FE9"/>
    <w:multiLevelType w:val="hybridMultilevel"/>
    <w:tmpl w:val="620830A4"/>
    <w:lvl w:ilvl="0" w:tplc="DCECD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870BC"/>
    <w:multiLevelType w:val="hybridMultilevel"/>
    <w:tmpl w:val="F78E9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A11B5"/>
    <w:multiLevelType w:val="hybridMultilevel"/>
    <w:tmpl w:val="F168E21E"/>
    <w:lvl w:ilvl="0" w:tplc="3F8AE54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13"/>
  </w:num>
  <w:num w:numId="10">
    <w:abstractNumId w:val="7"/>
  </w:num>
  <w:num w:numId="11">
    <w:abstractNumId w:val="0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70F"/>
    <w:rsid w:val="000001CB"/>
    <w:rsid w:val="00002F93"/>
    <w:rsid w:val="000035B3"/>
    <w:rsid w:val="0000538B"/>
    <w:rsid w:val="000122B9"/>
    <w:rsid w:val="0004430F"/>
    <w:rsid w:val="000733B9"/>
    <w:rsid w:val="000A190D"/>
    <w:rsid w:val="000C4CEB"/>
    <w:rsid w:val="000C674D"/>
    <w:rsid w:val="000D244E"/>
    <w:rsid w:val="000D3619"/>
    <w:rsid w:val="001008BE"/>
    <w:rsid w:val="00101D4C"/>
    <w:rsid w:val="00107E61"/>
    <w:rsid w:val="001447BF"/>
    <w:rsid w:val="001630CF"/>
    <w:rsid w:val="00173773"/>
    <w:rsid w:val="00192289"/>
    <w:rsid w:val="001C5B6F"/>
    <w:rsid w:val="001D0897"/>
    <w:rsid w:val="001D5F03"/>
    <w:rsid w:val="00202426"/>
    <w:rsid w:val="00206679"/>
    <w:rsid w:val="00217EB8"/>
    <w:rsid w:val="00252F7F"/>
    <w:rsid w:val="00253DE6"/>
    <w:rsid w:val="00255B0F"/>
    <w:rsid w:val="00262928"/>
    <w:rsid w:val="002818EB"/>
    <w:rsid w:val="00294369"/>
    <w:rsid w:val="002A55ED"/>
    <w:rsid w:val="002A59A5"/>
    <w:rsid w:val="002A757B"/>
    <w:rsid w:val="002C7468"/>
    <w:rsid w:val="002E1BBB"/>
    <w:rsid w:val="002E75B3"/>
    <w:rsid w:val="00311D91"/>
    <w:rsid w:val="00380A04"/>
    <w:rsid w:val="00391287"/>
    <w:rsid w:val="00395C08"/>
    <w:rsid w:val="003C4491"/>
    <w:rsid w:val="003E0C79"/>
    <w:rsid w:val="003E140B"/>
    <w:rsid w:val="003E487E"/>
    <w:rsid w:val="003F179F"/>
    <w:rsid w:val="003F50CD"/>
    <w:rsid w:val="00402C2B"/>
    <w:rsid w:val="004134A5"/>
    <w:rsid w:val="00436D2F"/>
    <w:rsid w:val="00466A1F"/>
    <w:rsid w:val="00474B4D"/>
    <w:rsid w:val="00480010"/>
    <w:rsid w:val="004949FC"/>
    <w:rsid w:val="004A5871"/>
    <w:rsid w:val="004B6982"/>
    <w:rsid w:val="004D7EA2"/>
    <w:rsid w:val="004E4376"/>
    <w:rsid w:val="004F3894"/>
    <w:rsid w:val="004F6484"/>
    <w:rsid w:val="00503BF5"/>
    <w:rsid w:val="0050449D"/>
    <w:rsid w:val="00513EFA"/>
    <w:rsid w:val="0052162A"/>
    <w:rsid w:val="00533365"/>
    <w:rsid w:val="00537F5E"/>
    <w:rsid w:val="00586054"/>
    <w:rsid w:val="005A0AE1"/>
    <w:rsid w:val="005C4E6F"/>
    <w:rsid w:val="005C6D3B"/>
    <w:rsid w:val="005E1A74"/>
    <w:rsid w:val="005F1D64"/>
    <w:rsid w:val="005F7849"/>
    <w:rsid w:val="00620BE2"/>
    <w:rsid w:val="006320D5"/>
    <w:rsid w:val="006367D3"/>
    <w:rsid w:val="006402FD"/>
    <w:rsid w:val="00642559"/>
    <w:rsid w:val="00655438"/>
    <w:rsid w:val="006777CA"/>
    <w:rsid w:val="00687F4A"/>
    <w:rsid w:val="006A2EB9"/>
    <w:rsid w:val="006C31ED"/>
    <w:rsid w:val="006D1A95"/>
    <w:rsid w:val="006D5784"/>
    <w:rsid w:val="007027F1"/>
    <w:rsid w:val="0071654D"/>
    <w:rsid w:val="00735CDD"/>
    <w:rsid w:val="00762D93"/>
    <w:rsid w:val="00773DA1"/>
    <w:rsid w:val="007902E9"/>
    <w:rsid w:val="007A35B3"/>
    <w:rsid w:val="007A370F"/>
    <w:rsid w:val="007B0391"/>
    <w:rsid w:val="007C6301"/>
    <w:rsid w:val="007C7453"/>
    <w:rsid w:val="007D204B"/>
    <w:rsid w:val="007E66F3"/>
    <w:rsid w:val="00816B24"/>
    <w:rsid w:val="00843394"/>
    <w:rsid w:val="00867D23"/>
    <w:rsid w:val="008C3577"/>
    <w:rsid w:val="008D7255"/>
    <w:rsid w:val="008F4A4A"/>
    <w:rsid w:val="00910AF5"/>
    <w:rsid w:val="00912525"/>
    <w:rsid w:val="00925D17"/>
    <w:rsid w:val="00945F16"/>
    <w:rsid w:val="00953C08"/>
    <w:rsid w:val="00957565"/>
    <w:rsid w:val="00966D27"/>
    <w:rsid w:val="00975C54"/>
    <w:rsid w:val="0098749C"/>
    <w:rsid w:val="0099442C"/>
    <w:rsid w:val="009B3638"/>
    <w:rsid w:val="009B50EF"/>
    <w:rsid w:val="009D66A1"/>
    <w:rsid w:val="009E304A"/>
    <w:rsid w:val="009E5412"/>
    <w:rsid w:val="00A305CD"/>
    <w:rsid w:val="00A50A24"/>
    <w:rsid w:val="00A66820"/>
    <w:rsid w:val="00AB525A"/>
    <w:rsid w:val="00AD44CA"/>
    <w:rsid w:val="00AF1D47"/>
    <w:rsid w:val="00AF5E5F"/>
    <w:rsid w:val="00B0062F"/>
    <w:rsid w:val="00B01D86"/>
    <w:rsid w:val="00B0755E"/>
    <w:rsid w:val="00B610EC"/>
    <w:rsid w:val="00B860EE"/>
    <w:rsid w:val="00BB43A0"/>
    <w:rsid w:val="00BC0AF9"/>
    <w:rsid w:val="00BE2A7D"/>
    <w:rsid w:val="00BE4847"/>
    <w:rsid w:val="00C36F1D"/>
    <w:rsid w:val="00C702DE"/>
    <w:rsid w:val="00C94C22"/>
    <w:rsid w:val="00CA2D0D"/>
    <w:rsid w:val="00CA5FAB"/>
    <w:rsid w:val="00CB6D6E"/>
    <w:rsid w:val="00CD6E05"/>
    <w:rsid w:val="00CF7F95"/>
    <w:rsid w:val="00D00A44"/>
    <w:rsid w:val="00D160B6"/>
    <w:rsid w:val="00D26A84"/>
    <w:rsid w:val="00D37298"/>
    <w:rsid w:val="00D41121"/>
    <w:rsid w:val="00D43F9C"/>
    <w:rsid w:val="00D551D7"/>
    <w:rsid w:val="00D6151F"/>
    <w:rsid w:val="00D67923"/>
    <w:rsid w:val="00D741AC"/>
    <w:rsid w:val="00D75174"/>
    <w:rsid w:val="00DD144E"/>
    <w:rsid w:val="00DD6028"/>
    <w:rsid w:val="00E14C21"/>
    <w:rsid w:val="00E14E44"/>
    <w:rsid w:val="00E30E51"/>
    <w:rsid w:val="00E6280E"/>
    <w:rsid w:val="00E81707"/>
    <w:rsid w:val="00E91835"/>
    <w:rsid w:val="00E95AB3"/>
    <w:rsid w:val="00E95C35"/>
    <w:rsid w:val="00EA1366"/>
    <w:rsid w:val="00EE195C"/>
    <w:rsid w:val="00EF6D0E"/>
    <w:rsid w:val="00F0134C"/>
    <w:rsid w:val="00F021DB"/>
    <w:rsid w:val="00F1231D"/>
    <w:rsid w:val="00F14C8D"/>
    <w:rsid w:val="00F25630"/>
    <w:rsid w:val="00F32EB3"/>
    <w:rsid w:val="00F5290E"/>
    <w:rsid w:val="00F713D2"/>
    <w:rsid w:val="00FC7374"/>
    <w:rsid w:val="00FF3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56EC2"/>
  <w15:docId w15:val="{57DF65E9-1628-A14B-98B2-690441947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A370F"/>
  </w:style>
  <w:style w:type="paragraph" w:styleId="berschrift1">
    <w:name w:val="heading 1"/>
    <w:basedOn w:val="Standard"/>
    <w:next w:val="Standard"/>
    <w:link w:val="berschrift1Zchn"/>
    <w:uiPriority w:val="9"/>
    <w:qFormat/>
    <w:rsid w:val="007D2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A370F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ellenraster">
    <w:name w:val="Table Grid"/>
    <w:basedOn w:val="NormaleTabelle"/>
    <w:uiPriority w:val="39"/>
    <w:rsid w:val="007A370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A37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A370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370F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370F"/>
    <w:rPr>
      <w:rFonts w:ascii="Times New Roman" w:hAnsi="Times New Roman" w:cs="Times New Roman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7A37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A370F"/>
  </w:style>
  <w:style w:type="paragraph" w:styleId="Funotentext">
    <w:name w:val="footnote text"/>
    <w:basedOn w:val="Standard"/>
    <w:link w:val="FunotentextZchn"/>
    <w:uiPriority w:val="99"/>
    <w:unhideWhenUsed/>
    <w:qFormat/>
    <w:rsid w:val="00D00A4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00A44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qFormat/>
    <w:rsid w:val="00D00A44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A44"/>
    <w:rPr>
      <w:color w:val="0000FF"/>
      <w:u w:val="single"/>
    </w:rPr>
  </w:style>
  <w:style w:type="paragraph" w:customStyle="1" w:styleId="Aufklapper">
    <w:name w:val="Aufklapper"/>
    <w:basedOn w:val="Standard"/>
    <w:link w:val="AufklapperZchn"/>
    <w:qFormat/>
    <w:rsid w:val="00D00A44"/>
    <w:pPr>
      <w:spacing w:after="200" w:line="276" w:lineRule="auto"/>
      <w:ind w:left="567" w:right="567"/>
      <w:jc w:val="both"/>
    </w:pPr>
    <w:rPr>
      <w:rFonts w:ascii="Arial" w:eastAsiaTheme="minorEastAsia" w:hAnsi="Arial" w:cs="Arial"/>
      <w:color w:val="525252" w:themeColor="accent3" w:themeShade="80"/>
      <w:sz w:val="22"/>
      <w:szCs w:val="22"/>
    </w:rPr>
  </w:style>
  <w:style w:type="character" w:customStyle="1" w:styleId="AufklapperZchn">
    <w:name w:val="Aufklapper Zchn"/>
    <w:basedOn w:val="Absatz-Standardschriftart"/>
    <w:link w:val="Aufklapper"/>
    <w:rsid w:val="00D00A44"/>
    <w:rPr>
      <w:rFonts w:ascii="Arial" w:eastAsiaTheme="minorEastAsia" w:hAnsi="Arial" w:cs="Arial"/>
      <w:color w:val="525252" w:themeColor="accent3" w:themeShade="80"/>
      <w:sz w:val="22"/>
      <w:szCs w:val="22"/>
    </w:rPr>
  </w:style>
  <w:style w:type="table" w:styleId="TabellemithellemGitternetz">
    <w:name w:val="Grid Table Light"/>
    <w:basedOn w:val="NormaleTabelle"/>
    <w:uiPriority w:val="40"/>
    <w:rsid w:val="00D43F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D2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C674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C674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C674D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C674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C67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4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.tiff"/><Relationship Id="rId18" Type="http://schemas.openxmlformats.org/officeDocument/2006/relationships/image" Target="cid:45E42DBD-4B9D-4977-92E2-5ED5010211B4-L0-001" TargetMode="External"/><Relationship Id="rId26" Type="http://schemas.openxmlformats.org/officeDocument/2006/relationships/image" Target="media/image61.tiff"/><Relationship Id="rId3" Type="http://schemas.openxmlformats.org/officeDocument/2006/relationships/settings" Target="settings.xml"/><Relationship Id="rId21" Type="http://schemas.openxmlformats.org/officeDocument/2006/relationships/image" Target="media/image7.tiff"/><Relationship Id="rId7" Type="http://schemas.openxmlformats.org/officeDocument/2006/relationships/image" Target="media/image1.JPG"/><Relationship Id="rId12" Type="http://schemas.openxmlformats.org/officeDocument/2006/relationships/image" Target="media/image20.JPG"/><Relationship Id="rId17" Type="http://schemas.openxmlformats.org/officeDocument/2006/relationships/image" Target="media/image5.jpeg"/><Relationship Id="rId25" Type="http://schemas.openxmlformats.org/officeDocument/2006/relationships/image" Target="media/image51.tiff"/><Relationship Id="rId2" Type="http://schemas.openxmlformats.org/officeDocument/2006/relationships/styles" Target="styles.xml"/><Relationship Id="rId16" Type="http://schemas.openxmlformats.org/officeDocument/2006/relationships/image" Target="media/image40.tiff"/><Relationship Id="rId20" Type="http://schemas.openxmlformats.org/officeDocument/2006/relationships/image" Target="media/image50.tif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41.tiff"/><Relationship Id="rId11" Type="http://schemas.openxmlformats.org/officeDocument/2006/relationships/image" Target="media/image21.JPG"/><Relationship Id="rId32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23" Type="http://schemas.openxmlformats.org/officeDocument/2006/relationships/image" Target="media/image31.tiff"/><Relationship Id="rId28" Type="http://schemas.openxmlformats.org/officeDocument/2006/relationships/header" Target="header1.xml"/><Relationship Id="rId19" Type="http://schemas.openxmlformats.org/officeDocument/2006/relationships/image" Target="media/image6.tiff"/><Relationship Id="rId10" Type="http://schemas.openxmlformats.org/officeDocument/2006/relationships/image" Target="media/image10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30.tiff"/><Relationship Id="rId22" Type="http://schemas.openxmlformats.org/officeDocument/2006/relationships/image" Target="media/image60.tiff"/><Relationship Id="rId27" Type="http://schemas.openxmlformats.org/officeDocument/2006/relationships/image" Target="media/image8.wmf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hulentwicklung.nrw.de/q/inklusive-schulische-bildung/lern-und-entwicklungsplanung/grundverstaendnis/kriterien-zur-lern-und-entwicklungsplanung/index.html" TargetMode="External"/><Relationship Id="rId1" Type="http://schemas.openxmlformats.org/officeDocument/2006/relationships/hyperlink" Target="https://www.schulentwicklung.nrw.de/cms/inklusiver-fachunterricht/entwicklungsbereiche/index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1D8C126E</Template>
  <TotalTime>0</TotalTime>
  <Pages>8</Pages>
  <Words>1255</Words>
  <Characters>7907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Kristina Schnelle</dc:creator>
  <cp:lastModifiedBy>Karow-Hanschke, Diana</cp:lastModifiedBy>
  <cp:revision>5</cp:revision>
  <cp:lastPrinted>2020-01-06T15:33:00Z</cp:lastPrinted>
  <dcterms:created xsi:type="dcterms:W3CDTF">2020-02-24T15:02:00Z</dcterms:created>
  <dcterms:modified xsi:type="dcterms:W3CDTF">2020-02-24T15:42:00Z</dcterms:modified>
</cp:coreProperties>
</file>