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12E71" w14:textId="2862114D" w:rsidR="004333F1" w:rsidRDefault="00004EF1" w:rsidP="004333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Katholische Religionslehre</w:t>
      </w:r>
      <w:r w:rsidR="00F126DA">
        <w:rPr>
          <w:rFonts w:ascii="Arial" w:hAnsi="Arial" w:cs="Arial"/>
          <w:sz w:val="22"/>
          <w:szCs w:val="22"/>
        </w:rPr>
        <w:t xml:space="preserve"> Gesamtschule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: </w:t>
      </w:r>
      <w:r w:rsidR="004333F1">
        <w:rPr>
          <w:rFonts w:ascii="Arial" w:hAnsi="Arial" w:cs="Arial"/>
          <w:sz w:val="22"/>
          <w:szCs w:val="22"/>
        </w:rPr>
        <w:t xml:space="preserve">Jahrgangsstufe 5/6 </w:t>
      </w:r>
      <w:r w:rsidR="004333F1">
        <w:rPr>
          <w:rFonts w:ascii="Arial" w:hAnsi="Arial" w:cs="Arial"/>
          <w:sz w:val="22"/>
          <w:szCs w:val="22"/>
        </w:rPr>
        <w:tab/>
      </w:r>
      <w:r w:rsidR="004333F1">
        <w:rPr>
          <w:rFonts w:ascii="Arial" w:hAnsi="Arial" w:cs="Arial"/>
          <w:sz w:val="22"/>
          <w:szCs w:val="22"/>
        </w:rPr>
        <w:tab/>
      </w:r>
    </w:p>
    <w:p w14:paraId="2E4D71CC" w14:textId="2ADC0A20" w:rsidR="004333F1" w:rsidRPr="00136F14" w:rsidRDefault="004333F1" w:rsidP="004333F1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page" w:tblpX="910" w:tblpY="269"/>
        <w:tblOverlap w:val="never"/>
        <w:tblW w:w="10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669"/>
        <w:gridCol w:w="540"/>
        <w:gridCol w:w="6246"/>
        <w:gridCol w:w="567"/>
      </w:tblGrid>
      <w:tr w:rsidR="004333F1" w:rsidRPr="00136F14" w14:paraId="78F04EF2" w14:textId="77777777" w:rsidTr="004333F1">
        <w:trPr>
          <w:trHeight w:val="434"/>
        </w:trPr>
        <w:tc>
          <w:tcPr>
            <w:tcW w:w="267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DD6CFE9" w14:textId="77777777" w:rsidR="004333F1" w:rsidRPr="00136F14" w:rsidRDefault="004333F1" w:rsidP="004333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36F14">
              <w:rPr>
                <w:rFonts w:ascii="Arial" w:hAnsi="Arial" w:cs="Arial"/>
                <w:b/>
                <w:sz w:val="22"/>
                <w:szCs w:val="22"/>
              </w:rPr>
              <w:t>Unterrichtsvorhaben:</w:t>
            </w:r>
          </w:p>
          <w:p w14:paraId="74F2F47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9A26E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D2DDC1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9228A7" w14:textId="567D4451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Menschsein in Freiheit und Verantwortung (Anthropologie)</w:t>
            </w:r>
            <w:r>
              <w:rPr>
                <w:rFonts w:ascii="Arial" w:hAnsi="Arial" w:cs="Arial"/>
                <w:sz w:val="22"/>
                <w:szCs w:val="22"/>
              </w:rPr>
              <w:t>; Inhaltsfeld 1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7D2E6BF3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0770C7E8" w14:textId="77777777" w:rsidTr="004333F1">
        <w:tc>
          <w:tcPr>
            <w:tcW w:w="267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119BEA" w14:textId="77777777" w:rsidR="004333F1" w:rsidRPr="00136F14" w:rsidRDefault="004333F1" w:rsidP="004333F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36F14">
              <w:rPr>
                <w:rFonts w:ascii="Arial" w:hAnsi="Arial" w:cs="Arial"/>
                <w:b/>
                <w:sz w:val="22"/>
                <w:szCs w:val="22"/>
              </w:rPr>
              <w:t xml:space="preserve">Inhaltlicher Schwerpunkt: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973F8A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SK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6D81AD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46" w:type="dxa"/>
            <w:tcBorders>
              <w:top w:val="single" w:sz="4" w:space="0" w:color="auto"/>
            </w:tcBorders>
            <w:shd w:val="clear" w:color="auto" w:fill="auto"/>
          </w:tcPr>
          <w:p w14:paraId="51149CF1" w14:textId="77777777" w:rsidR="004333F1" w:rsidRPr="00136F14" w:rsidRDefault="004333F1" w:rsidP="004333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aufzeigen, dass jeder Mensch eine einzigartige und unverwechselbare Persönlichkeit ist</w:t>
            </w:r>
          </w:p>
        </w:tc>
        <w:tc>
          <w:tcPr>
            <w:tcW w:w="567" w:type="dxa"/>
            <w:shd w:val="clear" w:color="auto" w:fill="auto"/>
          </w:tcPr>
          <w:p w14:paraId="1ED5B44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7DA96C4E" w14:textId="77777777" w:rsidTr="004333F1">
        <w:tc>
          <w:tcPr>
            <w:tcW w:w="26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CB1BBCB" w14:textId="77777777" w:rsidR="004333F1" w:rsidRPr="00136F14" w:rsidRDefault="004333F1" w:rsidP="004333F1">
            <w:pPr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7E0A2E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1359395E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46" w:type="dxa"/>
            <w:shd w:val="clear" w:color="auto" w:fill="auto"/>
          </w:tcPr>
          <w:p w14:paraId="60FA7688" w14:textId="77777777" w:rsidR="004333F1" w:rsidRPr="00136F14" w:rsidRDefault="004333F1" w:rsidP="004333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die Bedeutung der christlichen Überzeugung erklären, dass der Mensch von Gott geschaffen, geliebt und zur verantwortlichen Mitgestaltung der Welt und Gemeinschaft berufen ist.</w:t>
            </w:r>
          </w:p>
        </w:tc>
        <w:tc>
          <w:tcPr>
            <w:tcW w:w="567" w:type="dxa"/>
            <w:shd w:val="clear" w:color="auto" w:fill="auto"/>
          </w:tcPr>
          <w:p w14:paraId="03A21FC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416748AA" w14:textId="77777777" w:rsidTr="004333F1">
        <w:tc>
          <w:tcPr>
            <w:tcW w:w="26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7ACDED3" w14:textId="77777777" w:rsidR="004333F1" w:rsidRPr="00136F14" w:rsidRDefault="004333F1" w:rsidP="004333F1">
            <w:pPr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ED337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3FDC753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46" w:type="dxa"/>
            <w:shd w:val="clear" w:color="auto" w:fill="auto"/>
          </w:tcPr>
          <w:p w14:paraId="078A555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bookmarkStart w:id="1" w:name="OLE_LINK1"/>
            <w:r w:rsidRPr="00136F14">
              <w:rPr>
                <w:rFonts w:ascii="Arial" w:hAnsi="Arial" w:cs="Arial"/>
                <w:sz w:val="22"/>
                <w:szCs w:val="22"/>
              </w:rPr>
              <w:t>mit Beispielen beschreiben, wodurch das Gelingen menschlichen Lebens beim Einzelnen wie auch in der Gemeinschaft gefährdet oder gefördert wird</w:t>
            </w:r>
            <w:bookmarkEnd w:id="1"/>
            <w:r w:rsidRPr="00136F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60F8BC93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21165F9D" w14:textId="77777777" w:rsidTr="004333F1">
        <w:tc>
          <w:tcPr>
            <w:tcW w:w="26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25B85DD" w14:textId="77777777" w:rsidR="004333F1" w:rsidRPr="00136F14" w:rsidRDefault="004333F1" w:rsidP="004333F1">
            <w:pPr>
              <w:rPr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3C8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1BE380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46" w:type="dxa"/>
            <w:shd w:val="clear" w:color="auto" w:fill="auto"/>
          </w:tcPr>
          <w:p w14:paraId="1978198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 xml:space="preserve">an Beispielen die Fülle der Schöpfung aufzeigen und wie sie durch das Handeln der Menschen gefährdet wird, aber auch geschützt werden kann </w:t>
            </w:r>
          </w:p>
        </w:tc>
        <w:tc>
          <w:tcPr>
            <w:tcW w:w="567" w:type="dxa"/>
            <w:shd w:val="clear" w:color="auto" w:fill="auto"/>
          </w:tcPr>
          <w:p w14:paraId="2F77C6E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26215BBB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5EDFC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b/>
                <w:sz w:val="22"/>
                <w:szCs w:val="22"/>
              </w:rPr>
              <w:t>Weitere Inhaltsfelder:</w:t>
            </w:r>
            <w:r w:rsidRPr="00136F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BAC129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UK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39117D6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46" w:type="dxa"/>
            <w:shd w:val="clear" w:color="auto" w:fill="auto"/>
          </w:tcPr>
          <w:p w14:paraId="504C53B1" w14:textId="77777777" w:rsidR="004333F1" w:rsidRPr="00136F14" w:rsidRDefault="004333F1" w:rsidP="004333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vor dem Hintergrund der Schöpfung und des Geschenks des Lebens menschliche Verhaltensweisen beurteilen, auch im Sinne der Genderdimension.</w:t>
            </w:r>
          </w:p>
        </w:tc>
        <w:tc>
          <w:tcPr>
            <w:tcW w:w="567" w:type="dxa"/>
            <w:shd w:val="clear" w:color="auto" w:fill="auto"/>
          </w:tcPr>
          <w:p w14:paraId="1B339D2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742560A4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8D7FE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131AEA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3FC7594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46" w:type="dxa"/>
            <w:shd w:val="clear" w:color="auto" w:fill="auto"/>
          </w:tcPr>
          <w:p w14:paraId="073757E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vielfältige Formen des Zusammenlebens erkennen und sie vor dem Hintergrund der Gleichheit aller Menschen vor Gott in den Schöpfungserzählungen bewerten.</w:t>
            </w:r>
          </w:p>
        </w:tc>
        <w:tc>
          <w:tcPr>
            <w:tcW w:w="567" w:type="dxa"/>
            <w:shd w:val="clear" w:color="auto" w:fill="auto"/>
          </w:tcPr>
          <w:p w14:paraId="7134080A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65D1EB5F" w14:textId="77777777" w:rsidTr="004333F1">
        <w:tc>
          <w:tcPr>
            <w:tcW w:w="26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8F95AE7" w14:textId="77777777" w:rsidR="004333F1" w:rsidRPr="00136F14" w:rsidRDefault="004333F1" w:rsidP="004333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213C56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2314A914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46" w:type="dxa"/>
            <w:shd w:val="clear" w:color="auto" w:fill="auto"/>
          </w:tcPr>
          <w:p w14:paraId="6AA7253A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Engagement im Hinblick darauf bewerten, wie Menschen Verantwortung für den Erhalt und die lebensfördernde Gestaltung der Schöpfung übernehmen.</w:t>
            </w:r>
          </w:p>
        </w:tc>
        <w:tc>
          <w:tcPr>
            <w:tcW w:w="567" w:type="dxa"/>
            <w:shd w:val="clear" w:color="auto" w:fill="auto"/>
          </w:tcPr>
          <w:p w14:paraId="294C0E6B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61889686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3F86CF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3913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878311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46" w:type="dxa"/>
            <w:tcBorders>
              <w:bottom w:val="single" w:sz="4" w:space="0" w:color="auto"/>
            </w:tcBorders>
            <w:shd w:val="clear" w:color="auto" w:fill="auto"/>
          </w:tcPr>
          <w:p w14:paraId="21BBD59B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Mensch in Freiheit und Verantwortung</w:t>
            </w:r>
          </w:p>
        </w:tc>
        <w:tc>
          <w:tcPr>
            <w:tcW w:w="567" w:type="dxa"/>
            <w:shd w:val="clear" w:color="auto" w:fill="auto"/>
          </w:tcPr>
          <w:p w14:paraId="3DFE582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26441A6F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038206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b/>
                <w:sz w:val="22"/>
                <w:szCs w:val="22"/>
              </w:rPr>
              <w:t>Übergeordnete Kompetenzen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9FF6DF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MK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CEA8EB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2C64" w14:textId="77777777" w:rsidR="004333F1" w:rsidRPr="00136F14" w:rsidRDefault="004333F1" w:rsidP="004333F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zu religiös relevanten Themen unter Anleitung innerhalb der Schule (z. B. in eingegrenzten Mediensammlungen und im Internet) Informationen beschaffen.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D3ADD2F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1F487BF1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B6DD4F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54D00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4FBD7C73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46" w:type="dxa"/>
            <w:tcBorders>
              <w:top w:val="single" w:sz="4" w:space="0" w:color="auto"/>
            </w:tcBorders>
            <w:shd w:val="clear" w:color="auto" w:fill="auto"/>
          </w:tcPr>
          <w:p w14:paraId="335C34CD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religiös relevante Sachverhalte im Unterricht unter Zuhilfenahme von in Inhalt und Struktur klar vorgegebenen Medienprodukten verständlich und in sprachlich angemessener Form präsentieren.</w:t>
            </w:r>
          </w:p>
        </w:tc>
        <w:tc>
          <w:tcPr>
            <w:tcW w:w="567" w:type="dxa"/>
            <w:shd w:val="clear" w:color="auto" w:fill="auto"/>
          </w:tcPr>
          <w:p w14:paraId="73625AF6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6E9347F1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C787AB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AC910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E446E3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46" w:type="dxa"/>
            <w:shd w:val="clear" w:color="auto" w:fill="auto"/>
          </w:tcPr>
          <w:p w14:paraId="0245286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ihre persönlichen religiösen Überzeugungen entwickeln und vertreten.</w:t>
            </w:r>
          </w:p>
        </w:tc>
        <w:tc>
          <w:tcPr>
            <w:tcW w:w="567" w:type="dxa"/>
            <w:shd w:val="clear" w:color="auto" w:fill="auto"/>
          </w:tcPr>
          <w:p w14:paraId="322C750D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03DA3ABE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3BDFB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01359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08717C62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46" w:type="dxa"/>
            <w:shd w:val="clear" w:color="auto" w:fill="auto"/>
          </w:tcPr>
          <w:p w14:paraId="04BD7A9F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zwischen bildhafter und begrifflicher Sprache unterscheiden</w:t>
            </w:r>
          </w:p>
        </w:tc>
        <w:tc>
          <w:tcPr>
            <w:tcW w:w="567" w:type="dxa"/>
            <w:shd w:val="clear" w:color="auto" w:fill="auto"/>
          </w:tcPr>
          <w:p w14:paraId="7415D00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276C498A" w14:textId="77777777" w:rsidTr="004333F1">
        <w:tc>
          <w:tcPr>
            <w:tcW w:w="267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60C464A" w14:textId="77777777" w:rsidR="004333F1" w:rsidRPr="00136F14" w:rsidRDefault="004333F1" w:rsidP="004333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F178B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6DB1240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246" w:type="dxa"/>
            <w:shd w:val="clear" w:color="auto" w:fill="auto"/>
          </w:tcPr>
          <w:p w14:paraId="3FBF0943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Bilder, religiöse Räume und Symbole beschreiben.</w:t>
            </w:r>
          </w:p>
        </w:tc>
        <w:tc>
          <w:tcPr>
            <w:tcW w:w="567" w:type="dxa"/>
            <w:shd w:val="clear" w:color="auto" w:fill="auto"/>
          </w:tcPr>
          <w:p w14:paraId="1ED33385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79E48162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DECE8" w14:textId="77777777" w:rsidR="004333F1" w:rsidRPr="00136F14" w:rsidRDefault="004333F1" w:rsidP="004333F1">
            <w:pPr>
              <w:ind w:left="426" w:hanging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357B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5FBE882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246" w:type="dxa"/>
            <w:shd w:val="clear" w:color="auto" w:fill="auto"/>
          </w:tcPr>
          <w:p w14:paraId="2824EA39" w14:textId="1EB2B756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Inhalte religiös relevanter audiovisueller Medien spielerisch darstellen (z. B. in Standbildern) und beschreiben.</w:t>
            </w:r>
          </w:p>
        </w:tc>
        <w:tc>
          <w:tcPr>
            <w:tcW w:w="567" w:type="dxa"/>
            <w:shd w:val="clear" w:color="auto" w:fill="auto"/>
          </w:tcPr>
          <w:p w14:paraId="2B3A6294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33F1" w:rsidRPr="00136F14" w14:paraId="6BB7C999" w14:textId="77777777" w:rsidTr="004333F1">
        <w:tc>
          <w:tcPr>
            <w:tcW w:w="2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8097" w14:textId="3CC72E4F" w:rsidR="004333F1" w:rsidRPr="00136F14" w:rsidRDefault="00344961" w:rsidP="004333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Ansatzpunkte </w:t>
            </w:r>
            <w:r w:rsidR="004333F1" w:rsidRPr="00136F14">
              <w:rPr>
                <w:rFonts w:ascii="Arial" w:hAnsi="Arial" w:cs="Arial"/>
                <w:b/>
                <w:sz w:val="22"/>
                <w:szCs w:val="22"/>
              </w:rPr>
              <w:t>für den sprachsensiblen Fachunterricht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60197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</w:tcPr>
          <w:p w14:paraId="4277C47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46" w:type="dxa"/>
            <w:shd w:val="clear" w:color="auto" w:fill="auto"/>
          </w:tcPr>
          <w:p w14:paraId="07B7DA94" w14:textId="093DB6DF" w:rsidR="004333F1" w:rsidRPr="00136F14" w:rsidRDefault="00344961" w:rsidP="004333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Benennen und beschreiben: </w:t>
            </w:r>
          </w:p>
          <w:p w14:paraId="334903BB" w14:textId="77777777" w:rsidR="004333F1" w:rsidRPr="00136F14" w:rsidRDefault="004333F1" w:rsidP="004333F1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Subjektive Eindrücke formulieren</w:t>
            </w:r>
          </w:p>
          <w:p w14:paraId="73BBCF2F" w14:textId="42C538E1" w:rsidR="004333F1" w:rsidRPr="004333F1" w:rsidRDefault="004333F1" w:rsidP="004333F1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Bildinhalte (Aufbau, Farben, Formen, Gegenstände, Figuren , Perspektive ..) unter Zuhilfenahme der scaffholds und unter Verwendung der Fachbegriffe mündlich oder schriftlich strukturiert und detailliert benennen</w:t>
            </w:r>
          </w:p>
          <w:p w14:paraId="070831D8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Zusammenhänge herstellen, analysieren, erläutern, deuten</w:t>
            </w:r>
          </w:p>
          <w:p w14:paraId="606CD102" w14:textId="77777777" w:rsidR="004333F1" w:rsidRPr="00136F14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Metaphorische Elemente erkennen und deuten</w:t>
            </w:r>
          </w:p>
          <w:p w14:paraId="5D4D5338" w14:textId="5CB5D2D6" w:rsidR="004333F1" w:rsidRPr="004333F1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Zusammenhänge, Beziehungen erkennen und eine Gesamtaussage hypothetisch formulieren und mit bildsprachlichen Mitteln belegen</w:t>
            </w:r>
          </w:p>
          <w:p w14:paraId="7A7E609C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Einordnen, reflektieren und beurteilen</w:t>
            </w:r>
          </w:p>
          <w:p w14:paraId="5D4D35A2" w14:textId="77777777" w:rsidR="004333F1" w:rsidRPr="00136F14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Begründete Wertung  vornehmen</w:t>
            </w:r>
          </w:p>
          <w:p w14:paraId="760F7685" w14:textId="77777777" w:rsidR="004333F1" w:rsidRPr="00136F14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Eigenen Deutung mit denen anderer vergleichen</w:t>
            </w:r>
          </w:p>
          <w:p w14:paraId="4A42B105" w14:textId="77777777" w:rsidR="004333F1" w:rsidRPr="00136F14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Eigenen Deutungsansatz reflektieren</w:t>
            </w:r>
          </w:p>
          <w:p w14:paraId="0E8E846E" w14:textId="0CAE6227" w:rsidR="004333F1" w:rsidRPr="004333F1" w:rsidRDefault="004333F1" w:rsidP="004333F1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 w:rsidRPr="00136F14">
              <w:rPr>
                <w:rFonts w:ascii="Arial" w:hAnsi="Arial" w:cs="Arial"/>
                <w:sz w:val="22"/>
                <w:szCs w:val="22"/>
              </w:rPr>
              <w:t>Deutung in ein</w:t>
            </w:r>
            <w:r>
              <w:rPr>
                <w:rFonts w:ascii="Arial" w:hAnsi="Arial" w:cs="Arial"/>
                <w:sz w:val="22"/>
                <w:szCs w:val="22"/>
              </w:rPr>
              <w:t>en religiösen Kontext erweitern</w:t>
            </w:r>
          </w:p>
        </w:tc>
        <w:tc>
          <w:tcPr>
            <w:tcW w:w="567" w:type="dxa"/>
            <w:shd w:val="clear" w:color="auto" w:fill="auto"/>
          </w:tcPr>
          <w:p w14:paraId="0C7B27F0" w14:textId="77777777" w:rsidR="004333F1" w:rsidRPr="00136F14" w:rsidRDefault="004333F1" w:rsidP="004333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F1B583" w14:textId="18F83A40" w:rsidR="004333F1" w:rsidRPr="00136F14" w:rsidRDefault="004333F1" w:rsidP="004333F1">
      <w:pPr>
        <w:rPr>
          <w:sz w:val="22"/>
          <w:szCs w:val="22"/>
        </w:rPr>
      </w:pPr>
    </w:p>
    <w:p w14:paraId="57553EA9" w14:textId="77BBDA2D" w:rsidR="004333F1" w:rsidRDefault="004333F1" w:rsidP="004333F1">
      <w:pPr>
        <w:ind w:left="708"/>
        <w:rPr>
          <w:sz w:val="22"/>
          <w:szCs w:val="22"/>
        </w:rPr>
      </w:pPr>
      <w:r w:rsidRPr="00136F14">
        <w:rPr>
          <w:sz w:val="22"/>
          <w:szCs w:val="22"/>
        </w:rPr>
        <w:lastRenderedPageBreak/>
        <w:t xml:space="preserve">Die Auseinandersetzung mit dem Bild steht am Beginn einer Unterrichtseinheit Anthropologie. Es eignet sich, weil sein metaphorischer Gehalt einige </w:t>
      </w:r>
      <w:r>
        <w:rPr>
          <w:sz w:val="22"/>
          <w:szCs w:val="22"/>
        </w:rPr>
        <w:t xml:space="preserve">wesentliche </w:t>
      </w:r>
      <w:r w:rsidRPr="00136F14">
        <w:rPr>
          <w:sz w:val="22"/>
          <w:szCs w:val="22"/>
        </w:rPr>
        <w:t>Elemente einer Anthropologie enthält. Zudem besteht es aus nur wenigen Bestandteilen</w:t>
      </w:r>
      <w:r>
        <w:rPr>
          <w:sz w:val="22"/>
          <w:szCs w:val="22"/>
        </w:rPr>
        <w:t xml:space="preserve"> </w:t>
      </w:r>
      <w:r w:rsidRPr="00136F14">
        <w:rPr>
          <w:sz w:val="22"/>
          <w:szCs w:val="22"/>
        </w:rPr>
        <w:t xml:space="preserve">und ist übersichtlich gestaltet, so dass das Schwergewicht auf die  Deutung der Bildelemente gelegt werden kann. </w:t>
      </w:r>
    </w:p>
    <w:p w14:paraId="53DD322F" w14:textId="77777777" w:rsidR="004333F1" w:rsidRDefault="004333F1" w:rsidP="004333F1">
      <w:pPr>
        <w:ind w:left="708"/>
        <w:rPr>
          <w:sz w:val="22"/>
          <w:szCs w:val="22"/>
        </w:rPr>
      </w:pPr>
    </w:p>
    <w:p w14:paraId="67DB1E1F" w14:textId="77777777" w:rsidR="004333F1" w:rsidRPr="00136F14" w:rsidRDefault="004333F1" w:rsidP="004333F1">
      <w:pPr>
        <w:ind w:left="708"/>
        <w:rPr>
          <w:sz w:val="22"/>
          <w:szCs w:val="22"/>
        </w:rPr>
      </w:pPr>
    </w:p>
    <w:p w14:paraId="007CE90C" w14:textId="58B8C9AF" w:rsidR="004333F1" w:rsidRPr="004333F1" w:rsidRDefault="004333F1" w:rsidP="004333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rFonts w:ascii="Arial" w:hAnsi="Arial"/>
        </w:rPr>
      </w:pPr>
      <w:r w:rsidRPr="00FD5F5D">
        <w:rPr>
          <w:rFonts w:ascii="Arial" w:hAnsi="Arial"/>
        </w:rPr>
        <w:t>Eine mögliche Bildaussage erschließen – Einst</w:t>
      </w:r>
      <w:r>
        <w:rPr>
          <w:rFonts w:ascii="Arial" w:hAnsi="Arial"/>
        </w:rPr>
        <w:t>ieg in eine Unterrichtsreihe Anthropologie</w:t>
      </w:r>
      <w:r w:rsidRPr="00FD5F5D">
        <w:rPr>
          <w:rFonts w:ascii="Arial" w:hAnsi="Arial"/>
        </w:rPr>
        <w:t xml:space="preserve">     </w:t>
      </w:r>
      <w:r>
        <w:rPr>
          <w:rFonts w:ascii="Arial" w:hAnsi="Arial"/>
        </w:rPr>
        <w:t xml:space="preserve">                                                                        </w:t>
      </w:r>
      <w:r w:rsidRPr="00FD5F5D">
        <w:rPr>
          <w:rFonts w:ascii="Arial" w:hAnsi="Arial"/>
        </w:rPr>
        <w:t xml:space="preserve"> RU Jg 5</w:t>
      </w:r>
      <w:r>
        <w:rPr>
          <w:rFonts w:ascii="Arial" w:hAnsi="Arial"/>
        </w:rPr>
        <w:t>/6</w:t>
      </w:r>
    </w:p>
    <w:p w14:paraId="44DD6411" w14:textId="77777777" w:rsidR="009C46C4" w:rsidRPr="00FD5F5D" w:rsidRDefault="009C46C4" w:rsidP="004333F1">
      <w:pPr>
        <w:ind w:left="-1276"/>
        <w:rPr>
          <w:rFonts w:ascii="Arial" w:hAnsi="Arial"/>
        </w:rPr>
      </w:pPr>
    </w:p>
    <w:p w14:paraId="7C54ABB3" w14:textId="77777777" w:rsidR="009C46C4" w:rsidRPr="00FD5F5D" w:rsidRDefault="009C46C4">
      <w:pPr>
        <w:rPr>
          <w:rFonts w:ascii="Arial" w:hAnsi="Arial"/>
        </w:rPr>
      </w:pPr>
      <w:r w:rsidRPr="00FD5F5D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791A9946" wp14:editId="473C606D">
            <wp:simplePos x="0" y="0"/>
            <wp:positionH relativeFrom="column">
              <wp:posOffset>66040</wp:posOffset>
            </wp:positionH>
            <wp:positionV relativeFrom="paragraph">
              <wp:posOffset>9525</wp:posOffset>
            </wp:positionV>
            <wp:extent cx="2667000" cy="6134100"/>
            <wp:effectExtent l="0" t="0" r="0" b="12700"/>
            <wp:wrapSquare wrapText="bothSides"/>
            <wp:docPr id="1" name="Bild 1" descr="Macintosh HD:Users:petramonkenbusch:Desktop:Bil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tramonkenbusch:Desktop:Bild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BF5D3" w14:textId="77777777" w:rsidR="009C46C4" w:rsidRPr="00FD5F5D" w:rsidRDefault="009C46C4" w:rsidP="009C46C4">
      <w:pPr>
        <w:rPr>
          <w:rFonts w:ascii="Arial" w:hAnsi="Arial"/>
        </w:rPr>
      </w:pPr>
    </w:p>
    <w:p w14:paraId="18228CFA" w14:textId="77777777" w:rsidR="009C46C4" w:rsidRPr="00FD5F5D" w:rsidRDefault="009C46C4" w:rsidP="009C46C4">
      <w:pPr>
        <w:rPr>
          <w:rFonts w:ascii="Arial" w:hAnsi="Arial"/>
        </w:rPr>
      </w:pPr>
    </w:p>
    <w:p w14:paraId="008706D3" w14:textId="77777777" w:rsidR="009C46C4" w:rsidRPr="00FD5F5D" w:rsidRDefault="009C46C4" w:rsidP="009C46C4">
      <w:pPr>
        <w:rPr>
          <w:rFonts w:ascii="Arial" w:hAnsi="Arial"/>
        </w:rPr>
      </w:pPr>
    </w:p>
    <w:p w14:paraId="571D8260" w14:textId="77777777" w:rsidR="009C46C4" w:rsidRPr="00FD5F5D" w:rsidRDefault="009C46C4" w:rsidP="009C46C4">
      <w:pPr>
        <w:rPr>
          <w:rFonts w:ascii="Arial" w:hAnsi="Arial"/>
        </w:rPr>
      </w:pPr>
    </w:p>
    <w:p w14:paraId="221F7FC9" w14:textId="77777777" w:rsidR="009C46C4" w:rsidRPr="00FD5F5D" w:rsidRDefault="009C46C4" w:rsidP="009C46C4">
      <w:pPr>
        <w:rPr>
          <w:rFonts w:ascii="Arial" w:hAnsi="Arial"/>
        </w:rPr>
      </w:pPr>
    </w:p>
    <w:p w14:paraId="2D75F7F8" w14:textId="77777777" w:rsidR="009C46C4" w:rsidRPr="00FD5F5D" w:rsidRDefault="009C46C4" w:rsidP="009C46C4">
      <w:pPr>
        <w:rPr>
          <w:rFonts w:ascii="Arial" w:hAnsi="Arial"/>
        </w:rPr>
      </w:pPr>
    </w:p>
    <w:p w14:paraId="21B6B68B" w14:textId="77777777" w:rsidR="009C46C4" w:rsidRPr="00FD5F5D" w:rsidRDefault="009C46C4" w:rsidP="009C46C4">
      <w:pPr>
        <w:rPr>
          <w:rFonts w:ascii="Arial" w:hAnsi="Arial"/>
        </w:rPr>
      </w:pPr>
    </w:p>
    <w:p w14:paraId="7985B6FA" w14:textId="77777777" w:rsidR="009C46C4" w:rsidRPr="00FD5F5D" w:rsidRDefault="009C46C4" w:rsidP="009C46C4">
      <w:pPr>
        <w:rPr>
          <w:rFonts w:ascii="Arial" w:hAnsi="Arial"/>
        </w:rPr>
      </w:pPr>
    </w:p>
    <w:p w14:paraId="19C995C6" w14:textId="77777777" w:rsidR="009C46C4" w:rsidRPr="00FD5F5D" w:rsidRDefault="009C46C4" w:rsidP="009C46C4">
      <w:pPr>
        <w:rPr>
          <w:rFonts w:ascii="Arial" w:hAnsi="Arial"/>
        </w:rPr>
      </w:pPr>
    </w:p>
    <w:p w14:paraId="658397A2" w14:textId="77777777" w:rsidR="009C46C4" w:rsidRPr="00FD5F5D" w:rsidRDefault="009C46C4" w:rsidP="009C46C4">
      <w:pPr>
        <w:rPr>
          <w:rFonts w:ascii="Arial" w:hAnsi="Arial"/>
        </w:rPr>
      </w:pPr>
    </w:p>
    <w:p w14:paraId="045CFF5E" w14:textId="77777777" w:rsidR="009C46C4" w:rsidRPr="00FD5F5D" w:rsidRDefault="009C46C4" w:rsidP="009C46C4">
      <w:pPr>
        <w:rPr>
          <w:rFonts w:ascii="Arial" w:hAnsi="Arial"/>
        </w:rPr>
      </w:pPr>
    </w:p>
    <w:p w14:paraId="7EBD60A2" w14:textId="77777777" w:rsidR="009C46C4" w:rsidRPr="00FD5F5D" w:rsidRDefault="009C46C4" w:rsidP="009C46C4">
      <w:pPr>
        <w:rPr>
          <w:rFonts w:ascii="Arial" w:hAnsi="Arial"/>
        </w:rPr>
      </w:pPr>
    </w:p>
    <w:p w14:paraId="42311C7D" w14:textId="77777777" w:rsidR="009C46C4" w:rsidRPr="00FD5F5D" w:rsidRDefault="009C46C4" w:rsidP="009C46C4">
      <w:pPr>
        <w:rPr>
          <w:rFonts w:ascii="Arial" w:hAnsi="Arial"/>
        </w:rPr>
      </w:pPr>
    </w:p>
    <w:p w14:paraId="711EC824" w14:textId="77777777" w:rsidR="009C46C4" w:rsidRPr="00FD5F5D" w:rsidRDefault="009C46C4" w:rsidP="009C46C4">
      <w:pPr>
        <w:rPr>
          <w:rFonts w:ascii="Arial" w:hAnsi="Arial"/>
        </w:rPr>
      </w:pPr>
    </w:p>
    <w:p w14:paraId="44F0FA06" w14:textId="77777777" w:rsidR="009C46C4" w:rsidRPr="00FD5F5D" w:rsidRDefault="009C46C4" w:rsidP="009C46C4">
      <w:pPr>
        <w:rPr>
          <w:rFonts w:ascii="Arial" w:hAnsi="Arial"/>
        </w:rPr>
      </w:pPr>
    </w:p>
    <w:p w14:paraId="6BB49636" w14:textId="77777777" w:rsidR="009C46C4" w:rsidRPr="00FD5F5D" w:rsidRDefault="009C46C4" w:rsidP="009C46C4">
      <w:pPr>
        <w:rPr>
          <w:rFonts w:ascii="Arial" w:hAnsi="Arial"/>
        </w:rPr>
      </w:pPr>
    </w:p>
    <w:p w14:paraId="09F39440" w14:textId="77777777" w:rsidR="009C46C4" w:rsidRPr="00FD5F5D" w:rsidRDefault="009C46C4" w:rsidP="009C46C4">
      <w:pPr>
        <w:rPr>
          <w:rFonts w:ascii="Arial" w:hAnsi="Arial"/>
        </w:rPr>
      </w:pPr>
    </w:p>
    <w:p w14:paraId="608B0DD3" w14:textId="77777777" w:rsidR="009C46C4" w:rsidRPr="00FD5F5D" w:rsidRDefault="009C46C4" w:rsidP="009C46C4">
      <w:pPr>
        <w:rPr>
          <w:rFonts w:ascii="Arial" w:hAnsi="Arial"/>
        </w:rPr>
      </w:pPr>
    </w:p>
    <w:p w14:paraId="519E48CB" w14:textId="77777777" w:rsidR="009C46C4" w:rsidRPr="00FD5F5D" w:rsidRDefault="009C46C4" w:rsidP="009C46C4">
      <w:pPr>
        <w:rPr>
          <w:rFonts w:ascii="Arial" w:hAnsi="Arial"/>
        </w:rPr>
      </w:pPr>
    </w:p>
    <w:p w14:paraId="405B783A" w14:textId="77777777" w:rsidR="009C46C4" w:rsidRPr="00FD5F5D" w:rsidRDefault="009C46C4" w:rsidP="009C46C4">
      <w:pPr>
        <w:rPr>
          <w:rFonts w:ascii="Arial" w:hAnsi="Arial"/>
        </w:rPr>
      </w:pPr>
    </w:p>
    <w:p w14:paraId="102012CE" w14:textId="77777777" w:rsidR="009C46C4" w:rsidRPr="00FD5F5D" w:rsidRDefault="009C46C4" w:rsidP="009C46C4">
      <w:pPr>
        <w:rPr>
          <w:rFonts w:ascii="Arial" w:hAnsi="Arial"/>
        </w:rPr>
      </w:pPr>
    </w:p>
    <w:p w14:paraId="397E121F" w14:textId="77777777" w:rsidR="009C46C4" w:rsidRPr="00FD5F5D" w:rsidRDefault="009C46C4" w:rsidP="009C46C4">
      <w:pPr>
        <w:rPr>
          <w:rFonts w:ascii="Arial" w:hAnsi="Arial"/>
        </w:rPr>
      </w:pPr>
    </w:p>
    <w:p w14:paraId="348A0C53" w14:textId="77777777" w:rsidR="009C46C4" w:rsidRPr="00FD5F5D" w:rsidRDefault="009C46C4" w:rsidP="009C46C4">
      <w:pPr>
        <w:rPr>
          <w:rFonts w:ascii="Arial" w:hAnsi="Arial"/>
        </w:rPr>
      </w:pPr>
    </w:p>
    <w:p w14:paraId="2F07968F" w14:textId="77777777" w:rsidR="009C46C4" w:rsidRPr="00FD5F5D" w:rsidRDefault="009C46C4" w:rsidP="009C46C4">
      <w:pPr>
        <w:rPr>
          <w:rFonts w:ascii="Arial" w:hAnsi="Arial"/>
        </w:rPr>
      </w:pPr>
    </w:p>
    <w:p w14:paraId="5127AD96" w14:textId="77777777" w:rsidR="009C46C4" w:rsidRPr="00FD5F5D" w:rsidRDefault="009C46C4" w:rsidP="009C46C4">
      <w:pPr>
        <w:rPr>
          <w:rFonts w:ascii="Arial" w:hAnsi="Arial"/>
        </w:rPr>
      </w:pPr>
    </w:p>
    <w:p w14:paraId="7A3B31D3" w14:textId="77777777" w:rsidR="009C46C4" w:rsidRPr="00FD5F5D" w:rsidRDefault="009C46C4" w:rsidP="009C46C4">
      <w:pPr>
        <w:rPr>
          <w:rFonts w:ascii="Arial" w:hAnsi="Arial"/>
        </w:rPr>
      </w:pPr>
    </w:p>
    <w:p w14:paraId="4BF35FCA" w14:textId="77777777" w:rsidR="009C46C4" w:rsidRPr="00FD5F5D" w:rsidRDefault="009C46C4" w:rsidP="009C46C4">
      <w:pPr>
        <w:rPr>
          <w:rFonts w:ascii="Arial" w:hAnsi="Arial"/>
        </w:rPr>
      </w:pPr>
    </w:p>
    <w:p w14:paraId="52AEB733" w14:textId="77777777" w:rsidR="009C46C4" w:rsidRPr="00FD5F5D" w:rsidRDefault="009C46C4" w:rsidP="009C46C4">
      <w:pPr>
        <w:rPr>
          <w:rFonts w:ascii="Arial" w:hAnsi="Arial"/>
        </w:rPr>
      </w:pPr>
    </w:p>
    <w:p w14:paraId="13B7122C" w14:textId="77777777" w:rsidR="009C46C4" w:rsidRPr="00FD5F5D" w:rsidRDefault="009C46C4" w:rsidP="009C46C4">
      <w:pPr>
        <w:rPr>
          <w:rFonts w:ascii="Arial" w:hAnsi="Arial"/>
        </w:rPr>
      </w:pPr>
    </w:p>
    <w:p w14:paraId="7140D203" w14:textId="77777777" w:rsidR="009C46C4" w:rsidRPr="00FD5F5D" w:rsidRDefault="009C46C4" w:rsidP="009C46C4">
      <w:pPr>
        <w:rPr>
          <w:rFonts w:ascii="Arial" w:hAnsi="Arial"/>
        </w:rPr>
      </w:pPr>
    </w:p>
    <w:p w14:paraId="5EC5A77D" w14:textId="77777777" w:rsidR="009C46C4" w:rsidRPr="00FD5F5D" w:rsidRDefault="009C46C4" w:rsidP="009C46C4">
      <w:pPr>
        <w:rPr>
          <w:rFonts w:ascii="Arial" w:hAnsi="Arial"/>
        </w:rPr>
      </w:pPr>
    </w:p>
    <w:p w14:paraId="5FB73D8D" w14:textId="77777777" w:rsidR="009C46C4" w:rsidRPr="00FD5F5D" w:rsidRDefault="009C46C4" w:rsidP="009C46C4">
      <w:pPr>
        <w:rPr>
          <w:rFonts w:ascii="Arial" w:hAnsi="Arial"/>
        </w:rPr>
      </w:pPr>
    </w:p>
    <w:p w14:paraId="13C12D95" w14:textId="77777777" w:rsidR="009C46C4" w:rsidRPr="00FD5F5D" w:rsidRDefault="009C46C4" w:rsidP="009C46C4">
      <w:pPr>
        <w:rPr>
          <w:rFonts w:ascii="Arial" w:hAnsi="Arial"/>
        </w:rPr>
      </w:pPr>
    </w:p>
    <w:p w14:paraId="74FE5B0F" w14:textId="77777777" w:rsidR="009C46C4" w:rsidRPr="00FD5F5D" w:rsidRDefault="009C46C4" w:rsidP="009C46C4">
      <w:pPr>
        <w:rPr>
          <w:rFonts w:ascii="Arial" w:hAnsi="Arial"/>
        </w:rPr>
      </w:pPr>
    </w:p>
    <w:p w14:paraId="4B74BAC9" w14:textId="77777777" w:rsidR="00D44A7A" w:rsidRDefault="00D44A7A" w:rsidP="007A2ED6">
      <w:pPr>
        <w:rPr>
          <w:rFonts w:ascii="Arial" w:hAnsi="Arial"/>
        </w:rPr>
      </w:pPr>
    </w:p>
    <w:p w14:paraId="354E30E0" w14:textId="1D978770" w:rsidR="00491582" w:rsidRDefault="00004EF1" w:rsidP="007A2ED6">
      <w:pPr>
        <w:rPr>
          <w:rFonts w:ascii="Arial" w:hAnsi="Arial"/>
        </w:rPr>
      </w:pPr>
      <w:r w:rsidRPr="00004EF1">
        <w:rPr>
          <w:rFonts w:ascii="Arial" w:hAnsi="Arial"/>
        </w:rPr>
        <w:t>Meditationsfahne Kyuchul Ahn, Korea © Brot für die Welt, Stuttgart</w:t>
      </w:r>
    </w:p>
    <w:p w14:paraId="13B5C6D6" w14:textId="77777777" w:rsidR="00491582" w:rsidRDefault="00491582" w:rsidP="007A2ED6">
      <w:pPr>
        <w:rPr>
          <w:rFonts w:ascii="Arial" w:hAnsi="Arial"/>
        </w:rPr>
      </w:pPr>
    </w:p>
    <w:p w14:paraId="3F99C1D4" w14:textId="77777777" w:rsidR="00491582" w:rsidRDefault="00491582" w:rsidP="007A2ED6">
      <w:pPr>
        <w:rPr>
          <w:rFonts w:ascii="Arial" w:hAnsi="Arial"/>
        </w:rPr>
      </w:pPr>
    </w:p>
    <w:p w14:paraId="5933A150" w14:textId="77777777" w:rsidR="00004EF1" w:rsidRDefault="00004EF1" w:rsidP="007A2ED6">
      <w:pPr>
        <w:rPr>
          <w:rFonts w:ascii="Arial" w:hAnsi="Arial"/>
        </w:rPr>
      </w:pPr>
    </w:p>
    <w:p w14:paraId="2CC05ACC" w14:textId="77777777" w:rsidR="00004EF1" w:rsidRDefault="00004EF1" w:rsidP="007A2ED6">
      <w:pPr>
        <w:rPr>
          <w:rFonts w:ascii="Arial" w:hAnsi="Arial"/>
        </w:rPr>
      </w:pPr>
    </w:p>
    <w:p w14:paraId="6A680AB1" w14:textId="77777777" w:rsidR="00004EF1" w:rsidRDefault="00004EF1" w:rsidP="007A2ED6">
      <w:pPr>
        <w:rPr>
          <w:rFonts w:ascii="Arial" w:hAnsi="Arial"/>
        </w:rPr>
      </w:pPr>
    </w:p>
    <w:p w14:paraId="346F0630" w14:textId="77777777" w:rsidR="00004EF1" w:rsidRDefault="00004EF1" w:rsidP="007A2ED6">
      <w:pPr>
        <w:rPr>
          <w:rFonts w:ascii="Arial" w:hAnsi="Arial"/>
        </w:rPr>
      </w:pPr>
    </w:p>
    <w:p w14:paraId="224D29C5" w14:textId="77777777" w:rsidR="00004EF1" w:rsidRDefault="00004EF1" w:rsidP="007A2ED6">
      <w:pPr>
        <w:rPr>
          <w:rFonts w:ascii="Arial" w:hAnsi="Arial"/>
        </w:rPr>
      </w:pPr>
    </w:p>
    <w:p w14:paraId="0548253D" w14:textId="77777777" w:rsidR="00004EF1" w:rsidRPr="00FD5F5D" w:rsidRDefault="00004EF1" w:rsidP="007A2ED6">
      <w:pPr>
        <w:rPr>
          <w:rFonts w:ascii="Arial" w:hAnsi="Arial"/>
        </w:rPr>
      </w:pPr>
    </w:p>
    <w:p w14:paraId="538ED976" w14:textId="0AE59EDE" w:rsidR="007A2ED6" w:rsidRPr="00FD5F5D" w:rsidRDefault="00D44A7A" w:rsidP="00D44A7A">
      <w:pPr>
        <w:pStyle w:val="Listenabsatz"/>
        <w:numPr>
          <w:ilvl w:val="0"/>
          <w:numId w:val="12"/>
        </w:numPr>
        <w:rPr>
          <w:rFonts w:ascii="Arial" w:hAnsi="Arial"/>
          <w:b/>
          <w:sz w:val="28"/>
          <w:szCs w:val="28"/>
        </w:rPr>
      </w:pPr>
      <w:r w:rsidRPr="00FD5F5D">
        <w:rPr>
          <w:rFonts w:ascii="Arial" w:hAnsi="Arial"/>
          <w:b/>
          <w:sz w:val="28"/>
          <w:szCs w:val="28"/>
        </w:rPr>
        <w:lastRenderedPageBreak/>
        <w:t>Bildbeschreibung</w:t>
      </w:r>
    </w:p>
    <w:p w14:paraId="582E7FB1" w14:textId="77777777" w:rsidR="00D44A7A" w:rsidRPr="00FD5F5D" w:rsidRDefault="00D44A7A" w:rsidP="00D44A7A">
      <w:pPr>
        <w:pStyle w:val="Listenabsatz"/>
        <w:rPr>
          <w:rFonts w:ascii="Arial" w:hAnsi="Arial"/>
        </w:rPr>
      </w:pPr>
    </w:p>
    <w:p w14:paraId="2A396307" w14:textId="02BEC2B7" w:rsidR="007A2ED6" w:rsidRPr="006D4AF6" w:rsidRDefault="007A2ED6" w:rsidP="006D4AF6">
      <w:pPr>
        <w:pStyle w:val="Listenabsatz"/>
        <w:numPr>
          <w:ilvl w:val="0"/>
          <w:numId w:val="22"/>
        </w:numPr>
        <w:rPr>
          <w:rFonts w:ascii="Arial" w:hAnsi="Arial"/>
        </w:rPr>
      </w:pPr>
      <w:r w:rsidRPr="006D4AF6">
        <w:rPr>
          <w:rFonts w:ascii="Arial" w:hAnsi="Arial"/>
        </w:rPr>
        <w:t>Mache dich mit dem Bild vertraut und  betrachte es sorgfältig und mit Ruhe.</w:t>
      </w:r>
    </w:p>
    <w:p w14:paraId="709D8F49" w14:textId="3B9497AE" w:rsidR="007A2ED6" w:rsidRPr="006D4AF6" w:rsidRDefault="00D44A7A" w:rsidP="006D4AF6">
      <w:pPr>
        <w:pStyle w:val="Listenabsatz"/>
        <w:numPr>
          <w:ilvl w:val="0"/>
          <w:numId w:val="22"/>
        </w:numPr>
        <w:rPr>
          <w:rFonts w:ascii="Arial" w:hAnsi="Arial"/>
        </w:rPr>
      </w:pPr>
      <w:r w:rsidRPr="006D4AF6">
        <w:rPr>
          <w:rFonts w:ascii="Arial" w:hAnsi="Arial"/>
        </w:rPr>
        <w:t>Fertige</w:t>
      </w:r>
      <w:r w:rsidR="007A2ED6" w:rsidRPr="006D4AF6">
        <w:rPr>
          <w:rFonts w:ascii="Arial" w:hAnsi="Arial"/>
        </w:rPr>
        <w:t xml:space="preserve"> Notizen an, in denen du auf jeden Fall folgende Nomen verwendest: </w:t>
      </w:r>
      <w:r w:rsidR="007A2ED6" w:rsidRPr="006D4AF6">
        <w:rPr>
          <w:rFonts w:ascii="Arial" w:hAnsi="Arial"/>
          <w:i/>
        </w:rPr>
        <w:t>Sterne, Himmel, Kescher, Mensch, Leiter, Boden, Sternenschale</w:t>
      </w:r>
      <w:r w:rsidR="007A2ED6" w:rsidRPr="006D4AF6">
        <w:rPr>
          <w:rFonts w:ascii="Arial" w:hAnsi="Arial"/>
        </w:rPr>
        <w:t xml:space="preserve">. </w:t>
      </w:r>
    </w:p>
    <w:p w14:paraId="7698D13E" w14:textId="1950DD75" w:rsidR="007A2ED6" w:rsidRDefault="007A2ED6" w:rsidP="006D4AF6">
      <w:pPr>
        <w:pStyle w:val="Listenabsatz"/>
        <w:numPr>
          <w:ilvl w:val="0"/>
          <w:numId w:val="22"/>
        </w:numPr>
        <w:rPr>
          <w:rFonts w:ascii="Arial" w:hAnsi="Arial"/>
        </w:rPr>
      </w:pPr>
      <w:r w:rsidRPr="006D4AF6">
        <w:rPr>
          <w:rFonts w:ascii="Arial" w:hAnsi="Arial"/>
        </w:rPr>
        <w:t>Erarbeite dann einen kleinen Vortrag, in dem du in zusammenhängenden Sätzen deinen Mitschülern das Bild vorstellst. Damit dir dein Vortrag zu</w:t>
      </w:r>
      <w:r w:rsidR="00E9181B" w:rsidRPr="006D4AF6">
        <w:rPr>
          <w:rFonts w:ascii="Arial" w:hAnsi="Arial"/>
        </w:rPr>
        <w:t xml:space="preserve">r Bildbeschreibung gut gelingt, </w:t>
      </w:r>
      <w:r w:rsidRPr="006D4AF6">
        <w:rPr>
          <w:rFonts w:ascii="Arial" w:hAnsi="Arial"/>
        </w:rPr>
        <w:t>bekom</w:t>
      </w:r>
      <w:r w:rsidR="00E9181B" w:rsidRPr="006D4AF6">
        <w:rPr>
          <w:rFonts w:ascii="Arial" w:hAnsi="Arial"/>
        </w:rPr>
        <w:t>m</w:t>
      </w:r>
      <w:r w:rsidRPr="006D4AF6">
        <w:rPr>
          <w:rFonts w:ascii="Arial" w:hAnsi="Arial"/>
        </w:rPr>
        <w:t xml:space="preserve">st du als Hilfestellung Satzbausteine, Hintergrundinformationen und allgemeine </w:t>
      </w:r>
      <w:r w:rsidR="00661279" w:rsidRPr="006D4AF6">
        <w:rPr>
          <w:rFonts w:ascii="Arial" w:hAnsi="Arial"/>
        </w:rPr>
        <w:t>Tipps,</w:t>
      </w:r>
      <w:r w:rsidRPr="006D4AF6">
        <w:rPr>
          <w:rFonts w:ascii="Arial" w:hAnsi="Arial"/>
        </w:rPr>
        <w:t xml:space="preserve"> von denen du einige verwenden kannst.</w:t>
      </w:r>
    </w:p>
    <w:p w14:paraId="1CDAB689" w14:textId="77777777" w:rsidR="007A2ED6" w:rsidRPr="00FD5F5D" w:rsidRDefault="007A2ED6" w:rsidP="007A2ED6">
      <w:pPr>
        <w:rPr>
          <w:rFonts w:ascii="Arial" w:hAnsi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65"/>
        <w:gridCol w:w="3317"/>
        <w:gridCol w:w="2700"/>
      </w:tblGrid>
      <w:tr w:rsidR="007A2ED6" w:rsidRPr="00FD5F5D" w14:paraId="755A89E3" w14:textId="6BEFF6F0" w:rsidTr="007A2ED6">
        <w:tc>
          <w:tcPr>
            <w:tcW w:w="3265" w:type="dxa"/>
            <w:shd w:val="clear" w:color="auto" w:fill="D9D9D9"/>
          </w:tcPr>
          <w:p w14:paraId="4E8BCE32" w14:textId="77777777" w:rsidR="007A2ED6" w:rsidRPr="00FD5F5D" w:rsidRDefault="007A2ED6" w:rsidP="007A2ED6">
            <w:p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Redemittel</w:t>
            </w:r>
          </w:p>
          <w:p w14:paraId="0D995DAB" w14:textId="77777777" w:rsidR="00D44A7A" w:rsidRPr="00FD5F5D" w:rsidRDefault="00D44A7A" w:rsidP="007A2ED6">
            <w:pPr>
              <w:rPr>
                <w:rFonts w:ascii="Arial" w:hAnsi="Arial"/>
              </w:rPr>
            </w:pPr>
          </w:p>
        </w:tc>
        <w:tc>
          <w:tcPr>
            <w:tcW w:w="3317" w:type="dxa"/>
            <w:shd w:val="clear" w:color="auto" w:fill="D9D9D9"/>
          </w:tcPr>
          <w:p w14:paraId="4FAB2FED" w14:textId="77777777" w:rsidR="007A2ED6" w:rsidRPr="00FD5F5D" w:rsidRDefault="007A2ED6" w:rsidP="007A2ED6">
            <w:p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Erläuterungen</w:t>
            </w:r>
          </w:p>
        </w:tc>
        <w:tc>
          <w:tcPr>
            <w:tcW w:w="2700" w:type="dxa"/>
            <w:shd w:val="clear" w:color="auto" w:fill="D9D9D9"/>
          </w:tcPr>
          <w:p w14:paraId="6FE1395D" w14:textId="3E82247B" w:rsidR="007A2ED6" w:rsidRPr="00FD5F5D" w:rsidRDefault="007A2ED6" w:rsidP="007A2ED6">
            <w:p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Beachte allgemein:</w:t>
            </w:r>
          </w:p>
        </w:tc>
      </w:tr>
      <w:tr w:rsidR="007A2ED6" w:rsidRPr="00FD5F5D" w14:paraId="694423AD" w14:textId="2E629F72" w:rsidTr="007A2ED6">
        <w:tc>
          <w:tcPr>
            <w:tcW w:w="3265" w:type="dxa"/>
          </w:tcPr>
          <w:p w14:paraId="2414E2C3" w14:textId="14F62354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Der Titel des Bildes lautet...</w:t>
            </w:r>
          </w:p>
          <w:p w14:paraId="504C23FD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Der Maler heißt...</w:t>
            </w:r>
          </w:p>
          <w:p w14:paraId="140D6FE3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Das Bild  zeigt</w:t>
            </w:r>
          </w:p>
          <w:p w14:paraId="628A1C2C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Zu sehen ist...</w:t>
            </w:r>
          </w:p>
          <w:p w14:paraId="6767B37A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Man sieht auf der Abbildung …</w:t>
            </w:r>
          </w:p>
          <w:p w14:paraId="22201450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Dargestellt ist...</w:t>
            </w:r>
          </w:p>
          <w:p w14:paraId="43B80339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Am oberen Bildrand …</w:t>
            </w:r>
          </w:p>
          <w:p w14:paraId="05608A76" w14:textId="766A9261" w:rsidR="007A2ED6" w:rsidRPr="00FD5F5D" w:rsidRDefault="000E5813" w:rsidP="007A2ED6">
            <w:pPr>
              <w:numPr>
                <w:ilvl w:val="0"/>
                <w:numId w:val="7"/>
              </w:numPr>
              <w:suppressAutoHyphens/>
              <w:spacing w:line="240" w:lineRule="exact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Im Zentrum des Bildes</w:t>
            </w:r>
            <w:r w:rsidR="007A2ED6" w:rsidRPr="00FD5F5D">
              <w:rPr>
                <w:rFonts w:ascii="Arial" w:hAnsi="Arial"/>
                <w:i/>
              </w:rPr>
              <w:t xml:space="preserve"> … </w:t>
            </w:r>
          </w:p>
          <w:p w14:paraId="63AC81CB" w14:textId="77777777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 xml:space="preserve">Am unteren Bildrand... </w:t>
            </w:r>
          </w:p>
          <w:p w14:paraId="2D68ADCC" w14:textId="6BFC3A09" w:rsidR="007A2ED6" w:rsidRPr="00FD5F5D" w:rsidRDefault="007A2ED6" w:rsidP="007A2ED6">
            <w:pPr>
              <w:numPr>
                <w:ilvl w:val="0"/>
                <w:numId w:val="7"/>
              </w:numPr>
              <w:suppressAutoHyphens/>
              <w:snapToGrid w:val="0"/>
              <w:spacing w:line="240" w:lineRule="exact"/>
              <w:rPr>
                <w:rFonts w:ascii="Arial" w:hAnsi="Arial"/>
                <w:i/>
              </w:rPr>
            </w:pPr>
            <w:r w:rsidRPr="00FD5F5D">
              <w:rPr>
                <w:rFonts w:ascii="Arial" w:hAnsi="Arial"/>
                <w:i/>
              </w:rPr>
              <w:t>Die Farben des Bildes...</w:t>
            </w:r>
          </w:p>
        </w:tc>
        <w:tc>
          <w:tcPr>
            <w:tcW w:w="3317" w:type="dxa"/>
          </w:tcPr>
          <w:p w14:paraId="0A38D9FF" w14:textId="77777777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Oft geben Maler ihren Bildern bewusst keinen Titel, um den Betrachter nicht zu beeinflussen.</w:t>
            </w:r>
          </w:p>
          <w:p w14:paraId="420FAF9A" w14:textId="77777777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Der Maler stammt aus dem Seoul in Südkorea.</w:t>
            </w:r>
          </w:p>
          <w:p w14:paraId="4DEB4915" w14:textId="77777777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Das Bildformat nennt man „Hochformat.</w:t>
            </w:r>
          </w:p>
          <w:p w14:paraId="23E026FB" w14:textId="615A6C6D" w:rsidR="007A2ED6" w:rsidRPr="00FD5F5D" w:rsidRDefault="007A2ED6" w:rsidP="00661279">
            <w:pPr>
              <w:pStyle w:val="Listenabsatz"/>
              <w:ind w:left="360"/>
              <w:rPr>
                <w:rFonts w:ascii="Arial" w:hAnsi="Arial"/>
              </w:rPr>
            </w:pPr>
          </w:p>
        </w:tc>
        <w:tc>
          <w:tcPr>
            <w:tcW w:w="2700" w:type="dxa"/>
          </w:tcPr>
          <w:p w14:paraId="64FE8D01" w14:textId="77777777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Beschreibe nur und bewerte nicht.</w:t>
            </w:r>
          </w:p>
          <w:p w14:paraId="16285464" w14:textId="7F9F715D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Überlege dir eine Reihenfolge</w:t>
            </w:r>
            <w:r w:rsidR="00661279" w:rsidRPr="00FD5F5D">
              <w:rPr>
                <w:rFonts w:ascii="Arial" w:hAnsi="Arial"/>
              </w:rPr>
              <w:t xml:space="preserve"> für die Beschreibung der Bildelemente</w:t>
            </w:r>
            <w:r w:rsidRPr="00FD5F5D">
              <w:rPr>
                <w:rFonts w:ascii="Arial" w:hAnsi="Arial"/>
              </w:rPr>
              <w:t>.</w:t>
            </w:r>
          </w:p>
          <w:p w14:paraId="5CE0C1C7" w14:textId="77777777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Beschreibe sachlich.</w:t>
            </w:r>
          </w:p>
          <w:p w14:paraId="188B993B" w14:textId="29652B25" w:rsidR="007A2ED6" w:rsidRPr="00FD5F5D" w:rsidRDefault="007A2ED6" w:rsidP="007A2ED6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D5F5D">
              <w:rPr>
                <w:rFonts w:ascii="Arial" w:hAnsi="Arial"/>
              </w:rPr>
              <w:t>Versuche das für dich Wichtige zu benennen.</w:t>
            </w:r>
          </w:p>
        </w:tc>
      </w:tr>
    </w:tbl>
    <w:p w14:paraId="6B3AD0F7" w14:textId="77777777" w:rsidR="007A2ED6" w:rsidRDefault="007A2ED6" w:rsidP="00727AF1">
      <w:pPr>
        <w:rPr>
          <w:rFonts w:ascii="Arial" w:hAnsi="Arial"/>
          <w:b/>
        </w:rPr>
      </w:pPr>
    </w:p>
    <w:p w14:paraId="4484E35E" w14:textId="77777777" w:rsidR="00FF0FDB" w:rsidRDefault="00FF0FDB" w:rsidP="00727AF1">
      <w:pPr>
        <w:rPr>
          <w:rFonts w:ascii="Arial" w:hAnsi="Arial"/>
          <w:b/>
        </w:rPr>
      </w:pPr>
    </w:p>
    <w:p w14:paraId="118593C1" w14:textId="77777777" w:rsidR="0085525A" w:rsidRPr="00FD5F5D" w:rsidRDefault="0085525A" w:rsidP="00727AF1">
      <w:pPr>
        <w:rPr>
          <w:rFonts w:ascii="Arial" w:hAnsi="Arial"/>
          <w:b/>
        </w:rPr>
      </w:pPr>
    </w:p>
    <w:p w14:paraId="4C876483" w14:textId="65894719" w:rsidR="00661279" w:rsidRPr="006D4AF6" w:rsidRDefault="00661279" w:rsidP="006D4AF6">
      <w:pPr>
        <w:pStyle w:val="Listenabsatz"/>
        <w:numPr>
          <w:ilvl w:val="0"/>
          <w:numId w:val="21"/>
        </w:numPr>
        <w:rPr>
          <w:rFonts w:ascii="Arial" w:hAnsi="Arial"/>
          <w:i/>
        </w:rPr>
      </w:pPr>
      <w:r w:rsidRPr="006D4AF6">
        <w:rPr>
          <w:rFonts w:ascii="Arial" w:hAnsi="Arial"/>
        </w:rPr>
        <w:t>Das Bild besteht a</w:t>
      </w:r>
      <w:r w:rsidR="001E6E3C">
        <w:rPr>
          <w:rFonts w:ascii="Arial" w:hAnsi="Arial"/>
        </w:rPr>
        <w:t>us drei wesentlichen Teilen</w:t>
      </w:r>
      <w:r w:rsidR="00640953" w:rsidRPr="006D4AF6">
        <w:rPr>
          <w:rFonts w:ascii="Arial" w:hAnsi="Arial"/>
        </w:rPr>
        <w:t xml:space="preserve">, die </w:t>
      </w:r>
      <w:r w:rsidR="001E6E3C">
        <w:rPr>
          <w:rFonts w:ascii="Arial" w:hAnsi="Arial"/>
        </w:rPr>
        <w:t>oben, unten und in der Mitte abgebildet</w:t>
      </w:r>
      <w:r w:rsidR="00B64A26" w:rsidRPr="006D4AF6">
        <w:rPr>
          <w:rFonts w:ascii="Arial" w:hAnsi="Arial"/>
        </w:rPr>
        <w:t xml:space="preserve"> sind. Fülle die restlichen beiden Spalten </w:t>
      </w:r>
      <w:r w:rsidR="00D44A7A" w:rsidRPr="006D4AF6">
        <w:rPr>
          <w:rFonts w:ascii="Arial" w:hAnsi="Arial"/>
        </w:rPr>
        <w:t xml:space="preserve">der Tabelle </w:t>
      </w:r>
      <w:r w:rsidR="00B64A26" w:rsidRPr="006D4AF6">
        <w:rPr>
          <w:rFonts w:ascii="Arial" w:hAnsi="Arial"/>
        </w:rPr>
        <w:t>aus</w:t>
      </w:r>
      <w:r w:rsidR="00F52A5F" w:rsidRPr="006D4AF6">
        <w:rPr>
          <w:rFonts w:ascii="Arial" w:hAnsi="Arial"/>
        </w:rPr>
        <w:t xml:space="preserve">. </w:t>
      </w:r>
      <w:r w:rsidR="0085525A" w:rsidRPr="006D4AF6">
        <w:rPr>
          <w:rFonts w:ascii="Arial" w:hAnsi="Arial"/>
        </w:rPr>
        <w:t xml:space="preserve">Benenne </w:t>
      </w:r>
      <w:r w:rsidR="00D44A7A" w:rsidRPr="006D4AF6">
        <w:rPr>
          <w:rFonts w:ascii="Arial" w:hAnsi="Arial"/>
        </w:rPr>
        <w:t>anschließend die Ver</w:t>
      </w:r>
      <w:r w:rsidR="00FF0FDB" w:rsidRPr="006D4AF6">
        <w:rPr>
          <w:rFonts w:ascii="Arial" w:hAnsi="Arial"/>
        </w:rPr>
        <w:t xml:space="preserve">bindung der einzelnen Elemente, indem du einen </w:t>
      </w:r>
      <w:r w:rsidR="00F52A5F" w:rsidRPr="006D4AF6">
        <w:rPr>
          <w:rFonts w:ascii="Arial" w:hAnsi="Arial"/>
        </w:rPr>
        <w:t>kurzen</w:t>
      </w:r>
      <w:r w:rsidR="00D44A7A" w:rsidRPr="006D4AF6">
        <w:rPr>
          <w:rFonts w:ascii="Arial" w:hAnsi="Arial"/>
        </w:rPr>
        <w:t>, zusammenhängenden</w:t>
      </w:r>
      <w:r w:rsidR="00F52A5F" w:rsidRPr="006D4AF6">
        <w:rPr>
          <w:rFonts w:ascii="Arial" w:hAnsi="Arial"/>
        </w:rPr>
        <w:t xml:space="preserve"> Text</w:t>
      </w:r>
      <w:r w:rsidR="00FF0FDB" w:rsidRPr="006D4AF6">
        <w:rPr>
          <w:rFonts w:ascii="Arial" w:hAnsi="Arial"/>
        </w:rPr>
        <w:t xml:space="preserve"> schreibst.</w:t>
      </w:r>
      <w:r w:rsidR="00F52A5F" w:rsidRPr="006D4AF6">
        <w:rPr>
          <w:rFonts w:ascii="Arial" w:hAnsi="Arial"/>
        </w:rPr>
        <w:t xml:space="preserve"> Beginne</w:t>
      </w:r>
      <w:r w:rsidR="00D44A7A" w:rsidRPr="006D4AF6">
        <w:rPr>
          <w:rFonts w:ascii="Arial" w:hAnsi="Arial"/>
        </w:rPr>
        <w:t xml:space="preserve">n kannst du folgendermaßen: </w:t>
      </w:r>
      <w:r w:rsidR="00D44A7A" w:rsidRPr="006D4AF6">
        <w:rPr>
          <w:rFonts w:ascii="Arial" w:hAnsi="Arial"/>
          <w:i/>
        </w:rPr>
        <w:t xml:space="preserve">Im Zentrum des Bildes ist ein Mensch abgebildet, der ... </w:t>
      </w:r>
    </w:p>
    <w:p w14:paraId="6338B506" w14:textId="77777777" w:rsidR="0085525A" w:rsidRPr="0085525A" w:rsidRDefault="0085525A" w:rsidP="0085525A">
      <w:pPr>
        <w:rPr>
          <w:rFonts w:ascii="Arial" w:hAnsi="Arial"/>
          <w:i/>
        </w:rPr>
      </w:pPr>
    </w:p>
    <w:p w14:paraId="5E9D7EB9" w14:textId="77777777" w:rsidR="007A2ED6" w:rsidRPr="00FD5F5D" w:rsidRDefault="007A2ED6" w:rsidP="00727AF1">
      <w:pPr>
        <w:rPr>
          <w:rFonts w:ascii="Arial" w:hAnsi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217A26" w:rsidRPr="00FD5F5D" w14:paraId="68FF5572" w14:textId="77777777" w:rsidTr="00B64A26">
        <w:tc>
          <w:tcPr>
            <w:tcW w:w="3068" w:type="dxa"/>
            <w:shd w:val="clear" w:color="auto" w:fill="CCCCCC"/>
          </w:tcPr>
          <w:p w14:paraId="21EAA199" w14:textId="767A29A9" w:rsidR="00217A26" w:rsidRPr="00FD5F5D" w:rsidRDefault="00B64A26" w:rsidP="00727AF1">
            <w:pPr>
              <w:rPr>
                <w:rFonts w:ascii="Arial" w:hAnsi="Arial"/>
                <w:b/>
              </w:rPr>
            </w:pPr>
            <w:r w:rsidRPr="00FD5F5D">
              <w:rPr>
                <w:rFonts w:ascii="Arial" w:hAnsi="Arial"/>
                <w:b/>
              </w:rPr>
              <w:t>Adverbiale Bestimmung des Ortes (Wo?)</w:t>
            </w:r>
          </w:p>
          <w:p w14:paraId="7BEAC366" w14:textId="47E7D57D" w:rsidR="00B64A26" w:rsidRPr="00FD5F5D" w:rsidRDefault="00B64A26" w:rsidP="00727AF1">
            <w:pPr>
              <w:rPr>
                <w:rFonts w:ascii="Arial" w:hAnsi="Arial"/>
                <w:b/>
              </w:rPr>
            </w:pPr>
          </w:p>
        </w:tc>
        <w:tc>
          <w:tcPr>
            <w:tcW w:w="3069" w:type="dxa"/>
            <w:shd w:val="clear" w:color="auto" w:fill="CCCCCC"/>
          </w:tcPr>
          <w:p w14:paraId="7857135E" w14:textId="232BE507" w:rsidR="00217A26" w:rsidRPr="00FD5F5D" w:rsidRDefault="00217A26" w:rsidP="00727AF1">
            <w:pPr>
              <w:rPr>
                <w:rFonts w:ascii="Arial" w:hAnsi="Arial"/>
                <w:b/>
              </w:rPr>
            </w:pPr>
            <w:r w:rsidRPr="00FD5F5D">
              <w:rPr>
                <w:rFonts w:ascii="Arial" w:hAnsi="Arial"/>
                <w:b/>
              </w:rPr>
              <w:t>Verben</w:t>
            </w:r>
          </w:p>
        </w:tc>
        <w:tc>
          <w:tcPr>
            <w:tcW w:w="3069" w:type="dxa"/>
            <w:shd w:val="clear" w:color="auto" w:fill="CCCCCC"/>
          </w:tcPr>
          <w:p w14:paraId="3F8EEBF8" w14:textId="479D3A65" w:rsidR="00217A26" w:rsidRPr="00FD5F5D" w:rsidRDefault="00B64A26" w:rsidP="00727AF1">
            <w:pPr>
              <w:rPr>
                <w:rFonts w:ascii="Arial" w:hAnsi="Arial"/>
                <w:b/>
              </w:rPr>
            </w:pPr>
            <w:r w:rsidRPr="00FD5F5D">
              <w:rPr>
                <w:rFonts w:ascii="Arial" w:hAnsi="Arial"/>
                <w:b/>
              </w:rPr>
              <w:t>Subjekt (Wer oder Was?)</w:t>
            </w:r>
          </w:p>
        </w:tc>
      </w:tr>
      <w:tr w:rsidR="00217A26" w:rsidRPr="00FD5F5D" w14:paraId="6AA5453E" w14:textId="77777777" w:rsidTr="00217A26">
        <w:tc>
          <w:tcPr>
            <w:tcW w:w="3068" w:type="dxa"/>
          </w:tcPr>
          <w:p w14:paraId="07BC8B0F" w14:textId="6A971F26" w:rsidR="00217A26" w:rsidRPr="00FD5F5D" w:rsidRDefault="00217A26" w:rsidP="00727AF1">
            <w:pPr>
              <w:rPr>
                <w:rFonts w:ascii="Arial" w:hAnsi="Arial"/>
                <w:b/>
              </w:rPr>
            </w:pPr>
            <w:r w:rsidRPr="00FD5F5D">
              <w:rPr>
                <w:rFonts w:ascii="Arial" w:hAnsi="Arial"/>
                <w:b/>
              </w:rPr>
              <w:t>Am Himmel</w:t>
            </w:r>
          </w:p>
        </w:tc>
        <w:tc>
          <w:tcPr>
            <w:tcW w:w="3069" w:type="dxa"/>
          </w:tcPr>
          <w:p w14:paraId="672F6778" w14:textId="0FEFE250" w:rsidR="00217A26" w:rsidRPr="00FD5F5D" w:rsidRDefault="00B64A26" w:rsidP="00727AF1">
            <w:pPr>
              <w:rPr>
                <w:rFonts w:ascii="Arial" w:hAnsi="Arial"/>
                <w:b/>
              </w:rPr>
            </w:pPr>
            <w:r w:rsidRPr="00FD5F5D">
              <w:rPr>
                <w:rFonts w:ascii="Arial" w:hAnsi="Arial"/>
                <w:b/>
              </w:rPr>
              <w:t>l</w:t>
            </w:r>
            <w:r w:rsidR="00217A26" w:rsidRPr="00FD5F5D">
              <w:rPr>
                <w:rFonts w:ascii="Arial" w:hAnsi="Arial"/>
                <w:b/>
              </w:rPr>
              <w:t>euchten, befinden sich, strahlen....</w:t>
            </w:r>
          </w:p>
        </w:tc>
        <w:tc>
          <w:tcPr>
            <w:tcW w:w="3069" w:type="dxa"/>
          </w:tcPr>
          <w:p w14:paraId="20A164D0" w14:textId="2D78BB98" w:rsidR="00217A26" w:rsidRPr="00FD5F5D" w:rsidRDefault="001E6E3C" w:rsidP="00727AF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drei </w:t>
            </w:r>
            <w:r w:rsidR="00B64A26" w:rsidRPr="00FD5F5D">
              <w:rPr>
                <w:rFonts w:ascii="Arial" w:hAnsi="Arial"/>
                <w:b/>
              </w:rPr>
              <w:t>Sterne</w:t>
            </w:r>
          </w:p>
        </w:tc>
      </w:tr>
      <w:tr w:rsidR="00217A26" w:rsidRPr="00FD5F5D" w14:paraId="49A86E9A" w14:textId="77777777" w:rsidTr="00217A26">
        <w:tc>
          <w:tcPr>
            <w:tcW w:w="3068" w:type="dxa"/>
          </w:tcPr>
          <w:p w14:paraId="0EC6D385" w14:textId="77777777" w:rsidR="00217A26" w:rsidRPr="00FD5F5D" w:rsidRDefault="00217A26" w:rsidP="00727AF1">
            <w:pPr>
              <w:rPr>
                <w:rFonts w:ascii="Arial" w:hAnsi="Arial"/>
                <w:b/>
              </w:rPr>
            </w:pPr>
          </w:p>
          <w:p w14:paraId="615E58E0" w14:textId="1843022A" w:rsidR="00B64A26" w:rsidRPr="00FD5F5D" w:rsidRDefault="00B64A26" w:rsidP="00727AF1">
            <w:pPr>
              <w:rPr>
                <w:rFonts w:ascii="Arial" w:hAnsi="Arial"/>
                <w:b/>
              </w:rPr>
            </w:pPr>
          </w:p>
        </w:tc>
        <w:tc>
          <w:tcPr>
            <w:tcW w:w="3069" w:type="dxa"/>
          </w:tcPr>
          <w:p w14:paraId="7B848527" w14:textId="00C9BF61" w:rsidR="00217A26" w:rsidRPr="00FD5F5D" w:rsidRDefault="00217A26" w:rsidP="00217A26">
            <w:pPr>
              <w:rPr>
                <w:rFonts w:ascii="Arial" w:hAnsi="Arial"/>
                <w:b/>
              </w:rPr>
            </w:pPr>
          </w:p>
        </w:tc>
        <w:tc>
          <w:tcPr>
            <w:tcW w:w="3069" w:type="dxa"/>
          </w:tcPr>
          <w:p w14:paraId="25F52C12" w14:textId="6D31B4EE" w:rsidR="00217A26" w:rsidRPr="00FD5F5D" w:rsidRDefault="00217A26" w:rsidP="00727AF1">
            <w:pPr>
              <w:rPr>
                <w:rFonts w:ascii="Arial" w:hAnsi="Arial"/>
                <w:b/>
              </w:rPr>
            </w:pPr>
          </w:p>
        </w:tc>
      </w:tr>
      <w:tr w:rsidR="00217A26" w:rsidRPr="00FD5F5D" w14:paraId="7E4945F4" w14:textId="77777777" w:rsidTr="00217A26">
        <w:tc>
          <w:tcPr>
            <w:tcW w:w="3068" w:type="dxa"/>
          </w:tcPr>
          <w:p w14:paraId="7CAD5D8B" w14:textId="77777777" w:rsidR="00217A26" w:rsidRPr="00FD5F5D" w:rsidRDefault="00217A26" w:rsidP="00727AF1">
            <w:pPr>
              <w:rPr>
                <w:rFonts w:ascii="Arial" w:hAnsi="Arial"/>
                <w:b/>
              </w:rPr>
            </w:pPr>
          </w:p>
          <w:p w14:paraId="5DA7EF66" w14:textId="30506BC4" w:rsidR="00B64A26" w:rsidRPr="00FD5F5D" w:rsidRDefault="00B64A26" w:rsidP="00727AF1">
            <w:pPr>
              <w:rPr>
                <w:rFonts w:ascii="Arial" w:hAnsi="Arial"/>
                <w:b/>
              </w:rPr>
            </w:pPr>
          </w:p>
        </w:tc>
        <w:tc>
          <w:tcPr>
            <w:tcW w:w="3069" w:type="dxa"/>
          </w:tcPr>
          <w:p w14:paraId="0E97F3A6" w14:textId="56BF9513" w:rsidR="00217A26" w:rsidRPr="00FD5F5D" w:rsidRDefault="00217A26" w:rsidP="00727AF1">
            <w:pPr>
              <w:rPr>
                <w:rFonts w:ascii="Arial" w:hAnsi="Arial"/>
                <w:b/>
              </w:rPr>
            </w:pPr>
          </w:p>
        </w:tc>
        <w:tc>
          <w:tcPr>
            <w:tcW w:w="3069" w:type="dxa"/>
          </w:tcPr>
          <w:p w14:paraId="766AE7BD" w14:textId="4C4AD09B" w:rsidR="00217A26" w:rsidRPr="00FD5F5D" w:rsidRDefault="00217A26" w:rsidP="00727AF1">
            <w:pPr>
              <w:rPr>
                <w:rFonts w:ascii="Arial" w:hAnsi="Arial"/>
                <w:b/>
              </w:rPr>
            </w:pPr>
          </w:p>
        </w:tc>
      </w:tr>
    </w:tbl>
    <w:p w14:paraId="149321C3" w14:textId="77777777" w:rsidR="007A2ED6" w:rsidRPr="00FD5F5D" w:rsidRDefault="007A2ED6" w:rsidP="00727AF1">
      <w:pPr>
        <w:rPr>
          <w:rFonts w:ascii="Arial" w:hAnsi="Arial"/>
          <w:b/>
        </w:rPr>
      </w:pPr>
    </w:p>
    <w:p w14:paraId="7594A4BC" w14:textId="7A235B0D" w:rsidR="0049092E" w:rsidRPr="00491582" w:rsidRDefault="00FD5F5D" w:rsidP="00491582">
      <w:pPr>
        <w:pStyle w:val="Listenabsatz"/>
        <w:numPr>
          <w:ilvl w:val="0"/>
          <w:numId w:val="12"/>
        </w:numPr>
        <w:rPr>
          <w:rFonts w:ascii="Arial" w:hAnsi="Arial"/>
          <w:sz w:val="28"/>
          <w:szCs w:val="28"/>
        </w:rPr>
      </w:pPr>
      <w:r w:rsidRPr="00FD5F5D">
        <w:rPr>
          <w:rFonts w:ascii="Arial" w:hAnsi="Arial"/>
          <w:b/>
          <w:sz w:val="28"/>
          <w:szCs w:val="28"/>
        </w:rPr>
        <w:t>Bilddeutung</w:t>
      </w:r>
    </w:p>
    <w:p w14:paraId="57778BD5" w14:textId="4C820E28" w:rsidR="0049092E" w:rsidRPr="006D4AF6" w:rsidRDefault="0049092E" w:rsidP="006D4AF6">
      <w:pPr>
        <w:pStyle w:val="Listenabsatz"/>
        <w:numPr>
          <w:ilvl w:val="0"/>
          <w:numId w:val="20"/>
        </w:numPr>
        <w:rPr>
          <w:rFonts w:ascii="Arial" w:hAnsi="Arial"/>
        </w:rPr>
      </w:pPr>
      <w:r w:rsidRPr="006D4AF6">
        <w:rPr>
          <w:rFonts w:ascii="Arial" w:hAnsi="Arial"/>
        </w:rPr>
        <w:t xml:space="preserve">Überlege dir, </w:t>
      </w:r>
      <w:r w:rsidR="00A14058" w:rsidRPr="006D4AF6">
        <w:rPr>
          <w:rFonts w:ascii="Arial" w:hAnsi="Arial"/>
        </w:rPr>
        <w:t>welche Eigenschaften der</w:t>
      </w:r>
      <w:r w:rsidRPr="006D4AF6">
        <w:rPr>
          <w:rFonts w:ascii="Arial" w:hAnsi="Arial"/>
        </w:rPr>
        <w:t xml:space="preserve"> Mensch auf der Leiter </w:t>
      </w:r>
      <w:r w:rsidR="00A14058" w:rsidRPr="006D4AF6">
        <w:rPr>
          <w:rFonts w:ascii="Arial" w:hAnsi="Arial"/>
        </w:rPr>
        <w:t xml:space="preserve">besitzt. </w:t>
      </w:r>
      <w:r w:rsidRPr="006D4AF6">
        <w:rPr>
          <w:rFonts w:ascii="Arial" w:hAnsi="Arial"/>
        </w:rPr>
        <w:t>Streiche die unpassenden Formulierungen durch und finde selber mindestens drei weitere Gegensatzpaare</w:t>
      </w:r>
      <w:r w:rsidR="001456EB" w:rsidRPr="006D4AF6">
        <w:rPr>
          <w:rFonts w:ascii="Arial" w:hAnsi="Arial"/>
        </w:rPr>
        <w:t xml:space="preserve">. </w:t>
      </w:r>
      <w:r w:rsidR="0085525A" w:rsidRPr="006D4AF6">
        <w:rPr>
          <w:rFonts w:ascii="Arial" w:hAnsi="Arial"/>
        </w:rPr>
        <w:t xml:space="preserve">Unterstreiche dann drei Meinungen, die dir besonders treffend erscheinen. </w:t>
      </w:r>
      <w:r w:rsidR="001456EB" w:rsidRPr="006D4AF6">
        <w:rPr>
          <w:rFonts w:ascii="Arial" w:hAnsi="Arial"/>
        </w:rPr>
        <w:t>Tausche dich mit deinem Nachbarn, deiner Nachbarin über die Ergebnisse aus.</w:t>
      </w:r>
    </w:p>
    <w:p w14:paraId="3AF44750" w14:textId="77777777" w:rsidR="0049092E" w:rsidRPr="0049092E" w:rsidRDefault="0049092E" w:rsidP="0049092E">
      <w:pPr>
        <w:rPr>
          <w:rFonts w:ascii="Arial" w:hAnsi="Arial"/>
        </w:rPr>
      </w:pPr>
    </w:p>
    <w:p w14:paraId="47889DBA" w14:textId="1DED8414" w:rsidR="0049092E" w:rsidRPr="0049092E" w:rsidRDefault="0049092E" w:rsidP="0049092E">
      <w:pPr>
        <w:rPr>
          <w:rFonts w:ascii="Arial" w:hAnsi="Arial"/>
          <w:b/>
        </w:rPr>
      </w:pPr>
      <w:r w:rsidRPr="00A14058">
        <w:rPr>
          <w:rFonts w:ascii="Arial" w:hAnsi="Arial"/>
        </w:rPr>
        <w:t xml:space="preserve">Der </w:t>
      </w:r>
      <w:r w:rsidRPr="0049092E">
        <w:rPr>
          <w:rFonts w:ascii="Arial" w:hAnsi="Arial"/>
          <w:b/>
        </w:rPr>
        <w:t>Mensch</w:t>
      </w:r>
      <w:r>
        <w:rPr>
          <w:rFonts w:ascii="Arial" w:hAnsi="Arial"/>
          <w:b/>
        </w:rPr>
        <w:t xml:space="preserve"> </w:t>
      </w:r>
      <w:r w:rsidRPr="00A14058">
        <w:rPr>
          <w:rFonts w:ascii="Arial" w:hAnsi="Arial"/>
        </w:rPr>
        <w:t xml:space="preserve">auf der Leiter: </w:t>
      </w:r>
    </w:p>
    <w:p w14:paraId="160FAC51" w14:textId="3D26FAF0" w:rsidR="0049092E" w:rsidRP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 w:rsidRPr="0049092E">
        <w:rPr>
          <w:rFonts w:ascii="Arial" w:hAnsi="Arial"/>
        </w:rPr>
        <w:t>tut etwas / tut nichts</w:t>
      </w:r>
    </w:p>
    <w:p w14:paraId="6D67AB64" w14:textId="09AEA438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 w:rsidRPr="0049092E">
        <w:rPr>
          <w:rFonts w:ascii="Arial" w:hAnsi="Arial"/>
        </w:rPr>
        <w:lastRenderedPageBreak/>
        <w:t>hat ein Ziel / hat kein Ziel</w:t>
      </w:r>
    </w:p>
    <w:p w14:paraId="7525004A" w14:textId="2788FE5C" w:rsidR="00DE3149" w:rsidRPr="0049092E" w:rsidRDefault="00DE3149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tut alles, um sein Ziel zu erreichen / lässt sich schnell von seinem Ziel abbringen</w:t>
      </w:r>
    </w:p>
    <w:p w14:paraId="1B759A56" w14:textId="6EE63B6A" w:rsidR="0049092E" w:rsidRP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 w:rsidRPr="0049092E">
        <w:rPr>
          <w:rFonts w:ascii="Arial" w:hAnsi="Arial"/>
        </w:rPr>
        <w:t>glaubt, dass er etwas erreichen kann / glaubt nicht, dass er etwas erreichen kann</w:t>
      </w:r>
    </w:p>
    <w:p w14:paraId="6290FA7B" w14:textId="765232E4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 w:rsidRPr="0049092E">
        <w:rPr>
          <w:rFonts w:ascii="Arial" w:hAnsi="Arial"/>
        </w:rPr>
        <w:t>setzt sich ein, um sein Ziel zu erreichen / setzt sich nicht ein, um sein Ziel zu erreichen</w:t>
      </w:r>
    </w:p>
    <w:p w14:paraId="4D92E36A" w14:textId="172B4B1A" w:rsidR="00DE3149" w:rsidRPr="0049092E" w:rsidRDefault="00DE3149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wagt viel / wagt wenig</w:t>
      </w:r>
    </w:p>
    <w:p w14:paraId="1DFD14C5" w14:textId="74759DC8" w:rsidR="00DE3149" w:rsidRPr="00DE3149" w:rsidRDefault="0049092E" w:rsidP="00DE3149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ist faul / ist engagiert</w:t>
      </w:r>
    </w:p>
    <w:p w14:paraId="5D98D600" w14:textId="5830D5D4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nimmt sein Leben selber in die Hand / wartet ab, was auf ihn zukommt</w:t>
      </w:r>
    </w:p>
    <w:p w14:paraId="4FD583C6" w14:textId="56708657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möchte etwas erreichen / will nichts Besonderes erreichen</w:t>
      </w:r>
    </w:p>
    <w:p w14:paraId="108D585A" w14:textId="43AE8EA6" w:rsidR="006D4AF6" w:rsidRPr="00491582" w:rsidRDefault="0049092E" w:rsidP="00491582">
      <w:pPr>
        <w:pStyle w:val="Listenabsatz"/>
        <w:numPr>
          <w:ilvl w:val="0"/>
          <w:numId w:val="15"/>
        </w:numPr>
        <w:rPr>
          <w:rFonts w:ascii="Arial" w:hAnsi="Arial"/>
        </w:rPr>
      </w:pPr>
      <w:r>
        <w:rPr>
          <w:rFonts w:ascii="Arial" w:hAnsi="Arial"/>
        </w:rPr>
        <w:t>hat Träume / hat keine Träume</w:t>
      </w:r>
    </w:p>
    <w:p w14:paraId="76D62D75" w14:textId="10F11C84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</w:p>
    <w:p w14:paraId="119AC9FF" w14:textId="62623EA6" w:rsidR="0049092E" w:rsidRDefault="0049092E" w:rsidP="0049092E">
      <w:pPr>
        <w:pStyle w:val="Listenabsatz"/>
        <w:numPr>
          <w:ilvl w:val="0"/>
          <w:numId w:val="15"/>
        </w:numPr>
        <w:rPr>
          <w:rFonts w:ascii="Arial" w:hAnsi="Arial"/>
        </w:rPr>
      </w:pPr>
    </w:p>
    <w:p w14:paraId="24B16E10" w14:textId="77777777" w:rsidR="00A14058" w:rsidRDefault="00A14058" w:rsidP="00344961">
      <w:pPr>
        <w:rPr>
          <w:rFonts w:ascii="Arial" w:hAnsi="Arial"/>
        </w:rPr>
      </w:pPr>
    </w:p>
    <w:p w14:paraId="6E8FEAC4" w14:textId="77777777" w:rsidR="00344961" w:rsidRPr="00344961" w:rsidRDefault="00344961" w:rsidP="00344961">
      <w:pPr>
        <w:rPr>
          <w:rFonts w:ascii="Arial" w:hAnsi="Arial"/>
        </w:rPr>
      </w:pPr>
    </w:p>
    <w:p w14:paraId="6C874761" w14:textId="0540B219" w:rsidR="0049092E" w:rsidRPr="006D4AF6" w:rsidRDefault="00A14058" w:rsidP="006D4AF6">
      <w:pPr>
        <w:pStyle w:val="Listenabsatz"/>
        <w:numPr>
          <w:ilvl w:val="0"/>
          <w:numId w:val="19"/>
        </w:numPr>
        <w:rPr>
          <w:rFonts w:ascii="Arial" w:hAnsi="Arial"/>
        </w:rPr>
      </w:pPr>
      <w:r w:rsidRPr="006D4AF6">
        <w:rPr>
          <w:rFonts w:ascii="Arial" w:hAnsi="Arial"/>
        </w:rPr>
        <w:t xml:space="preserve">Nun vermute, welche symbolische Bedeutung die </w:t>
      </w:r>
      <w:r w:rsidRPr="006D4AF6">
        <w:rPr>
          <w:rFonts w:ascii="Arial" w:hAnsi="Arial"/>
          <w:b/>
        </w:rPr>
        <w:t>Sterne</w:t>
      </w:r>
      <w:r w:rsidRPr="006D4AF6">
        <w:rPr>
          <w:rFonts w:ascii="Arial" w:hAnsi="Arial"/>
        </w:rPr>
        <w:t xml:space="preserve"> haben könnten. Vielleicht kennst du ja auch ein Sprichwort, das mit Sternen zu tun hat</w:t>
      </w:r>
      <w:r w:rsidR="00DE3149" w:rsidRPr="006D4AF6">
        <w:rPr>
          <w:rFonts w:ascii="Arial" w:hAnsi="Arial"/>
        </w:rPr>
        <w:t xml:space="preserve"> oder einen Liedtext, der dir he</w:t>
      </w:r>
      <w:r w:rsidRPr="006D4AF6">
        <w:rPr>
          <w:rFonts w:ascii="Arial" w:hAnsi="Arial"/>
        </w:rPr>
        <w:t xml:space="preserve">lfen kann. </w:t>
      </w:r>
    </w:p>
    <w:p w14:paraId="4A2F8571" w14:textId="77777777" w:rsidR="00A14058" w:rsidRPr="00A14058" w:rsidRDefault="00A14058" w:rsidP="00A14058">
      <w:pPr>
        <w:rPr>
          <w:rFonts w:ascii="Arial" w:hAnsi="Arial"/>
        </w:rPr>
      </w:pPr>
    </w:p>
    <w:p w14:paraId="6AB29DB3" w14:textId="77777777" w:rsidR="00A14058" w:rsidRDefault="00A14058" w:rsidP="00A14058">
      <w:pPr>
        <w:pBdr>
          <w:top w:val="single" w:sz="12" w:space="1" w:color="auto"/>
          <w:bottom w:val="single" w:sz="12" w:space="1" w:color="auto"/>
        </w:pBdr>
        <w:rPr>
          <w:rFonts w:ascii="Arial" w:hAnsi="Arial"/>
        </w:rPr>
      </w:pPr>
    </w:p>
    <w:p w14:paraId="24BB8683" w14:textId="77777777" w:rsidR="00A14058" w:rsidRDefault="00A14058" w:rsidP="00A14058">
      <w:pPr>
        <w:pBdr>
          <w:bottom w:val="single" w:sz="12" w:space="1" w:color="auto"/>
          <w:between w:val="single" w:sz="12" w:space="1" w:color="auto"/>
        </w:pBdr>
        <w:rPr>
          <w:rFonts w:ascii="Arial" w:hAnsi="Arial"/>
        </w:rPr>
      </w:pPr>
    </w:p>
    <w:p w14:paraId="235A78E9" w14:textId="77777777" w:rsidR="00A14058" w:rsidRDefault="00A14058" w:rsidP="00A14058">
      <w:pPr>
        <w:pBdr>
          <w:bottom w:val="single" w:sz="12" w:space="1" w:color="auto"/>
          <w:between w:val="single" w:sz="12" w:space="1" w:color="auto"/>
        </w:pBdr>
        <w:rPr>
          <w:rFonts w:ascii="Arial" w:hAnsi="Arial"/>
        </w:rPr>
      </w:pPr>
    </w:p>
    <w:p w14:paraId="514C6A9F" w14:textId="77777777" w:rsidR="00A14058" w:rsidRPr="00A14058" w:rsidRDefault="00A14058" w:rsidP="00A14058">
      <w:pPr>
        <w:rPr>
          <w:rFonts w:ascii="Arial" w:hAnsi="Arial"/>
        </w:rPr>
      </w:pPr>
    </w:p>
    <w:p w14:paraId="054FACB8" w14:textId="1AB31876" w:rsidR="0049092E" w:rsidRDefault="0049092E" w:rsidP="0049092E">
      <w:pPr>
        <w:pStyle w:val="Listenabsatz"/>
        <w:ind w:left="360"/>
        <w:rPr>
          <w:rFonts w:ascii="Arial" w:hAnsi="Arial"/>
        </w:rPr>
      </w:pPr>
    </w:p>
    <w:p w14:paraId="1A13CA67" w14:textId="77777777" w:rsidR="0049092E" w:rsidRPr="0049092E" w:rsidRDefault="0049092E" w:rsidP="0049092E">
      <w:pPr>
        <w:rPr>
          <w:rFonts w:ascii="Arial" w:hAnsi="Arial"/>
        </w:rPr>
      </w:pPr>
    </w:p>
    <w:p w14:paraId="39C02E95" w14:textId="065B525C" w:rsidR="0049092E" w:rsidRPr="006D4AF6" w:rsidRDefault="00A14058" w:rsidP="006D4AF6">
      <w:pPr>
        <w:pStyle w:val="Listenabsatz"/>
        <w:numPr>
          <w:ilvl w:val="0"/>
          <w:numId w:val="18"/>
        </w:numPr>
        <w:pBdr>
          <w:bottom w:val="single" w:sz="12" w:space="1" w:color="auto"/>
        </w:pBdr>
        <w:rPr>
          <w:rFonts w:ascii="Arial" w:hAnsi="Arial"/>
        </w:rPr>
      </w:pPr>
      <w:r w:rsidRPr="006D4AF6">
        <w:rPr>
          <w:rFonts w:ascii="Arial" w:hAnsi="Arial"/>
        </w:rPr>
        <w:t xml:space="preserve">Eine Schülerin meint: Ich weiß gar nicht, welche Bedeutung die </w:t>
      </w:r>
      <w:r w:rsidRPr="006D4AF6">
        <w:rPr>
          <w:rFonts w:ascii="Arial" w:hAnsi="Arial"/>
          <w:b/>
        </w:rPr>
        <w:t xml:space="preserve">Schale mit den Sternen </w:t>
      </w:r>
      <w:r w:rsidRPr="006D4AF6">
        <w:rPr>
          <w:rFonts w:ascii="Arial" w:hAnsi="Arial"/>
        </w:rPr>
        <w:t>am unteren Bild der Erde hat. Versuche der Schülerin eine Erklärung zu geben.</w:t>
      </w:r>
    </w:p>
    <w:p w14:paraId="6D262FCD" w14:textId="3715419C" w:rsidR="00A14058" w:rsidRDefault="0003683A" w:rsidP="0049092E">
      <w:pPr>
        <w:pBdr>
          <w:bottom w:val="single" w:sz="12" w:space="1" w:color="auto"/>
        </w:pBd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0FBA62A" w14:textId="77777777" w:rsidR="00A14058" w:rsidRDefault="00A14058" w:rsidP="0049092E">
      <w:pPr>
        <w:rPr>
          <w:rFonts w:ascii="Arial" w:hAnsi="Arial"/>
        </w:rPr>
      </w:pPr>
    </w:p>
    <w:p w14:paraId="78733835" w14:textId="012289E1" w:rsidR="00A14058" w:rsidRDefault="00A14058" w:rsidP="0049092E">
      <w:pPr>
        <w:pBdr>
          <w:top w:val="single" w:sz="12" w:space="1" w:color="auto"/>
          <w:bottom w:val="single" w:sz="12" w:space="1" w:color="auto"/>
        </w:pBdr>
        <w:rPr>
          <w:rFonts w:ascii="Arial" w:hAnsi="Arial"/>
        </w:rPr>
      </w:pPr>
    </w:p>
    <w:p w14:paraId="7921FF22" w14:textId="77777777" w:rsidR="00A14058" w:rsidRDefault="00A14058" w:rsidP="0049092E">
      <w:pPr>
        <w:pBdr>
          <w:bottom w:val="single" w:sz="12" w:space="1" w:color="auto"/>
          <w:between w:val="single" w:sz="12" w:space="1" w:color="auto"/>
        </w:pBdr>
        <w:rPr>
          <w:rFonts w:ascii="Arial" w:hAnsi="Arial"/>
        </w:rPr>
      </w:pPr>
    </w:p>
    <w:p w14:paraId="6A11F819" w14:textId="77777777" w:rsidR="00A14058" w:rsidRDefault="00A14058" w:rsidP="0049092E">
      <w:pPr>
        <w:rPr>
          <w:rFonts w:ascii="Arial" w:hAnsi="Arial"/>
        </w:rPr>
      </w:pPr>
    </w:p>
    <w:p w14:paraId="01B277A7" w14:textId="77777777" w:rsidR="001456EB" w:rsidRDefault="001456EB" w:rsidP="0049092E">
      <w:pPr>
        <w:rPr>
          <w:rFonts w:ascii="Arial" w:hAnsi="Arial"/>
        </w:rPr>
      </w:pPr>
    </w:p>
    <w:p w14:paraId="19832C98" w14:textId="77777777" w:rsidR="006D4AF6" w:rsidRDefault="006D4AF6" w:rsidP="0049092E">
      <w:pPr>
        <w:rPr>
          <w:rFonts w:ascii="Arial" w:hAnsi="Arial"/>
        </w:rPr>
      </w:pPr>
    </w:p>
    <w:p w14:paraId="7CDE09AD" w14:textId="7E5FE89D" w:rsidR="00A14058" w:rsidRPr="006D4AF6" w:rsidRDefault="001456EB" w:rsidP="006D4AF6">
      <w:pPr>
        <w:pStyle w:val="Listenabsatz"/>
        <w:numPr>
          <w:ilvl w:val="0"/>
          <w:numId w:val="17"/>
        </w:numPr>
        <w:rPr>
          <w:rFonts w:ascii="Arial" w:hAnsi="Arial"/>
        </w:rPr>
      </w:pPr>
      <w:r w:rsidRPr="006D4AF6">
        <w:rPr>
          <w:rFonts w:ascii="Arial" w:hAnsi="Arial"/>
        </w:rPr>
        <w:t>Suche abschließend einen geeigneten Titel für das Bild.</w:t>
      </w:r>
    </w:p>
    <w:p w14:paraId="14543AC9" w14:textId="77777777" w:rsidR="001456EB" w:rsidRDefault="001456EB" w:rsidP="0049092E">
      <w:pPr>
        <w:rPr>
          <w:rFonts w:ascii="Arial" w:hAnsi="Arial"/>
        </w:rPr>
      </w:pPr>
    </w:p>
    <w:p w14:paraId="406BC6B2" w14:textId="77777777" w:rsidR="001456EB" w:rsidRPr="0049092E" w:rsidRDefault="001456EB" w:rsidP="0049092E">
      <w:pPr>
        <w:rPr>
          <w:rFonts w:ascii="Arial" w:hAnsi="Arial"/>
        </w:rPr>
      </w:pPr>
    </w:p>
    <w:p w14:paraId="646D8269" w14:textId="4B89ABD1" w:rsidR="0049092E" w:rsidRPr="001456EB" w:rsidRDefault="001456EB" w:rsidP="0049092E">
      <w:pPr>
        <w:rPr>
          <w:rFonts w:ascii="Arial" w:hAnsi="Arial"/>
          <w:b/>
        </w:rPr>
      </w:pPr>
      <w:r w:rsidRPr="001456EB">
        <w:rPr>
          <w:rFonts w:ascii="Arial" w:hAnsi="Arial"/>
          <w:b/>
        </w:rPr>
        <w:t xml:space="preserve">Hausaufgabe: </w:t>
      </w:r>
    </w:p>
    <w:p w14:paraId="4CCDE429" w14:textId="68183DE9" w:rsidR="0049092E" w:rsidRPr="00DE3149" w:rsidRDefault="00DE3149" w:rsidP="0049092E">
      <w:pPr>
        <w:rPr>
          <w:rFonts w:ascii="Arial" w:hAnsi="Arial"/>
        </w:rPr>
      </w:pPr>
      <w:r w:rsidRPr="00DE3149">
        <w:rPr>
          <w:rFonts w:ascii="Arial" w:hAnsi="Arial"/>
        </w:rPr>
        <w:t xml:space="preserve">Stell dir vor, du bist Mitglied im Schülerzeitungsteam. </w:t>
      </w:r>
      <w:r w:rsidR="00E61FE4">
        <w:rPr>
          <w:rFonts w:ascii="Arial" w:hAnsi="Arial"/>
        </w:rPr>
        <w:t>Dort gibt es eine Rubrik mit dem Titel:</w:t>
      </w:r>
      <w:r>
        <w:rPr>
          <w:rFonts w:ascii="Arial" w:hAnsi="Arial"/>
        </w:rPr>
        <w:t xml:space="preserve"> „Mein Lieblingsbild“</w:t>
      </w:r>
      <w:r w:rsidR="001456EB">
        <w:rPr>
          <w:rFonts w:ascii="Arial" w:hAnsi="Arial"/>
        </w:rPr>
        <w:t>, in der Schüler ihr Lieblingsbild</w:t>
      </w:r>
      <w:r w:rsidR="00E61FE4">
        <w:rPr>
          <w:rFonts w:ascii="Arial" w:hAnsi="Arial"/>
        </w:rPr>
        <w:t xml:space="preserve"> vorstellen und erklären, was es</w:t>
      </w:r>
      <w:r w:rsidR="001456EB">
        <w:rPr>
          <w:rFonts w:ascii="Arial" w:hAnsi="Arial"/>
        </w:rPr>
        <w:t xml:space="preserve"> für sie bedeut</w:t>
      </w:r>
      <w:r w:rsidR="000857AC">
        <w:rPr>
          <w:rFonts w:ascii="Arial" w:hAnsi="Arial"/>
        </w:rPr>
        <w:t>et. Dir gefällt das Bild von Kyu</w:t>
      </w:r>
      <w:r w:rsidR="001456EB">
        <w:rPr>
          <w:rFonts w:ascii="Arial" w:hAnsi="Arial"/>
        </w:rPr>
        <w:t xml:space="preserve">chul Ahn und du schreibst einen </w:t>
      </w:r>
      <w:r w:rsidR="000857AC">
        <w:rPr>
          <w:rFonts w:ascii="Arial" w:hAnsi="Arial"/>
        </w:rPr>
        <w:t>Artikel für eure Schülerzeitung</w:t>
      </w:r>
      <w:r w:rsidR="00E61FE4">
        <w:rPr>
          <w:rFonts w:ascii="Arial" w:hAnsi="Arial"/>
        </w:rPr>
        <w:t xml:space="preserve">, in der du kurz das Bild beschreibst und dann deine Deutung </w:t>
      </w:r>
      <w:r w:rsidR="001E6E3C">
        <w:rPr>
          <w:rFonts w:ascii="Arial" w:hAnsi="Arial"/>
        </w:rPr>
        <w:t>vorstellst.</w:t>
      </w:r>
    </w:p>
    <w:p w14:paraId="081B541A" w14:textId="77777777" w:rsidR="0049092E" w:rsidRDefault="0049092E" w:rsidP="0049092E">
      <w:pPr>
        <w:rPr>
          <w:rFonts w:ascii="Arial" w:hAnsi="Arial"/>
          <w:sz w:val="28"/>
          <w:szCs w:val="28"/>
        </w:rPr>
      </w:pPr>
    </w:p>
    <w:p w14:paraId="1B7629BD" w14:textId="77777777" w:rsidR="0049092E" w:rsidRDefault="0049092E" w:rsidP="0049092E">
      <w:pPr>
        <w:rPr>
          <w:rFonts w:ascii="Arial" w:hAnsi="Arial"/>
          <w:sz w:val="28"/>
          <w:szCs w:val="28"/>
        </w:rPr>
      </w:pPr>
    </w:p>
    <w:p w14:paraId="1F2BE54B" w14:textId="77777777" w:rsidR="0049092E" w:rsidRPr="0049092E" w:rsidRDefault="0049092E" w:rsidP="0049092E">
      <w:pPr>
        <w:rPr>
          <w:rFonts w:ascii="Arial" w:hAnsi="Arial"/>
          <w:sz w:val="28"/>
          <w:szCs w:val="28"/>
        </w:rPr>
      </w:pPr>
    </w:p>
    <w:sectPr w:rsidR="0049092E" w:rsidRPr="0049092E" w:rsidSect="004333F1">
      <w:footerReference w:type="default" r:id="rId10"/>
      <w:pgSz w:w="11900" w:h="16840"/>
      <w:pgMar w:top="426" w:right="1417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7E62C" w14:textId="77777777" w:rsidR="001C58DD" w:rsidRDefault="001C58DD" w:rsidP="004C1E94">
      <w:r>
        <w:separator/>
      </w:r>
    </w:p>
  </w:endnote>
  <w:endnote w:type="continuationSeparator" w:id="0">
    <w:p w14:paraId="02226221" w14:textId="77777777" w:rsidR="001C58DD" w:rsidRDefault="001C58DD" w:rsidP="004C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211900"/>
      <w:docPartObj>
        <w:docPartGallery w:val="Page Numbers (Bottom of Page)"/>
        <w:docPartUnique/>
      </w:docPartObj>
    </w:sdtPr>
    <w:sdtEndPr/>
    <w:sdtContent>
      <w:p w14:paraId="16C31DF5" w14:textId="604CC8A6" w:rsidR="00344961" w:rsidRDefault="0034496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6DA">
          <w:rPr>
            <w:noProof/>
          </w:rPr>
          <w:t>2</w:t>
        </w:r>
        <w:r>
          <w:fldChar w:fldCharType="end"/>
        </w:r>
      </w:p>
    </w:sdtContent>
  </w:sdt>
  <w:p w14:paraId="70CAB107" w14:textId="77777777" w:rsidR="00344961" w:rsidRDefault="0034496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F65A7" w14:textId="77777777" w:rsidR="001C58DD" w:rsidRDefault="001C58DD" w:rsidP="004C1E94">
      <w:r>
        <w:separator/>
      </w:r>
    </w:p>
  </w:footnote>
  <w:footnote w:type="continuationSeparator" w:id="0">
    <w:p w14:paraId="23EE69F0" w14:textId="77777777" w:rsidR="001C58DD" w:rsidRDefault="001C58DD" w:rsidP="004C1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</w:abstractNum>
  <w:abstractNum w:abstractNumId="1">
    <w:nsid w:val="0C5A1645"/>
    <w:multiLevelType w:val="hybridMultilevel"/>
    <w:tmpl w:val="68A892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93FFB"/>
    <w:multiLevelType w:val="hybridMultilevel"/>
    <w:tmpl w:val="F656ED1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300E14"/>
    <w:multiLevelType w:val="hybridMultilevel"/>
    <w:tmpl w:val="88B2838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3C2AF0"/>
    <w:multiLevelType w:val="hybridMultilevel"/>
    <w:tmpl w:val="D8D84E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2D4B97"/>
    <w:multiLevelType w:val="hybridMultilevel"/>
    <w:tmpl w:val="35AA09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74351A"/>
    <w:multiLevelType w:val="hybridMultilevel"/>
    <w:tmpl w:val="E850DC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C437A"/>
    <w:multiLevelType w:val="hybridMultilevel"/>
    <w:tmpl w:val="D8EC67D8"/>
    <w:lvl w:ilvl="0" w:tplc="31B2F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FC26D1"/>
    <w:multiLevelType w:val="hybridMultilevel"/>
    <w:tmpl w:val="A24CD71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3C7E67"/>
    <w:multiLevelType w:val="hybridMultilevel"/>
    <w:tmpl w:val="109EEA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CA17D5"/>
    <w:multiLevelType w:val="hybridMultilevel"/>
    <w:tmpl w:val="1608A46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F3465C"/>
    <w:multiLevelType w:val="hybridMultilevel"/>
    <w:tmpl w:val="B664AD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E228D2"/>
    <w:multiLevelType w:val="hybridMultilevel"/>
    <w:tmpl w:val="6E0E939C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BF97C22"/>
    <w:multiLevelType w:val="hybridMultilevel"/>
    <w:tmpl w:val="ED86EA5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3350BF6"/>
    <w:multiLevelType w:val="hybridMultilevel"/>
    <w:tmpl w:val="130E40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6563951"/>
    <w:multiLevelType w:val="hybridMultilevel"/>
    <w:tmpl w:val="3DA8D5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540BFA"/>
    <w:multiLevelType w:val="hybridMultilevel"/>
    <w:tmpl w:val="38F696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E173A0"/>
    <w:multiLevelType w:val="hybridMultilevel"/>
    <w:tmpl w:val="228E0B5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5C3232"/>
    <w:multiLevelType w:val="hybridMultilevel"/>
    <w:tmpl w:val="DBC6D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1884DE7"/>
    <w:multiLevelType w:val="hybridMultilevel"/>
    <w:tmpl w:val="24FE8C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5F6B1B"/>
    <w:multiLevelType w:val="hybridMultilevel"/>
    <w:tmpl w:val="7012E6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68D6388"/>
    <w:multiLevelType w:val="hybridMultilevel"/>
    <w:tmpl w:val="2292B0C8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EA60DA8"/>
    <w:multiLevelType w:val="hybridMultilevel"/>
    <w:tmpl w:val="27CC3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F36F38"/>
    <w:multiLevelType w:val="hybridMultilevel"/>
    <w:tmpl w:val="0D908E66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6"/>
  </w:num>
  <w:num w:numId="4">
    <w:abstractNumId w:val="6"/>
  </w:num>
  <w:num w:numId="5">
    <w:abstractNumId w:val="17"/>
  </w:num>
  <w:num w:numId="6">
    <w:abstractNumId w:val="19"/>
  </w:num>
  <w:num w:numId="7">
    <w:abstractNumId w:val="0"/>
  </w:num>
  <w:num w:numId="8">
    <w:abstractNumId w:val="11"/>
  </w:num>
  <w:num w:numId="9">
    <w:abstractNumId w:val="14"/>
  </w:num>
  <w:num w:numId="10">
    <w:abstractNumId w:val="15"/>
  </w:num>
  <w:num w:numId="11">
    <w:abstractNumId w:val="4"/>
  </w:num>
  <w:num w:numId="12">
    <w:abstractNumId w:val="7"/>
  </w:num>
  <w:num w:numId="13">
    <w:abstractNumId w:val="22"/>
  </w:num>
  <w:num w:numId="14">
    <w:abstractNumId w:val="9"/>
  </w:num>
  <w:num w:numId="15">
    <w:abstractNumId w:val="18"/>
  </w:num>
  <w:num w:numId="16">
    <w:abstractNumId w:val="5"/>
  </w:num>
  <w:num w:numId="17">
    <w:abstractNumId w:val="13"/>
  </w:num>
  <w:num w:numId="18">
    <w:abstractNumId w:val="23"/>
  </w:num>
  <w:num w:numId="19">
    <w:abstractNumId w:val="8"/>
  </w:num>
  <w:num w:numId="20">
    <w:abstractNumId w:val="10"/>
  </w:num>
  <w:num w:numId="21">
    <w:abstractNumId w:val="3"/>
  </w:num>
  <w:num w:numId="22">
    <w:abstractNumId w:val="2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31"/>
    <w:rsid w:val="00004EF1"/>
    <w:rsid w:val="000303EF"/>
    <w:rsid w:val="0003683A"/>
    <w:rsid w:val="000857AC"/>
    <w:rsid w:val="000E5813"/>
    <w:rsid w:val="00142992"/>
    <w:rsid w:val="001456EB"/>
    <w:rsid w:val="001C58DD"/>
    <w:rsid w:val="001E1DB2"/>
    <w:rsid w:val="001E6E3C"/>
    <w:rsid w:val="00217A26"/>
    <w:rsid w:val="00240B23"/>
    <w:rsid w:val="00267C19"/>
    <w:rsid w:val="00344961"/>
    <w:rsid w:val="003E0D96"/>
    <w:rsid w:val="0040423C"/>
    <w:rsid w:val="004333F1"/>
    <w:rsid w:val="0049092E"/>
    <w:rsid w:val="00491582"/>
    <w:rsid w:val="004C1E94"/>
    <w:rsid w:val="00640953"/>
    <w:rsid w:val="00661279"/>
    <w:rsid w:val="0066167D"/>
    <w:rsid w:val="006D4AF6"/>
    <w:rsid w:val="006D6D1C"/>
    <w:rsid w:val="00714D6B"/>
    <w:rsid w:val="00727AF1"/>
    <w:rsid w:val="00753340"/>
    <w:rsid w:val="007A2ED6"/>
    <w:rsid w:val="007F0368"/>
    <w:rsid w:val="0085525A"/>
    <w:rsid w:val="008A21D3"/>
    <w:rsid w:val="00924B72"/>
    <w:rsid w:val="00982953"/>
    <w:rsid w:val="00986E31"/>
    <w:rsid w:val="009C46C4"/>
    <w:rsid w:val="009F3E5C"/>
    <w:rsid w:val="00A14058"/>
    <w:rsid w:val="00B64A26"/>
    <w:rsid w:val="00B92B70"/>
    <w:rsid w:val="00C456C2"/>
    <w:rsid w:val="00CC3422"/>
    <w:rsid w:val="00D44A7A"/>
    <w:rsid w:val="00DE3149"/>
    <w:rsid w:val="00E61FE4"/>
    <w:rsid w:val="00E874CD"/>
    <w:rsid w:val="00E9181B"/>
    <w:rsid w:val="00F126DA"/>
    <w:rsid w:val="00F52A5F"/>
    <w:rsid w:val="00F80106"/>
    <w:rsid w:val="00FD5F5D"/>
    <w:rsid w:val="00FE7A30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64A5B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E3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E31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9C46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240B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C1E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1E94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C1E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1E94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E3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E31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9C46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240B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C1E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1E94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C1E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1E94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04EEF0-05E9-4792-9124-6535F13A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EBF04F23.dotm</Template>
  <TotalTime>0</TotalTime>
  <Pages>4</Pages>
  <Words>907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Monkenbusch</dc:creator>
  <cp:lastModifiedBy>Schuette, AnnaUlrike</cp:lastModifiedBy>
  <cp:revision>2</cp:revision>
  <cp:lastPrinted>2013-06-03T13:53:00Z</cp:lastPrinted>
  <dcterms:created xsi:type="dcterms:W3CDTF">2014-01-20T10:30:00Z</dcterms:created>
  <dcterms:modified xsi:type="dcterms:W3CDTF">2014-01-20T10:30:00Z</dcterms:modified>
</cp:coreProperties>
</file>