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14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29"/>
        <w:gridCol w:w="1830"/>
        <w:gridCol w:w="1830"/>
        <w:gridCol w:w="1830"/>
        <w:gridCol w:w="1830"/>
      </w:tblGrid>
      <w:tr w:rsidR="005F6865" w:rsidRPr="00B772D8" w:rsidTr="00B772D8">
        <w:trPr>
          <w:trHeight w:val="655"/>
        </w:trPr>
        <w:tc>
          <w:tcPr>
            <w:tcW w:w="1829" w:type="dxa"/>
            <w:shd w:val="clear" w:color="auto" w:fill="000000" w:themeFill="text1"/>
            <w:vAlign w:val="center"/>
          </w:tcPr>
          <w:p w:rsidR="005F6865" w:rsidRPr="00B772D8" w:rsidRDefault="005F6865" w:rsidP="005A6849">
            <w:pPr>
              <w:spacing w:before="100" w:beforeAutospacing="1" w:after="100" w:afterAutospacing="1" w:line="240" w:lineRule="auto"/>
              <w:jc w:val="center"/>
              <w:rPr>
                <w:rStyle w:val="Orientierungsleiste"/>
                <w:szCs w:val="18"/>
              </w:rPr>
            </w:pPr>
            <w:bookmarkStart w:id="0" w:name="_GoBack"/>
            <w:bookmarkEnd w:id="0"/>
            <w:r w:rsidRPr="00B772D8">
              <w:rPr>
                <w:rStyle w:val="Orientierungsleiste"/>
                <w:szCs w:val="18"/>
              </w:rPr>
              <w:br w:type="page"/>
            </w:r>
            <w:hyperlink w:anchor="_Kurzbeschreibung" w:history="1">
              <w:r w:rsidRPr="00B772D8">
                <w:rPr>
                  <w:rStyle w:val="Orientierungsleiste"/>
                  <w:szCs w:val="18"/>
                </w:rPr>
                <w:t>Kurzbeschreibung</w:t>
              </w:r>
            </w:hyperlink>
          </w:p>
        </w:tc>
        <w:tc>
          <w:tcPr>
            <w:tcW w:w="1830" w:type="dxa"/>
            <w:shd w:val="clear" w:color="auto" w:fill="auto"/>
            <w:vAlign w:val="center"/>
          </w:tcPr>
          <w:p w:rsidR="005F6865" w:rsidRPr="00B772D8" w:rsidRDefault="0056702F" w:rsidP="005A6849">
            <w:pPr>
              <w:pStyle w:val="StandardWeb"/>
              <w:spacing w:line="240" w:lineRule="auto"/>
              <w:jc w:val="center"/>
              <w:rPr>
                <w:rStyle w:val="Orientierungsleiste"/>
                <w:szCs w:val="18"/>
              </w:rPr>
            </w:pPr>
            <w:hyperlink w:anchor="_Lehrplanbezug_1" w:history="1">
              <w:r w:rsidR="005A6849" w:rsidRPr="00B772D8">
                <w:rPr>
                  <w:rStyle w:val="Orientierungsleiste"/>
                  <w:szCs w:val="18"/>
                </w:rPr>
                <w:t>Lehrplanbezug</w:t>
              </w:r>
            </w:hyperlink>
          </w:p>
        </w:tc>
        <w:tc>
          <w:tcPr>
            <w:tcW w:w="1830" w:type="dxa"/>
            <w:shd w:val="clear" w:color="auto" w:fill="auto"/>
            <w:vAlign w:val="center"/>
          </w:tcPr>
          <w:p w:rsidR="005F6865" w:rsidRPr="00B772D8" w:rsidRDefault="0056702F" w:rsidP="005A6849">
            <w:pPr>
              <w:spacing w:before="100" w:beforeAutospacing="1" w:after="100" w:afterAutospacing="1" w:line="240" w:lineRule="auto"/>
              <w:jc w:val="center"/>
              <w:rPr>
                <w:rStyle w:val="Orientierungsleiste"/>
                <w:szCs w:val="18"/>
              </w:rPr>
            </w:pPr>
            <w:hyperlink r:id="rId9" w:anchor="_Das_Unterrichtsvorhaben_" w:history="1">
              <w:r w:rsidR="005A6849" w:rsidRPr="00B772D8">
                <w:rPr>
                  <w:rStyle w:val="Orientierungsleiste"/>
                  <w:szCs w:val="18"/>
                </w:rPr>
                <w:t>Übersicht</w:t>
              </w:r>
            </w:hyperlink>
          </w:p>
        </w:tc>
        <w:tc>
          <w:tcPr>
            <w:tcW w:w="1830" w:type="dxa"/>
            <w:shd w:val="clear" w:color="auto" w:fill="auto"/>
            <w:vAlign w:val="center"/>
          </w:tcPr>
          <w:p w:rsidR="005F6865" w:rsidRPr="00B772D8" w:rsidRDefault="0056702F" w:rsidP="005A6849">
            <w:pPr>
              <w:spacing w:before="100" w:beforeAutospacing="1" w:after="100" w:afterAutospacing="1" w:line="240" w:lineRule="auto"/>
              <w:jc w:val="center"/>
              <w:rPr>
                <w:rStyle w:val="Orientierungsleiste"/>
              </w:rPr>
            </w:pPr>
            <w:hyperlink w:anchor="_Didaktische_Hinweise_1" w:history="1">
              <w:r w:rsidR="005A6849" w:rsidRPr="00B772D8">
                <w:rPr>
                  <w:rStyle w:val="Orientierungsleiste"/>
                </w:rPr>
                <w:t>Didaktische Hinwe</w:t>
              </w:r>
              <w:r w:rsidR="005A6849" w:rsidRPr="00B772D8">
                <w:rPr>
                  <w:rStyle w:val="Orientierungsleiste"/>
                </w:rPr>
                <w:t>i</w:t>
              </w:r>
              <w:r w:rsidR="005A6849" w:rsidRPr="00B772D8">
                <w:rPr>
                  <w:rStyle w:val="Orientierungsleiste"/>
                </w:rPr>
                <w:t>se</w:t>
              </w:r>
            </w:hyperlink>
          </w:p>
        </w:tc>
        <w:tc>
          <w:tcPr>
            <w:tcW w:w="1830" w:type="dxa"/>
            <w:shd w:val="clear" w:color="auto" w:fill="auto"/>
            <w:vAlign w:val="center"/>
          </w:tcPr>
          <w:p w:rsidR="005F6865" w:rsidRPr="00B772D8" w:rsidRDefault="0056702F" w:rsidP="005A6849">
            <w:pPr>
              <w:spacing w:before="100" w:beforeAutospacing="1" w:after="100" w:afterAutospacing="1" w:line="240" w:lineRule="auto"/>
              <w:jc w:val="center"/>
              <w:rPr>
                <w:rStyle w:val="Orientierungsleiste"/>
                <w:szCs w:val="18"/>
              </w:rPr>
            </w:pPr>
            <w:hyperlink w:anchor="_Unterrichtsmaterial" w:history="1">
              <w:r w:rsidR="005A6849" w:rsidRPr="00B772D8">
                <w:rPr>
                  <w:rStyle w:val="Orientierungsleiste"/>
                  <w:szCs w:val="18"/>
                </w:rPr>
                <w:t>Unterrichtsmaterial</w:t>
              </w:r>
            </w:hyperlink>
          </w:p>
        </w:tc>
      </w:tr>
    </w:tbl>
    <w:p w:rsidR="00B772D8" w:rsidRPr="00CA6F80" w:rsidRDefault="00B772D8" w:rsidP="00B772D8">
      <w:pPr>
        <w:pStyle w:val="Titel"/>
        <w:spacing w:after="360"/>
        <w:jc w:val="left"/>
        <w:rPr>
          <w:rFonts w:ascii="Arial" w:hAnsi="Arial" w:cs="Arial"/>
          <w:b w:val="0"/>
          <w:sz w:val="28"/>
        </w:rPr>
      </w:pPr>
      <w:r w:rsidRPr="00CA6F80">
        <w:rPr>
          <w:rFonts w:ascii="Arial" w:hAnsi="Arial" w:cs="Arial"/>
          <w:b w:val="0"/>
          <w:sz w:val="28"/>
        </w:rPr>
        <w:t>Ein Flug mit der Spidercam – als Einstieg in die Analytische Geometrie</w:t>
      </w:r>
    </w:p>
    <w:p w:rsidR="00D810CC" w:rsidRPr="00D810CC" w:rsidRDefault="00F20F69" w:rsidP="00B772D8">
      <w:pPr>
        <w:pStyle w:val="Autor"/>
      </w:pPr>
      <w:r w:rsidRPr="00CA6F80">
        <w:rPr>
          <w:noProof/>
          <w:sz w:val="28"/>
        </w:rPr>
        <w:drawing>
          <wp:anchor distT="0" distB="0" distL="114300" distR="114300" simplePos="0" relativeHeight="251661824" behindDoc="1" locked="0" layoutInCell="1" allowOverlap="1" wp14:anchorId="57A1384D" wp14:editId="5EF9B5D1">
            <wp:simplePos x="0" y="0"/>
            <wp:positionH relativeFrom="column">
              <wp:posOffset>4128770</wp:posOffset>
            </wp:positionH>
            <wp:positionV relativeFrom="paragraph">
              <wp:posOffset>154305</wp:posOffset>
            </wp:positionV>
            <wp:extent cx="1119505" cy="1800225"/>
            <wp:effectExtent l="19050" t="19050" r="23495" b="28575"/>
            <wp:wrapTight wrapText="bothSides">
              <wp:wrapPolygon edited="0">
                <wp:start x="-368" y="-229"/>
                <wp:lineTo x="-368" y="21714"/>
                <wp:lineTo x="21686" y="21714"/>
                <wp:lineTo x="21686" y="-229"/>
                <wp:lineTo x="-368" y="-229"/>
              </wp:wrapPolygon>
            </wp:wrapTight>
            <wp:docPr id="36" name="Bild 2" descr="Spidercam flying_P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idercam flying_PMT"/>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119505" cy="1800225"/>
                    </a:xfrm>
                    <a:prstGeom prst="rect">
                      <a:avLst/>
                    </a:prstGeom>
                    <a:noFill/>
                    <a:ln w="6350">
                      <a:solidFill>
                        <a:srgbClr val="999999"/>
                      </a:solidFill>
                      <a:miter lim="800000"/>
                      <a:headEnd/>
                      <a:tailEnd/>
                    </a:ln>
                  </pic:spPr>
                </pic:pic>
              </a:graphicData>
            </a:graphic>
          </wp:anchor>
        </w:drawing>
      </w:r>
      <w:r w:rsidR="00085137" w:rsidRPr="00B772D8">
        <w:rPr>
          <w:b/>
        </w:rPr>
        <w:t>Autor</w:t>
      </w:r>
      <w:r w:rsidR="00B772D8">
        <w:rPr>
          <w:b/>
        </w:rPr>
        <w:t>en</w:t>
      </w:r>
      <w:r w:rsidR="00D810CC" w:rsidRPr="00D810CC">
        <w:t>:</w:t>
      </w:r>
    </w:p>
    <w:p w:rsidR="00085137" w:rsidRDefault="00085137" w:rsidP="00B772D8">
      <w:pPr>
        <w:pStyle w:val="Autor"/>
      </w:pPr>
      <w:r w:rsidRPr="00D810CC">
        <w:t>Ursula</w:t>
      </w:r>
      <w:r>
        <w:t xml:space="preserve"> Schmidt</w:t>
      </w:r>
      <w:r w:rsidR="00B772D8">
        <w:t xml:space="preserve">, </w:t>
      </w:r>
      <w:r>
        <w:t xml:space="preserve">ZfsL </w:t>
      </w:r>
      <w:r w:rsidRPr="00D810CC">
        <w:t>Hamm</w:t>
      </w:r>
    </w:p>
    <w:p w:rsidR="00085137" w:rsidRDefault="00B772D8" w:rsidP="00B772D8">
      <w:pPr>
        <w:pStyle w:val="Autor"/>
      </w:pPr>
      <w:r>
        <w:t>Arbeitsgruppe Materialentwicklung QUA-LiS.NRW</w:t>
      </w:r>
    </w:p>
    <w:p w:rsidR="005A6849" w:rsidRDefault="005A6849" w:rsidP="004239F2"/>
    <w:p w:rsidR="00F20F69" w:rsidRDefault="00F20F69" w:rsidP="004239F2"/>
    <w:p w:rsidR="00F20F69" w:rsidRDefault="00F20F69" w:rsidP="004239F2"/>
    <w:p w:rsidR="00F20F69" w:rsidRDefault="00F20F69" w:rsidP="004239F2"/>
    <w:p w:rsidR="00F20F69" w:rsidRDefault="00F20F69" w:rsidP="004239F2"/>
    <w:p w:rsidR="00F20F69" w:rsidRDefault="00F20F69" w:rsidP="004239F2"/>
    <w:p w:rsidR="005A6849" w:rsidRDefault="00B772D8" w:rsidP="004239F2">
      <w:r>
        <w:t>August 2014</w:t>
      </w:r>
    </w:p>
    <w:p w:rsidR="00D810CC" w:rsidRPr="00B772D8" w:rsidRDefault="00D810CC" w:rsidP="00B772D8">
      <w:pPr>
        <w:pStyle w:val="berschrift1"/>
      </w:pPr>
      <w:bookmarkStart w:id="1" w:name="_Kurzbeschreibung"/>
      <w:bookmarkEnd w:id="1"/>
      <w:r w:rsidRPr="00B772D8">
        <w:t>Kurzbeschreibung</w:t>
      </w:r>
    </w:p>
    <w:p w:rsidR="00F20F69" w:rsidRPr="00B772D8" w:rsidRDefault="00F20F69" w:rsidP="00F20F69">
      <w:pPr>
        <w:pStyle w:val="Kurzbeschreibung"/>
        <w:pBdr>
          <w:top w:val="single" w:sz="4" w:space="1" w:color="auto"/>
          <w:left w:val="single" w:sz="4" w:space="4" w:color="auto"/>
          <w:bottom w:val="single" w:sz="4" w:space="1" w:color="auto"/>
          <w:right w:val="single" w:sz="4" w:space="4" w:color="auto"/>
        </w:pBdr>
      </w:pPr>
      <w:r w:rsidRPr="00B772D8">
        <w:t>Das Unterrichtsvorhaben verfolgt die Idee, dass die Schülerinnen und Schüler an einem authentischen und überschaubaren Kontext aus ihrer Erfahrungswelt die wichtigsten Grundbegriffe der Analytischen Geometrie möglichst selbstständig entwickeln. Dabei wird sehr viel Wert auf Anschauung und den Aufbau einer flexiblen Raumvorstellung gelegt. Diese ist später eine unverzichtbare Basis für ein zie</w:t>
      </w:r>
      <w:r w:rsidRPr="00B772D8">
        <w:t>l</w:t>
      </w:r>
      <w:r w:rsidRPr="00B772D8">
        <w:t xml:space="preserve">gerichtetes Problemlösen. </w:t>
      </w:r>
    </w:p>
    <w:p w:rsidR="00F20F69" w:rsidRPr="00B772D8" w:rsidRDefault="00F20F69" w:rsidP="00F20F69">
      <w:pPr>
        <w:pStyle w:val="Kurzbeschreibung"/>
        <w:pBdr>
          <w:top w:val="single" w:sz="4" w:space="1" w:color="auto"/>
          <w:left w:val="single" w:sz="4" w:space="4" w:color="auto"/>
          <w:bottom w:val="single" w:sz="4" w:space="1" w:color="auto"/>
          <w:right w:val="single" w:sz="4" w:space="4" w:color="auto"/>
        </w:pBdr>
      </w:pPr>
      <w:r w:rsidRPr="00B772D8">
        <w:t xml:space="preserve">Die Bewegung der Kamera läuft computergesteuert ab. Damit ist es für die Lernenden von Anfang nachvollziehbar, dass die räumliche Situation und die Bewegungsvorgänge algebraisch beschrieben werden müssen. Die Situation algebraisch zu modellieren, ist damit eine Forderung, die durch die Anwendung selbst gestellt wird. </w:t>
      </w:r>
    </w:p>
    <w:p w:rsidR="00F20F69" w:rsidRPr="00B772D8" w:rsidRDefault="00F20F69" w:rsidP="00F20F69">
      <w:pPr>
        <w:pStyle w:val="Kurzbeschreibung"/>
        <w:pBdr>
          <w:top w:val="single" w:sz="4" w:space="1" w:color="auto"/>
          <w:left w:val="single" w:sz="4" w:space="4" w:color="auto"/>
          <w:bottom w:val="single" w:sz="4" w:space="1" w:color="auto"/>
          <w:right w:val="single" w:sz="4" w:space="4" w:color="auto"/>
        </w:pBdr>
      </w:pPr>
      <w:r w:rsidRPr="00B772D8">
        <w:t>Während im Schulunterricht überwiegend mit kartesischen Koordinaten gearbeitet wird, nutzen viele andere Anwendungen, wie z. B. Flugradar, GPS oder Roboter, andere Koordinatensysteme zur B</w:t>
      </w:r>
      <w:r w:rsidRPr="00B772D8">
        <w:t>e</w:t>
      </w:r>
      <w:r w:rsidRPr="00B772D8">
        <w:t>schreibung. Der Kontext Spidercam führt aus der Anwendung genetisch zu verschiedenen Möglichke</w:t>
      </w:r>
      <w:r w:rsidRPr="00B772D8">
        <w:t>i</w:t>
      </w:r>
      <w:r w:rsidRPr="00B772D8">
        <w:t>ten der Koordinatisierung des Raums und erweitert damit den Horizont der Lernenden.</w:t>
      </w:r>
    </w:p>
    <w:p w:rsidR="00F20F69" w:rsidRDefault="00F20F69" w:rsidP="00F20F69">
      <w:pPr>
        <w:pStyle w:val="Kurzbeschreibung"/>
        <w:pBdr>
          <w:top w:val="single" w:sz="4" w:space="1" w:color="auto"/>
          <w:left w:val="single" w:sz="4" w:space="4" w:color="auto"/>
          <w:bottom w:val="single" w:sz="4" w:space="1" w:color="auto"/>
          <w:right w:val="single" w:sz="4" w:space="4" w:color="auto"/>
        </w:pBdr>
      </w:pPr>
      <w:r w:rsidRPr="00B772D8">
        <w:t>Durch die Modellierung von Bewegungen der Kamera werden geometrische Grundkonzepte, wie Ve</w:t>
      </w:r>
      <w:r w:rsidRPr="00B772D8">
        <w:t>k</w:t>
      </w:r>
      <w:r w:rsidRPr="00B772D8">
        <w:t>toren, Vektoraddition und S-Multiplikation, erarbeitet. Berechnungen von Längen und Winkeln schließen an die Körperberechnungen der Sek. I an.</w:t>
      </w:r>
    </w:p>
    <w:p w:rsidR="00F20F69" w:rsidRDefault="00F20F69" w:rsidP="00F20F69">
      <w:pPr>
        <w:pStyle w:val="Kurzbeschreibung"/>
        <w:sectPr w:rsidR="00F20F69" w:rsidSect="006D18D6">
          <w:headerReference w:type="default" r:id="rId11"/>
          <w:footerReference w:type="default" r:id="rId12"/>
          <w:pgSz w:w="11906" w:h="16838"/>
          <w:pgMar w:top="851" w:right="1418" w:bottom="567" w:left="1418" w:header="709" w:footer="709" w:gutter="0"/>
          <w:cols w:space="708"/>
          <w:docGrid w:linePitch="360"/>
        </w:sectPr>
      </w:pPr>
    </w:p>
    <w:tbl>
      <w:tblPr>
        <w:tblW w:w="9149"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29"/>
        <w:gridCol w:w="1830"/>
        <w:gridCol w:w="1830"/>
        <w:gridCol w:w="1830"/>
        <w:gridCol w:w="1830"/>
      </w:tblGrid>
      <w:tr w:rsidR="001A778B" w:rsidRPr="00B772D8" w:rsidTr="001A778B">
        <w:trPr>
          <w:trHeight w:val="655"/>
          <w:jc w:val="center"/>
        </w:trPr>
        <w:tc>
          <w:tcPr>
            <w:tcW w:w="1829" w:type="dxa"/>
            <w:shd w:val="clear" w:color="auto" w:fill="auto"/>
            <w:vAlign w:val="center"/>
          </w:tcPr>
          <w:p w:rsidR="001A778B" w:rsidRPr="00B772D8" w:rsidRDefault="001A778B" w:rsidP="00ED2C48">
            <w:pPr>
              <w:spacing w:before="100" w:beforeAutospacing="1" w:after="100" w:afterAutospacing="1" w:line="240" w:lineRule="auto"/>
              <w:jc w:val="center"/>
              <w:rPr>
                <w:rStyle w:val="Orientierungsleiste"/>
                <w:szCs w:val="18"/>
              </w:rPr>
            </w:pPr>
            <w:r w:rsidRPr="00B772D8">
              <w:rPr>
                <w:rStyle w:val="Orientierungsleiste"/>
                <w:szCs w:val="18"/>
              </w:rPr>
              <w:lastRenderedPageBreak/>
              <w:br w:type="page"/>
            </w:r>
            <w:hyperlink w:anchor="_Kurzbeschreibung" w:history="1">
              <w:r w:rsidRPr="00B772D8">
                <w:rPr>
                  <w:rStyle w:val="Orientierungsleiste"/>
                  <w:szCs w:val="18"/>
                </w:rPr>
                <w:t>Kurzbeschreibung</w:t>
              </w:r>
            </w:hyperlink>
          </w:p>
        </w:tc>
        <w:tc>
          <w:tcPr>
            <w:tcW w:w="1830" w:type="dxa"/>
            <w:shd w:val="clear" w:color="auto" w:fill="000000" w:themeFill="text1"/>
            <w:vAlign w:val="center"/>
          </w:tcPr>
          <w:p w:rsidR="001A778B" w:rsidRPr="00B772D8" w:rsidRDefault="0056702F" w:rsidP="00ED2C48">
            <w:pPr>
              <w:pStyle w:val="StandardWeb"/>
              <w:spacing w:line="240" w:lineRule="auto"/>
              <w:jc w:val="center"/>
              <w:rPr>
                <w:rStyle w:val="Orientierungsleiste"/>
                <w:szCs w:val="18"/>
              </w:rPr>
            </w:pPr>
            <w:hyperlink w:anchor="_Lehrplanbezug_1" w:history="1">
              <w:r w:rsidR="001A778B" w:rsidRPr="00B772D8">
                <w:rPr>
                  <w:rStyle w:val="Orientierungsleiste"/>
                  <w:szCs w:val="18"/>
                </w:rPr>
                <w:t>Lehrplanbezug</w:t>
              </w:r>
            </w:hyperlink>
          </w:p>
        </w:tc>
        <w:tc>
          <w:tcPr>
            <w:tcW w:w="1830" w:type="dxa"/>
            <w:shd w:val="clear" w:color="auto" w:fill="auto"/>
            <w:vAlign w:val="center"/>
          </w:tcPr>
          <w:p w:rsidR="001A778B" w:rsidRPr="00B772D8" w:rsidRDefault="0056702F" w:rsidP="00ED2C48">
            <w:pPr>
              <w:spacing w:before="100" w:beforeAutospacing="1" w:after="100" w:afterAutospacing="1" w:line="240" w:lineRule="auto"/>
              <w:jc w:val="center"/>
              <w:rPr>
                <w:rStyle w:val="Orientierungsleiste"/>
                <w:szCs w:val="18"/>
              </w:rPr>
            </w:pPr>
            <w:hyperlink r:id="rId13" w:anchor="_Das_Unterrichtsvorhaben_" w:history="1">
              <w:r w:rsidR="001A778B" w:rsidRPr="00B772D8">
                <w:rPr>
                  <w:rStyle w:val="Orientierungsleiste"/>
                  <w:szCs w:val="18"/>
                </w:rPr>
                <w:t>Übersicht</w:t>
              </w:r>
            </w:hyperlink>
          </w:p>
        </w:tc>
        <w:tc>
          <w:tcPr>
            <w:tcW w:w="1830" w:type="dxa"/>
            <w:shd w:val="clear" w:color="auto" w:fill="auto"/>
            <w:vAlign w:val="center"/>
          </w:tcPr>
          <w:p w:rsidR="001A778B" w:rsidRPr="00B772D8" w:rsidRDefault="0056702F" w:rsidP="00ED2C48">
            <w:pPr>
              <w:spacing w:before="100" w:beforeAutospacing="1" w:after="100" w:afterAutospacing="1" w:line="240" w:lineRule="auto"/>
              <w:jc w:val="center"/>
              <w:rPr>
                <w:rStyle w:val="Orientierungsleiste"/>
              </w:rPr>
            </w:pPr>
            <w:hyperlink w:anchor="_Didaktische_Hinweise_1" w:history="1">
              <w:r w:rsidR="001A778B" w:rsidRPr="00B772D8">
                <w:rPr>
                  <w:rStyle w:val="Orientierungsleiste"/>
                </w:rPr>
                <w:t>Didaktische Hinwe</w:t>
              </w:r>
              <w:r w:rsidR="001A778B" w:rsidRPr="00B772D8">
                <w:rPr>
                  <w:rStyle w:val="Orientierungsleiste"/>
                </w:rPr>
                <w:t>i</w:t>
              </w:r>
              <w:r w:rsidR="001A778B" w:rsidRPr="00B772D8">
                <w:rPr>
                  <w:rStyle w:val="Orientierungsleiste"/>
                </w:rPr>
                <w:t>se</w:t>
              </w:r>
            </w:hyperlink>
          </w:p>
        </w:tc>
        <w:tc>
          <w:tcPr>
            <w:tcW w:w="1830" w:type="dxa"/>
            <w:shd w:val="clear" w:color="auto" w:fill="auto"/>
            <w:vAlign w:val="center"/>
          </w:tcPr>
          <w:p w:rsidR="001A778B" w:rsidRPr="00B772D8" w:rsidRDefault="0056702F" w:rsidP="00ED2C48">
            <w:pPr>
              <w:spacing w:before="100" w:beforeAutospacing="1" w:after="100" w:afterAutospacing="1" w:line="240" w:lineRule="auto"/>
              <w:jc w:val="center"/>
              <w:rPr>
                <w:rStyle w:val="Orientierungsleiste"/>
                <w:szCs w:val="18"/>
              </w:rPr>
            </w:pPr>
            <w:hyperlink w:anchor="_Unterrichtsmaterial" w:history="1">
              <w:r w:rsidR="001A778B" w:rsidRPr="00B772D8">
                <w:rPr>
                  <w:rStyle w:val="Orientierungsleiste"/>
                  <w:szCs w:val="18"/>
                </w:rPr>
                <w:t>Unterrichtsmaterial</w:t>
              </w:r>
            </w:hyperlink>
          </w:p>
        </w:tc>
      </w:tr>
    </w:tbl>
    <w:p w:rsidR="005A6849" w:rsidRDefault="00A17478" w:rsidP="00A17478">
      <w:pPr>
        <w:pStyle w:val="berschrift1"/>
      </w:pPr>
      <w:bookmarkStart w:id="2" w:name="_Lehrplanbezug"/>
      <w:bookmarkStart w:id="3" w:name="_Lehrplanbezug_1"/>
      <w:bookmarkEnd w:id="2"/>
      <w:bookmarkEnd w:id="3"/>
      <w:r>
        <w:t>Lehrplanbezug</w:t>
      </w:r>
    </w:p>
    <w:tbl>
      <w:tblPr>
        <w:tblStyle w:val="Tabellenraster"/>
        <w:tblW w:w="0" w:type="auto"/>
        <w:tblLook w:val="01E0" w:firstRow="1" w:lastRow="1" w:firstColumn="1" w:lastColumn="1" w:noHBand="0" w:noVBand="0"/>
      </w:tblPr>
      <w:tblGrid>
        <w:gridCol w:w="7780"/>
        <w:gridCol w:w="7780"/>
      </w:tblGrid>
      <w:tr w:rsidR="00085137" w:rsidTr="00C45EB3">
        <w:trPr>
          <w:trHeight w:val="432"/>
        </w:trPr>
        <w:tc>
          <w:tcPr>
            <w:tcW w:w="15560" w:type="dxa"/>
            <w:gridSpan w:val="2"/>
            <w:vAlign w:val="center"/>
          </w:tcPr>
          <w:p w:rsidR="00085137" w:rsidRPr="00B772D8" w:rsidRDefault="00085137" w:rsidP="00C45EB3">
            <w:pPr>
              <w:spacing w:after="0" w:line="240" w:lineRule="auto"/>
              <w:jc w:val="left"/>
              <w:rPr>
                <w:sz w:val="24"/>
                <w:szCs w:val="24"/>
              </w:rPr>
            </w:pPr>
            <w:r w:rsidRPr="00E51F8C">
              <w:rPr>
                <w:b/>
                <w:sz w:val="24"/>
                <w:szCs w:val="24"/>
              </w:rPr>
              <w:t>Thema:</w:t>
            </w:r>
            <w:r w:rsidRPr="00E51F8C">
              <w:rPr>
                <w:sz w:val="24"/>
                <w:szCs w:val="24"/>
              </w:rPr>
              <w:t xml:space="preserve"> </w:t>
            </w:r>
            <w:r w:rsidRPr="00E51F8C">
              <w:rPr>
                <w:i/>
                <w:sz w:val="24"/>
                <w:szCs w:val="24"/>
              </w:rPr>
              <w:t>Unterwegs in 3D – Koordinatisierungen des Raumes</w:t>
            </w:r>
            <w:r>
              <w:rPr>
                <w:i/>
                <w:sz w:val="24"/>
                <w:szCs w:val="24"/>
              </w:rPr>
              <w:t xml:space="preserve"> (E-G1)</w:t>
            </w:r>
          </w:p>
        </w:tc>
      </w:tr>
      <w:tr w:rsidR="00085137" w:rsidTr="00C45EB3">
        <w:trPr>
          <w:trHeight w:val="432"/>
        </w:trPr>
        <w:tc>
          <w:tcPr>
            <w:tcW w:w="7780" w:type="dxa"/>
            <w:vAlign w:val="center"/>
          </w:tcPr>
          <w:p w:rsidR="00085137" w:rsidRPr="00E51F8C" w:rsidRDefault="00085137" w:rsidP="00C45EB3">
            <w:pPr>
              <w:spacing w:after="0"/>
              <w:jc w:val="left"/>
              <w:rPr>
                <w:b/>
              </w:rPr>
            </w:pPr>
            <w:r w:rsidRPr="00E51F8C">
              <w:rPr>
                <w:b/>
              </w:rPr>
              <w:t>Zu entwickelnde Kompetenzen</w:t>
            </w:r>
          </w:p>
        </w:tc>
        <w:tc>
          <w:tcPr>
            <w:tcW w:w="7780" w:type="dxa"/>
            <w:vAlign w:val="center"/>
          </w:tcPr>
          <w:p w:rsidR="00085137" w:rsidRPr="00F146DB" w:rsidRDefault="00085137" w:rsidP="00C45EB3">
            <w:pPr>
              <w:spacing w:after="0"/>
              <w:jc w:val="left"/>
              <w:rPr>
                <w:b/>
              </w:rPr>
            </w:pPr>
            <w:r w:rsidRPr="00F146DB">
              <w:rPr>
                <w:b/>
              </w:rPr>
              <w:t>Vorhabenbezogene Absprachen und Empfehlungen</w:t>
            </w:r>
          </w:p>
        </w:tc>
      </w:tr>
      <w:tr w:rsidR="00085137" w:rsidTr="00E7203E">
        <w:tc>
          <w:tcPr>
            <w:tcW w:w="7780" w:type="dxa"/>
          </w:tcPr>
          <w:p w:rsidR="00085137" w:rsidRPr="00A17478" w:rsidRDefault="00085137" w:rsidP="00B772D8">
            <w:pPr>
              <w:spacing w:after="0"/>
              <w:rPr>
                <w:b/>
              </w:rPr>
            </w:pPr>
            <w:r w:rsidRPr="00A17478">
              <w:rPr>
                <w:b/>
              </w:rPr>
              <w:t>Inhaltsbezogene Kompetenzen:</w:t>
            </w:r>
          </w:p>
          <w:p w:rsidR="00085137" w:rsidRPr="00A17478" w:rsidRDefault="00085137" w:rsidP="00B772D8">
            <w:pPr>
              <w:spacing w:after="0"/>
              <w:rPr>
                <w:i/>
              </w:rPr>
            </w:pPr>
            <w:r w:rsidRPr="00A17478">
              <w:rPr>
                <w:i/>
              </w:rPr>
              <w:t xml:space="preserve">Die Schülerinnen und Schüler </w:t>
            </w:r>
          </w:p>
          <w:p w:rsidR="00085137" w:rsidRPr="00A17478" w:rsidRDefault="00085137" w:rsidP="00B772D8">
            <w:pPr>
              <w:numPr>
                <w:ilvl w:val="0"/>
                <w:numId w:val="10"/>
              </w:numPr>
              <w:spacing w:after="0"/>
              <w:ind w:left="357" w:hanging="357"/>
              <w:contextualSpacing/>
            </w:pPr>
            <w:r w:rsidRPr="00A17478">
              <w:t>wählen geeignete kartesische Koordinatisierungen für die Bearbeitung eines geometrischen Sachverhalts in der Ebene und im Raum</w:t>
            </w:r>
          </w:p>
          <w:p w:rsidR="00085137" w:rsidRPr="00A17478" w:rsidRDefault="00085137" w:rsidP="00B772D8">
            <w:pPr>
              <w:numPr>
                <w:ilvl w:val="0"/>
                <w:numId w:val="10"/>
              </w:numPr>
              <w:spacing w:after="0"/>
              <w:ind w:left="357" w:hanging="357"/>
              <w:contextualSpacing/>
            </w:pPr>
            <w:r w:rsidRPr="00A17478">
              <w:t>stellen geometrische Objekte in einem räumlichen kartesischen Koordin</w:t>
            </w:r>
            <w:r w:rsidRPr="00A17478">
              <w:t>a</w:t>
            </w:r>
            <w:r w:rsidRPr="00A17478">
              <w:t>tensystem dar</w:t>
            </w:r>
          </w:p>
          <w:p w:rsidR="00085137" w:rsidRPr="00A17478" w:rsidRDefault="00085137" w:rsidP="00B772D8">
            <w:pPr>
              <w:spacing w:after="0"/>
              <w:rPr>
                <w:b/>
              </w:rPr>
            </w:pPr>
            <w:r w:rsidRPr="00A17478">
              <w:rPr>
                <w:b/>
              </w:rPr>
              <w:t>Prozessbezogene Kompetenzen (Schwerpunkte):</w:t>
            </w:r>
          </w:p>
          <w:p w:rsidR="00085137" w:rsidRPr="00A17478" w:rsidRDefault="00085137" w:rsidP="00B772D8">
            <w:pPr>
              <w:spacing w:after="0"/>
              <w:rPr>
                <w:b/>
                <w:i/>
              </w:rPr>
            </w:pPr>
            <w:r w:rsidRPr="00A17478">
              <w:rPr>
                <w:b/>
                <w:i/>
              </w:rPr>
              <w:t>Modellieren</w:t>
            </w:r>
          </w:p>
          <w:p w:rsidR="00085137" w:rsidRPr="00A17478" w:rsidRDefault="00085137" w:rsidP="00B772D8">
            <w:pPr>
              <w:spacing w:after="0"/>
              <w:rPr>
                <w:i/>
              </w:rPr>
            </w:pPr>
            <w:r w:rsidRPr="00A17478">
              <w:rPr>
                <w:i/>
              </w:rPr>
              <w:t>Die Schülerinnen und Schüler</w:t>
            </w:r>
          </w:p>
          <w:p w:rsidR="00085137" w:rsidRPr="00A17478" w:rsidRDefault="00085137" w:rsidP="00B772D8">
            <w:pPr>
              <w:numPr>
                <w:ilvl w:val="0"/>
                <w:numId w:val="10"/>
              </w:numPr>
              <w:spacing w:after="0"/>
              <w:ind w:left="357" w:hanging="357"/>
              <w:contextualSpacing/>
            </w:pPr>
            <w:r w:rsidRPr="00A17478">
              <w:t xml:space="preserve">erfassen und strukturieren zunehmend komplexe Sachsituationen mit Blick auf eine konkrete Fragestellung </w:t>
            </w:r>
            <w:r w:rsidRPr="00B772D8">
              <w:t>(Strukturieren)</w:t>
            </w:r>
          </w:p>
          <w:p w:rsidR="00085137" w:rsidRPr="00A17478" w:rsidRDefault="00085137" w:rsidP="00B772D8">
            <w:pPr>
              <w:numPr>
                <w:ilvl w:val="0"/>
                <w:numId w:val="10"/>
              </w:numPr>
              <w:spacing w:after="0"/>
              <w:ind w:left="357" w:hanging="357"/>
              <w:contextualSpacing/>
            </w:pPr>
            <w:r w:rsidRPr="00A17478">
              <w:t>erarbeiten mithilfe mathematischer Kenntnisse und Fertigkeiten eine L</w:t>
            </w:r>
            <w:r w:rsidRPr="00A17478">
              <w:t>ö</w:t>
            </w:r>
            <w:r w:rsidRPr="00A17478">
              <w:t xml:space="preserve">sung innerhalb des mathematischen Modells </w:t>
            </w:r>
            <w:r w:rsidRPr="00B772D8">
              <w:t>(Mathematisieren)</w:t>
            </w:r>
          </w:p>
          <w:p w:rsidR="00085137" w:rsidRPr="00E51F8C" w:rsidRDefault="00085137" w:rsidP="00B772D8">
            <w:pPr>
              <w:spacing w:after="0"/>
              <w:rPr>
                <w:b/>
                <w:i/>
              </w:rPr>
            </w:pPr>
            <w:r w:rsidRPr="00E51F8C">
              <w:rPr>
                <w:b/>
                <w:i/>
              </w:rPr>
              <w:t>Kommunizieren (Produzieren)</w:t>
            </w:r>
          </w:p>
          <w:p w:rsidR="00085137" w:rsidRPr="00E51F8C" w:rsidRDefault="00085137" w:rsidP="00B772D8">
            <w:pPr>
              <w:spacing w:after="0"/>
              <w:rPr>
                <w:i/>
              </w:rPr>
            </w:pPr>
            <w:r w:rsidRPr="00E51F8C">
              <w:rPr>
                <w:i/>
              </w:rPr>
              <w:t>Die Schülerinnen und Schüler</w:t>
            </w:r>
          </w:p>
          <w:p w:rsidR="00085137" w:rsidRDefault="00085137" w:rsidP="00B772D8">
            <w:pPr>
              <w:numPr>
                <w:ilvl w:val="0"/>
                <w:numId w:val="10"/>
              </w:numPr>
              <w:spacing w:after="0"/>
              <w:ind w:left="357" w:hanging="357"/>
              <w:contextualSpacing/>
            </w:pPr>
            <w:r>
              <w:t>wählen begründet eine geeignete Darstellungsform aus</w:t>
            </w:r>
          </w:p>
          <w:p w:rsidR="00085137" w:rsidRDefault="00085137" w:rsidP="00B772D8">
            <w:pPr>
              <w:numPr>
                <w:ilvl w:val="0"/>
                <w:numId w:val="10"/>
              </w:numPr>
              <w:spacing w:after="0"/>
              <w:ind w:left="357" w:hanging="357"/>
              <w:contextualSpacing/>
            </w:pPr>
            <w:r>
              <w:t>wechseln flexibel zwischen mathematischen Darstellungsformen</w:t>
            </w:r>
          </w:p>
          <w:p w:rsidR="00085137" w:rsidRDefault="00085137" w:rsidP="00B772D8">
            <w:pPr>
              <w:spacing w:after="0"/>
            </w:pPr>
          </w:p>
        </w:tc>
        <w:tc>
          <w:tcPr>
            <w:tcW w:w="7780" w:type="dxa"/>
          </w:tcPr>
          <w:p w:rsidR="00085137" w:rsidRPr="00681119" w:rsidRDefault="00085137" w:rsidP="00B772D8">
            <w:pPr>
              <w:spacing w:after="0"/>
              <w:rPr>
                <w:color w:val="808080" w:themeColor="background1" w:themeShade="80"/>
              </w:rPr>
            </w:pPr>
            <w:r w:rsidRPr="00681119">
              <w:rPr>
                <w:color w:val="808080" w:themeColor="background1" w:themeShade="80"/>
              </w:rPr>
              <w:t>Ausgangspu</w:t>
            </w:r>
            <w:r w:rsidR="00E84300">
              <w:rPr>
                <w:color w:val="808080" w:themeColor="background1" w:themeShade="80"/>
              </w:rPr>
              <w:t>nkt ist eine Vergewisserung (z. </w:t>
            </w:r>
            <w:r w:rsidRPr="00681119">
              <w:rPr>
                <w:color w:val="808080" w:themeColor="background1" w:themeShade="80"/>
              </w:rPr>
              <w:t>B. in Form einer Mindmap) hi</w:t>
            </w:r>
            <w:r w:rsidRPr="00681119">
              <w:rPr>
                <w:color w:val="808080" w:themeColor="background1" w:themeShade="80"/>
              </w:rPr>
              <w:t>n</w:t>
            </w:r>
            <w:r w:rsidRPr="00681119">
              <w:rPr>
                <w:color w:val="808080" w:themeColor="background1" w:themeShade="80"/>
              </w:rPr>
              <w:t>sichtlich der den Schülerinnen und Schülern bereits bekannten Koordinatisi</w:t>
            </w:r>
            <w:r w:rsidRPr="00681119">
              <w:rPr>
                <w:color w:val="808080" w:themeColor="background1" w:themeShade="80"/>
              </w:rPr>
              <w:t>e</w:t>
            </w:r>
            <w:r w:rsidRPr="00681119">
              <w:rPr>
                <w:color w:val="808080" w:themeColor="background1" w:themeShade="80"/>
              </w:rPr>
              <w:t>rungen (GPS, geographische Koordinaten, kartesische Koordinaten, Rob</w:t>
            </w:r>
            <w:r w:rsidRPr="00681119">
              <w:rPr>
                <w:color w:val="808080" w:themeColor="background1" w:themeShade="80"/>
              </w:rPr>
              <w:t>o</w:t>
            </w:r>
            <w:r w:rsidRPr="00681119">
              <w:rPr>
                <w:color w:val="808080" w:themeColor="background1" w:themeShade="80"/>
              </w:rPr>
              <w:t>tersteuerung).</w:t>
            </w:r>
          </w:p>
          <w:p w:rsidR="00085137" w:rsidRDefault="00085137" w:rsidP="00B772D8">
            <w:pPr>
              <w:spacing w:after="0"/>
            </w:pPr>
            <w:r>
              <w:t>Die Auswahl zwischen kartesischen und anderen Koordinaten kann bei g</w:t>
            </w:r>
            <w:r>
              <w:t>e</w:t>
            </w:r>
            <w:r>
              <w:t>nügend zur Verfügung stehender Zeit im Kontext der Spidercam getroffen werden: Bewegung der Spidercam in einem kartesischen Koordinatensy</w:t>
            </w:r>
            <w:r>
              <w:t>s</w:t>
            </w:r>
            <w:r>
              <w:t xml:space="preserve">tem, Ausrichtung der Kamera in Kugelkoordinaten. </w:t>
            </w:r>
          </w:p>
          <w:p w:rsidR="00085137" w:rsidRDefault="00085137" w:rsidP="00B772D8">
            <w:pPr>
              <w:spacing w:after="0"/>
            </w:pPr>
            <w:r>
              <w:t>Bei engem Zeitrahmen sollten zunächst Polarkoordinaten (evtl. in Form eines Schülervortrages) Erwähnung finden.</w:t>
            </w:r>
          </w:p>
          <w:p w:rsidR="00085137" w:rsidRDefault="00085137" w:rsidP="00B772D8">
            <w:pPr>
              <w:spacing w:after="0"/>
            </w:pPr>
            <w:r>
              <w:t>(Hier empfiehlt die Fachkonferenz bewusst, über die Anforderungen des Kernlehrplanes hinauszugehen, damit die künftige Beschränkung auf kartes</w:t>
            </w:r>
            <w:r>
              <w:t>i</w:t>
            </w:r>
            <w:r>
              <w:t>sche Koordinaten in Kenntnis anderer, verbreitet üblicher Koordinatisieru</w:t>
            </w:r>
            <w:r>
              <w:t>n</w:t>
            </w:r>
            <w:r>
              <w:t>gen erfolgt.)</w:t>
            </w:r>
          </w:p>
          <w:p w:rsidR="00085137" w:rsidRPr="00C46E17" w:rsidRDefault="00085137" w:rsidP="00B772D8">
            <w:pPr>
              <w:spacing w:after="0"/>
              <w:rPr>
                <w:color w:val="000000" w:themeColor="text1"/>
              </w:rPr>
            </w:pPr>
            <w:r w:rsidRPr="00C46E17">
              <w:rPr>
                <w:color w:val="000000" w:themeColor="text1"/>
              </w:rPr>
              <w:t xml:space="preserve">An geeigneten, nicht zu komplexen geometrischen Modellen </w:t>
            </w:r>
            <w:r w:rsidRPr="00E84300">
              <w:rPr>
                <w:color w:val="808080" w:themeColor="background1" w:themeShade="80"/>
              </w:rPr>
              <w:t>(z. B. „unvol</w:t>
            </w:r>
            <w:r w:rsidRPr="00E84300">
              <w:rPr>
                <w:color w:val="808080" w:themeColor="background1" w:themeShade="80"/>
              </w:rPr>
              <w:t>l</w:t>
            </w:r>
            <w:r w:rsidRPr="00E84300">
              <w:rPr>
                <w:color w:val="808080" w:themeColor="background1" w:themeShade="80"/>
              </w:rPr>
              <w:t>ständigen“ Holzquadern)</w:t>
            </w:r>
            <w:r w:rsidRPr="00C46E17">
              <w:rPr>
                <w:color w:val="000000" w:themeColor="text1"/>
              </w:rPr>
              <w:t xml:space="preserve"> lernen die Schülerinnen und Schüler, ohne Verwe</w:t>
            </w:r>
            <w:r w:rsidRPr="00C46E17">
              <w:rPr>
                <w:color w:val="000000" w:themeColor="text1"/>
              </w:rPr>
              <w:t>n</w:t>
            </w:r>
            <w:r w:rsidRPr="00C46E17">
              <w:rPr>
                <w:color w:val="000000" w:themeColor="text1"/>
              </w:rPr>
              <w:t xml:space="preserve">dung einer DGS zwischen (verschiedenen) Schrägbildern </w:t>
            </w:r>
            <w:r w:rsidRPr="00E84300">
              <w:rPr>
                <w:color w:val="808080" w:themeColor="background1" w:themeShade="80"/>
              </w:rPr>
              <w:t>einerseits</w:t>
            </w:r>
            <w:r w:rsidRPr="00C46E17">
              <w:rPr>
                <w:color w:val="000000" w:themeColor="text1"/>
              </w:rPr>
              <w:t xml:space="preserve"> </w:t>
            </w:r>
            <w:r w:rsidRPr="00681119">
              <w:rPr>
                <w:color w:val="808080" w:themeColor="background1" w:themeShade="80"/>
              </w:rPr>
              <w:t xml:space="preserve">und der Kombination aus Grund-, </w:t>
            </w:r>
            <w:r w:rsidRPr="00C46E17">
              <w:rPr>
                <w:color w:val="808080" w:themeColor="background1" w:themeShade="80"/>
              </w:rPr>
              <w:t>Auf</w:t>
            </w:r>
            <w:r w:rsidRPr="00681119">
              <w:rPr>
                <w:color w:val="808080" w:themeColor="background1" w:themeShade="80"/>
              </w:rPr>
              <w:t xml:space="preserve">- und Seitenriss andererseits </w:t>
            </w:r>
            <w:r w:rsidRPr="00E84300">
              <w:rPr>
                <w:color w:val="000000" w:themeColor="text1"/>
              </w:rPr>
              <w:t xml:space="preserve">zu wechseln, </w:t>
            </w:r>
            <w:r w:rsidRPr="00C46E17">
              <w:rPr>
                <w:color w:val="000000" w:themeColor="text1"/>
              </w:rPr>
              <w:t>um ihr räumliches Vorstellungsvermögen zu entwickeln.</w:t>
            </w:r>
          </w:p>
          <w:p w:rsidR="00085137" w:rsidRDefault="00085137" w:rsidP="00B772D8">
            <w:pPr>
              <w:spacing w:after="0"/>
            </w:pPr>
            <w:r>
              <w:t>Mithilfe einer DGS werden unterschiedliche Möglichkeiten ein Schrägbild zu zeichnen untersucht und hinsichtlich ihrer Wirkung beurteilt.</w:t>
            </w:r>
          </w:p>
        </w:tc>
      </w:tr>
    </w:tbl>
    <w:p w:rsidR="00085137" w:rsidRDefault="00085137" w:rsidP="004239F2"/>
    <w:tbl>
      <w:tblPr>
        <w:tblStyle w:val="Tabellenraster"/>
        <w:tblW w:w="0" w:type="auto"/>
        <w:tblLook w:val="01E0" w:firstRow="1" w:lastRow="1" w:firstColumn="1" w:lastColumn="1" w:noHBand="0" w:noVBand="0"/>
      </w:tblPr>
      <w:tblGrid>
        <w:gridCol w:w="7780"/>
        <w:gridCol w:w="7780"/>
      </w:tblGrid>
      <w:tr w:rsidR="00085137" w:rsidTr="00C45EB3">
        <w:trPr>
          <w:trHeight w:val="479"/>
        </w:trPr>
        <w:tc>
          <w:tcPr>
            <w:tcW w:w="15560" w:type="dxa"/>
            <w:gridSpan w:val="2"/>
            <w:vAlign w:val="center"/>
          </w:tcPr>
          <w:p w:rsidR="00085137" w:rsidRPr="00B772D8" w:rsidRDefault="00085137" w:rsidP="00C45EB3">
            <w:pPr>
              <w:pageBreakBefore/>
              <w:spacing w:after="0"/>
              <w:jc w:val="left"/>
              <w:rPr>
                <w:sz w:val="24"/>
                <w:szCs w:val="24"/>
              </w:rPr>
            </w:pPr>
            <w:r w:rsidRPr="00E51F8C">
              <w:rPr>
                <w:b/>
                <w:sz w:val="24"/>
                <w:szCs w:val="24"/>
              </w:rPr>
              <w:lastRenderedPageBreak/>
              <w:t>Thema:</w:t>
            </w:r>
            <w:r w:rsidRPr="00E51F8C">
              <w:rPr>
                <w:sz w:val="24"/>
                <w:szCs w:val="24"/>
              </w:rPr>
              <w:t xml:space="preserve"> </w:t>
            </w:r>
            <w:r>
              <w:rPr>
                <w:i/>
                <w:sz w:val="24"/>
                <w:szCs w:val="24"/>
              </w:rPr>
              <w:t xml:space="preserve">Vektoren bringen Bewegung in </w:t>
            </w:r>
            <w:r w:rsidRPr="00E51F8C">
              <w:rPr>
                <w:i/>
                <w:sz w:val="24"/>
                <w:szCs w:val="24"/>
              </w:rPr>
              <w:t>de</w:t>
            </w:r>
            <w:r>
              <w:rPr>
                <w:i/>
                <w:sz w:val="24"/>
                <w:szCs w:val="24"/>
              </w:rPr>
              <w:t>n</w:t>
            </w:r>
            <w:r w:rsidRPr="00E51F8C">
              <w:rPr>
                <w:i/>
                <w:sz w:val="24"/>
                <w:szCs w:val="24"/>
              </w:rPr>
              <w:t xml:space="preserve"> Raum</w:t>
            </w:r>
            <w:r>
              <w:rPr>
                <w:i/>
                <w:sz w:val="24"/>
                <w:szCs w:val="24"/>
              </w:rPr>
              <w:t xml:space="preserve"> (E-G2)</w:t>
            </w:r>
          </w:p>
        </w:tc>
      </w:tr>
      <w:tr w:rsidR="00085137" w:rsidTr="00C45EB3">
        <w:trPr>
          <w:trHeight w:val="479"/>
        </w:trPr>
        <w:tc>
          <w:tcPr>
            <w:tcW w:w="7780" w:type="dxa"/>
            <w:vAlign w:val="center"/>
          </w:tcPr>
          <w:p w:rsidR="00085137" w:rsidRPr="00E51F8C" w:rsidRDefault="00085137" w:rsidP="00C45EB3">
            <w:pPr>
              <w:spacing w:after="0"/>
              <w:jc w:val="left"/>
              <w:rPr>
                <w:b/>
              </w:rPr>
            </w:pPr>
            <w:r w:rsidRPr="00E51F8C">
              <w:rPr>
                <w:b/>
              </w:rPr>
              <w:t>Zu entwickelnde Kompetenzen</w:t>
            </w:r>
          </w:p>
        </w:tc>
        <w:tc>
          <w:tcPr>
            <w:tcW w:w="7780" w:type="dxa"/>
            <w:vAlign w:val="center"/>
          </w:tcPr>
          <w:p w:rsidR="00085137" w:rsidRPr="00F146DB" w:rsidRDefault="00085137" w:rsidP="00C45EB3">
            <w:pPr>
              <w:spacing w:after="0"/>
              <w:jc w:val="left"/>
              <w:rPr>
                <w:b/>
              </w:rPr>
            </w:pPr>
            <w:r w:rsidRPr="00F146DB">
              <w:rPr>
                <w:b/>
              </w:rPr>
              <w:t>Vorhabenbezogene Absprachen und Empfehlungen</w:t>
            </w:r>
          </w:p>
        </w:tc>
      </w:tr>
      <w:tr w:rsidR="00085137" w:rsidTr="00913706">
        <w:tc>
          <w:tcPr>
            <w:tcW w:w="7780" w:type="dxa"/>
          </w:tcPr>
          <w:p w:rsidR="00085137" w:rsidRPr="00E51F8C" w:rsidRDefault="00085137" w:rsidP="00913706">
            <w:pPr>
              <w:rPr>
                <w:b/>
              </w:rPr>
            </w:pPr>
            <w:r w:rsidRPr="00E51F8C">
              <w:rPr>
                <w:b/>
              </w:rPr>
              <w:t>Inhaltsbezogene Kompetenzen:</w:t>
            </w:r>
          </w:p>
          <w:p w:rsidR="00085137" w:rsidRPr="00E51F8C" w:rsidRDefault="00085137" w:rsidP="00B772D8">
            <w:pPr>
              <w:spacing w:after="0"/>
              <w:rPr>
                <w:i/>
              </w:rPr>
            </w:pPr>
            <w:r w:rsidRPr="00E51F8C">
              <w:rPr>
                <w:i/>
              </w:rPr>
              <w:t xml:space="preserve">Die Schülerinnen und Schüler </w:t>
            </w:r>
          </w:p>
          <w:p w:rsidR="00085137" w:rsidRDefault="00085137" w:rsidP="00B772D8">
            <w:pPr>
              <w:numPr>
                <w:ilvl w:val="0"/>
                <w:numId w:val="10"/>
              </w:numPr>
              <w:spacing w:after="0"/>
              <w:ind w:left="357" w:hanging="357"/>
              <w:contextualSpacing/>
            </w:pPr>
            <w:r>
              <w:t>deuten Vektoren (in Koordinatendarstellung) als Verschiebungen und kennzeichnen Punkte durch Ortsvektoren</w:t>
            </w:r>
          </w:p>
          <w:p w:rsidR="00085137" w:rsidRDefault="00085137" w:rsidP="00B772D8">
            <w:pPr>
              <w:numPr>
                <w:ilvl w:val="0"/>
                <w:numId w:val="10"/>
              </w:numPr>
              <w:spacing w:after="0"/>
              <w:ind w:left="357" w:hanging="357"/>
              <w:contextualSpacing/>
            </w:pPr>
            <w:r>
              <w:t>stellen gerichtete Größen (z. B. Geschwindigkeit, Kraft) durch Vektoren dar</w:t>
            </w:r>
          </w:p>
          <w:p w:rsidR="00085137" w:rsidRDefault="00085137" w:rsidP="00B772D8">
            <w:pPr>
              <w:numPr>
                <w:ilvl w:val="0"/>
                <w:numId w:val="10"/>
              </w:numPr>
              <w:spacing w:after="0"/>
              <w:ind w:left="357" w:hanging="357"/>
              <w:contextualSpacing/>
            </w:pPr>
            <w:r>
              <w:t>berechnen Längen von Vektoren und Abstände zwischen Punkten mit Hilfe des Satzes von Pythagoras</w:t>
            </w:r>
          </w:p>
          <w:p w:rsidR="00085137" w:rsidRPr="00681119" w:rsidRDefault="00085137" w:rsidP="00B772D8">
            <w:pPr>
              <w:numPr>
                <w:ilvl w:val="0"/>
                <w:numId w:val="10"/>
              </w:numPr>
              <w:spacing w:after="0"/>
              <w:ind w:left="357" w:hanging="357"/>
              <w:contextualSpacing/>
              <w:rPr>
                <w:color w:val="808080" w:themeColor="background1" w:themeShade="80"/>
              </w:rPr>
            </w:pPr>
            <w:r>
              <w:t>addieren Vektoren</w:t>
            </w:r>
            <w:r w:rsidRPr="00E84300">
              <w:t>, multiplizieren Vektoren mit einem Skalar</w:t>
            </w:r>
            <w:r w:rsidRPr="00681119">
              <w:rPr>
                <w:color w:val="808080" w:themeColor="background1" w:themeShade="80"/>
              </w:rPr>
              <w:t xml:space="preserve"> und unters</w:t>
            </w:r>
            <w:r w:rsidRPr="00681119">
              <w:rPr>
                <w:color w:val="808080" w:themeColor="background1" w:themeShade="80"/>
              </w:rPr>
              <w:t>u</w:t>
            </w:r>
            <w:r w:rsidRPr="00681119">
              <w:rPr>
                <w:color w:val="808080" w:themeColor="background1" w:themeShade="80"/>
              </w:rPr>
              <w:t>chen Vektoren auf Kollinearität</w:t>
            </w:r>
          </w:p>
          <w:p w:rsidR="00085137" w:rsidRPr="00B772D8" w:rsidRDefault="00085137" w:rsidP="00913706">
            <w:pPr>
              <w:numPr>
                <w:ilvl w:val="0"/>
                <w:numId w:val="10"/>
              </w:numPr>
              <w:spacing w:after="0"/>
              <w:ind w:left="357" w:hanging="357"/>
              <w:contextualSpacing/>
              <w:rPr>
                <w:color w:val="808080" w:themeColor="background1" w:themeShade="80"/>
              </w:rPr>
            </w:pPr>
            <w:r w:rsidRPr="00681119">
              <w:rPr>
                <w:color w:val="808080" w:themeColor="background1" w:themeShade="80"/>
              </w:rPr>
              <w:t>weisen Eigenschaften von besonderen Dreiecken und Vierecken mithilfe von Vektoren nach</w:t>
            </w:r>
          </w:p>
          <w:p w:rsidR="00085137" w:rsidRPr="00E51F8C" w:rsidRDefault="00085137" w:rsidP="00913706">
            <w:pPr>
              <w:rPr>
                <w:b/>
              </w:rPr>
            </w:pPr>
            <w:r w:rsidRPr="00E51F8C">
              <w:rPr>
                <w:b/>
              </w:rPr>
              <w:t>Prozessbezogene Kompetenzen (Schwerpunkte):</w:t>
            </w:r>
          </w:p>
          <w:p w:rsidR="00085137" w:rsidRPr="00E51F8C" w:rsidRDefault="00085137" w:rsidP="00913706">
            <w:pPr>
              <w:rPr>
                <w:b/>
                <w:i/>
              </w:rPr>
            </w:pPr>
            <w:r>
              <w:rPr>
                <w:b/>
                <w:i/>
              </w:rPr>
              <w:t>Problemlös</w:t>
            </w:r>
            <w:r w:rsidRPr="00E51F8C">
              <w:rPr>
                <w:b/>
                <w:i/>
              </w:rPr>
              <w:t>en</w:t>
            </w:r>
          </w:p>
          <w:p w:rsidR="00085137" w:rsidRPr="00E51F8C" w:rsidRDefault="00085137" w:rsidP="00B772D8">
            <w:pPr>
              <w:spacing w:after="0"/>
              <w:rPr>
                <w:i/>
              </w:rPr>
            </w:pPr>
            <w:r w:rsidRPr="00E51F8C">
              <w:rPr>
                <w:i/>
              </w:rPr>
              <w:t>Die Schülerinnen und Schüler</w:t>
            </w:r>
          </w:p>
          <w:p w:rsidR="00085137" w:rsidRPr="008D0446" w:rsidRDefault="00085137" w:rsidP="00B772D8">
            <w:pPr>
              <w:numPr>
                <w:ilvl w:val="0"/>
                <w:numId w:val="10"/>
              </w:numPr>
              <w:spacing w:after="0"/>
              <w:ind w:left="357" w:hanging="357"/>
              <w:contextualSpacing/>
              <w:rPr>
                <w:i/>
              </w:rPr>
            </w:pPr>
            <w:r>
              <w:t xml:space="preserve">entwickeln Ideen für mögliche Lösungswege </w:t>
            </w:r>
            <w:r w:rsidRPr="008D0446">
              <w:rPr>
                <w:i/>
              </w:rPr>
              <w:t>(Lösen)</w:t>
            </w:r>
          </w:p>
          <w:p w:rsidR="00085137" w:rsidRPr="00681119" w:rsidRDefault="00085137" w:rsidP="00B772D8">
            <w:pPr>
              <w:numPr>
                <w:ilvl w:val="0"/>
                <w:numId w:val="10"/>
              </w:numPr>
              <w:spacing w:after="0"/>
              <w:ind w:left="357" w:hanging="357"/>
              <w:contextualSpacing/>
              <w:rPr>
                <w:color w:val="808080" w:themeColor="background1" w:themeShade="80"/>
              </w:rPr>
            </w:pPr>
            <w:r w:rsidRPr="00681119">
              <w:rPr>
                <w:color w:val="808080" w:themeColor="background1" w:themeShade="80"/>
              </w:rPr>
              <w:t xml:space="preserve">setzen ausgewählte Routineverfahren auch hilfsmittelfrei zur Lösung ein </w:t>
            </w:r>
            <w:r w:rsidRPr="00681119">
              <w:rPr>
                <w:i/>
                <w:color w:val="808080" w:themeColor="background1" w:themeShade="80"/>
              </w:rPr>
              <w:t>(Lösen)</w:t>
            </w:r>
          </w:p>
          <w:p w:rsidR="00085137" w:rsidRDefault="00085137" w:rsidP="008D0446">
            <w:pPr>
              <w:numPr>
                <w:ilvl w:val="0"/>
                <w:numId w:val="10"/>
              </w:numPr>
              <w:spacing w:after="0"/>
              <w:ind w:left="357" w:hanging="357"/>
              <w:contextualSpacing/>
            </w:pPr>
            <w:r>
              <w:t>wählen geeignete Begriffe, Zusammenhänge und Verfahren zur Pro</w:t>
            </w:r>
            <w:r>
              <w:t>b</w:t>
            </w:r>
            <w:r>
              <w:t xml:space="preserve">lemlösung aus </w:t>
            </w:r>
            <w:r w:rsidRPr="008D0446">
              <w:rPr>
                <w:i/>
              </w:rPr>
              <w:t>(Lösen)</w:t>
            </w:r>
          </w:p>
        </w:tc>
        <w:tc>
          <w:tcPr>
            <w:tcW w:w="7780" w:type="dxa"/>
          </w:tcPr>
          <w:p w:rsidR="00045C78" w:rsidRPr="002064EC" w:rsidRDefault="00045C78" w:rsidP="00045C78">
            <w:pPr>
              <w:pStyle w:val="Empfehlungen"/>
            </w:pPr>
            <w:r>
              <w:t>Neben anderen Kontexten kann auch hier die</w:t>
            </w:r>
            <w:r w:rsidRPr="002064EC">
              <w:t xml:space="preserve"> Spidercam</w:t>
            </w:r>
            <w:r>
              <w:t xml:space="preserve"> verwendet werden</w:t>
            </w:r>
            <w:r w:rsidRPr="002064EC">
              <w:t xml:space="preserve">, </w:t>
            </w:r>
            <w:r>
              <w:t xml:space="preserve">und zwar </w:t>
            </w:r>
            <w:r w:rsidRPr="002064EC">
              <w:t xml:space="preserve">um Kräfte und ihre Addition </w:t>
            </w:r>
            <w:r>
              <w:t xml:space="preserve">in Anlehnung an die Kenntnisse aus dem Physikunterricht der SI </w:t>
            </w:r>
            <w:r w:rsidRPr="002064EC">
              <w:t>als Beispiel für vektorielle Größen zu nutzen.</w:t>
            </w:r>
          </w:p>
          <w:p w:rsidR="00085137" w:rsidRPr="00045C78" w:rsidRDefault="00045C78" w:rsidP="00045C78">
            <w:pPr>
              <w:rPr>
                <w:color w:val="808080" w:themeColor="background1" w:themeShade="80"/>
              </w:rPr>
            </w:pPr>
            <w:r w:rsidRPr="00045C78">
              <w:rPr>
                <w:color w:val="808080" w:themeColor="background1" w:themeShade="80"/>
              </w:rPr>
              <w:t>Durch Operieren mit Verschiebungspfeilen werden einfache geometrische Problemstellungen gelöst: Beschreibung von Diagonalen (insbesondere zur Charakterisierung von Viereckstypen), Auffinden von Mittelpunkten (ggf. auch Schwerpunkten), Untersuchung auf Parallelität.</w:t>
            </w:r>
          </w:p>
          <w:p w:rsidR="00085137" w:rsidRDefault="00085137" w:rsidP="00913706"/>
        </w:tc>
      </w:tr>
    </w:tbl>
    <w:p w:rsidR="00085137" w:rsidRDefault="00085137" w:rsidP="004239F2">
      <w:pPr>
        <w:sectPr w:rsidR="00085137" w:rsidSect="004239F2">
          <w:headerReference w:type="default" r:id="rId14"/>
          <w:footerReference w:type="default" r:id="rId15"/>
          <w:pgSz w:w="16838" w:h="11906" w:orient="landscape"/>
          <w:pgMar w:top="1418" w:right="567" w:bottom="1418" w:left="851" w:header="709" w:footer="709" w:gutter="0"/>
          <w:cols w:space="708"/>
          <w:docGrid w:linePitch="360"/>
        </w:sectPr>
      </w:pPr>
    </w:p>
    <w:tbl>
      <w:tblPr>
        <w:tblW w:w="914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29"/>
        <w:gridCol w:w="1830"/>
        <w:gridCol w:w="1830"/>
        <w:gridCol w:w="1830"/>
        <w:gridCol w:w="1830"/>
      </w:tblGrid>
      <w:tr w:rsidR="001A778B" w:rsidRPr="00B772D8" w:rsidTr="001A778B">
        <w:trPr>
          <w:trHeight w:val="655"/>
        </w:trPr>
        <w:tc>
          <w:tcPr>
            <w:tcW w:w="1829" w:type="dxa"/>
            <w:shd w:val="clear" w:color="auto" w:fill="auto"/>
            <w:vAlign w:val="center"/>
          </w:tcPr>
          <w:p w:rsidR="001A778B" w:rsidRPr="00B772D8" w:rsidRDefault="001A778B" w:rsidP="00ED2C48">
            <w:pPr>
              <w:spacing w:before="100" w:beforeAutospacing="1" w:after="100" w:afterAutospacing="1" w:line="240" w:lineRule="auto"/>
              <w:jc w:val="center"/>
              <w:rPr>
                <w:rStyle w:val="Orientierungsleiste"/>
                <w:szCs w:val="18"/>
              </w:rPr>
            </w:pPr>
            <w:r w:rsidRPr="00B772D8">
              <w:rPr>
                <w:rStyle w:val="Orientierungsleiste"/>
                <w:szCs w:val="18"/>
              </w:rPr>
              <w:lastRenderedPageBreak/>
              <w:br w:type="page"/>
            </w:r>
            <w:hyperlink w:anchor="_Kurzbeschreibung" w:history="1">
              <w:r w:rsidRPr="00B772D8">
                <w:rPr>
                  <w:rStyle w:val="Orientierungsleiste"/>
                  <w:szCs w:val="18"/>
                </w:rPr>
                <w:t>Kurzbeschreibung</w:t>
              </w:r>
            </w:hyperlink>
          </w:p>
        </w:tc>
        <w:tc>
          <w:tcPr>
            <w:tcW w:w="1830" w:type="dxa"/>
            <w:shd w:val="clear" w:color="auto" w:fill="auto"/>
            <w:vAlign w:val="center"/>
          </w:tcPr>
          <w:p w:rsidR="001A778B" w:rsidRPr="00B772D8" w:rsidRDefault="0056702F" w:rsidP="00ED2C48">
            <w:pPr>
              <w:pStyle w:val="StandardWeb"/>
              <w:spacing w:line="240" w:lineRule="auto"/>
              <w:jc w:val="center"/>
              <w:rPr>
                <w:rStyle w:val="Orientierungsleiste"/>
                <w:szCs w:val="18"/>
              </w:rPr>
            </w:pPr>
            <w:hyperlink w:anchor="_Lehrplanbezug_1" w:history="1">
              <w:r w:rsidR="001A778B" w:rsidRPr="00B772D8">
                <w:rPr>
                  <w:rStyle w:val="Orientierungsleiste"/>
                  <w:szCs w:val="18"/>
                </w:rPr>
                <w:t>Lehrplanbezug</w:t>
              </w:r>
            </w:hyperlink>
          </w:p>
        </w:tc>
        <w:tc>
          <w:tcPr>
            <w:tcW w:w="1830" w:type="dxa"/>
            <w:shd w:val="clear" w:color="auto" w:fill="000000" w:themeFill="text1"/>
            <w:vAlign w:val="center"/>
          </w:tcPr>
          <w:p w:rsidR="001A778B" w:rsidRPr="00B772D8" w:rsidRDefault="0056702F" w:rsidP="00ED2C48">
            <w:pPr>
              <w:spacing w:before="100" w:beforeAutospacing="1" w:after="100" w:afterAutospacing="1" w:line="240" w:lineRule="auto"/>
              <w:jc w:val="center"/>
              <w:rPr>
                <w:rStyle w:val="Orientierungsleiste"/>
                <w:szCs w:val="18"/>
              </w:rPr>
            </w:pPr>
            <w:hyperlink r:id="rId16" w:anchor="_Das_Unterrichtsvorhaben_" w:history="1">
              <w:r w:rsidR="001A778B" w:rsidRPr="00B772D8">
                <w:rPr>
                  <w:rStyle w:val="Orientierungsleiste"/>
                  <w:szCs w:val="18"/>
                </w:rPr>
                <w:t>Übersicht</w:t>
              </w:r>
            </w:hyperlink>
          </w:p>
        </w:tc>
        <w:tc>
          <w:tcPr>
            <w:tcW w:w="1830" w:type="dxa"/>
            <w:shd w:val="clear" w:color="auto" w:fill="auto"/>
            <w:vAlign w:val="center"/>
          </w:tcPr>
          <w:p w:rsidR="001A778B" w:rsidRPr="00B772D8" w:rsidRDefault="0056702F" w:rsidP="00ED2C48">
            <w:pPr>
              <w:spacing w:before="100" w:beforeAutospacing="1" w:after="100" w:afterAutospacing="1" w:line="240" w:lineRule="auto"/>
              <w:jc w:val="center"/>
              <w:rPr>
                <w:rStyle w:val="Orientierungsleiste"/>
              </w:rPr>
            </w:pPr>
            <w:hyperlink w:anchor="_Didaktische_Hinweise_1" w:history="1">
              <w:r w:rsidR="001A778B" w:rsidRPr="00B772D8">
                <w:rPr>
                  <w:rStyle w:val="Orientierungsleiste"/>
                </w:rPr>
                <w:t>Didaktische Hinwe</w:t>
              </w:r>
              <w:r w:rsidR="001A778B" w:rsidRPr="00B772D8">
                <w:rPr>
                  <w:rStyle w:val="Orientierungsleiste"/>
                </w:rPr>
                <w:t>i</w:t>
              </w:r>
              <w:r w:rsidR="001A778B" w:rsidRPr="00B772D8">
                <w:rPr>
                  <w:rStyle w:val="Orientierungsleiste"/>
                </w:rPr>
                <w:t>se</w:t>
              </w:r>
            </w:hyperlink>
          </w:p>
        </w:tc>
        <w:tc>
          <w:tcPr>
            <w:tcW w:w="1830" w:type="dxa"/>
            <w:shd w:val="clear" w:color="auto" w:fill="auto"/>
            <w:vAlign w:val="center"/>
          </w:tcPr>
          <w:p w:rsidR="001A778B" w:rsidRPr="00B772D8" w:rsidRDefault="0056702F" w:rsidP="00ED2C48">
            <w:pPr>
              <w:spacing w:before="100" w:beforeAutospacing="1" w:after="100" w:afterAutospacing="1" w:line="240" w:lineRule="auto"/>
              <w:jc w:val="center"/>
              <w:rPr>
                <w:rStyle w:val="Orientierungsleiste"/>
                <w:szCs w:val="18"/>
              </w:rPr>
            </w:pPr>
            <w:hyperlink w:anchor="_Unterrichtsmaterial" w:history="1">
              <w:r w:rsidR="001A778B" w:rsidRPr="00B772D8">
                <w:rPr>
                  <w:rStyle w:val="Orientierungsleiste"/>
                  <w:szCs w:val="18"/>
                </w:rPr>
                <w:t>Unterrichtsmaterial</w:t>
              </w:r>
            </w:hyperlink>
          </w:p>
        </w:tc>
      </w:tr>
    </w:tbl>
    <w:p w:rsidR="00CC437B" w:rsidRDefault="004A4A6A" w:rsidP="004A4A6A">
      <w:pPr>
        <w:pStyle w:val="berschrift1"/>
      </w:pPr>
      <w:bookmarkStart w:id="4" w:name="_Das_Unterrichtsvorhaben_„Spidercam“"/>
      <w:bookmarkEnd w:id="4"/>
      <w:r w:rsidRPr="00CC437B">
        <w:rPr>
          <w:noProof/>
        </w:rPr>
        <w:drawing>
          <wp:anchor distT="0" distB="0" distL="114300" distR="114300" simplePos="0" relativeHeight="251684864" behindDoc="0" locked="0" layoutInCell="1" allowOverlap="1" wp14:anchorId="78666214" wp14:editId="0ACD86BD">
            <wp:simplePos x="0" y="0"/>
            <wp:positionH relativeFrom="margin">
              <wp:align>right</wp:align>
            </wp:positionH>
            <wp:positionV relativeFrom="paragraph">
              <wp:posOffset>443230</wp:posOffset>
            </wp:positionV>
            <wp:extent cx="1805305" cy="2262505"/>
            <wp:effectExtent l="0" t="0" r="4445" b="4445"/>
            <wp:wrapSquare wrapText="bothSides"/>
            <wp:docPr id="41" name="Grafik 41" descr="C:\Users\Ulla\Pictures\Meine Bilder\Supercup 2014\P101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lla\Pictures\Meine Bilder\Supercup 2014\P1010424.JPG"/>
                    <pic:cNvPicPr>
                      <a:picLocks noChangeAspect="1" noChangeArrowheads="1"/>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1805305" cy="2262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5137" w:rsidRPr="00ED0D8A">
        <w:t>Das Unterrichtsvorhaben „Spidercam“</w:t>
      </w:r>
    </w:p>
    <w:p w:rsidR="00085137" w:rsidRDefault="00085137" w:rsidP="004239F2">
      <w:r w:rsidRPr="00CA6F80">
        <w:rPr>
          <w:rStyle w:val="Hervorhebung"/>
        </w:rPr>
        <w:t>Anmerkung</w:t>
      </w:r>
      <w:r>
        <w:t>: Der Kontext „Spidercam“ durchläuft als roter F</w:t>
      </w:r>
      <w:r>
        <w:t>a</w:t>
      </w:r>
      <w:r>
        <w:t>den die beiden Unterrichtsvorhaben des Lehrplannavigators zur Koordinatisierung des Raums und zur Beschreibung der Bewegung von Objekten im Raum. Insbesondere im ersten Unterrichtsvorhaben bietet es sich an, zusätzlich Vertiefungen an innermathematischen Kontexten wie einfachen Körpern vorzunehmen, u</w:t>
      </w:r>
      <w:r w:rsidR="00E84300">
        <w:t>m den Anschluss an aus der Sek. </w:t>
      </w:r>
      <w:r>
        <w:t>I vorha</w:t>
      </w:r>
      <w:r>
        <w:t>n</w:t>
      </w:r>
      <w:r>
        <w:t>dene Vorstellungen, Kenntnisse und Fertigkeiten herzuste</w:t>
      </w:r>
      <w:r>
        <w:t>l</w:t>
      </w:r>
      <w:r>
        <w:t>len.</w:t>
      </w:r>
      <w:r w:rsidR="00E87F4F">
        <w:t xml:space="preserve"> Begleitend legen die Schülerinnen und Schüler einen Wissensspeicher an, in dem sie neue mathematische Fac</w:t>
      </w:r>
      <w:r w:rsidR="00E87F4F">
        <w:t>h</w:t>
      </w:r>
      <w:r w:rsidR="00E87F4F">
        <w:t>begriffe sammeln und Merkregeln notieren. Die Einträge in den Wissensspeicher können von der Lehrkraft auch durch Arbeitsblätter, z. B. mit Lückentexten, vorstrukturiert werden.</w:t>
      </w:r>
    </w:p>
    <w:p w:rsidR="00085137" w:rsidRPr="004A4A6A" w:rsidRDefault="00085137" w:rsidP="004A4A6A">
      <w:pPr>
        <w:pStyle w:val="berschrift2"/>
      </w:pPr>
      <w:r w:rsidRPr="004A4A6A">
        <w:t>Sequenzierung</w:t>
      </w:r>
    </w:p>
    <w:p w:rsidR="00085137" w:rsidRPr="004A4A6A" w:rsidRDefault="00085137" w:rsidP="004A4A6A">
      <w:pPr>
        <w:pStyle w:val="berschrift3"/>
      </w:pPr>
      <w:r w:rsidRPr="004A4A6A">
        <w:t>1. Unterrichtseinheit: Ein Flug mit der Spidercam – Das Modell</w:t>
      </w:r>
    </w:p>
    <w:p w:rsidR="00085137" w:rsidRDefault="00085137" w:rsidP="004239F2">
      <w:r>
        <w:t>Einführung in den Kontext „Spidercam“ über Fotos und einen kurzen Film; handlungsorie</w:t>
      </w:r>
      <w:r>
        <w:t>n</w:t>
      </w:r>
      <w:r>
        <w:t>tierter Übergang zur Koordinatisierung durch Agieren in einem eigenen selbstgebauten M</w:t>
      </w:r>
      <w:r>
        <w:t>o</w:t>
      </w:r>
      <w:r>
        <w:t>dell (Gruppenarbeit)</w:t>
      </w:r>
      <w:r w:rsidR="00327AD5">
        <w:t xml:space="preserve"> (DS)</w:t>
      </w:r>
    </w:p>
    <w:p w:rsidR="00085137" w:rsidRDefault="00085137" w:rsidP="004A4A6A">
      <w:pPr>
        <w:pStyle w:val="berschrift3"/>
      </w:pPr>
      <w:r w:rsidRPr="00CA6F80">
        <w:t>2. Unterrichtseinheit:</w:t>
      </w:r>
      <w:r>
        <w:t xml:space="preserve"> Schrägbilder</w:t>
      </w:r>
    </w:p>
    <w:p w:rsidR="00085137" w:rsidRDefault="00085137" w:rsidP="004239F2">
      <w:r>
        <w:t>Dokumentation von dreidimensionalen Anordnungen in einer zweidimensionalen Darstellung; Erprobung verschiedener Koordinatensysteme (Einzelarbeit)</w:t>
      </w:r>
      <w:r w:rsidR="00327AD5">
        <w:t xml:space="preserve"> (ES)</w:t>
      </w:r>
    </w:p>
    <w:p w:rsidR="00085137" w:rsidRDefault="00085137" w:rsidP="004A4A6A">
      <w:pPr>
        <w:pStyle w:val="berschrift3"/>
      </w:pPr>
      <w:r w:rsidRPr="00CA6F80">
        <w:t>3. Unterrichtseinheit (Vertiefung):</w:t>
      </w:r>
      <w:r w:rsidR="00B73694">
        <w:t xml:space="preserve"> E</w:t>
      </w:r>
      <w:r>
        <w:t>infache Körper im 3d-Koordinatensystem</w:t>
      </w:r>
    </w:p>
    <w:p w:rsidR="00085137" w:rsidRDefault="00085137" w:rsidP="004239F2">
      <w:r>
        <w:t>Darstellung einfacher Körper als Schrägbilder aus Koordinatenangaben von Eckpunkten, Berechnungen von Längen, Flächeninhalten und Winkeln in ebenen Teilfiguren (Ich-Du-Wir)</w:t>
      </w:r>
      <w:r w:rsidR="00327AD5">
        <w:t xml:space="preserve"> (DS)</w:t>
      </w:r>
    </w:p>
    <w:p w:rsidR="00085137" w:rsidRDefault="00085137" w:rsidP="004A4A6A">
      <w:pPr>
        <w:pStyle w:val="berschrift3"/>
      </w:pPr>
      <w:r w:rsidRPr="00CA6F80">
        <w:t>4. Unterrichtseinheit:</w:t>
      </w:r>
      <w:r>
        <w:t xml:space="preserve"> Seile aufwickeln</w:t>
      </w:r>
    </w:p>
    <w:p w:rsidR="00085137" w:rsidRDefault="00085137" w:rsidP="004239F2">
      <w:r>
        <w:t>Erarbeitung einer Formel (räumlicher Pythagoras) zur Berechnung des Abstands zweier Punkte im Raum (Partnerarbeit oder Kleingruppen)</w:t>
      </w:r>
      <w:r w:rsidR="00327AD5">
        <w:t xml:space="preserve"> (ES)</w:t>
      </w:r>
    </w:p>
    <w:p w:rsidR="00085137" w:rsidRDefault="00085137" w:rsidP="004A4A6A">
      <w:pPr>
        <w:pStyle w:val="berschrift3"/>
      </w:pPr>
      <w:r w:rsidRPr="00CA6F80">
        <w:t>5. Unterrichtseinheit:</w:t>
      </w:r>
      <w:r>
        <w:t xml:space="preserve"> Bewegungen der Kamera</w:t>
      </w:r>
    </w:p>
    <w:p w:rsidR="00085137" w:rsidRDefault="00085137" w:rsidP="00C75214">
      <w:pPr>
        <w:tabs>
          <w:tab w:val="left" w:pos="4725"/>
        </w:tabs>
      </w:pPr>
      <w:r>
        <w:t>Formalisierung mit Hilfe von Ortsvektoren und Bewegungsvektoren (LInfo + Übung)</w:t>
      </w:r>
      <w:r w:rsidR="00327AD5">
        <w:t xml:space="preserve"> (ES)</w:t>
      </w:r>
    </w:p>
    <w:p w:rsidR="00085137" w:rsidRDefault="00085137" w:rsidP="004A4A6A">
      <w:pPr>
        <w:pStyle w:val="berschrift3"/>
      </w:pPr>
      <w:r w:rsidRPr="00CA6F80">
        <w:t>6. Unterrichtseinheit</w:t>
      </w:r>
      <w:r w:rsidRPr="004A4A6A">
        <w:t>:</w:t>
      </w:r>
      <w:r>
        <w:t xml:space="preserve"> Drehungen der Kamera</w:t>
      </w:r>
    </w:p>
    <w:p w:rsidR="00085137" w:rsidRDefault="00085137" w:rsidP="00C75214">
      <w:pPr>
        <w:tabs>
          <w:tab w:val="left" w:pos="4725"/>
        </w:tabs>
      </w:pPr>
      <w:r>
        <w:t>Beschreibung des Raums mithilfe von Dreh- und Kippwinkeln und Abständen (Partner- oder Kleingruppenarbeit mit anschließender Präsentation)</w:t>
      </w:r>
      <w:r w:rsidR="00327AD5">
        <w:t xml:space="preserve"> (DS)</w:t>
      </w:r>
    </w:p>
    <w:p w:rsidR="00085137" w:rsidRDefault="00085137" w:rsidP="004A4A6A">
      <w:pPr>
        <w:pStyle w:val="berschrift3"/>
      </w:pPr>
      <w:r w:rsidRPr="00CA6F80">
        <w:t>7. Unterrichtseinheit</w:t>
      </w:r>
      <w:r w:rsidRPr="004A4A6A">
        <w:t>:</w:t>
      </w:r>
      <w:r>
        <w:t xml:space="preserve"> (mögliche Vertiefung)</w:t>
      </w:r>
    </w:p>
    <w:p w:rsidR="00085137" w:rsidRDefault="00085137" w:rsidP="00C75214">
      <w:pPr>
        <w:tabs>
          <w:tab w:val="left" w:pos="4725"/>
        </w:tabs>
      </w:pPr>
      <w:r>
        <w:t>Informationen zu Kugel- und Zylinderkoordinaten, Verknüpfung mit dem Vorwissen der Sch</w:t>
      </w:r>
      <w:r>
        <w:t>ü</w:t>
      </w:r>
      <w:r>
        <w:t>lerinnen und Schüler (Erdkunde, GPS und Geocaching, Rob</w:t>
      </w:r>
      <w:r>
        <w:t>o</w:t>
      </w:r>
      <w:r>
        <w:t>tersteuerung, …) (Ich-Du-Wir und Plenum)</w:t>
      </w:r>
      <w:r w:rsidR="00716E0B">
        <w:t xml:space="preserve"> (ggf. ES)</w:t>
      </w:r>
    </w:p>
    <w:p w:rsidR="00085137" w:rsidRDefault="004A4A6A" w:rsidP="004A4A6A">
      <w:pPr>
        <w:pStyle w:val="berschrift3"/>
      </w:pPr>
      <w:r w:rsidRPr="00CC437B">
        <w:rPr>
          <w:noProof/>
        </w:rPr>
        <w:lastRenderedPageBreak/>
        <w:drawing>
          <wp:anchor distT="0" distB="0" distL="114300" distR="114300" simplePos="0" relativeHeight="251664896" behindDoc="0" locked="0" layoutInCell="1" allowOverlap="1" wp14:anchorId="09B6C2AD" wp14:editId="43571B4C">
            <wp:simplePos x="0" y="0"/>
            <wp:positionH relativeFrom="margin">
              <wp:align>right</wp:align>
            </wp:positionH>
            <wp:positionV relativeFrom="paragraph">
              <wp:posOffset>98425</wp:posOffset>
            </wp:positionV>
            <wp:extent cx="2276475" cy="1933575"/>
            <wp:effectExtent l="0" t="0" r="9525" b="9525"/>
            <wp:wrapSquare wrapText="bothSides"/>
            <wp:docPr id="40" name="Grafik 40" descr="C:\Users\Ulla\Pictures\Meine Bilder\Supercup 2014\P101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lla\Pictures\Meine Bilder\Supercup 2014\P1010423.JPG"/>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2276475" cy="1933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5137" w:rsidRPr="00CA6F80">
        <w:t>8. Unterrichtseinheit:</w:t>
      </w:r>
      <w:r w:rsidR="00085137">
        <w:t xml:space="preserve"> Kräfte beim Ziehen</w:t>
      </w:r>
    </w:p>
    <w:p w:rsidR="00CA6F80" w:rsidRDefault="00085137" w:rsidP="004A4A6A">
      <w:pPr>
        <w:tabs>
          <w:tab w:val="left" w:pos="4725"/>
        </w:tabs>
      </w:pPr>
      <w:r>
        <w:t>Vektoraddition: Entdeckung eines Zusammenhangs zwischen der bekannten Addition von Kraftpfeilen über ein Kräfteparallelogramm und der kompone</w:t>
      </w:r>
      <w:r>
        <w:t>n</w:t>
      </w:r>
      <w:r>
        <w:t>tenweise Addition von Vektoren mithilfe eines DGS</w:t>
      </w:r>
      <w:r w:rsidR="004A4A6A">
        <w:t xml:space="preserve"> </w:t>
      </w:r>
      <w:r>
        <w:t>(Partnerarbeit)</w:t>
      </w:r>
      <w:r w:rsidR="00716E0B">
        <w:t xml:space="preserve"> (ES)</w:t>
      </w:r>
    </w:p>
    <w:p w:rsidR="00085137" w:rsidRDefault="00085137" w:rsidP="004A4A6A">
      <w:pPr>
        <w:pStyle w:val="berschrift3"/>
      </w:pPr>
      <w:r w:rsidRPr="00CA6F80">
        <w:t>9. Unterrichtseinheit:</w:t>
      </w:r>
      <w:r>
        <w:t xml:space="preserve"> Geraden (</w:t>
      </w:r>
      <w:r w:rsidR="00716E0B">
        <w:t xml:space="preserve">optionaler </w:t>
      </w:r>
      <w:r>
        <w:t>Au</w:t>
      </w:r>
      <w:r>
        <w:t>s</w:t>
      </w:r>
      <w:r>
        <w:t>blick)</w:t>
      </w:r>
    </w:p>
    <w:p w:rsidR="00085137" w:rsidRDefault="00085137" w:rsidP="005644B3">
      <w:pPr>
        <w:tabs>
          <w:tab w:val="left" w:pos="1875"/>
        </w:tabs>
      </w:pPr>
      <w:r>
        <w:t>Beschreibung der Bewegung der Kamera längs einer Geraden mithilfe einer parametrisierten Gleichung</w:t>
      </w:r>
      <w:r w:rsidR="00716E0B">
        <w:t xml:space="preserve"> (ggf. ES)</w:t>
      </w:r>
    </w:p>
    <w:p w:rsidR="00085137" w:rsidRDefault="00085137" w:rsidP="004A4A6A">
      <w:pPr>
        <w:pStyle w:val="berschrift3"/>
      </w:pPr>
      <w:r w:rsidRPr="00CA6F80">
        <w:t>Anhang</w:t>
      </w:r>
      <w:r w:rsidRPr="004A4A6A">
        <w:t xml:space="preserve">: </w:t>
      </w:r>
      <w:r>
        <w:t>Alles klar?</w:t>
      </w:r>
    </w:p>
    <w:p w:rsidR="00085137" w:rsidRDefault="00085137" w:rsidP="005644B3">
      <w:pPr>
        <w:tabs>
          <w:tab w:val="left" w:pos="1875"/>
        </w:tabs>
      </w:pPr>
      <w:r>
        <w:t>Komplexe Aufgabe, in der das Gelernte noch einmal zusammengeführt wird.</w:t>
      </w:r>
    </w:p>
    <w:tbl>
      <w:tblPr>
        <w:tblW w:w="914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29"/>
        <w:gridCol w:w="1830"/>
        <w:gridCol w:w="1830"/>
        <w:gridCol w:w="1830"/>
        <w:gridCol w:w="1830"/>
      </w:tblGrid>
      <w:tr w:rsidR="001A778B" w:rsidRPr="00B772D8" w:rsidTr="001A778B">
        <w:trPr>
          <w:trHeight w:val="655"/>
        </w:trPr>
        <w:tc>
          <w:tcPr>
            <w:tcW w:w="1829" w:type="dxa"/>
            <w:shd w:val="clear" w:color="auto" w:fill="auto"/>
            <w:vAlign w:val="center"/>
          </w:tcPr>
          <w:p w:rsidR="001A778B" w:rsidRPr="00B772D8" w:rsidRDefault="001A778B" w:rsidP="001A778B">
            <w:pPr>
              <w:pageBreakBefore/>
              <w:spacing w:before="100" w:beforeAutospacing="1" w:after="100" w:afterAutospacing="1" w:line="240" w:lineRule="auto"/>
              <w:jc w:val="center"/>
              <w:rPr>
                <w:rStyle w:val="Orientierungsleiste"/>
                <w:szCs w:val="18"/>
              </w:rPr>
            </w:pPr>
            <w:bookmarkStart w:id="5" w:name="_Didaktische_Hinweise"/>
            <w:bookmarkStart w:id="6" w:name="_Didaktische_Hinweise_1"/>
            <w:bookmarkEnd w:id="5"/>
            <w:bookmarkEnd w:id="6"/>
            <w:r w:rsidRPr="00B772D8">
              <w:rPr>
                <w:rStyle w:val="Orientierungsleiste"/>
                <w:szCs w:val="18"/>
              </w:rPr>
              <w:lastRenderedPageBreak/>
              <w:br w:type="page"/>
            </w:r>
            <w:hyperlink w:anchor="_Kurzbeschreibung" w:history="1">
              <w:r w:rsidRPr="00B772D8">
                <w:rPr>
                  <w:rStyle w:val="Orientierungsleiste"/>
                  <w:szCs w:val="18"/>
                </w:rPr>
                <w:t>Kurzbeschreibung</w:t>
              </w:r>
            </w:hyperlink>
          </w:p>
        </w:tc>
        <w:tc>
          <w:tcPr>
            <w:tcW w:w="1830" w:type="dxa"/>
            <w:shd w:val="clear" w:color="auto" w:fill="auto"/>
            <w:vAlign w:val="center"/>
          </w:tcPr>
          <w:p w:rsidR="001A778B" w:rsidRPr="00B772D8" w:rsidRDefault="0056702F" w:rsidP="00ED2C48">
            <w:pPr>
              <w:pStyle w:val="StandardWeb"/>
              <w:spacing w:line="240" w:lineRule="auto"/>
              <w:jc w:val="center"/>
              <w:rPr>
                <w:rStyle w:val="Orientierungsleiste"/>
                <w:szCs w:val="18"/>
              </w:rPr>
            </w:pPr>
            <w:hyperlink w:anchor="_Lehrplanbezug_1" w:history="1">
              <w:r w:rsidR="001A778B" w:rsidRPr="00B772D8">
                <w:rPr>
                  <w:rStyle w:val="Orientierungsleiste"/>
                  <w:szCs w:val="18"/>
                </w:rPr>
                <w:t>Lehrplanbezug</w:t>
              </w:r>
            </w:hyperlink>
          </w:p>
        </w:tc>
        <w:tc>
          <w:tcPr>
            <w:tcW w:w="1830" w:type="dxa"/>
            <w:shd w:val="clear" w:color="auto" w:fill="auto"/>
            <w:vAlign w:val="center"/>
          </w:tcPr>
          <w:p w:rsidR="001A778B" w:rsidRPr="00B772D8" w:rsidRDefault="0056702F" w:rsidP="00ED2C48">
            <w:pPr>
              <w:spacing w:before="100" w:beforeAutospacing="1" w:after="100" w:afterAutospacing="1" w:line="240" w:lineRule="auto"/>
              <w:jc w:val="center"/>
              <w:rPr>
                <w:rStyle w:val="Orientierungsleiste"/>
                <w:szCs w:val="18"/>
              </w:rPr>
            </w:pPr>
            <w:hyperlink r:id="rId19" w:anchor="_Das_Unterrichtsvorhaben_" w:history="1">
              <w:r w:rsidR="001A778B" w:rsidRPr="00B772D8">
                <w:rPr>
                  <w:rStyle w:val="Orientierungsleiste"/>
                  <w:szCs w:val="18"/>
                </w:rPr>
                <w:t>Übersicht</w:t>
              </w:r>
            </w:hyperlink>
          </w:p>
        </w:tc>
        <w:tc>
          <w:tcPr>
            <w:tcW w:w="1830" w:type="dxa"/>
            <w:shd w:val="clear" w:color="auto" w:fill="000000" w:themeFill="text1"/>
            <w:vAlign w:val="center"/>
          </w:tcPr>
          <w:p w:rsidR="001A778B" w:rsidRPr="00B772D8" w:rsidRDefault="0056702F" w:rsidP="00ED2C48">
            <w:pPr>
              <w:spacing w:before="100" w:beforeAutospacing="1" w:after="100" w:afterAutospacing="1" w:line="240" w:lineRule="auto"/>
              <w:jc w:val="center"/>
              <w:rPr>
                <w:rStyle w:val="Orientierungsleiste"/>
              </w:rPr>
            </w:pPr>
            <w:hyperlink w:anchor="_Didaktische_Hinweise_1" w:history="1">
              <w:r w:rsidR="001A778B" w:rsidRPr="00B772D8">
                <w:rPr>
                  <w:rStyle w:val="Orientierungsleiste"/>
                </w:rPr>
                <w:t>Didaktische Hinwe</w:t>
              </w:r>
              <w:r w:rsidR="001A778B" w:rsidRPr="00B772D8">
                <w:rPr>
                  <w:rStyle w:val="Orientierungsleiste"/>
                </w:rPr>
                <w:t>i</w:t>
              </w:r>
              <w:r w:rsidR="001A778B" w:rsidRPr="00B772D8">
                <w:rPr>
                  <w:rStyle w:val="Orientierungsleiste"/>
                </w:rPr>
                <w:t>se</w:t>
              </w:r>
            </w:hyperlink>
          </w:p>
        </w:tc>
        <w:tc>
          <w:tcPr>
            <w:tcW w:w="1830" w:type="dxa"/>
            <w:shd w:val="clear" w:color="auto" w:fill="auto"/>
            <w:vAlign w:val="center"/>
          </w:tcPr>
          <w:p w:rsidR="001A778B" w:rsidRPr="00B772D8" w:rsidRDefault="0056702F" w:rsidP="00ED2C48">
            <w:pPr>
              <w:spacing w:before="100" w:beforeAutospacing="1" w:after="100" w:afterAutospacing="1" w:line="240" w:lineRule="auto"/>
              <w:jc w:val="center"/>
              <w:rPr>
                <w:rStyle w:val="Orientierungsleiste"/>
                <w:szCs w:val="18"/>
              </w:rPr>
            </w:pPr>
            <w:hyperlink w:anchor="_Unterrichtsmaterial" w:history="1">
              <w:r w:rsidR="001A778B" w:rsidRPr="00B772D8">
                <w:rPr>
                  <w:rStyle w:val="Orientierungsleiste"/>
                  <w:szCs w:val="18"/>
                </w:rPr>
                <w:t>Unterrichtsmaterial</w:t>
              </w:r>
            </w:hyperlink>
          </w:p>
        </w:tc>
      </w:tr>
    </w:tbl>
    <w:p w:rsidR="00085137" w:rsidRDefault="00A17478" w:rsidP="00A17478">
      <w:pPr>
        <w:pStyle w:val="berschrift1"/>
      </w:pPr>
      <w:r>
        <w:t>Didaktische Hinweise</w:t>
      </w:r>
    </w:p>
    <w:p w:rsidR="00085137" w:rsidRPr="004A4A6A" w:rsidRDefault="00085137" w:rsidP="004A4A6A">
      <w:pPr>
        <w:pStyle w:val="berschrift3"/>
      </w:pPr>
      <w:r w:rsidRPr="004A4A6A">
        <w:t>1. Unterrichtseinheit: Ein Flug mit der Spidercam – Das Modell</w:t>
      </w:r>
    </w:p>
    <w:p w:rsidR="00085137" w:rsidRDefault="00085137" w:rsidP="000F002D">
      <w:r>
        <w:t>Die Schülerinnen und Schüler sollen über einen Kontext aus ihrer Erfahrungswelt an das Problem herangeführt werden, den Raum zu koordinatisieren und damit einer algebraischen Beschreibung zu unterziehen. Wenn man einige, im Internet verfügbare Fotos der Spidercam zeigt, können sich viele Schülerinnen und Schüler erinnern, dass sie diese spezielle Kamera schon einmal gesehen haben, sei es bei der Fernsehaufzeichnung eines Sportevents oder eines Konzerts oder vielleicht sogar live im Fußballstadion.</w:t>
      </w:r>
    </w:p>
    <w:p w:rsidR="00085137" w:rsidRDefault="00085137" w:rsidP="000F002D">
      <w:r>
        <w:t>Einen Eindruck von der Art der Bilder, dem tatsächlichen Aufbau und der Funktion der K</w:t>
      </w:r>
      <w:r>
        <w:t>a</w:t>
      </w:r>
      <w:r>
        <w:t>mera vermittelt ein kurzer Film, der für Galileo gedreht wurde und i</w:t>
      </w:r>
      <w:r w:rsidR="00E11A08">
        <w:t>m Internet zu finden ist. Anschließend</w:t>
      </w:r>
      <w:r>
        <w:t xml:space="preserve"> müssen die Lernenden </w:t>
      </w:r>
      <w:r w:rsidR="00976C68">
        <w:t xml:space="preserve">aktiv </w:t>
      </w:r>
      <w:r>
        <w:t xml:space="preserve">werden und in </w:t>
      </w:r>
      <w:r w:rsidR="00B64863">
        <w:t>Gruppen von ca. 4 bis 5 Mitgli</w:t>
      </w:r>
      <w:r w:rsidR="00B64863">
        <w:t>e</w:t>
      </w:r>
      <w:r w:rsidR="00B64863">
        <w:t>d</w:t>
      </w:r>
      <w:r>
        <w:t>ern ein eigenes Modell der Kamera aufbauen und darin agieren. Dieser handlungsorientie</w:t>
      </w:r>
      <w:r>
        <w:t>r</w:t>
      </w:r>
      <w:r>
        <w:t>te Zugang hat sich sehr fö</w:t>
      </w:r>
      <w:r w:rsidR="00976C68">
        <w:t>rderlich für die Entwicklung ihr</w:t>
      </w:r>
      <w:r>
        <w:t>er Raumvorstellung</w:t>
      </w:r>
      <w:r w:rsidR="00976C68">
        <w:t>en</w:t>
      </w:r>
      <w:r>
        <w:t xml:space="preserve"> gezeigt.</w:t>
      </w:r>
    </w:p>
    <w:p w:rsidR="00085137" w:rsidRDefault="00085137" w:rsidP="000F002D">
      <w:r>
        <w:t xml:space="preserve">Als Hausaufgabe recherchieren die Schülerinnen und Schüler selbst zu diesem Thema. Im Anschluss ist eine gute Gelegenheit Modellkritik zu üben (z. B. hängen im Original die Seile </w:t>
      </w:r>
      <w:r w:rsidR="004A4A6A">
        <w:t xml:space="preserve">sichtbar </w:t>
      </w:r>
      <w:r>
        <w:t>durch, im Bindfadenmodell jedoch nicht).</w:t>
      </w:r>
    </w:p>
    <w:p w:rsidR="00085137" w:rsidRDefault="00085137" w:rsidP="004A4A6A">
      <w:pPr>
        <w:pStyle w:val="berschrift3"/>
      </w:pPr>
      <w:r w:rsidRPr="008B3457">
        <w:t>2. Unterrichtseinheit:</w:t>
      </w:r>
      <w:r>
        <w:t xml:space="preserve"> Schrägbilder</w:t>
      </w:r>
    </w:p>
    <w:p w:rsidR="00085137" w:rsidRDefault="00085137" w:rsidP="000F002D">
      <w:r>
        <w:t>Diese Unterrichtseinheit legt den Fokus auf die Dokumentation von dreidimensionalen A</w:t>
      </w:r>
      <w:r>
        <w:t>n</w:t>
      </w:r>
      <w:r>
        <w:t xml:space="preserve">ordnungen in einer zweidimensionalen Darstellung. Da </w:t>
      </w:r>
      <w:r w:rsidR="00976C68">
        <w:t xml:space="preserve">bereits </w:t>
      </w:r>
      <w:r>
        <w:t xml:space="preserve">in </w:t>
      </w:r>
      <w:r w:rsidR="00B82C79">
        <w:t>Jahrgangsstufe</w:t>
      </w:r>
      <w:r>
        <w:t xml:space="preserve"> 5 Schrägbilder gezeichnet werden, wird hier mit einer Diagnoseaufgabe gestartet: </w:t>
      </w:r>
      <w:r w:rsidR="00C97FFB">
        <w:t>„Zeichne das Schrägbild eines Würfels von 5 cm Kantenlänge.“ Dabei</w:t>
      </w:r>
      <w:r>
        <w:t xml:space="preserve"> kann die Lehrerin/der Lehrer erkennen, ob ihre Schülerinnen und Schüler parallel zu zeichnende Kanten erkennen und die schrägen Strecken angemessen verkürzen. Das Infoblatt stellt verschiedene Koordinate</w:t>
      </w:r>
      <w:r>
        <w:t>n</w:t>
      </w:r>
      <w:r>
        <w:t xml:space="preserve">systeme vor, die anschließend von den Lernenden in Einzelarbeit erprobt werden sollen; einerseits um ihre Vorstellungen zu flexibilisieren, andererseits aber auch, um </w:t>
      </w:r>
      <w:r w:rsidR="00B82C79">
        <w:t xml:space="preserve">zu </w:t>
      </w:r>
      <w:r>
        <w:t xml:space="preserve">erleben, dass eine Darstellung aus einer anderen Perspektive </w:t>
      </w:r>
      <w:r w:rsidR="00B153CA">
        <w:t>ganz neue Erkenntnisse bringen kann</w:t>
      </w:r>
      <w:r>
        <w:t>.</w:t>
      </w:r>
    </w:p>
    <w:p w:rsidR="00085137" w:rsidRPr="004A4A6A" w:rsidRDefault="00085137" w:rsidP="004A4A6A">
      <w:pPr>
        <w:pStyle w:val="berschrift3"/>
      </w:pPr>
      <w:r w:rsidRPr="004A4A6A">
        <w:t>3. Unterrichtseinheit (Vertiefung):</w:t>
      </w:r>
      <w:r w:rsidR="0014233D" w:rsidRPr="004A4A6A">
        <w:t xml:space="preserve"> E</w:t>
      </w:r>
      <w:r w:rsidRPr="004A4A6A">
        <w:t>infache Körper im 3</w:t>
      </w:r>
      <w:r w:rsidR="004A4A6A">
        <w:t>D</w:t>
      </w:r>
      <w:r w:rsidRPr="004A4A6A">
        <w:t>-Koordinatensystem</w:t>
      </w:r>
    </w:p>
    <w:p w:rsidR="00085137" w:rsidRDefault="00085137" w:rsidP="000F002D">
      <w:r>
        <w:t>Die Darstellung einfacher Körper als Schrägbilder aus der Angabe der Koordinaten von Ec</w:t>
      </w:r>
      <w:r>
        <w:t>k</w:t>
      </w:r>
      <w:r>
        <w:t>punkten hilft</w:t>
      </w:r>
      <w:r w:rsidR="00B153CA">
        <w:t>,</w:t>
      </w:r>
      <w:r>
        <w:t xml:space="preserve"> </w:t>
      </w:r>
      <w:r w:rsidR="00B73694">
        <w:t>den Umgang mit der algebraisch</w:t>
      </w:r>
      <w:r>
        <w:t>en Beschreibung zu festigen. Dabei sollte auch angesprochen werden, dass eine eindeutige Rekonstruktion von Koordinaten aus e</w:t>
      </w:r>
      <w:r>
        <w:t>i</w:t>
      </w:r>
      <w:r>
        <w:t>nem Schrägbild nicht möglich ist.</w:t>
      </w:r>
    </w:p>
    <w:p w:rsidR="00556FF6" w:rsidRDefault="00085137" w:rsidP="000F002D">
      <w:pPr>
        <w:rPr>
          <w:b/>
        </w:rPr>
      </w:pPr>
      <w:r>
        <w:t>Eine Weiterentwicklung der Raumvorstellung geschieht dadurch, dass in räumlichen Figuren ebene Teilfiguren erkannt werden müssen, die sich mit den Mitteln der Sek. I berechnen la</w:t>
      </w:r>
      <w:r>
        <w:t>s</w:t>
      </w:r>
      <w:r>
        <w:t>sen. So kann man etwa Längen, Flächeninhalte und Winkel in ebenen Teilfiguren bestimmen lassen</w:t>
      </w:r>
      <w:r w:rsidR="0014233D">
        <w:t>.</w:t>
      </w:r>
      <w:r>
        <w:t xml:space="preserve"> Dabei bieten sich Methoden aus dem kooperativen Lernen an. Unterstützend werden Modelle von geometrischen Körpern und Computersoftware bzw. das DGS auf dem GTR genutzt.</w:t>
      </w:r>
    </w:p>
    <w:p w:rsidR="00085137" w:rsidRDefault="00085137" w:rsidP="004A4A6A">
      <w:pPr>
        <w:pStyle w:val="berschrift3"/>
      </w:pPr>
      <w:r w:rsidRPr="008B3457">
        <w:t>4. Unterrichtseinheit:</w:t>
      </w:r>
      <w:r>
        <w:t xml:space="preserve"> Seile aufwickeln</w:t>
      </w:r>
    </w:p>
    <w:p w:rsidR="00085137" w:rsidRDefault="00085137" w:rsidP="000F002D">
      <w:r>
        <w:t xml:space="preserve">Die Schülerinnen und Schüler sollen </w:t>
      </w:r>
      <w:r w:rsidR="0014233D">
        <w:t xml:space="preserve">im Kontext der Spidercam </w:t>
      </w:r>
      <w:r>
        <w:t xml:space="preserve">diese Aufgabe </w:t>
      </w:r>
      <w:r w:rsidRPr="004A4A6A">
        <w:rPr>
          <w:rStyle w:val="Hervorhebung"/>
        </w:rPr>
        <w:t>selbstständig</w:t>
      </w:r>
      <w:r>
        <w:t xml:space="preserve"> lösen. Dabei können sie ihr Problemlöseverhalten trainieren, indem sie aus dem (zweid</w:t>
      </w:r>
      <w:r>
        <w:t>i</w:t>
      </w:r>
      <w:r>
        <w:t>mensionalen) Satz des Pythagoras die Formel für den Abstand zweier Punkte im Raum en</w:t>
      </w:r>
      <w:r>
        <w:t>t</w:t>
      </w:r>
      <w:r>
        <w:lastRenderedPageBreak/>
        <w:t>wickeln und anschließend erklären. Ggfs. kann ein geometrisches Modell zur Unterstützung bereitliegen. Mit der Möglichkeit, Längen berechnen zu können, erweitert sich auch das Spektrum möglicher Aufgaben im Rahmen von einfachen Körperberechnungen.</w:t>
      </w:r>
    </w:p>
    <w:p w:rsidR="00085137" w:rsidRPr="004A4A6A" w:rsidRDefault="00085137" w:rsidP="004A4A6A">
      <w:pPr>
        <w:pStyle w:val="berschrift3"/>
      </w:pPr>
      <w:r w:rsidRPr="004A4A6A">
        <w:t>5. Unterrichtseinheit: Bewegungen der Kamera</w:t>
      </w:r>
    </w:p>
    <w:p w:rsidR="00085137" w:rsidRDefault="00085137" w:rsidP="000F002D">
      <w:pPr>
        <w:tabs>
          <w:tab w:val="left" w:pos="4725"/>
        </w:tabs>
      </w:pPr>
      <w:r>
        <w:t>Parallel zur Entwicklung einer angemessenen Raumvorstellung und eines fortschreitenden Problemlöseverhaltens muss auch an der Entwicklung einer adäquaten Symbolsprache g</w:t>
      </w:r>
      <w:r>
        <w:t>e</w:t>
      </w:r>
      <w:r>
        <w:t>arb</w:t>
      </w:r>
      <w:r w:rsidR="0014233D">
        <w:t xml:space="preserve">eitet werden. Die Information </w:t>
      </w:r>
      <w:r>
        <w:t>dazu (Darstellung mit Ortsvektoren und Bewegungsvekt</w:t>
      </w:r>
      <w:r>
        <w:t>o</w:t>
      </w:r>
      <w:r>
        <w:t xml:space="preserve">ren) kommt von der Lehrkraft und </w:t>
      </w:r>
      <w:r w:rsidR="0014233D">
        <w:t xml:space="preserve">wird </w:t>
      </w:r>
      <w:r>
        <w:t xml:space="preserve">von den Schülerinnen und Schülern </w:t>
      </w:r>
      <w:r w:rsidR="0014233D">
        <w:t>im Rahmen einer Aufgabe angewendet</w:t>
      </w:r>
      <w:r>
        <w:t>. In den folgenden Stunden muss die Lehrerin/der Lehrer darauf ac</w:t>
      </w:r>
      <w:r>
        <w:t>h</w:t>
      </w:r>
      <w:r>
        <w:t>te</w:t>
      </w:r>
      <w:r w:rsidR="00E02341">
        <w:t>n, dass diese Schreibweisen</w:t>
      </w:r>
      <w:r>
        <w:t xml:space="preserve"> von den Lernenden </w:t>
      </w:r>
      <w:r w:rsidR="00C97FFB">
        <w:t xml:space="preserve">übernommen und </w:t>
      </w:r>
      <w:r>
        <w:t xml:space="preserve">gepflegt werden. </w:t>
      </w:r>
    </w:p>
    <w:p w:rsidR="00085137" w:rsidRDefault="00085137" w:rsidP="004A4A6A">
      <w:pPr>
        <w:pStyle w:val="berschrift3"/>
      </w:pPr>
      <w:r w:rsidRPr="008B3457">
        <w:t>6. Unterrichtseinheit:</w:t>
      </w:r>
      <w:r>
        <w:t xml:space="preserve"> Drehungen der Kamera</w:t>
      </w:r>
    </w:p>
    <w:p w:rsidR="00454050" w:rsidRDefault="00085137" w:rsidP="00454050">
      <w:pPr>
        <w:tabs>
          <w:tab w:val="left" w:pos="4725"/>
        </w:tabs>
        <w:rPr>
          <w:b/>
        </w:rPr>
      </w:pPr>
      <w:r>
        <w:t>Hier erfahren die Schülerinnen und S</w:t>
      </w:r>
      <w:r w:rsidR="0014233D">
        <w:t xml:space="preserve">chüler, dass sich der Raum </w:t>
      </w:r>
      <w:r>
        <w:t>auch mithilfe von Dreh- und Kippwinkeln und Abständen beschreiben lässt</w:t>
      </w:r>
      <w:r w:rsidR="0014233D">
        <w:t>.</w:t>
      </w:r>
      <w:r>
        <w:t xml:space="preserve"> </w:t>
      </w:r>
      <w:r w:rsidR="0014233D">
        <w:t>M</w:t>
      </w:r>
      <w:r>
        <w:t xml:space="preserve">an kann thematisieren, in welch anderen Sachzusammenhängen ihnen nicht-kartesische </w:t>
      </w:r>
      <w:r w:rsidR="0014233D">
        <w:t xml:space="preserve">Koordinatensystem bekannt sind </w:t>
      </w:r>
      <w:r>
        <w:t>(s</w:t>
      </w:r>
      <w:r w:rsidR="0014233D">
        <w:t>iehe 7. </w:t>
      </w:r>
      <w:r>
        <w:t>UE). Für die Winkelbe</w:t>
      </w:r>
      <w:r w:rsidR="00B153CA">
        <w:t>rechnungen müssen Trigonometriekenntnisse aus der Sek. </w:t>
      </w:r>
      <w:r>
        <w:t>I reakt</w:t>
      </w:r>
      <w:r>
        <w:t>i</w:t>
      </w:r>
      <w:r>
        <w:t>viert werden. Dies ist im Hinblick auf spätere Probleme sinnvoll, da sich viele Fragen el</w:t>
      </w:r>
      <w:r>
        <w:t>e</w:t>
      </w:r>
      <w:r>
        <w:t>mentargeometrisch beantworten lassen, wenn man geeignete ebene Teilfiguren erkennen kann. Da das Thema doch etwas komplex ist</w:t>
      </w:r>
      <w:r w:rsidR="00454050">
        <w:t>,</w:t>
      </w:r>
      <w:r>
        <w:t xml:space="preserve"> bietet sich eine kooperative Lernform mit a</w:t>
      </w:r>
      <w:r>
        <w:t>n</w:t>
      </w:r>
      <w:r>
        <w:t>schließender Präsentation im Plenum an.</w:t>
      </w:r>
    </w:p>
    <w:p w:rsidR="00085137" w:rsidRPr="004A4A6A" w:rsidRDefault="00085137" w:rsidP="004A4A6A">
      <w:pPr>
        <w:pStyle w:val="berschrift3"/>
      </w:pPr>
      <w:r w:rsidRPr="004A4A6A">
        <w:t>7. Unterrichtseinheit: (mögliche Vertiefung)</w:t>
      </w:r>
    </w:p>
    <w:p w:rsidR="004A4A6A" w:rsidRDefault="00085137" w:rsidP="000F002D">
      <w:pPr>
        <w:tabs>
          <w:tab w:val="left" w:pos="4725"/>
        </w:tabs>
      </w:pPr>
      <w:r>
        <w:t>Diese Vertiefung ist für leistungsstarke Kurse bzw. zur Binnendifferenzierung</w:t>
      </w:r>
      <w:r w:rsidR="00454050">
        <w:t xml:space="preserve"> gedacht</w:t>
      </w:r>
      <w:r>
        <w:t xml:space="preserve">. </w:t>
      </w:r>
      <w:r w:rsidR="00454050">
        <w:t>Über den Kernlehrplan hinaus können sich d</w:t>
      </w:r>
      <w:r>
        <w:t>ie Schülerinnen und Schüler über andere Koordin</w:t>
      </w:r>
      <w:r>
        <w:t>a</w:t>
      </w:r>
      <w:r>
        <w:t>tensysteme</w:t>
      </w:r>
      <w:r w:rsidR="00454050">
        <w:t xml:space="preserve"> </w:t>
      </w:r>
      <w:r>
        <w:t>informieren</w:t>
      </w:r>
      <w:r w:rsidR="00454050">
        <w:t>, die ebenfalls im Alltag relevant sind</w:t>
      </w:r>
      <w:r>
        <w:t xml:space="preserve">. Spezialkenntnisse einzelner </w:t>
      </w:r>
      <w:r w:rsidR="008D0452">
        <w:t xml:space="preserve">Lernender </w:t>
      </w:r>
      <w:r>
        <w:t>können hier einfließen, z. B. ein Bericht zum Geocaching.</w:t>
      </w:r>
    </w:p>
    <w:p w:rsidR="00085137" w:rsidRDefault="00085137" w:rsidP="004A4A6A">
      <w:pPr>
        <w:pStyle w:val="berschrift3"/>
      </w:pPr>
      <w:r w:rsidRPr="008B3457">
        <w:t>8. Unterrichtseinheit:</w:t>
      </w:r>
      <w:r>
        <w:t xml:space="preserve"> Kräfte beim Ziehen</w:t>
      </w:r>
    </w:p>
    <w:p w:rsidR="00E23FF7" w:rsidRDefault="00085137" w:rsidP="00B772D8">
      <w:pPr>
        <w:tabs>
          <w:tab w:val="left" w:pos="4725"/>
        </w:tabs>
        <w:rPr>
          <w:b/>
        </w:rPr>
      </w:pPr>
      <w:r>
        <w:t>In dieser Unterrichtseinheit wird fachübergreifend auf die aus der Sek.</w:t>
      </w:r>
      <w:r w:rsidR="00FF1D2A">
        <w:t> </w:t>
      </w:r>
      <w:r>
        <w:t xml:space="preserve">I bekannte Addition von Kraftpfeilen über ein Kräfteparallelogramm zurückgegriffen. Die </w:t>
      </w:r>
      <w:r w:rsidR="008D0452">
        <w:t xml:space="preserve">Schülerinnen und </w:t>
      </w:r>
      <w:r>
        <w:t>Sch</w:t>
      </w:r>
      <w:r>
        <w:t>ü</w:t>
      </w:r>
      <w:r>
        <w:t xml:space="preserve">ler sollen durch das Erzeugen einer Reihe von Beispielen entdecken, dass sie statt der doch aufwändigen Konstruktion schneller und genauer zu einer rechnerischen Lösung </w:t>
      </w:r>
      <w:r w:rsidR="002E480E">
        <w:t>(Vektora</w:t>
      </w:r>
      <w:r w:rsidR="002E480E">
        <w:t>d</w:t>
      </w:r>
      <w:r w:rsidR="002E480E">
        <w:t xml:space="preserve">dition) </w:t>
      </w:r>
      <w:r>
        <w:t>gelangen können. Die UE s</w:t>
      </w:r>
      <w:r w:rsidR="008D0452">
        <w:t>e</w:t>
      </w:r>
      <w:r>
        <w:t xml:space="preserve">tzt die Verwendung eines DGS voraus. Vernetzt werden sollte jetzt mit den Ergebnissen der 5. UE. </w:t>
      </w:r>
    </w:p>
    <w:p w:rsidR="00085137" w:rsidRDefault="00085137" w:rsidP="004A4A6A">
      <w:pPr>
        <w:pStyle w:val="berschrift3"/>
      </w:pPr>
      <w:r w:rsidRPr="008B3457">
        <w:t>9. Unterrichtseinheit:</w:t>
      </w:r>
      <w:r>
        <w:t xml:space="preserve"> Geraden (Ausblick)</w:t>
      </w:r>
    </w:p>
    <w:p w:rsidR="00085137" w:rsidRDefault="00085137" w:rsidP="000F002D">
      <w:pPr>
        <w:tabs>
          <w:tab w:val="left" w:pos="1875"/>
        </w:tabs>
      </w:pPr>
      <w:r>
        <w:t xml:space="preserve">Diese Unterrichtseinheit </w:t>
      </w:r>
      <w:r w:rsidR="00556FF6">
        <w:t xml:space="preserve">geht zwar über die Kompetenzerwartungen des Kernlehrplans für die Einführungsphase hinaus, bei noch etwas verfügbarer Zeit stellt </w:t>
      </w:r>
      <w:r>
        <w:t xml:space="preserve">sie </w:t>
      </w:r>
      <w:r w:rsidR="00556FF6">
        <w:t xml:space="preserve">aber </w:t>
      </w:r>
      <w:r>
        <w:t>ein</w:t>
      </w:r>
      <w:r w:rsidR="00556FF6">
        <w:t>en</w:t>
      </w:r>
      <w:r>
        <w:t xml:space="preserve"> sinnvolle</w:t>
      </w:r>
      <w:r w:rsidR="00556FF6">
        <w:t>n</w:t>
      </w:r>
      <w:r>
        <w:t xml:space="preserve"> Abschluss zum Thema „Bewegung“</w:t>
      </w:r>
      <w:r w:rsidR="00556FF6">
        <w:t xml:space="preserve"> dar</w:t>
      </w:r>
      <w:r>
        <w:t>.</w:t>
      </w:r>
      <w:r w:rsidR="00556FF6">
        <w:t xml:space="preserve"> Möglich ist aber auch, diese Einheit in der Q1 zur Wiederholung und Vernetzung aufzugreifen.</w:t>
      </w:r>
    </w:p>
    <w:p w:rsidR="00085137" w:rsidRDefault="00085137" w:rsidP="004A4A6A">
      <w:pPr>
        <w:pStyle w:val="berschrift3"/>
      </w:pPr>
      <w:r w:rsidRPr="004A4A6A">
        <w:t xml:space="preserve">Anhang: </w:t>
      </w:r>
      <w:r>
        <w:t>Alles klar?</w:t>
      </w:r>
    </w:p>
    <w:p w:rsidR="00085137" w:rsidRDefault="00085137" w:rsidP="000F002D">
      <w:pPr>
        <w:tabs>
          <w:tab w:val="left" w:pos="1875"/>
        </w:tabs>
      </w:pPr>
      <w:r>
        <w:t>Es handelt sich um eine komplexe Aufgabe, in der das Gelernte noch einmal zusammeng</w:t>
      </w:r>
      <w:r>
        <w:t>e</w:t>
      </w:r>
      <w:r>
        <w:t>führt wird. Die Schülerinnen und Schüler bearbeiten sie in Einzelarbeit, evtl. Teile daraus auch als Hausaufgabe, um zu sehen, was sie gut verstanden haben und was sie noch üben müssen.</w:t>
      </w:r>
    </w:p>
    <w:p w:rsidR="00085137" w:rsidRDefault="00085137" w:rsidP="005644B3">
      <w:pPr>
        <w:tabs>
          <w:tab w:val="left" w:pos="1875"/>
        </w:tabs>
      </w:pPr>
      <w:r>
        <w:t xml:space="preserve">Es ist für die Schülerinnen und Schüler ungewohnt, sich über einen längeren Zeitraum hauptsächlich innerhalb eines Kontextes zu bewegen. Andererseits verleiht ihnen das im </w:t>
      </w:r>
      <w:r>
        <w:lastRenderedPageBreak/>
        <w:t>Laufe der Zeit sehr viel Sicherheit, so dass sie sich sehr flexibel in diesem Rahmen bewegen können. Die Erfahrung zeigt, dass die Lernenden auf dieser Basis gut aufbauen können, wenn Themen behandelt werden müssen, für die dieser Kontext nicht mehr trägt, wie etwa die Lagebeziehungen von Geraden oder die Einführung von Ebenengleichungen. Im Z</w:t>
      </w:r>
      <w:r>
        <w:t>u</w:t>
      </w:r>
      <w:r>
        <w:t>sammenhang mit Winkelberechnungen über Skalarprodukte kann später noch einmal auf die Spidercam zurückgekommen werden.</w:t>
      </w:r>
    </w:p>
    <w:p w:rsidR="00B772D8" w:rsidRDefault="00B772D8">
      <w:pPr>
        <w:autoSpaceDE/>
        <w:autoSpaceDN/>
        <w:adjustRightInd/>
        <w:spacing w:after="0" w:line="240" w:lineRule="auto"/>
        <w:jc w:val="left"/>
        <w:rPr>
          <w:b/>
        </w:rPr>
      </w:pPr>
      <w:r>
        <w:br w:type="page"/>
      </w:r>
    </w:p>
    <w:p w:rsidR="00383CA8" w:rsidRPr="00383CA8" w:rsidRDefault="00383CA8" w:rsidP="004A4A6A">
      <w:pPr>
        <w:pStyle w:val="berschrift3"/>
      </w:pPr>
      <w:r w:rsidRPr="00383CA8">
        <w:lastRenderedPageBreak/>
        <w:t>Wissensspeicher zur Spidercam</w:t>
      </w:r>
    </w:p>
    <w:tbl>
      <w:tblPr>
        <w:tblStyle w:val="Tabellenraster"/>
        <w:tblW w:w="9305" w:type="dxa"/>
        <w:tblLayout w:type="fixed"/>
        <w:tblLook w:val="04A0" w:firstRow="1" w:lastRow="0" w:firstColumn="1" w:lastColumn="0" w:noHBand="0" w:noVBand="1"/>
      </w:tblPr>
      <w:tblGrid>
        <w:gridCol w:w="2235"/>
        <w:gridCol w:w="2268"/>
        <w:gridCol w:w="4802"/>
      </w:tblGrid>
      <w:tr w:rsidR="00383CA8" w:rsidTr="004A4A6A">
        <w:trPr>
          <w:trHeight w:val="560"/>
        </w:trPr>
        <w:tc>
          <w:tcPr>
            <w:tcW w:w="2235" w:type="dxa"/>
          </w:tcPr>
          <w:p w:rsidR="00383CA8" w:rsidRPr="004A4A6A" w:rsidRDefault="00383CA8" w:rsidP="004A4A6A">
            <w:pPr>
              <w:contextualSpacing/>
            </w:pPr>
            <w:r w:rsidRPr="004A4A6A">
              <w:rPr>
                <w:b/>
              </w:rPr>
              <w:t>Unterrichtseinheit</w:t>
            </w:r>
          </w:p>
        </w:tc>
        <w:tc>
          <w:tcPr>
            <w:tcW w:w="2268" w:type="dxa"/>
          </w:tcPr>
          <w:p w:rsidR="00383CA8" w:rsidRPr="004A4A6A" w:rsidRDefault="00383CA8" w:rsidP="004A4A6A">
            <w:pPr>
              <w:contextualSpacing/>
              <w:rPr>
                <w:b/>
              </w:rPr>
            </w:pPr>
            <w:r w:rsidRPr="004A4A6A">
              <w:rPr>
                <w:b/>
              </w:rPr>
              <w:t>neue mathemat</w:t>
            </w:r>
            <w:r w:rsidRPr="004A4A6A">
              <w:rPr>
                <w:b/>
              </w:rPr>
              <w:t>i</w:t>
            </w:r>
            <w:r w:rsidRPr="004A4A6A">
              <w:rPr>
                <w:b/>
              </w:rPr>
              <w:t>sche Fachbegriffe</w:t>
            </w:r>
          </w:p>
        </w:tc>
        <w:tc>
          <w:tcPr>
            <w:tcW w:w="4802" w:type="dxa"/>
          </w:tcPr>
          <w:p w:rsidR="00383CA8" w:rsidRPr="004A4A6A" w:rsidRDefault="00383CA8" w:rsidP="004A4A6A">
            <w:pPr>
              <w:contextualSpacing/>
              <w:rPr>
                <w:b/>
              </w:rPr>
            </w:pPr>
            <w:r w:rsidRPr="004A4A6A">
              <w:rPr>
                <w:b/>
              </w:rPr>
              <w:t>Was ich mir sonst noch merken will …</w:t>
            </w:r>
          </w:p>
        </w:tc>
      </w:tr>
      <w:tr w:rsidR="00383CA8" w:rsidTr="004A4A6A">
        <w:trPr>
          <w:trHeight w:val="1307"/>
        </w:trPr>
        <w:tc>
          <w:tcPr>
            <w:tcW w:w="2235" w:type="dxa"/>
            <w:vAlign w:val="center"/>
          </w:tcPr>
          <w:p w:rsidR="00383CA8" w:rsidRPr="004A4A6A" w:rsidRDefault="00383CA8" w:rsidP="004A4A6A">
            <w:pPr>
              <w:spacing w:after="0"/>
              <w:contextualSpacing/>
              <w:jc w:val="left"/>
            </w:pPr>
            <w:r w:rsidRPr="004A4A6A">
              <w:t>1. Ein Flug mit der Spidercam – Das Modell</w:t>
            </w:r>
          </w:p>
        </w:tc>
        <w:tc>
          <w:tcPr>
            <w:tcW w:w="2268" w:type="dxa"/>
            <w:vAlign w:val="center"/>
          </w:tcPr>
          <w:p w:rsidR="00383CA8" w:rsidRPr="004A4A6A" w:rsidRDefault="00383CA8" w:rsidP="004A4A6A">
            <w:pPr>
              <w:spacing w:after="0"/>
              <w:contextualSpacing/>
              <w:jc w:val="left"/>
            </w:pPr>
            <w:r w:rsidRPr="004A4A6A">
              <w:t>Koordinatisieren:</w:t>
            </w:r>
            <w:r w:rsidR="00B73694" w:rsidRPr="004A4A6A">
              <w:t xml:space="preserve"> </w:t>
            </w:r>
            <w:r w:rsidRPr="004A4A6A">
              <w:t>kartesisches Koord</w:t>
            </w:r>
            <w:r w:rsidRPr="004A4A6A">
              <w:t>i</w:t>
            </w:r>
            <w:r w:rsidRPr="004A4A6A">
              <w:t>natensystem</w:t>
            </w:r>
          </w:p>
        </w:tc>
        <w:tc>
          <w:tcPr>
            <w:tcW w:w="4802" w:type="dxa"/>
            <w:vAlign w:val="center"/>
          </w:tcPr>
          <w:p w:rsidR="00383CA8" w:rsidRPr="004A4A6A" w:rsidRDefault="00383CA8" w:rsidP="004A4A6A">
            <w:pPr>
              <w:spacing w:after="0"/>
              <w:contextualSpacing/>
              <w:jc w:val="left"/>
            </w:pPr>
            <w:r w:rsidRPr="004A4A6A">
              <w:t>Punkte P(x| y| z)</w:t>
            </w:r>
          </w:p>
          <w:p w:rsidR="00383CA8" w:rsidRPr="004A4A6A" w:rsidRDefault="00383CA8" w:rsidP="004A4A6A">
            <w:pPr>
              <w:spacing w:after="0"/>
              <w:contextualSpacing/>
              <w:jc w:val="left"/>
            </w:pPr>
            <w:r w:rsidRPr="004A4A6A">
              <w:t>Rechtssysteme verwenden</w:t>
            </w:r>
          </w:p>
        </w:tc>
      </w:tr>
      <w:tr w:rsidR="00383CA8" w:rsidTr="004A4A6A">
        <w:trPr>
          <w:trHeight w:val="1307"/>
        </w:trPr>
        <w:tc>
          <w:tcPr>
            <w:tcW w:w="2235" w:type="dxa"/>
            <w:vAlign w:val="center"/>
          </w:tcPr>
          <w:p w:rsidR="00383CA8" w:rsidRPr="004A4A6A" w:rsidRDefault="00383CA8" w:rsidP="004A4A6A">
            <w:pPr>
              <w:spacing w:after="0"/>
              <w:contextualSpacing/>
              <w:jc w:val="left"/>
            </w:pPr>
            <w:r w:rsidRPr="004A4A6A">
              <w:t>2. Schrägbilder</w:t>
            </w:r>
          </w:p>
        </w:tc>
        <w:tc>
          <w:tcPr>
            <w:tcW w:w="2268" w:type="dxa"/>
            <w:vAlign w:val="center"/>
          </w:tcPr>
          <w:p w:rsidR="00383CA8" w:rsidRPr="004A4A6A" w:rsidRDefault="00383CA8" w:rsidP="004A4A6A">
            <w:pPr>
              <w:spacing w:after="0"/>
              <w:contextualSpacing/>
              <w:jc w:val="left"/>
            </w:pPr>
          </w:p>
        </w:tc>
        <w:tc>
          <w:tcPr>
            <w:tcW w:w="4802" w:type="dxa"/>
            <w:vAlign w:val="center"/>
          </w:tcPr>
          <w:p w:rsidR="00383CA8" w:rsidRPr="004A4A6A" w:rsidRDefault="00383CA8" w:rsidP="004A4A6A">
            <w:pPr>
              <w:spacing w:after="0"/>
              <w:contextualSpacing/>
              <w:jc w:val="left"/>
            </w:pPr>
            <w:r w:rsidRPr="004A4A6A">
              <w:t>Auf Kästchenpapier einfach zu zeichnen</w:t>
            </w:r>
            <w:r w:rsidR="00477947" w:rsidRPr="004A4A6A">
              <w:t>:</w:t>
            </w:r>
            <w:r w:rsidRPr="004A4A6A">
              <w:t xml:space="preserve"> Str</w:t>
            </w:r>
            <w:r w:rsidRPr="004A4A6A">
              <w:t>e</w:t>
            </w:r>
            <w:r w:rsidRPr="004A4A6A">
              <w:t>cken schräg diagonal durch die Kästchen, 1 </w:t>
            </w:r>
            <w:r w:rsidR="0073403A" w:rsidRPr="004A4A6A">
              <w:t>LE entspricht 1 </w:t>
            </w:r>
            <w:r w:rsidRPr="004A4A6A">
              <w:t>Kästchen</w:t>
            </w:r>
            <w:r w:rsidR="0073403A" w:rsidRPr="004A4A6A">
              <w:t>-</w:t>
            </w:r>
            <w:r w:rsidRPr="004A4A6A">
              <w:t>diagonale</w:t>
            </w:r>
            <w:r w:rsidR="0073403A" w:rsidRPr="004A4A6A">
              <w:t>n</w:t>
            </w:r>
          </w:p>
        </w:tc>
      </w:tr>
      <w:tr w:rsidR="00383CA8" w:rsidTr="004A4A6A">
        <w:trPr>
          <w:trHeight w:val="1307"/>
        </w:trPr>
        <w:tc>
          <w:tcPr>
            <w:tcW w:w="2235" w:type="dxa"/>
            <w:vAlign w:val="center"/>
          </w:tcPr>
          <w:p w:rsidR="00383CA8" w:rsidRPr="004A4A6A" w:rsidRDefault="00383CA8" w:rsidP="004A4A6A">
            <w:pPr>
              <w:spacing w:after="0"/>
              <w:contextualSpacing/>
              <w:jc w:val="left"/>
            </w:pPr>
            <w:r w:rsidRPr="004A4A6A">
              <w:t>3. einfache Körper im 3d-Koordinaten-system</w:t>
            </w:r>
          </w:p>
        </w:tc>
        <w:tc>
          <w:tcPr>
            <w:tcW w:w="2268" w:type="dxa"/>
            <w:vAlign w:val="center"/>
          </w:tcPr>
          <w:p w:rsidR="00383CA8" w:rsidRPr="004A4A6A" w:rsidRDefault="00383CA8" w:rsidP="004A4A6A">
            <w:pPr>
              <w:spacing w:after="0"/>
              <w:contextualSpacing/>
              <w:jc w:val="left"/>
            </w:pPr>
          </w:p>
        </w:tc>
        <w:tc>
          <w:tcPr>
            <w:tcW w:w="4802" w:type="dxa"/>
            <w:vAlign w:val="center"/>
          </w:tcPr>
          <w:p w:rsidR="00383CA8" w:rsidRPr="004A4A6A" w:rsidRDefault="00383CA8" w:rsidP="004A4A6A">
            <w:pPr>
              <w:spacing w:after="0"/>
              <w:contextualSpacing/>
              <w:jc w:val="left"/>
            </w:pPr>
            <w:r w:rsidRPr="004A4A6A">
              <w:t>Strategie: ebene Teilfiguren suchen</w:t>
            </w:r>
          </w:p>
          <w:p w:rsidR="00B73694" w:rsidRPr="004A4A6A" w:rsidRDefault="00B73694" w:rsidP="004A4A6A">
            <w:pPr>
              <w:spacing w:after="0"/>
              <w:contextualSpacing/>
              <w:jc w:val="left"/>
            </w:pPr>
            <w:r w:rsidRPr="004A4A6A">
              <w:t>Aus Schrägbildern kann man die Koordinaten von Punkten nicht eindeutig ablesen.</w:t>
            </w:r>
          </w:p>
        </w:tc>
      </w:tr>
      <w:tr w:rsidR="00383CA8" w:rsidTr="004A4A6A">
        <w:trPr>
          <w:trHeight w:val="1307"/>
        </w:trPr>
        <w:tc>
          <w:tcPr>
            <w:tcW w:w="2235" w:type="dxa"/>
            <w:vAlign w:val="center"/>
          </w:tcPr>
          <w:p w:rsidR="00383CA8" w:rsidRPr="004A4A6A" w:rsidRDefault="00383CA8" w:rsidP="004A4A6A">
            <w:pPr>
              <w:spacing w:after="0"/>
              <w:contextualSpacing/>
              <w:jc w:val="left"/>
            </w:pPr>
            <w:r w:rsidRPr="004A4A6A">
              <w:t>4. Seile aufwickeln</w:t>
            </w:r>
          </w:p>
        </w:tc>
        <w:tc>
          <w:tcPr>
            <w:tcW w:w="2268" w:type="dxa"/>
            <w:vAlign w:val="center"/>
          </w:tcPr>
          <w:p w:rsidR="00383CA8" w:rsidRPr="004A4A6A" w:rsidRDefault="00477947" w:rsidP="004A4A6A">
            <w:pPr>
              <w:spacing w:after="0"/>
              <w:contextualSpacing/>
              <w:jc w:val="left"/>
            </w:pPr>
            <w:r w:rsidRPr="004A4A6A">
              <w:t>r</w:t>
            </w:r>
            <w:r w:rsidR="00383CA8" w:rsidRPr="004A4A6A">
              <w:t>äumlicher Pythag</w:t>
            </w:r>
            <w:r w:rsidR="00383CA8" w:rsidRPr="004A4A6A">
              <w:t>o</w:t>
            </w:r>
            <w:r w:rsidR="00383CA8" w:rsidRPr="004A4A6A">
              <w:t>ras</w:t>
            </w:r>
          </w:p>
        </w:tc>
        <w:tc>
          <w:tcPr>
            <w:tcW w:w="4802" w:type="dxa"/>
            <w:vAlign w:val="center"/>
          </w:tcPr>
          <w:p w:rsidR="00383CA8" w:rsidRPr="004A4A6A" w:rsidRDefault="00383CA8" w:rsidP="004A4A6A">
            <w:pPr>
              <w:spacing w:after="0"/>
              <w:contextualSpacing/>
              <w:jc w:val="left"/>
            </w:pPr>
            <w:r w:rsidRPr="004A4A6A">
              <w:t>Abstand von zwei Punkten P</w:t>
            </w:r>
            <w:r w:rsidRPr="004A4A6A">
              <w:rPr>
                <w:vertAlign w:val="subscript"/>
              </w:rPr>
              <w:t>1</w:t>
            </w:r>
            <w:r w:rsidRPr="004A4A6A">
              <w:t xml:space="preserve"> und P</w:t>
            </w:r>
            <w:r w:rsidRPr="004A4A6A">
              <w:rPr>
                <w:vertAlign w:val="subscript"/>
              </w:rPr>
              <w:t>2</w:t>
            </w:r>
            <w:r w:rsidRPr="004A4A6A">
              <w:t xml:space="preserve"> im Raum: </w:t>
            </w:r>
          </w:p>
          <w:p w:rsidR="00383CA8" w:rsidRPr="004A4A6A" w:rsidRDefault="0056702F" w:rsidP="004A4A6A">
            <w:pPr>
              <w:spacing w:after="0"/>
              <w:contextualSpacing/>
              <w:jc w:val="left"/>
            </w:pPr>
            <m:oMathPara>
              <m:oMathParaPr>
                <m:jc m:val="left"/>
              </m:oMathParaPr>
              <m:oMath>
                <m:acc>
                  <m:accPr>
                    <m:chr m:val="̅"/>
                    <m:ctrlPr>
                      <w:rPr>
                        <w:rFonts w:ascii="Cambria Math" w:eastAsiaTheme="minorHAnsi" w:hAnsi="Cambria Math" w:cstheme="minorBidi"/>
                        <w:i/>
                        <w:lang w:eastAsia="en-US"/>
                      </w:rPr>
                    </m:ctrlPr>
                  </m:accPr>
                  <m:e>
                    <m:r>
                      <w:rPr>
                        <w:rFonts w:ascii="Cambria Math" w:hAnsi="Cambria Math"/>
                      </w:rPr>
                      <m:t>AB</m:t>
                    </m:r>
                  </m:e>
                </m:acc>
                <m:r>
                  <w:rPr>
                    <w:rFonts w:ascii="Cambria Math" w:hAnsi="Cambria Math"/>
                  </w:rPr>
                  <m:t xml:space="preserve">= </m:t>
                </m:r>
                <m:rad>
                  <m:radPr>
                    <m:degHide m:val="1"/>
                    <m:ctrlPr>
                      <w:rPr>
                        <w:rFonts w:ascii="Cambria Math" w:eastAsiaTheme="minorHAnsi" w:hAnsi="Cambria Math" w:cstheme="minorBidi"/>
                        <w:i/>
                        <w:lang w:eastAsia="en-US"/>
                      </w:rPr>
                    </m:ctrlPr>
                  </m:radPr>
                  <m:deg/>
                  <m:e>
                    <m:sSup>
                      <m:sSupPr>
                        <m:ctrlPr>
                          <w:rPr>
                            <w:rFonts w:ascii="Cambria Math" w:hAnsi="Cambria Math"/>
                            <w:i/>
                          </w:rPr>
                        </m:ctrlPr>
                      </m:sSupPr>
                      <m:e>
                        <m:d>
                          <m:dPr>
                            <m:ctrlPr>
                              <w:rPr>
                                <w:rFonts w:ascii="Cambria Math" w:hAnsi="Cambria Math"/>
                                <w:i/>
                              </w:rPr>
                            </m:ctrlPr>
                          </m:dPr>
                          <m:e>
                            <m:sSub>
                              <m:sSubPr>
                                <m:ctrlPr>
                                  <w:rPr>
                                    <w:rFonts w:ascii="Cambria Math" w:eastAsiaTheme="minorHAnsi" w:hAnsi="Cambria Math" w:cstheme="minorBidi"/>
                                    <w:i/>
                                    <w:lang w:eastAsia="en-US"/>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eastAsiaTheme="minorHAnsi" w:hAnsi="Cambria Math" w:cstheme="minorBidi"/>
                                    <w:i/>
                                    <w:lang w:eastAsia="en-US"/>
                                  </w:rPr>
                                </m:ctrlPr>
                              </m:sSubPr>
                              <m:e>
                                <m:r>
                                  <w:rPr>
                                    <w:rFonts w:ascii="Cambria Math" w:hAnsi="Cambria Math"/>
                                  </w:rPr>
                                  <m:t>x</m:t>
                                </m:r>
                              </m:e>
                              <m:sub>
                                <m:r>
                                  <w:rPr>
                                    <w:rFonts w:ascii="Cambria Math" w:hAnsi="Cambria Math"/>
                                  </w:rPr>
                                  <m:t>1</m:t>
                                </m:r>
                              </m:sub>
                            </m:sSub>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sSub>
                              <m:sSubPr>
                                <m:ctrlPr>
                                  <w:rPr>
                                    <w:rFonts w:ascii="Cambria Math" w:eastAsiaTheme="minorHAnsi" w:hAnsi="Cambria Math" w:cstheme="minorBidi"/>
                                    <w:i/>
                                    <w:lang w:eastAsia="en-US"/>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eastAsiaTheme="minorHAnsi" w:hAnsi="Cambria Math" w:cstheme="minorBidi"/>
                                    <w:i/>
                                    <w:lang w:eastAsia="en-US"/>
                                  </w:rPr>
                                </m:ctrlPr>
                              </m:sSubPr>
                              <m:e>
                                <m:r>
                                  <w:rPr>
                                    <w:rFonts w:ascii="Cambria Math" w:hAnsi="Cambria Math"/>
                                  </w:rPr>
                                  <m:t>y</m:t>
                                </m:r>
                              </m:e>
                              <m:sub>
                                <m:r>
                                  <w:rPr>
                                    <w:rFonts w:ascii="Cambria Math" w:hAnsi="Cambria Math"/>
                                  </w:rPr>
                                  <m:t>1</m:t>
                                </m:r>
                              </m:sub>
                            </m:sSub>
                          </m:e>
                        </m:d>
                      </m:e>
                      <m:sup>
                        <m:r>
                          <w:rPr>
                            <w:rFonts w:ascii="Cambria Math" w:hAnsi="Cambria Math"/>
                          </w:rPr>
                          <m:t>2</m:t>
                        </m:r>
                      </m:sup>
                    </m:sSup>
                    <m:r>
                      <w:rPr>
                        <w:rFonts w:ascii="Cambria Math" w:hAnsi="Cambria Math"/>
                      </w:rPr>
                      <m:t>+(</m:t>
                    </m:r>
                    <m:sSub>
                      <m:sSubPr>
                        <m:ctrlPr>
                          <w:rPr>
                            <w:rFonts w:ascii="Cambria Math" w:eastAsiaTheme="minorHAnsi" w:hAnsi="Cambria Math" w:cstheme="minorBidi"/>
                            <w:i/>
                            <w:lang w:eastAsia="en-US"/>
                          </w:rPr>
                        </m:ctrlPr>
                      </m:sSubPr>
                      <m:e>
                        <m:r>
                          <w:rPr>
                            <w:rFonts w:ascii="Cambria Math" w:hAnsi="Cambria Math"/>
                          </w:rPr>
                          <m:t>z</m:t>
                        </m:r>
                      </m:e>
                      <m:sub>
                        <m:r>
                          <w:rPr>
                            <w:rFonts w:ascii="Cambria Math" w:hAnsi="Cambria Math"/>
                          </w:rPr>
                          <m:t>2</m:t>
                        </m:r>
                      </m:sub>
                    </m:sSub>
                    <m:r>
                      <w:rPr>
                        <w:rFonts w:ascii="Cambria Math" w:hAnsi="Cambria Math"/>
                      </w:rPr>
                      <m:t>-</m:t>
                    </m:r>
                    <m:sSub>
                      <m:sSubPr>
                        <m:ctrlPr>
                          <w:rPr>
                            <w:rFonts w:ascii="Cambria Math" w:eastAsiaTheme="minorHAnsi" w:hAnsi="Cambria Math" w:cstheme="minorBidi"/>
                            <w:i/>
                            <w:lang w:eastAsia="en-US"/>
                          </w:rPr>
                        </m:ctrlPr>
                      </m:sSubPr>
                      <m:e>
                        <m:r>
                          <w:rPr>
                            <w:rFonts w:ascii="Cambria Math" w:hAnsi="Cambria Math"/>
                          </w:rPr>
                          <m:t>z</m:t>
                        </m:r>
                      </m:e>
                      <m:sub>
                        <m:r>
                          <w:rPr>
                            <w:rFonts w:ascii="Cambria Math" w:hAnsi="Cambria Math"/>
                          </w:rPr>
                          <m:t>1</m:t>
                        </m:r>
                      </m:sub>
                    </m:sSub>
                    <m:r>
                      <w:rPr>
                        <w:rFonts w:ascii="Cambria Math" w:hAnsi="Cambria Math"/>
                      </w:rPr>
                      <m:t>)²</m:t>
                    </m:r>
                  </m:e>
                </m:rad>
                <m:r>
                  <w:rPr>
                    <w:rFonts w:ascii="Cambria Math" w:hAnsi="Cambria Math"/>
                  </w:rPr>
                  <m:t xml:space="preserve"> </m:t>
                </m:r>
              </m:oMath>
            </m:oMathPara>
          </w:p>
        </w:tc>
      </w:tr>
      <w:tr w:rsidR="00383CA8" w:rsidTr="004A4A6A">
        <w:trPr>
          <w:trHeight w:val="1455"/>
        </w:trPr>
        <w:tc>
          <w:tcPr>
            <w:tcW w:w="2235" w:type="dxa"/>
            <w:vAlign w:val="center"/>
          </w:tcPr>
          <w:p w:rsidR="00383CA8" w:rsidRPr="004A4A6A" w:rsidRDefault="00383CA8" w:rsidP="004A4A6A">
            <w:pPr>
              <w:spacing w:after="0"/>
              <w:contextualSpacing/>
              <w:jc w:val="left"/>
            </w:pPr>
            <w:r w:rsidRPr="004A4A6A">
              <w:t>5. Bewegungen der Kamera</w:t>
            </w:r>
          </w:p>
        </w:tc>
        <w:tc>
          <w:tcPr>
            <w:tcW w:w="2268" w:type="dxa"/>
            <w:vAlign w:val="center"/>
          </w:tcPr>
          <w:p w:rsidR="00383CA8" w:rsidRPr="004A4A6A" w:rsidRDefault="00383CA8" w:rsidP="004A4A6A">
            <w:pPr>
              <w:spacing w:after="0"/>
              <w:contextualSpacing/>
              <w:jc w:val="left"/>
            </w:pPr>
            <w:r w:rsidRPr="004A4A6A">
              <w:t>Ortsvektoren</w:t>
            </w:r>
            <w:r w:rsidR="004A4A6A">
              <w:t>,</w:t>
            </w:r>
          </w:p>
          <w:p w:rsidR="00383CA8" w:rsidRPr="004A4A6A" w:rsidRDefault="004A4A6A" w:rsidP="004A4A6A">
            <w:pPr>
              <w:spacing w:after="0"/>
              <w:contextualSpacing/>
              <w:jc w:val="left"/>
            </w:pPr>
            <w:r>
              <w:t>Bewegungsvekt</w:t>
            </w:r>
            <w:r>
              <w:t>o</w:t>
            </w:r>
            <w:r>
              <w:t xml:space="preserve">ren, </w:t>
            </w:r>
            <w:r w:rsidR="00383CA8" w:rsidRPr="004A4A6A">
              <w:t>Verschiebung</w:t>
            </w:r>
            <w:r w:rsidR="00383CA8" w:rsidRPr="004A4A6A">
              <w:t>s</w:t>
            </w:r>
            <w:r w:rsidR="00383CA8" w:rsidRPr="004A4A6A">
              <w:t>vektoren</w:t>
            </w:r>
            <w:r>
              <w:t xml:space="preserve">, </w:t>
            </w:r>
            <w:r w:rsidR="00383CA8" w:rsidRPr="004A4A6A">
              <w:t>Länge eines Vektors</w:t>
            </w:r>
          </w:p>
        </w:tc>
        <w:tc>
          <w:tcPr>
            <w:tcW w:w="4802" w:type="dxa"/>
            <w:vAlign w:val="center"/>
          </w:tcPr>
          <w:p w:rsidR="00383CA8" w:rsidRPr="004A4A6A" w:rsidRDefault="0056702F" w:rsidP="004A4A6A">
            <w:pPr>
              <w:spacing w:after="0"/>
              <w:contextualSpacing/>
              <w:jc w:val="left"/>
              <w:rPr>
                <w:rFonts w:eastAsiaTheme="minorEastAsia"/>
              </w:rPr>
            </w:pPr>
            <m:oMath>
              <m:acc>
                <m:accPr>
                  <m:chr m:val="⃗"/>
                  <m:ctrlPr>
                    <w:rPr>
                      <w:rFonts w:ascii="Cambria Math" w:eastAsiaTheme="minorHAnsi" w:hAnsi="Cambria Math" w:cstheme="minorBidi"/>
                      <w:i/>
                      <w:lang w:eastAsia="en-US"/>
                    </w:rPr>
                  </m:ctrlPr>
                </m:accPr>
                <m:e>
                  <m:r>
                    <w:rPr>
                      <w:rFonts w:ascii="Cambria Math" w:hAnsi="Cambria Math"/>
                    </w:rPr>
                    <m:t>OP</m:t>
                  </m:r>
                </m:e>
              </m:acc>
              <m:r>
                <w:rPr>
                  <w:rFonts w:ascii="Cambria Math" w:hAnsi="Cambria Math"/>
                </w:rPr>
                <m:t>=</m:t>
              </m:r>
              <m:d>
                <m:dPr>
                  <m:ctrlPr>
                    <w:rPr>
                      <w:rFonts w:ascii="Cambria Math" w:eastAsiaTheme="minorHAnsi" w:hAnsi="Cambria Math" w:cstheme="minorBidi"/>
                      <w:i/>
                      <w:lang w:eastAsia="en-US"/>
                    </w:rPr>
                  </m:ctrlPr>
                </m:dPr>
                <m:e>
                  <m:m>
                    <m:mPr>
                      <m:mcs>
                        <m:mc>
                          <m:mcPr>
                            <m:count m:val="1"/>
                            <m:mcJc m:val="center"/>
                          </m:mcPr>
                        </m:mc>
                      </m:mcs>
                      <m:ctrlPr>
                        <w:rPr>
                          <w:rFonts w:ascii="Cambria Math" w:eastAsiaTheme="minorHAnsi" w:hAnsi="Cambria Math" w:cstheme="minorBidi"/>
                          <w:i/>
                          <w:lang w:eastAsia="en-US"/>
                        </w:rPr>
                      </m:ctrlPr>
                    </m:mPr>
                    <m:mr>
                      <m:e>
                        <m:r>
                          <w:rPr>
                            <w:rFonts w:ascii="Cambria Math" w:hAnsi="Cambria Math"/>
                          </w:rPr>
                          <m:t>x</m:t>
                        </m:r>
                      </m:e>
                    </m:mr>
                    <m:mr>
                      <m:e>
                        <m:r>
                          <w:rPr>
                            <w:rFonts w:ascii="Cambria Math" w:hAnsi="Cambria Math"/>
                          </w:rPr>
                          <m:t>y</m:t>
                        </m:r>
                      </m:e>
                    </m:mr>
                    <m:mr>
                      <m:e>
                        <m:r>
                          <w:rPr>
                            <w:rFonts w:ascii="Cambria Math" w:hAnsi="Cambria Math"/>
                          </w:rPr>
                          <m:t>z</m:t>
                        </m:r>
                      </m:e>
                    </m:mr>
                  </m:m>
                </m:e>
              </m:d>
            </m:oMath>
            <w:r w:rsidR="00383CA8" w:rsidRPr="004A4A6A">
              <w:rPr>
                <w:rFonts w:eastAsiaTheme="minorEastAsia"/>
              </w:rPr>
              <w:t xml:space="preserve">  bzw.  </w:t>
            </w:r>
            <m:oMath>
              <m:acc>
                <m:accPr>
                  <m:chr m:val="⃗"/>
                  <m:ctrlPr>
                    <w:rPr>
                      <w:rFonts w:ascii="Cambria Math" w:eastAsiaTheme="minorHAnsi" w:hAnsi="Cambria Math" w:cstheme="minorBidi"/>
                      <w:i/>
                      <w:lang w:eastAsia="en-US"/>
                    </w:rPr>
                  </m:ctrlPr>
                </m:accPr>
                <m:e>
                  <m:sSub>
                    <m:sSubPr>
                      <m:ctrlPr>
                        <w:rPr>
                          <w:rFonts w:ascii="Cambria Math" w:eastAsiaTheme="minorHAnsi" w:hAnsi="Cambria Math" w:cstheme="minorBidi"/>
                          <w:i/>
                          <w:lang w:eastAsia="en-US"/>
                        </w:rPr>
                      </m:ctrlPr>
                    </m:sSubPr>
                    <m:e>
                      <m:r>
                        <w:rPr>
                          <w:rFonts w:ascii="Cambria Math" w:hAnsi="Cambria Math"/>
                        </w:rPr>
                        <m:t>P</m:t>
                      </m:r>
                    </m:e>
                    <m:sub>
                      <m:r>
                        <w:rPr>
                          <w:rFonts w:ascii="Cambria Math" w:hAnsi="Cambria Math"/>
                        </w:rPr>
                        <m:t>1</m:t>
                      </m:r>
                    </m:sub>
                  </m:sSub>
                  <m:sSub>
                    <m:sSubPr>
                      <m:ctrlPr>
                        <w:rPr>
                          <w:rFonts w:ascii="Cambria Math" w:eastAsiaTheme="minorHAnsi" w:hAnsi="Cambria Math" w:cstheme="minorBidi"/>
                          <w:i/>
                          <w:lang w:eastAsia="en-US"/>
                        </w:rPr>
                      </m:ctrlPr>
                    </m:sSubPr>
                    <m:e>
                      <m:r>
                        <w:rPr>
                          <w:rFonts w:ascii="Cambria Math" w:hAnsi="Cambria Math"/>
                        </w:rPr>
                        <m:t>P</m:t>
                      </m:r>
                    </m:e>
                    <m:sub>
                      <m:r>
                        <w:rPr>
                          <w:rFonts w:ascii="Cambria Math" w:hAnsi="Cambria Math"/>
                        </w:rPr>
                        <m:t>2</m:t>
                      </m:r>
                    </m:sub>
                  </m:sSub>
                </m:e>
              </m:acc>
              <m:r>
                <w:rPr>
                  <w:rFonts w:ascii="Cambria Math" w:hAnsi="Cambria Math"/>
                </w:rPr>
                <m:t>=</m:t>
              </m:r>
              <m:d>
                <m:dPr>
                  <m:ctrlPr>
                    <w:rPr>
                      <w:rFonts w:ascii="Cambria Math" w:eastAsiaTheme="minorHAnsi" w:hAnsi="Cambria Math" w:cstheme="minorBidi"/>
                      <w:i/>
                      <w:lang w:eastAsia="en-US"/>
                    </w:rPr>
                  </m:ctrlPr>
                </m:dPr>
                <m:e>
                  <m:m>
                    <m:mPr>
                      <m:mcs>
                        <m:mc>
                          <m:mcPr>
                            <m:count m:val="1"/>
                            <m:mcJc m:val="center"/>
                          </m:mcPr>
                        </m:mc>
                      </m:mcs>
                      <m:ctrlPr>
                        <w:rPr>
                          <w:rFonts w:ascii="Cambria Math" w:eastAsiaTheme="minorHAnsi" w:hAnsi="Cambria Math" w:cstheme="minorBidi"/>
                          <w:i/>
                          <w:lang w:eastAsia="en-US"/>
                        </w:rPr>
                      </m:ctrlPr>
                    </m:mPr>
                    <m:mr>
                      <m:e>
                        <m:sSub>
                          <m:sSubPr>
                            <m:ctrlPr>
                              <w:rPr>
                                <w:rFonts w:ascii="Cambria Math" w:eastAsiaTheme="minorHAnsi" w:hAnsi="Cambria Math" w:cstheme="minorBidi"/>
                                <w:i/>
                                <w:lang w:eastAsia="en-US"/>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eastAsiaTheme="minorHAnsi" w:hAnsi="Cambria Math" w:cstheme="minorBidi"/>
                                <w:i/>
                                <w:lang w:eastAsia="en-US"/>
                              </w:rPr>
                            </m:ctrlPr>
                          </m:sSubPr>
                          <m:e>
                            <m:r>
                              <w:rPr>
                                <w:rFonts w:ascii="Cambria Math" w:hAnsi="Cambria Math"/>
                              </w:rPr>
                              <m:t>x</m:t>
                            </m:r>
                          </m:e>
                          <m:sub>
                            <m:r>
                              <w:rPr>
                                <w:rFonts w:ascii="Cambria Math" w:hAnsi="Cambria Math"/>
                              </w:rPr>
                              <m:t>1</m:t>
                            </m:r>
                          </m:sub>
                        </m:sSub>
                      </m:e>
                    </m:mr>
                    <m:mr>
                      <m:e>
                        <m:sSub>
                          <m:sSubPr>
                            <m:ctrlPr>
                              <w:rPr>
                                <w:rFonts w:ascii="Cambria Math" w:eastAsiaTheme="minorHAnsi" w:hAnsi="Cambria Math" w:cstheme="minorBidi"/>
                                <w:i/>
                                <w:lang w:eastAsia="en-US"/>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eastAsiaTheme="minorHAnsi" w:hAnsi="Cambria Math" w:cstheme="minorBidi"/>
                                <w:i/>
                                <w:lang w:eastAsia="en-US"/>
                              </w:rPr>
                            </m:ctrlPr>
                          </m:sSubPr>
                          <m:e>
                            <m:r>
                              <w:rPr>
                                <w:rFonts w:ascii="Cambria Math" w:hAnsi="Cambria Math"/>
                              </w:rPr>
                              <m:t>y</m:t>
                            </m:r>
                          </m:e>
                          <m:sub>
                            <m:r>
                              <w:rPr>
                                <w:rFonts w:ascii="Cambria Math" w:hAnsi="Cambria Math"/>
                              </w:rPr>
                              <m:t>1</m:t>
                            </m:r>
                          </m:sub>
                        </m:sSub>
                      </m:e>
                    </m:mr>
                    <m:mr>
                      <m:e>
                        <m:sSub>
                          <m:sSubPr>
                            <m:ctrlPr>
                              <w:rPr>
                                <w:rFonts w:ascii="Cambria Math" w:eastAsiaTheme="minorHAnsi" w:hAnsi="Cambria Math" w:cstheme="minorBidi"/>
                                <w:i/>
                                <w:lang w:eastAsia="en-US"/>
                              </w:rPr>
                            </m:ctrlPr>
                          </m:sSubPr>
                          <m:e>
                            <m:r>
                              <w:rPr>
                                <w:rFonts w:ascii="Cambria Math" w:hAnsi="Cambria Math"/>
                              </w:rPr>
                              <m:t>z</m:t>
                            </m:r>
                          </m:e>
                          <m:sub>
                            <m:r>
                              <w:rPr>
                                <w:rFonts w:ascii="Cambria Math" w:hAnsi="Cambria Math"/>
                              </w:rPr>
                              <m:t>2</m:t>
                            </m:r>
                          </m:sub>
                        </m:sSub>
                        <m:r>
                          <w:rPr>
                            <w:rFonts w:ascii="Cambria Math" w:hAnsi="Cambria Math"/>
                          </w:rPr>
                          <m:t>-</m:t>
                        </m:r>
                        <m:sSub>
                          <m:sSubPr>
                            <m:ctrlPr>
                              <w:rPr>
                                <w:rFonts w:ascii="Cambria Math" w:eastAsiaTheme="minorHAnsi" w:hAnsi="Cambria Math" w:cstheme="minorBidi"/>
                                <w:i/>
                                <w:lang w:eastAsia="en-US"/>
                              </w:rPr>
                            </m:ctrlPr>
                          </m:sSubPr>
                          <m:e>
                            <m:r>
                              <w:rPr>
                                <w:rFonts w:ascii="Cambria Math" w:hAnsi="Cambria Math"/>
                              </w:rPr>
                              <m:t>z</m:t>
                            </m:r>
                          </m:e>
                          <m:sub>
                            <m:r>
                              <w:rPr>
                                <w:rFonts w:ascii="Cambria Math" w:hAnsi="Cambria Math"/>
                              </w:rPr>
                              <m:t>1</m:t>
                            </m:r>
                          </m:sub>
                        </m:sSub>
                      </m:e>
                    </m:mr>
                  </m:m>
                </m:e>
              </m:d>
            </m:oMath>
            <w:r w:rsidR="00383CA8" w:rsidRPr="004A4A6A">
              <w:rPr>
                <w:rFonts w:eastAsiaTheme="minorEastAsia"/>
              </w:rPr>
              <w:t xml:space="preserve">  </w:t>
            </w:r>
          </w:p>
          <w:p w:rsidR="00383CA8" w:rsidRPr="004A4A6A" w:rsidRDefault="0056702F" w:rsidP="004A4A6A">
            <w:pPr>
              <w:spacing w:after="0"/>
              <w:contextualSpacing/>
              <w:jc w:val="left"/>
            </w:pPr>
            <m:oMathPara>
              <m:oMathParaPr>
                <m:jc m:val="left"/>
              </m:oMathParaPr>
              <m:oMath>
                <m:d>
                  <m:dPr>
                    <m:begChr m:val="|"/>
                    <m:endChr m:val="|"/>
                    <m:ctrlPr>
                      <w:rPr>
                        <w:rFonts w:ascii="Cambria Math" w:eastAsiaTheme="minorHAnsi" w:hAnsi="Cambria Math" w:cstheme="minorBidi"/>
                        <w:i/>
                        <w:lang w:eastAsia="en-US"/>
                      </w:rPr>
                    </m:ctrlPr>
                  </m:dPr>
                  <m:e>
                    <m:acc>
                      <m:accPr>
                        <m:chr m:val="⃗"/>
                        <m:ctrlPr>
                          <w:rPr>
                            <w:rFonts w:ascii="Cambria Math" w:eastAsiaTheme="minorHAnsi" w:hAnsi="Cambria Math" w:cstheme="minorBidi"/>
                            <w:i/>
                            <w:lang w:eastAsia="en-US"/>
                          </w:rPr>
                        </m:ctrlPr>
                      </m:accPr>
                      <m:e>
                        <m:sSub>
                          <m:sSubPr>
                            <m:ctrlPr>
                              <w:rPr>
                                <w:rFonts w:ascii="Cambria Math" w:eastAsiaTheme="minorHAnsi" w:hAnsi="Cambria Math" w:cstheme="minorBidi"/>
                                <w:i/>
                                <w:lang w:eastAsia="en-US"/>
                              </w:rPr>
                            </m:ctrlPr>
                          </m:sSubPr>
                          <m:e>
                            <m:r>
                              <w:rPr>
                                <w:rFonts w:ascii="Cambria Math" w:hAnsi="Cambria Math"/>
                              </w:rPr>
                              <m:t>P</m:t>
                            </m:r>
                          </m:e>
                          <m:sub>
                            <m:r>
                              <w:rPr>
                                <w:rFonts w:ascii="Cambria Math" w:hAnsi="Cambria Math"/>
                              </w:rPr>
                              <m:t>1</m:t>
                            </m:r>
                          </m:sub>
                        </m:sSub>
                        <m:sSub>
                          <m:sSubPr>
                            <m:ctrlPr>
                              <w:rPr>
                                <w:rFonts w:ascii="Cambria Math" w:eastAsiaTheme="minorHAnsi" w:hAnsi="Cambria Math" w:cstheme="minorBidi"/>
                                <w:i/>
                                <w:lang w:eastAsia="en-US"/>
                              </w:rPr>
                            </m:ctrlPr>
                          </m:sSubPr>
                          <m:e>
                            <m:r>
                              <w:rPr>
                                <w:rFonts w:ascii="Cambria Math" w:hAnsi="Cambria Math"/>
                              </w:rPr>
                              <m:t>P</m:t>
                            </m:r>
                          </m:e>
                          <m:sub>
                            <m:r>
                              <w:rPr>
                                <w:rFonts w:ascii="Cambria Math" w:hAnsi="Cambria Math"/>
                              </w:rPr>
                              <m:t>2</m:t>
                            </m:r>
                          </m:sub>
                        </m:sSub>
                      </m:e>
                    </m:acc>
                  </m:e>
                </m:d>
                <m:r>
                  <w:rPr>
                    <w:rFonts w:ascii="Cambria Math" w:hAnsi="Cambria Math"/>
                  </w:rPr>
                  <m:t xml:space="preserve">= </m:t>
                </m:r>
                <m:rad>
                  <m:radPr>
                    <m:degHide m:val="1"/>
                    <m:ctrlPr>
                      <w:rPr>
                        <w:rFonts w:ascii="Cambria Math" w:eastAsiaTheme="minorHAnsi" w:hAnsi="Cambria Math" w:cstheme="minorBidi"/>
                        <w:i/>
                        <w:lang w:eastAsia="en-US"/>
                      </w:rPr>
                    </m:ctrlPr>
                  </m:radPr>
                  <m:deg/>
                  <m:e>
                    <m:sSup>
                      <m:sSupPr>
                        <m:ctrlPr>
                          <w:rPr>
                            <w:rFonts w:ascii="Cambria Math" w:hAnsi="Cambria Math"/>
                            <w:i/>
                          </w:rPr>
                        </m:ctrlPr>
                      </m:sSupPr>
                      <m:e>
                        <m:d>
                          <m:dPr>
                            <m:ctrlPr>
                              <w:rPr>
                                <w:rFonts w:ascii="Cambria Math" w:hAnsi="Cambria Math"/>
                                <w:i/>
                              </w:rPr>
                            </m:ctrlPr>
                          </m:dPr>
                          <m:e>
                            <m:sSub>
                              <m:sSubPr>
                                <m:ctrlPr>
                                  <w:rPr>
                                    <w:rFonts w:ascii="Cambria Math" w:eastAsiaTheme="minorHAnsi" w:hAnsi="Cambria Math" w:cstheme="minorBidi"/>
                                    <w:i/>
                                    <w:lang w:eastAsia="en-US"/>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eastAsiaTheme="minorHAnsi" w:hAnsi="Cambria Math" w:cstheme="minorBidi"/>
                                    <w:i/>
                                    <w:lang w:eastAsia="en-US"/>
                                  </w:rPr>
                                </m:ctrlPr>
                              </m:sSubPr>
                              <m:e>
                                <m:r>
                                  <w:rPr>
                                    <w:rFonts w:ascii="Cambria Math" w:hAnsi="Cambria Math"/>
                                  </w:rPr>
                                  <m:t>x</m:t>
                                </m:r>
                              </m:e>
                              <m:sub>
                                <m:r>
                                  <w:rPr>
                                    <w:rFonts w:ascii="Cambria Math" w:hAnsi="Cambria Math"/>
                                  </w:rPr>
                                  <m:t>1</m:t>
                                </m:r>
                              </m:sub>
                            </m:sSub>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sSub>
                              <m:sSubPr>
                                <m:ctrlPr>
                                  <w:rPr>
                                    <w:rFonts w:ascii="Cambria Math" w:eastAsiaTheme="minorHAnsi" w:hAnsi="Cambria Math" w:cstheme="minorBidi"/>
                                    <w:i/>
                                    <w:lang w:eastAsia="en-US"/>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eastAsiaTheme="minorHAnsi" w:hAnsi="Cambria Math" w:cstheme="minorBidi"/>
                                    <w:i/>
                                    <w:lang w:eastAsia="en-US"/>
                                  </w:rPr>
                                </m:ctrlPr>
                              </m:sSubPr>
                              <m:e>
                                <m:r>
                                  <w:rPr>
                                    <w:rFonts w:ascii="Cambria Math" w:hAnsi="Cambria Math"/>
                                  </w:rPr>
                                  <m:t>y</m:t>
                                </m:r>
                              </m:e>
                              <m:sub>
                                <m:r>
                                  <w:rPr>
                                    <w:rFonts w:ascii="Cambria Math" w:hAnsi="Cambria Math"/>
                                  </w:rPr>
                                  <m:t>1</m:t>
                                </m:r>
                              </m:sub>
                            </m:sSub>
                          </m:e>
                        </m:d>
                      </m:e>
                      <m:sup>
                        <m:r>
                          <w:rPr>
                            <w:rFonts w:ascii="Cambria Math" w:hAnsi="Cambria Math"/>
                          </w:rPr>
                          <m:t>2</m:t>
                        </m:r>
                      </m:sup>
                    </m:sSup>
                    <m:r>
                      <w:rPr>
                        <w:rFonts w:ascii="Cambria Math" w:hAnsi="Cambria Math"/>
                      </w:rPr>
                      <m:t>+(</m:t>
                    </m:r>
                    <m:sSub>
                      <m:sSubPr>
                        <m:ctrlPr>
                          <w:rPr>
                            <w:rFonts w:ascii="Cambria Math" w:eastAsiaTheme="minorHAnsi" w:hAnsi="Cambria Math" w:cstheme="minorBidi"/>
                            <w:i/>
                            <w:lang w:eastAsia="en-US"/>
                          </w:rPr>
                        </m:ctrlPr>
                      </m:sSubPr>
                      <m:e>
                        <m:r>
                          <w:rPr>
                            <w:rFonts w:ascii="Cambria Math" w:hAnsi="Cambria Math"/>
                          </w:rPr>
                          <m:t>z</m:t>
                        </m:r>
                      </m:e>
                      <m:sub>
                        <m:r>
                          <w:rPr>
                            <w:rFonts w:ascii="Cambria Math" w:hAnsi="Cambria Math"/>
                          </w:rPr>
                          <m:t>2</m:t>
                        </m:r>
                      </m:sub>
                    </m:sSub>
                    <m:r>
                      <w:rPr>
                        <w:rFonts w:ascii="Cambria Math" w:hAnsi="Cambria Math"/>
                      </w:rPr>
                      <m:t>-</m:t>
                    </m:r>
                    <m:sSub>
                      <m:sSubPr>
                        <m:ctrlPr>
                          <w:rPr>
                            <w:rFonts w:ascii="Cambria Math" w:eastAsiaTheme="minorHAnsi" w:hAnsi="Cambria Math" w:cstheme="minorBidi"/>
                            <w:i/>
                            <w:lang w:eastAsia="en-US"/>
                          </w:rPr>
                        </m:ctrlPr>
                      </m:sSubPr>
                      <m:e>
                        <m:r>
                          <w:rPr>
                            <w:rFonts w:ascii="Cambria Math" w:hAnsi="Cambria Math"/>
                          </w:rPr>
                          <m:t>z</m:t>
                        </m:r>
                      </m:e>
                      <m:sub>
                        <m:r>
                          <w:rPr>
                            <w:rFonts w:ascii="Cambria Math" w:hAnsi="Cambria Math"/>
                          </w:rPr>
                          <m:t>1</m:t>
                        </m:r>
                      </m:sub>
                    </m:sSub>
                    <m:r>
                      <w:rPr>
                        <w:rFonts w:ascii="Cambria Math" w:hAnsi="Cambria Math"/>
                      </w:rPr>
                      <m:t>)²</m:t>
                    </m:r>
                  </m:e>
                </m:rad>
              </m:oMath>
            </m:oMathPara>
          </w:p>
        </w:tc>
      </w:tr>
      <w:tr w:rsidR="00383CA8" w:rsidRPr="00383CA8" w:rsidTr="004A4A6A">
        <w:trPr>
          <w:trHeight w:val="1353"/>
        </w:trPr>
        <w:tc>
          <w:tcPr>
            <w:tcW w:w="2235" w:type="dxa"/>
            <w:vAlign w:val="center"/>
          </w:tcPr>
          <w:p w:rsidR="00383CA8" w:rsidRPr="004A4A6A" w:rsidRDefault="00383CA8" w:rsidP="004A4A6A">
            <w:pPr>
              <w:spacing w:after="0"/>
              <w:contextualSpacing/>
              <w:jc w:val="left"/>
            </w:pPr>
            <w:r w:rsidRPr="004A4A6A">
              <w:t>6. Drehungen der Kamera</w:t>
            </w:r>
          </w:p>
        </w:tc>
        <w:tc>
          <w:tcPr>
            <w:tcW w:w="2268" w:type="dxa"/>
            <w:vAlign w:val="center"/>
          </w:tcPr>
          <w:p w:rsidR="00383CA8" w:rsidRPr="004A4A6A" w:rsidRDefault="00383CA8" w:rsidP="004A4A6A">
            <w:pPr>
              <w:spacing w:after="0"/>
              <w:contextualSpacing/>
              <w:jc w:val="left"/>
            </w:pPr>
          </w:p>
        </w:tc>
        <w:tc>
          <w:tcPr>
            <w:tcW w:w="4802" w:type="dxa"/>
            <w:vAlign w:val="center"/>
          </w:tcPr>
          <w:p w:rsidR="00383CA8" w:rsidRPr="004A4A6A" w:rsidRDefault="00383CA8" w:rsidP="004A4A6A">
            <w:pPr>
              <w:spacing w:after="0"/>
              <w:contextualSpacing/>
              <w:jc w:val="left"/>
            </w:pPr>
            <w:r w:rsidRPr="004A4A6A">
              <w:t>Drehwinkel (horizontal)</w:t>
            </w:r>
          </w:p>
          <w:p w:rsidR="00383CA8" w:rsidRPr="004A4A6A" w:rsidRDefault="00383CA8" w:rsidP="004A4A6A">
            <w:pPr>
              <w:spacing w:after="0"/>
              <w:contextualSpacing/>
              <w:jc w:val="left"/>
            </w:pPr>
            <w:r w:rsidRPr="004A4A6A">
              <w:t>Kippwinkel (Vertikal)</w:t>
            </w:r>
          </w:p>
          <w:p w:rsidR="00383CA8" w:rsidRPr="004A4A6A" w:rsidRDefault="00383CA8" w:rsidP="004A4A6A">
            <w:pPr>
              <w:spacing w:after="0"/>
              <w:contextualSpacing/>
              <w:jc w:val="left"/>
            </w:pPr>
            <w:r w:rsidRPr="004A4A6A">
              <w:t xml:space="preserve">sin </w:t>
            </w:r>
            <m:oMath>
              <m:r>
                <w:rPr>
                  <w:rFonts w:ascii="Cambria Math" w:hAnsi="Cambria Math"/>
                </w:rPr>
                <m:t>α=</m:t>
              </m:r>
              <m:f>
                <m:fPr>
                  <m:ctrlPr>
                    <w:rPr>
                      <w:rFonts w:ascii="Cambria Math" w:eastAsiaTheme="minorHAnsi" w:hAnsi="Cambria Math" w:cstheme="minorBidi"/>
                      <w:i/>
                      <w:lang w:eastAsia="en-US"/>
                    </w:rPr>
                  </m:ctrlPr>
                </m:fPr>
                <m:num>
                  <m:r>
                    <w:rPr>
                      <w:rFonts w:ascii="Cambria Math" w:hAnsi="Cambria Math"/>
                    </w:rPr>
                    <m:t>GK</m:t>
                  </m:r>
                </m:num>
                <m:den>
                  <m:r>
                    <w:rPr>
                      <w:rFonts w:ascii="Cambria Math" w:hAnsi="Cambria Math"/>
                    </w:rPr>
                    <m:t>Hy</m:t>
                  </m:r>
                </m:den>
              </m:f>
            </m:oMath>
            <w:r w:rsidRPr="004A4A6A">
              <w:rPr>
                <w:rFonts w:eastAsiaTheme="minorEastAsia"/>
              </w:rPr>
              <w:t xml:space="preserve"> ,  cos </w:t>
            </w:r>
            <m:oMath>
              <m:r>
                <w:rPr>
                  <w:rFonts w:ascii="Cambria Math" w:hAnsi="Cambria Math"/>
                </w:rPr>
                <m:t>α=</m:t>
              </m:r>
              <m:f>
                <m:fPr>
                  <m:ctrlPr>
                    <w:rPr>
                      <w:rFonts w:ascii="Cambria Math" w:eastAsiaTheme="minorHAnsi" w:hAnsi="Cambria Math" w:cstheme="minorBidi"/>
                      <w:i/>
                      <w:lang w:eastAsia="en-US"/>
                    </w:rPr>
                  </m:ctrlPr>
                </m:fPr>
                <m:num>
                  <m:r>
                    <w:rPr>
                      <w:rFonts w:ascii="Cambria Math" w:hAnsi="Cambria Math"/>
                    </w:rPr>
                    <m:t>AK</m:t>
                  </m:r>
                </m:num>
                <m:den>
                  <m:r>
                    <w:rPr>
                      <w:rFonts w:ascii="Cambria Math" w:hAnsi="Cambria Math"/>
                    </w:rPr>
                    <m:t>Hy</m:t>
                  </m:r>
                </m:den>
              </m:f>
            </m:oMath>
            <w:r w:rsidRPr="004A4A6A">
              <w:rPr>
                <w:rFonts w:eastAsiaTheme="minorEastAsia"/>
              </w:rPr>
              <w:t xml:space="preserve">   </w:t>
            </w:r>
            <w:r w:rsidRPr="004A4A6A">
              <w:t xml:space="preserve">tan </w:t>
            </w:r>
            <m:oMath>
              <m:r>
                <w:rPr>
                  <w:rFonts w:ascii="Cambria Math" w:hAnsi="Cambria Math"/>
                </w:rPr>
                <m:t>α=</m:t>
              </m:r>
              <m:f>
                <m:fPr>
                  <m:ctrlPr>
                    <w:rPr>
                      <w:rFonts w:ascii="Cambria Math" w:eastAsiaTheme="minorHAnsi" w:hAnsi="Cambria Math" w:cstheme="minorBidi"/>
                      <w:i/>
                      <w:lang w:eastAsia="en-US"/>
                    </w:rPr>
                  </m:ctrlPr>
                </m:fPr>
                <m:num>
                  <m:r>
                    <w:rPr>
                      <w:rFonts w:ascii="Cambria Math" w:hAnsi="Cambria Math"/>
                    </w:rPr>
                    <m:t>GK</m:t>
                  </m:r>
                </m:num>
                <m:den>
                  <m:r>
                    <w:rPr>
                      <w:rFonts w:ascii="Cambria Math" w:hAnsi="Cambria Math"/>
                    </w:rPr>
                    <m:t>AK</m:t>
                  </m:r>
                </m:den>
              </m:f>
            </m:oMath>
            <w:r w:rsidRPr="004A4A6A">
              <w:rPr>
                <w:rFonts w:eastAsiaTheme="minorEastAsia"/>
              </w:rPr>
              <w:t xml:space="preserve">   </w:t>
            </w:r>
          </w:p>
        </w:tc>
      </w:tr>
      <w:tr w:rsidR="00383CA8" w:rsidRPr="006128C9" w:rsidTr="004A4A6A">
        <w:trPr>
          <w:trHeight w:val="1353"/>
        </w:trPr>
        <w:tc>
          <w:tcPr>
            <w:tcW w:w="2235" w:type="dxa"/>
            <w:vAlign w:val="center"/>
          </w:tcPr>
          <w:p w:rsidR="00383CA8" w:rsidRPr="004A4A6A" w:rsidRDefault="00383CA8" w:rsidP="004A4A6A">
            <w:pPr>
              <w:spacing w:after="0"/>
              <w:contextualSpacing/>
              <w:jc w:val="left"/>
              <w:rPr>
                <w:lang w:val="en-US"/>
              </w:rPr>
            </w:pPr>
            <w:r w:rsidRPr="004A4A6A">
              <w:rPr>
                <w:lang w:val="en-US"/>
              </w:rPr>
              <w:t>7. andere Koord</w:t>
            </w:r>
            <w:r w:rsidRPr="004A4A6A">
              <w:rPr>
                <w:lang w:val="en-US"/>
              </w:rPr>
              <w:t>i</w:t>
            </w:r>
            <w:r w:rsidRPr="004A4A6A">
              <w:rPr>
                <w:lang w:val="en-US"/>
              </w:rPr>
              <w:t>natensysteme</w:t>
            </w:r>
          </w:p>
          <w:p w:rsidR="00383CA8" w:rsidRPr="004A4A6A" w:rsidRDefault="00383CA8" w:rsidP="004A4A6A">
            <w:pPr>
              <w:spacing w:after="0"/>
              <w:contextualSpacing/>
              <w:jc w:val="left"/>
              <w:rPr>
                <w:lang w:val="en-US"/>
              </w:rPr>
            </w:pPr>
          </w:p>
        </w:tc>
        <w:tc>
          <w:tcPr>
            <w:tcW w:w="2268" w:type="dxa"/>
            <w:vAlign w:val="center"/>
          </w:tcPr>
          <w:p w:rsidR="00383CA8" w:rsidRPr="004A4A6A" w:rsidRDefault="00383CA8" w:rsidP="004A4A6A">
            <w:pPr>
              <w:spacing w:after="0"/>
              <w:contextualSpacing/>
              <w:jc w:val="left"/>
              <w:rPr>
                <w:lang w:val="en-US"/>
              </w:rPr>
            </w:pPr>
            <w:r w:rsidRPr="004A4A6A">
              <w:rPr>
                <w:lang w:val="en-US"/>
              </w:rPr>
              <w:t>Zylinderkoordinaten</w:t>
            </w:r>
          </w:p>
          <w:p w:rsidR="00383CA8" w:rsidRPr="004A4A6A" w:rsidRDefault="00383CA8" w:rsidP="004A4A6A">
            <w:pPr>
              <w:spacing w:after="0"/>
              <w:contextualSpacing/>
              <w:jc w:val="left"/>
              <w:rPr>
                <w:lang w:val="en-US"/>
              </w:rPr>
            </w:pPr>
            <w:r w:rsidRPr="004A4A6A">
              <w:rPr>
                <w:lang w:val="en-US"/>
              </w:rPr>
              <w:t>Kugelkoordinaten</w:t>
            </w:r>
          </w:p>
        </w:tc>
        <w:tc>
          <w:tcPr>
            <w:tcW w:w="4802" w:type="dxa"/>
            <w:vAlign w:val="center"/>
          </w:tcPr>
          <w:p w:rsidR="00383CA8" w:rsidRPr="004A4A6A" w:rsidRDefault="00383CA8" w:rsidP="004A4A6A">
            <w:pPr>
              <w:spacing w:after="0"/>
              <w:contextualSpacing/>
              <w:jc w:val="left"/>
            </w:pPr>
            <w:r w:rsidRPr="004A4A6A">
              <w:t>(nur Vertiefung)</w:t>
            </w:r>
          </w:p>
          <w:p w:rsidR="00383CA8" w:rsidRPr="004A4A6A" w:rsidRDefault="00383CA8" w:rsidP="004A4A6A">
            <w:pPr>
              <w:spacing w:after="0"/>
              <w:contextualSpacing/>
              <w:jc w:val="left"/>
            </w:pPr>
            <w:r w:rsidRPr="004A4A6A">
              <w:t>Anwendungen: GPS, Globus, Robotersteu</w:t>
            </w:r>
            <w:r w:rsidRPr="004A4A6A">
              <w:t>e</w:t>
            </w:r>
            <w:r w:rsidRPr="004A4A6A">
              <w:t>rung</w:t>
            </w:r>
            <w:r w:rsidR="00B73694" w:rsidRPr="004A4A6A">
              <w:t xml:space="preserve"> </w:t>
            </w:r>
            <w:r w:rsidRPr="004A4A6A">
              <w:t>(evtl. in einer Mindmap sammeln)</w:t>
            </w:r>
          </w:p>
        </w:tc>
      </w:tr>
      <w:tr w:rsidR="00383CA8" w:rsidRPr="00295910" w:rsidTr="004A4A6A">
        <w:trPr>
          <w:trHeight w:val="1353"/>
        </w:trPr>
        <w:tc>
          <w:tcPr>
            <w:tcW w:w="2235" w:type="dxa"/>
            <w:vAlign w:val="center"/>
          </w:tcPr>
          <w:p w:rsidR="00383CA8" w:rsidRPr="004A4A6A" w:rsidRDefault="00383CA8" w:rsidP="004A4A6A">
            <w:pPr>
              <w:spacing w:after="0"/>
              <w:contextualSpacing/>
              <w:jc w:val="left"/>
              <w:rPr>
                <w:lang w:val="en-US"/>
              </w:rPr>
            </w:pPr>
            <w:r w:rsidRPr="004A4A6A">
              <w:rPr>
                <w:lang w:val="en-US"/>
              </w:rPr>
              <w:t>8. Kräfte beim Zie</w:t>
            </w:r>
            <w:r w:rsidRPr="004A4A6A">
              <w:rPr>
                <w:lang w:val="en-US"/>
              </w:rPr>
              <w:t>h</w:t>
            </w:r>
            <w:r w:rsidRPr="004A4A6A">
              <w:rPr>
                <w:lang w:val="en-US"/>
              </w:rPr>
              <w:t>en</w:t>
            </w:r>
          </w:p>
        </w:tc>
        <w:tc>
          <w:tcPr>
            <w:tcW w:w="2268" w:type="dxa"/>
            <w:vAlign w:val="center"/>
          </w:tcPr>
          <w:p w:rsidR="00383CA8" w:rsidRPr="004A4A6A" w:rsidRDefault="00383CA8" w:rsidP="004A4A6A">
            <w:pPr>
              <w:spacing w:after="0"/>
              <w:contextualSpacing/>
              <w:jc w:val="left"/>
            </w:pPr>
            <w:r w:rsidRPr="004A4A6A">
              <w:t>Kräfteparallel</w:t>
            </w:r>
            <w:r w:rsidRPr="004A4A6A">
              <w:t>o</w:t>
            </w:r>
            <w:r w:rsidRPr="004A4A6A">
              <w:t>gramm</w:t>
            </w:r>
            <w:r w:rsidR="004A4A6A">
              <w:t xml:space="preserve">, </w:t>
            </w:r>
            <w:r w:rsidRPr="004A4A6A">
              <w:t>Addition von Vektoren</w:t>
            </w:r>
            <w:r w:rsidR="004A4A6A">
              <w:t xml:space="preserve">, </w:t>
            </w:r>
            <w:r w:rsidRPr="004A4A6A">
              <w:t>Summe</w:t>
            </w:r>
            <w:r w:rsidRPr="004A4A6A">
              <w:t>n</w:t>
            </w:r>
            <w:r w:rsidRPr="004A4A6A">
              <w:t>vektor</w:t>
            </w:r>
          </w:p>
        </w:tc>
        <w:tc>
          <w:tcPr>
            <w:tcW w:w="4802" w:type="dxa"/>
            <w:vAlign w:val="center"/>
          </w:tcPr>
          <w:p w:rsidR="00383CA8" w:rsidRPr="004A4A6A" w:rsidRDefault="00383CA8" w:rsidP="004A4A6A">
            <w:pPr>
              <w:spacing w:after="0"/>
              <w:contextualSpacing/>
              <w:jc w:val="left"/>
              <w:rPr>
                <w:lang w:val="en-US"/>
              </w:rPr>
            </w:pPr>
            <w:r w:rsidRPr="004A4A6A">
              <w:rPr>
                <w:lang w:val="en-US"/>
              </w:rPr>
              <w:t>Vektoren werden komponentenweise addiert:</w:t>
            </w:r>
          </w:p>
          <w:p w:rsidR="00383CA8" w:rsidRPr="004A4A6A" w:rsidRDefault="0056702F" w:rsidP="004A4A6A">
            <w:pPr>
              <w:spacing w:after="0"/>
              <w:contextualSpacing/>
              <w:jc w:val="left"/>
              <w:rPr>
                <w:lang w:val="en-US"/>
              </w:rPr>
            </w:pPr>
            <m:oMathPara>
              <m:oMathParaPr>
                <m:jc m:val="left"/>
              </m:oMathParaPr>
              <m:oMath>
                <m:acc>
                  <m:accPr>
                    <m:chr m:val="⃗"/>
                    <m:ctrlPr>
                      <w:rPr>
                        <w:rFonts w:ascii="Cambria Math" w:eastAsiaTheme="minorHAnsi" w:hAnsi="Cambria Math" w:cstheme="minorBidi"/>
                        <w:i/>
                        <w:lang w:eastAsia="en-US"/>
                      </w:rPr>
                    </m:ctrlPr>
                  </m:accPr>
                  <m:e>
                    <m:sSub>
                      <m:sSubPr>
                        <m:ctrlPr>
                          <w:rPr>
                            <w:rFonts w:ascii="Cambria Math" w:eastAsiaTheme="minorHAnsi" w:hAnsi="Cambria Math" w:cstheme="minorBidi"/>
                            <w:i/>
                            <w:lang w:eastAsia="en-US"/>
                          </w:rPr>
                        </m:ctrlPr>
                      </m:sSubPr>
                      <m:e>
                        <m:r>
                          <w:rPr>
                            <w:rFonts w:ascii="Cambria Math" w:hAnsi="Cambria Math"/>
                          </w:rPr>
                          <m:t>v</m:t>
                        </m:r>
                      </m:e>
                      <m:sub>
                        <m:r>
                          <w:rPr>
                            <w:rFonts w:ascii="Cambria Math" w:hAnsi="Cambria Math"/>
                          </w:rPr>
                          <m:t>1</m:t>
                        </m:r>
                      </m:sub>
                    </m:sSub>
                  </m:e>
                </m:acc>
                <m:r>
                  <w:rPr>
                    <w:rFonts w:ascii="Cambria Math" w:hAnsi="Cambria Math"/>
                  </w:rPr>
                  <m:t>+</m:t>
                </m:r>
                <m:acc>
                  <m:accPr>
                    <m:chr m:val="⃗"/>
                    <m:ctrlPr>
                      <w:rPr>
                        <w:rFonts w:ascii="Cambria Math" w:eastAsiaTheme="minorHAnsi" w:hAnsi="Cambria Math" w:cstheme="minorBidi"/>
                        <w:i/>
                        <w:lang w:eastAsia="en-US"/>
                      </w:rPr>
                    </m:ctrlPr>
                  </m:accPr>
                  <m:e>
                    <m:sSub>
                      <m:sSubPr>
                        <m:ctrlPr>
                          <w:rPr>
                            <w:rFonts w:ascii="Cambria Math" w:eastAsiaTheme="minorHAnsi" w:hAnsi="Cambria Math" w:cstheme="minorBidi"/>
                            <w:i/>
                            <w:lang w:eastAsia="en-US"/>
                          </w:rPr>
                        </m:ctrlPr>
                      </m:sSubPr>
                      <m:e>
                        <m:r>
                          <w:rPr>
                            <w:rFonts w:ascii="Cambria Math" w:hAnsi="Cambria Math"/>
                          </w:rPr>
                          <m:t>v</m:t>
                        </m:r>
                      </m:e>
                      <m:sub>
                        <m:r>
                          <w:rPr>
                            <w:rFonts w:ascii="Cambria Math" w:hAnsi="Cambria Math"/>
                          </w:rPr>
                          <m:t>2</m:t>
                        </m:r>
                      </m:sub>
                    </m:sSub>
                  </m:e>
                </m:acc>
                <m:r>
                  <w:rPr>
                    <w:rFonts w:ascii="Cambria Math" w:hAnsi="Cambria Math"/>
                  </w:rPr>
                  <m:t>=</m:t>
                </m:r>
                <m:d>
                  <m:dPr>
                    <m:ctrlPr>
                      <w:rPr>
                        <w:rFonts w:ascii="Cambria Math" w:eastAsiaTheme="minorHAnsi" w:hAnsi="Cambria Math" w:cstheme="minorBidi"/>
                        <w:i/>
                        <w:lang w:eastAsia="en-US"/>
                      </w:rPr>
                    </m:ctrlPr>
                  </m:dPr>
                  <m:e>
                    <m:m>
                      <m:mPr>
                        <m:mcs>
                          <m:mc>
                            <m:mcPr>
                              <m:count m:val="1"/>
                              <m:mcJc m:val="center"/>
                            </m:mcPr>
                          </m:mc>
                        </m:mcs>
                        <m:ctrlPr>
                          <w:rPr>
                            <w:rFonts w:ascii="Cambria Math" w:eastAsiaTheme="minorHAnsi" w:hAnsi="Cambria Math" w:cstheme="minorBidi"/>
                            <w:i/>
                            <w:lang w:eastAsia="en-US"/>
                          </w:rPr>
                        </m:ctrlPr>
                      </m:mPr>
                      <m:mr>
                        <m:e>
                          <m:sSub>
                            <m:sSubPr>
                              <m:ctrlPr>
                                <w:rPr>
                                  <w:rFonts w:ascii="Cambria Math" w:eastAsiaTheme="minorHAnsi" w:hAnsi="Cambria Math" w:cstheme="minorBidi"/>
                                  <w:i/>
                                  <w:lang w:eastAsia="en-US"/>
                                </w:rPr>
                              </m:ctrlPr>
                            </m:sSubPr>
                            <m:e>
                              <m:r>
                                <w:rPr>
                                  <w:rFonts w:ascii="Cambria Math" w:hAnsi="Cambria Math"/>
                                </w:rPr>
                                <m:t>x</m:t>
                              </m:r>
                            </m:e>
                            <m:sub>
                              <m:r>
                                <w:rPr>
                                  <w:rFonts w:ascii="Cambria Math" w:hAnsi="Cambria Math"/>
                                </w:rPr>
                                <m:t>1</m:t>
                              </m:r>
                            </m:sub>
                          </m:sSub>
                        </m:e>
                      </m:mr>
                      <m:mr>
                        <m:e>
                          <m:sSub>
                            <m:sSubPr>
                              <m:ctrlPr>
                                <w:rPr>
                                  <w:rFonts w:ascii="Cambria Math" w:eastAsiaTheme="minorHAnsi" w:hAnsi="Cambria Math" w:cstheme="minorBidi"/>
                                  <w:i/>
                                  <w:lang w:eastAsia="en-US"/>
                                </w:rPr>
                              </m:ctrlPr>
                            </m:sSubPr>
                            <m:e>
                              <m:r>
                                <w:rPr>
                                  <w:rFonts w:ascii="Cambria Math" w:hAnsi="Cambria Math"/>
                                </w:rPr>
                                <m:t>y</m:t>
                              </m:r>
                            </m:e>
                            <m:sub>
                              <m:r>
                                <w:rPr>
                                  <w:rFonts w:ascii="Cambria Math" w:hAnsi="Cambria Math"/>
                                </w:rPr>
                                <m:t>1</m:t>
                              </m:r>
                            </m:sub>
                          </m:sSub>
                        </m:e>
                      </m:mr>
                      <m:mr>
                        <m:e>
                          <m:sSub>
                            <m:sSubPr>
                              <m:ctrlPr>
                                <w:rPr>
                                  <w:rFonts w:ascii="Cambria Math" w:eastAsiaTheme="minorHAnsi" w:hAnsi="Cambria Math" w:cstheme="minorBidi"/>
                                  <w:i/>
                                  <w:lang w:eastAsia="en-US"/>
                                </w:rPr>
                              </m:ctrlPr>
                            </m:sSubPr>
                            <m:e>
                              <m:r>
                                <w:rPr>
                                  <w:rFonts w:ascii="Cambria Math" w:hAnsi="Cambria Math"/>
                                </w:rPr>
                                <m:t>z</m:t>
                              </m:r>
                            </m:e>
                            <m:sub>
                              <m:r>
                                <w:rPr>
                                  <w:rFonts w:ascii="Cambria Math" w:hAnsi="Cambria Math"/>
                                </w:rPr>
                                <m:t>1</m:t>
                              </m:r>
                            </m:sub>
                          </m:sSub>
                        </m:e>
                      </m:mr>
                    </m:m>
                  </m:e>
                </m:d>
                <m:r>
                  <w:rPr>
                    <w:rFonts w:ascii="Cambria Math" w:hAnsi="Cambria Math"/>
                  </w:rPr>
                  <m:t>+</m:t>
                </m:r>
                <m:d>
                  <m:dPr>
                    <m:ctrlPr>
                      <w:rPr>
                        <w:rFonts w:ascii="Cambria Math" w:eastAsiaTheme="minorHAnsi" w:hAnsi="Cambria Math" w:cstheme="minorBidi"/>
                        <w:i/>
                        <w:lang w:eastAsia="en-US"/>
                      </w:rPr>
                    </m:ctrlPr>
                  </m:dPr>
                  <m:e>
                    <m:m>
                      <m:mPr>
                        <m:mcs>
                          <m:mc>
                            <m:mcPr>
                              <m:count m:val="1"/>
                              <m:mcJc m:val="center"/>
                            </m:mcPr>
                          </m:mc>
                        </m:mcs>
                        <m:ctrlPr>
                          <w:rPr>
                            <w:rFonts w:ascii="Cambria Math" w:eastAsiaTheme="minorHAnsi" w:hAnsi="Cambria Math" w:cstheme="minorBidi"/>
                            <w:i/>
                            <w:lang w:eastAsia="en-US"/>
                          </w:rPr>
                        </m:ctrlPr>
                      </m:mPr>
                      <m:mr>
                        <m:e>
                          <m:sSub>
                            <m:sSubPr>
                              <m:ctrlPr>
                                <w:rPr>
                                  <w:rFonts w:ascii="Cambria Math" w:eastAsiaTheme="minorHAnsi" w:hAnsi="Cambria Math" w:cstheme="minorBidi"/>
                                  <w:i/>
                                  <w:lang w:eastAsia="en-US"/>
                                </w:rPr>
                              </m:ctrlPr>
                            </m:sSubPr>
                            <m:e>
                              <m:r>
                                <w:rPr>
                                  <w:rFonts w:ascii="Cambria Math" w:hAnsi="Cambria Math"/>
                                </w:rPr>
                                <m:t>x</m:t>
                              </m:r>
                            </m:e>
                            <m:sub>
                              <m:r>
                                <w:rPr>
                                  <w:rFonts w:ascii="Cambria Math" w:hAnsi="Cambria Math"/>
                                </w:rPr>
                                <m:t>2</m:t>
                              </m:r>
                            </m:sub>
                          </m:sSub>
                        </m:e>
                      </m:mr>
                      <m:mr>
                        <m:e>
                          <m:sSub>
                            <m:sSubPr>
                              <m:ctrlPr>
                                <w:rPr>
                                  <w:rFonts w:ascii="Cambria Math" w:eastAsiaTheme="minorHAnsi" w:hAnsi="Cambria Math" w:cstheme="minorBidi"/>
                                  <w:i/>
                                  <w:lang w:eastAsia="en-US"/>
                                </w:rPr>
                              </m:ctrlPr>
                            </m:sSubPr>
                            <m:e>
                              <m:r>
                                <w:rPr>
                                  <w:rFonts w:ascii="Cambria Math" w:hAnsi="Cambria Math"/>
                                </w:rPr>
                                <m:t>y</m:t>
                              </m:r>
                            </m:e>
                            <m:sub>
                              <m:r>
                                <w:rPr>
                                  <w:rFonts w:ascii="Cambria Math" w:hAnsi="Cambria Math"/>
                                </w:rPr>
                                <m:t>2</m:t>
                              </m:r>
                            </m:sub>
                          </m:sSub>
                        </m:e>
                      </m:mr>
                      <m:mr>
                        <m:e>
                          <m:sSub>
                            <m:sSubPr>
                              <m:ctrlPr>
                                <w:rPr>
                                  <w:rFonts w:ascii="Cambria Math" w:eastAsiaTheme="minorHAnsi" w:hAnsi="Cambria Math" w:cstheme="minorBidi"/>
                                  <w:i/>
                                  <w:lang w:eastAsia="en-US"/>
                                </w:rPr>
                              </m:ctrlPr>
                            </m:sSubPr>
                            <m:e>
                              <m:r>
                                <w:rPr>
                                  <w:rFonts w:ascii="Cambria Math" w:hAnsi="Cambria Math"/>
                                </w:rPr>
                                <m:t>z</m:t>
                              </m:r>
                            </m:e>
                            <m:sub>
                              <m:r>
                                <w:rPr>
                                  <w:rFonts w:ascii="Cambria Math" w:hAnsi="Cambria Math"/>
                                </w:rPr>
                                <m:t>2</m:t>
                              </m:r>
                            </m:sub>
                          </m:sSub>
                        </m:e>
                      </m:mr>
                    </m:m>
                  </m:e>
                </m:d>
                <m:r>
                  <w:rPr>
                    <w:rFonts w:ascii="Cambria Math" w:hAnsi="Cambria Math"/>
                  </w:rPr>
                  <m:t>=</m:t>
                </m:r>
                <m:d>
                  <m:dPr>
                    <m:ctrlPr>
                      <w:rPr>
                        <w:rFonts w:ascii="Cambria Math" w:eastAsiaTheme="minorHAnsi" w:hAnsi="Cambria Math" w:cstheme="minorBidi"/>
                        <w:i/>
                        <w:lang w:eastAsia="en-US"/>
                      </w:rPr>
                    </m:ctrlPr>
                  </m:dPr>
                  <m:e>
                    <m:m>
                      <m:mPr>
                        <m:mcs>
                          <m:mc>
                            <m:mcPr>
                              <m:count m:val="1"/>
                              <m:mcJc m:val="center"/>
                            </m:mcPr>
                          </m:mc>
                        </m:mcs>
                        <m:ctrlPr>
                          <w:rPr>
                            <w:rFonts w:ascii="Cambria Math" w:eastAsiaTheme="minorHAnsi" w:hAnsi="Cambria Math" w:cstheme="minorBidi"/>
                            <w:i/>
                            <w:lang w:eastAsia="en-US"/>
                          </w:rPr>
                        </m:ctrlPr>
                      </m:mPr>
                      <m:mr>
                        <m:e>
                          <m:sSub>
                            <m:sSubPr>
                              <m:ctrlPr>
                                <w:rPr>
                                  <w:rFonts w:ascii="Cambria Math" w:eastAsiaTheme="minorHAnsi" w:hAnsi="Cambria Math" w:cstheme="minorBidi"/>
                                  <w:i/>
                                  <w:lang w:eastAsia="en-US"/>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eastAsiaTheme="minorHAnsi" w:hAnsi="Cambria Math" w:cstheme="minorBidi"/>
                                  <w:i/>
                                  <w:lang w:eastAsia="en-US"/>
                                </w:rPr>
                              </m:ctrlPr>
                            </m:sSubPr>
                            <m:e>
                              <m:r>
                                <w:rPr>
                                  <w:rFonts w:ascii="Cambria Math" w:hAnsi="Cambria Math"/>
                                </w:rPr>
                                <m:t>x</m:t>
                              </m:r>
                            </m:e>
                            <m:sub>
                              <m:r>
                                <w:rPr>
                                  <w:rFonts w:ascii="Cambria Math" w:hAnsi="Cambria Math"/>
                                </w:rPr>
                                <m:t>2</m:t>
                              </m:r>
                            </m:sub>
                          </m:sSub>
                        </m:e>
                      </m:mr>
                      <m:mr>
                        <m:e>
                          <m:sSub>
                            <m:sSubPr>
                              <m:ctrlPr>
                                <w:rPr>
                                  <w:rFonts w:ascii="Cambria Math" w:eastAsiaTheme="minorHAnsi" w:hAnsi="Cambria Math" w:cstheme="minorBidi"/>
                                  <w:i/>
                                  <w:lang w:eastAsia="en-US"/>
                                </w:rPr>
                              </m:ctrlPr>
                            </m:sSubPr>
                            <m:e>
                              <m:r>
                                <w:rPr>
                                  <w:rFonts w:ascii="Cambria Math" w:hAnsi="Cambria Math"/>
                                </w:rPr>
                                <m:t>y</m:t>
                              </m:r>
                            </m:e>
                            <m:sub>
                              <m:r>
                                <w:rPr>
                                  <w:rFonts w:ascii="Cambria Math" w:hAnsi="Cambria Math"/>
                                </w:rPr>
                                <m:t>1</m:t>
                              </m:r>
                            </m:sub>
                          </m:sSub>
                          <m:r>
                            <w:rPr>
                              <w:rFonts w:ascii="Cambria Math" w:hAnsi="Cambria Math"/>
                            </w:rPr>
                            <m:t>+</m:t>
                          </m:r>
                          <m:sSub>
                            <m:sSubPr>
                              <m:ctrlPr>
                                <w:rPr>
                                  <w:rFonts w:ascii="Cambria Math" w:eastAsiaTheme="minorHAnsi" w:hAnsi="Cambria Math" w:cstheme="minorBidi"/>
                                  <w:i/>
                                  <w:lang w:eastAsia="en-US"/>
                                </w:rPr>
                              </m:ctrlPr>
                            </m:sSubPr>
                            <m:e>
                              <m:r>
                                <w:rPr>
                                  <w:rFonts w:ascii="Cambria Math" w:hAnsi="Cambria Math"/>
                                </w:rPr>
                                <m:t>y</m:t>
                              </m:r>
                            </m:e>
                            <m:sub>
                              <m:r>
                                <w:rPr>
                                  <w:rFonts w:ascii="Cambria Math" w:hAnsi="Cambria Math"/>
                                </w:rPr>
                                <m:t>2</m:t>
                              </m:r>
                            </m:sub>
                          </m:sSub>
                        </m:e>
                      </m:mr>
                      <m:mr>
                        <m:e>
                          <m:sSub>
                            <m:sSubPr>
                              <m:ctrlPr>
                                <w:rPr>
                                  <w:rFonts w:ascii="Cambria Math" w:eastAsiaTheme="minorHAnsi" w:hAnsi="Cambria Math" w:cstheme="minorBidi"/>
                                  <w:i/>
                                  <w:lang w:eastAsia="en-US"/>
                                </w:rPr>
                              </m:ctrlPr>
                            </m:sSubPr>
                            <m:e>
                              <m:r>
                                <w:rPr>
                                  <w:rFonts w:ascii="Cambria Math" w:hAnsi="Cambria Math"/>
                                </w:rPr>
                                <m:t>z</m:t>
                              </m:r>
                            </m:e>
                            <m:sub>
                              <m:r>
                                <w:rPr>
                                  <w:rFonts w:ascii="Cambria Math" w:hAnsi="Cambria Math"/>
                                </w:rPr>
                                <m:t>1</m:t>
                              </m:r>
                            </m:sub>
                          </m:sSub>
                          <m:r>
                            <w:rPr>
                              <w:rFonts w:ascii="Cambria Math" w:hAnsi="Cambria Math"/>
                            </w:rPr>
                            <m:t>+</m:t>
                          </m:r>
                          <m:sSub>
                            <m:sSubPr>
                              <m:ctrlPr>
                                <w:rPr>
                                  <w:rFonts w:ascii="Cambria Math" w:eastAsiaTheme="minorHAnsi" w:hAnsi="Cambria Math" w:cstheme="minorBidi"/>
                                  <w:i/>
                                  <w:lang w:eastAsia="en-US"/>
                                </w:rPr>
                              </m:ctrlPr>
                            </m:sSubPr>
                            <m:e>
                              <m:r>
                                <w:rPr>
                                  <w:rFonts w:ascii="Cambria Math" w:hAnsi="Cambria Math"/>
                                </w:rPr>
                                <m:t>z</m:t>
                              </m:r>
                            </m:e>
                            <m:sub>
                              <m:r>
                                <w:rPr>
                                  <w:rFonts w:ascii="Cambria Math" w:hAnsi="Cambria Math"/>
                                </w:rPr>
                                <m:t>2</m:t>
                              </m:r>
                            </m:sub>
                          </m:sSub>
                        </m:e>
                      </m:mr>
                    </m:m>
                  </m:e>
                </m:d>
              </m:oMath>
            </m:oMathPara>
          </w:p>
        </w:tc>
      </w:tr>
      <w:tr w:rsidR="00383CA8" w:rsidRPr="00295910" w:rsidTr="004A4A6A">
        <w:trPr>
          <w:trHeight w:val="1353"/>
        </w:trPr>
        <w:tc>
          <w:tcPr>
            <w:tcW w:w="2235" w:type="dxa"/>
            <w:vAlign w:val="center"/>
          </w:tcPr>
          <w:p w:rsidR="00383CA8" w:rsidRPr="004A4A6A" w:rsidRDefault="00383CA8" w:rsidP="004A4A6A">
            <w:pPr>
              <w:spacing w:after="0"/>
              <w:contextualSpacing/>
              <w:jc w:val="left"/>
              <w:rPr>
                <w:lang w:val="en-US"/>
              </w:rPr>
            </w:pPr>
            <w:r w:rsidRPr="004A4A6A">
              <w:rPr>
                <w:lang w:val="en-US"/>
              </w:rPr>
              <w:t>9. Geraden</w:t>
            </w:r>
          </w:p>
        </w:tc>
        <w:tc>
          <w:tcPr>
            <w:tcW w:w="2268" w:type="dxa"/>
            <w:vAlign w:val="center"/>
          </w:tcPr>
          <w:p w:rsidR="00383CA8" w:rsidRPr="004A4A6A" w:rsidRDefault="00383CA8" w:rsidP="004A4A6A">
            <w:pPr>
              <w:spacing w:after="0"/>
              <w:contextualSpacing/>
              <w:jc w:val="left"/>
              <w:rPr>
                <w:lang w:val="en-US"/>
              </w:rPr>
            </w:pPr>
            <w:r w:rsidRPr="004A4A6A">
              <w:rPr>
                <w:lang w:val="en-US"/>
              </w:rPr>
              <w:t>Stützvektor</w:t>
            </w:r>
          </w:p>
          <w:p w:rsidR="00383CA8" w:rsidRPr="004A4A6A" w:rsidRDefault="00383CA8" w:rsidP="004A4A6A">
            <w:pPr>
              <w:spacing w:after="0"/>
              <w:contextualSpacing/>
              <w:jc w:val="left"/>
              <w:rPr>
                <w:lang w:val="en-US"/>
              </w:rPr>
            </w:pPr>
            <w:r w:rsidRPr="004A4A6A">
              <w:rPr>
                <w:lang w:val="en-US"/>
              </w:rPr>
              <w:t>Richtungsvektor</w:t>
            </w:r>
          </w:p>
        </w:tc>
        <w:tc>
          <w:tcPr>
            <w:tcW w:w="4802" w:type="dxa"/>
            <w:vAlign w:val="center"/>
          </w:tcPr>
          <w:p w:rsidR="00383CA8" w:rsidRPr="004A4A6A" w:rsidRDefault="00383CA8" w:rsidP="004A4A6A">
            <w:pPr>
              <w:spacing w:after="0"/>
              <w:contextualSpacing/>
              <w:jc w:val="left"/>
              <w:rPr>
                <w:lang w:val="en-US"/>
              </w:rPr>
            </w:pPr>
            <m:oMathPara>
              <m:oMathParaPr>
                <m:jc m:val="left"/>
              </m:oMathParaPr>
              <m:oMath>
                <m:r>
                  <w:rPr>
                    <w:rFonts w:ascii="Cambria Math" w:hAnsi="Cambria Math"/>
                    <w:lang w:val="en-US"/>
                  </w:rPr>
                  <m:t>g:</m:t>
                </m:r>
                <m:acc>
                  <m:accPr>
                    <m:chr m:val="⃗"/>
                    <m:ctrlPr>
                      <w:rPr>
                        <w:rFonts w:ascii="Cambria Math" w:eastAsiaTheme="minorHAnsi" w:hAnsi="Cambria Math" w:cstheme="minorBidi"/>
                        <w:i/>
                        <w:lang w:val="en-US" w:eastAsia="en-US"/>
                      </w:rPr>
                    </m:ctrlPr>
                  </m:accPr>
                  <m:e>
                    <m:r>
                      <w:rPr>
                        <w:rFonts w:ascii="Cambria Math" w:hAnsi="Cambria Math"/>
                        <w:lang w:val="en-US"/>
                      </w:rPr>
                      <m:t>x</m:t>
                    </m:r>
                  </m:e>
                </m:acc>
                <m:r>
                  <w:rPr>
                    <w:rFonts w:ascii="Cambria Math" w:hAnsi="Cambria Math"/>
                    <w:lang w:val="en-US"/>
                  </w:rPr>
                  <m:t>=</m:t>
                </m:r>
                <m:acc>
                  <m:accPr>
                    <m:chr m:val="⃗"/>
                    <m:ctrlPr>
                      <w:rPr>
                        <w:rFonts w:ascii="Cambria Math" w:eastAsiaTheme="minorHAnsi" w:hAnsi="Cambria Math" w:cstheme="minorBidi"/>
                        <w:i/>
                        <w:lang w:val="en-US" w:eastAsia="en-US"/>
                      </w:rPr>
                    </m:ctrlPr>
                  </m:accPr>
                  <m:e>
                    <m:sSub>
                      <m:sSubPr>
                        <m:ctrlPr>
                          <w:rPr>
                            <w:rFonts w:ascii="Cambria Math" w:eastAsiaTheme="minorHAnsi" w:hAnsi="Cambria Math" w:cstheme="minorBidi"/>
                            <w:i/>
                            <w:lang w:val="en-US" w:eastAsia="en-US"/>
                          </w:rPr>
                        </m:ctrlPr>
                      </m:sSubPr>
                      <m:e>
                        <m:r>
                          <w:rPr>
                            <w:rFonts w:ascii="Cambria Math" w:hAnsi="Cambria Math"/>
                            <w:lang w:val="en-US"/>
                          </w:rPr>
                          <m:t>x</m:t>
                        </m:r>
                      </m:e>
                      <m:sub>
                        <m:r>
                          <w:rPr>
                            <w:rFonts w:ascii="Cambria Math" w:hAnsi="Cambria Math"/>
                            <w:lang w:val="en-US"/>
                          </w:rPr>
                          <m:t>0</m:t>
                        </m:r>
                      </m:sub>
                    </m:sSub>
                  </m:e>
                </m:acc>
                <m:r>
                  <w:rPr>
                    <w:rFonts w:ascii="Cambria Math" w:hAnsi="Cambria Math"/>
                    <w:lang w:val="en-US"/>
                  </w:rPr>
                  <m:t>+r</m:t>
                </m:r>
                <m:acc>
                  <m:accPr>
                    <m:chr m:val="⃗"/>
                    <m:ctrlPr>
                      <w:rPr>
                        <w:rFonts w:ascii="Cambria Math" w:eastAsiaTheme="minorHAnsi" w:hAnsi="Cambria Math" w:cstheme="minorBidi"/>
                        <w:i/>
                        <w:lang w:val="en-US" w:eastAsia="en-US"/>
                      </w:rPr>
                    </m:ctrlPr>
                  </m:accPr>
                  <m:e>
                    <m:r>
                      <w:rPr>
                        <w:rFonts w:ascii="Cambria Math" w:hAnsi="Cambria Math"/>
                        <w:lang w:val="en-US"/>
                      </w:rPr>
                      <m:t>v</m:t>
                    </m:r>
                  </m:e>
                </m:acc>
                <m:r>
                  <w:rPr>
                    <w:rFonts w:ascii="Cambria Math" w:eastAsiaTheme="minorEastAsia" w:hAnsi="Cambria Math"/>
                    <w:lang w:val="en-US"/>
                  </w:rPr>
                  <m:t>, r</m:t>
                </m:r>
                <m:r>
                  <m:rPr>
                    <m:scr m:val="double-struck"/>
                  </m:rPr>
                  <w:rPr>
                    <w:rFonts w:ascii="Cambria Math" w:eastAsiaTheme="minorEastAsia" w:hAnsi="Cambria Math"/>
                    <w:lang w:val="en-US"/>
                  </w:rPr>
                  <m:t>∈R</m:t>
                </m:r>
              </m:oMath>
            </m:oMathPara>
          </w:p>
        </w:tc>
      </w:tr>
    </w:tbl>
    <w:tbl>
      <w:tblPr>
        <w:tblW w:w="914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29"/>
        <w:gridCol w:w="1830"/>
        <w:gridCol w:w="1830"/>
        <w:gridCol w:w="1830"/>
        <w:gridCol w:w="1830"/>
      </w:tblGrid>
      <w:tr w:rsidR="001A778B" w:rsidRPr="00B772D8" w:rsidTr="001A778B">
        <w:trPr>
          <w:trHeight w:val="655"/>
        </w:trPr>
        <w:tc>
          <w:tcPr>
            <w:tcW w:w="1829" w:type="dxa"/>
            <w:shd w:val="clear" w:color="auto" w:fill="auto"/>
            <w:vAlign w:val="center"/>
          </w:tcPr>
          <w:p w:rsidR="001A778B" w:rsidRPr="00B772D8" w:rsidRDefault="001A778B" w:rsidP="001A778B">
            <w:pPr>
              <w:pageBreakBefore/>
              <w:spacing w:before="100" w:beforeAutospacing="1" w:after="100" w:afterAutospacing="1" w:line="240" w:lineRule="auto"/>
              <w:jc w:val="center"/>
              <w:rPr>
                <w:rStyle w:val="Orientierungsleiste"/>
                <w:szCs w:val="18"/>
              </w:rPr>
            </w:pPr>
            <w:r w:rsidRPr="00B772D8">
              <w:rPr>
                <w:rStyle w:val="Orientierungsleiste"/>
                <w:szCs w:val="18"/>
              </w:rPr>
              <w:lastRenderedPageBreak/>
              <w:br w:type="page"/>
            </w:r>
            <w:hyperlink w:anchor="_Kurzbeschreibung" w:history="1">
              <w:r w:rsidRPr="00B772D8">
                <w:rPr>
                  <w:rStyle w:val="Orientierungsleiste"/>
                  <w:szCs w:val="18"/>
                </w:rPr>
                <w:t>Kurzbeschreibung</w:t>
              </w:r>
            </w:hyperlink>
          </w:p>
        </w:tc>
        <w:tc>
          <w:tcPr>
            <w:tcW w:w="1830" w:type="dxa"/>
            <w:shd w:val="clear" w:color="auto" w:fill="auto"/>
            <w:vAlign w:val="center"/>
          </w:tcPr>
          <w:p w:rsidR="001A778B" w:rsidRPr="00B772D8" w:rsidRDefault="0056702F" w:rsidP="00ED2C48">
            <w:pPr>
              <w:pStyle w:val="StandardWeb"/>
              <w:spacing w:line="240" w:lineRule="auto"/>
              <w:jc w:val="center"/>
              <w:rPr>
                <w:rStyle w:val="Orientierungsleiste"/>
                <w:szCs w:val="18"/>
              </w:rPr>
            </w:pPr>
            <w:hyperlink w:anchor="_Lehrplanbezug_1" w:history="1">
              <w:r w:rsidR="001A778B" w:rsidRPr="00B772D8">
                <w:rPr>
                  <w:rStyle w:val="Orientierungsleiste"/>
                  <w:szCs w:val="18"/>
                </w:rPr>
                <w:t>Lehrplanbezug</w:t>
              </w:r>
            </w:hyperlink>
          </w:p>
        </w:tc>
        <w:tc>
          <w:tcPr>
            <w:tcW w:w="1830" w:type="dxa"/>
            <w:shd w:val="clear" w:color="auto" w:fill="auto"/>
            <w:vAlign w:val="center"/>
          </w:tcPr>
          <w:p w:rsidR="001A778B" w:rsidRPr="00B772D8" w:rsidRDefault="00765806" w:rsidP="00ED2C48">
            <w:pPr>
              <w:spacing w:before="100" w:beforeAutospacing="1" w:after="100" w:afterAutospacing="1" w:line="240" w:lineRule="auto"/>
              <w:jc w:val="center"/>
              <w:rPr>
                <w:rStyle w:val="Orientierungsleiste"/>
                <w:szCs w:val="18"/>
              </w:rPr>
            </w:pPr>
            <w:hyperlink w:anchor="_Das_Unterrichtsvorhaben_„Spidercam“" w:history="1">
              <w:r w:rsidR="001A778B" w:rsidRPr="00B772D8">
                <w:rPr>
                  <w:rStyle w:val="Orientierungsleiste"/>
                  <w:szCs w:val="18"/>
                </w:rPr>
                <w:t>Übersicht</w:t>
              </w:r>
            </w:hyperlink>
          </w:p>
        </w:tc>
        <w:tc>
          <w:tcPr>
            <w:tcW w:w="1830" w:type="dxa"/>
            <w:shd w:val="clear" w:color="auto" w:fill="auto"/>
            <w:vAlign w:val="center"/>
          </w:tcPr>
          <w:p w:rsidR="001A778B" w:rsidRPr="00B772D8" w:rsidRDefault="00765806" w:rsidP="00ED2C48">
            <w:pPr>
              <w:spacing w:before="100" w:beforeAutospacing="1" w:after="100" w:afterAutospacing="1" w:line="240" w:lineRule="auto"/>
              <w:jc w:val="center"/>
              <w:rPr>
                <w:rStyle w:val="Orientierungsleiste"/>
              </w:rPr>
            </w:pPr>
            <w:hyperlink w:anchor="_Didaktische_Hinweise_1" w:history="1">
              <w:r w:rsidR="001A778B" w:rsidRPr="00B772D8">
                <w:rPr>
                  <w:rStyle w:val="Orientierungsleiste"/>
                </w:rPr>
                <w:t>Didaktische Hinwe</w:t>
              </w:r>
              <w:r w:rsidR="001A778B" w:rsidRPr="00B772D8">
                <w:rPr>
                  <w:rStyle w:val="Orientierungsleiste"/>
                </w:rPr>
                <w:t>i</w:t>
              </w:r>
              <w:r w:rsidR="001A778B" w:rsidRPr="00B772D8">
                <w:rPr>
                  <w:rStyle w:val="Orientierungsleiste"/>
                </w:rPr>
                <w:t>se</w:t>
              </w:r>
            </w:hyperlink>
          </w:p>
        </w:tc>
        <w:tc>
          <w:tcPr>
            <w:tcW w:w="1830" w:type="dxa"/>
            <w:shd w:val="clear" w:color="auto" w:fill="000000" w:themeFill="text1"/>
            <w:vAlign w:val="center"/>
          </w:tcPr>
          <w:p w:rsidR="001A778B" w:rsidRPr="00B772D8" w:rsidRDefault="0056702F" w:rsidP="00ED2C48">
            <w:pPr>
              <w:spacing w:before="100" w:beforeAutospacing="1" w:after="100" w:afterAutospacing="1" w:line="240" w:lineRule="auto"/>
              <w:jc w:val="center"/>
              <w:rPr>
                <w:rStyle w:val="Orientierungsleiste"/>
                <w:szCs w:val="18"/>
              </w:rPr>
            </w:pPr>
            <w:hyperlink w:anchor="_Unterrichtsmaterial" w:history="1">
              <w:r w:rsidR="001A778B" w:rsidRPr="00B772D8">
                <w:rPr>
                  <w:rStyle w:val="Orientierungsleiste"/>
                  <w:szCs w:val="18"/>
                </w:rPr>
                <w:t>Unterrichtsmaterial</w:t>
              </w:r>
            </w:hyperlink>
          </w:p>
        </w:tc>
      </w:tr>
    </w:tbl>
    <w:p w:rsidR="00B772D8" w:rsidRDefault="00B772D8" w:rsidP="00B772D8">
      <w:pPr>
        <w:pStyle w:val="berschrift1"/>
      </w:pPr>
      <w:bookmarkStart w:id="7" w:name="_Unterrichtsmaterial"/>
      <w:bookmarkEnd w:id="7"/>
      <w:r>
        <w:t>Unterrichtsmaterial</w:t>
      </w:r>
    </w:p>
    <w:p w:rsidR="00085137" w:rsidRPr="00E20908" w:rsidRDefault="00D76EA3" w:rsidP="004A4A6A">
      <w:pPr>
        <w:pStyle w:val="berschrift2"/>
      </w:pPr>
      <w:r>
        <w:t xml:space="preserve">1. Unterrichtseinheit: </w:t>
      </w:r>
      <w:r w:rsidR="00085137" w:rsidRPr="00E20908">
        <w:t xml:space="preserve">Ein Flug mit der </w:t>
      </w:r>
      <w:r w:rsidR="00085137" w:rsidRPr="00A17478">
        <w:t>Spidercam</w:t>
      </w:r>
      <w:r w:rsidR="00085137">
        <w:t xml:space="preserve"> – das Modell</w:t>
      </w:r>
    </w:p>
    <w:p w:rsidR="00085137" w:rsidRDefault="00A17478" w:rsidP="0015473E">
      <w:r>
        <w:rPr>
          <w:noProof/>
        </w:rPr>
        <w:drawing>
          <wp:anchor distT="0" distB="0" distL="114300" distR="114300" simplePos="0" relativeHeight="251652608" behindDoc="1" locked="0" layoutInCell="1" allowOverlap="1" wp14:anchorId="5A90B873" wp14:editId="7D010597">
            <wp:simplePos x="0" y="0"/>
            <wp:positionH relativeFrom="column">
              <wp:posOffset>4714240</wp:posOffset>
            </wp:positionH>
            <wp:positionV relativeFrom="paragraph">
              <wp:posOffset>261620</wp:posOffset>
            </wp:positionV>
            <wp:extent cx="1119505" cy="1800225"/>
            <wp:effectExtent l="19050" t="19050" r="23495" b="28575"/>
            <wp:wrapTight wrapText="bothSides">
              <wp:wrapPolygon edited="0">
                <wp:start x="-368" y="-229"/>
                <wp:lineTo x="-368" y="21714"/>
                <wp:lineTo x="21686" y="21714"/>
                <wp:lineTo x="21686" y="-229"/>
                <wp:lineTo x="-368" y="-229"/>
              </wp:wrapPolygon>
            </wp:wrapTight>
            <wp:docPr id="35" name="Bild 12" descr="Spidercam flying_P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 descr="Spidercam flying_PM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19505" cy="1800225"/>
                    </a:xfrm>
                    <a:prstGeom prst="rect">
                      <a:avLst/>
                    </a:prstGeom>
                    <a:noFill/>
                    <a:ln w="6350">
                      <a:solidFill>
                        <a:srgbClr val="999999"/>
                      </a:solidFill>
                      <a:miter lim="800000"/>
                      <a:headEnd/>
                      <a:tailEnd/>
                    </a:ln>
                  </pic:spPr>
                </pic:pic>
              </a:graphicData>
            </a:graphic>
          </wp:anchor>
        </w:drawing>
      </w:r>
      <w:r w:rsidR="005A7053">
        <w:rPr>
          <w:noProof/>
        </w:rPr>
        <mc:AlternateContent>
          <mc:Choice Requires="wpg">
            <w:drawing>
              <wp:inline distT="0" distB="0" distL="0" distR="0" wp14:anchorId="2B406EB0" wp14:editId="61E320F0">
                <wp:extent cx="4392930" cy="1923415"/>
                <wp:effectExtent l="0" t="0" r="7620" b="635"/>
                <wp:docPr id="2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2930" cy="1923415"/>
                          <a:chOff x="1410" y="2715"/>
                          <a:chExt cx="8865" cy="5160"/>
                        </a:xfrm>
                      </wpg:grpSpPr>
                      <pic:pic xmlns:pic="http://schemas.openxmlformats.org/drawingml/2006/picture">
                        <pic:nvPicPr>
                          <pic:cNvPr id="29" name="Picture 5" descr="spielfeld_PMT"/>
                          <pic:cNvPicPr>
                            <a:picLocks noChangeAspect="1" noChangeArrowheads="1"/>
                          </pic:cNvPicPr>
                        </pic:nvPicPr>
                        <pic:blipFill>
                          <a:blip r:embed="rId21">
                            <a:lum bright="6000" contrast="6000"/>
                            <a:extLst>
                              <a:ext uri="{28A0092B-C50C-407E-A947-70E740481C1C}">
                                <a14:useLocalDpi xmlns:a14="http://schemas.microsoft.com/office/drawing/2010/main" val="0"/>
                              </a:ext>
                            </a:extLst>
                          </a:blip>
                          <a:srcRect/>
                          <a:stretch>
                            <a:fillRect/>
                          </a:stretch>
                        </pic:blipFill>
                        <pic:spPr bwMode="auto">
                          <a:xfrm>
                            <a:off x="1410" y="2715"/>
                            <a:ext cx="8865" cy="5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 name="Line 6"/>
                        <wps:cNvCnPr>
                          <a:cxnSpLocks noChangeShapeType="1"/>
                        </wps:cNvCnPr>
                        <wps:spPr bwMode="auto">
                          <a:xfrm>
                            <a:off x="1605" y="3210"/>
                            <a:ext cx="4260" cy="1455"/>
                          </a:xfrm>
                          <a:prstGeom prst="line">
                            <a:avLst/>
                          </a:prstGeom>
                          <a:noFill/>
                          <a:ln w="19050">
                            <a:solidFill>
                              <a:srgbClr val="C0C0C0"/>
                            </a:solidFill>
                            <a:round/>
                            <a:headEnd/>
                            <a:tailEnd/>
                          </a:ln>
                          <a:extLst>
                            <a:ext uri="{909E8E84-426E-40DD-AFC4-6F175D3DCCD1}">
                              <a14:hiddenFill xmlns:a14="http://schemas.microsoft.com/office/drawing/2010/main">
                                <a:noFill/>
                              </a14:hiddenFill>
                            </a:ext>
                          </a:extLst>
                        </wps:spPr>
                        <wps:bodyPr/>
                      </wps:wsp>
                      <wps:wsp>
                        <wps:cNvPr id="32" name="Line 7"/>
                        <wps:cNvCnPr>
                          <a:cxnSpLocks noChangeShapeType="1"/>
                        </wps:cNvCnPr>
                        <wps:spPr bwMode="auto">
                          <a:xfrm>
                            <a:off x="2610" y="3210"/>
                            <a:ext cx="3285" cy="1470"/>
                          </a:xfrm>
                          <a:prstGeom prst="line">
                            <a:avLst/>
                          </a:prstGeom>
                          <a:noFill/>
                          <a:ln w="19050">
                            <a:solidFill>
                              <a:srgbClr val="C0C0C0"/>
                            </a:solidFill>
                            <a:round/>
                            <a:headEnd/>
                            <a:tailEnd/>
                          </a:ln>
                          <a:extLst>
                            <a:ext uri="{909E8E84-426E-40DD-AFC4-6F175D3DCCD1}">
                              <a14:hiddenFill xmlns:a14="http://schemas.microsoft.com/office/drawing/2010/main">
                                <a:noFill/>
                              </a14:hiddenFill>
                            </a:ext>
                          </a:extLst>
                        </wps:spPr>
                        <wps:bodyPr/>
                      </wps:wsp>
                      <wps:wsp>
                        <wps:cNvPr id="33" name="Line 8"/>
                        <wps:cNvCnPr>
                          <a:cxnSpLocks noChangeShapeType="1"/>
                        </wps:cNvCnPr>
                        <wps:spPr bwMode="auto">
                          <a:xfrm flipH="1">
                            <a:off x="5865" y="3165"/>
                            <a:ext cx="3165" cy="1515"/>
                          </a:xfrm>
                          <a:prstGeom prst="line">
                            <a:avLst/>
                          </a:prstGeom>
                          <a:noFill/>
                          <a:ln w="19050">
                            <a:solidFill>
                              <a:srgbClr val="C0C0C0"/>
                            </a:solidFill>
                            <a:round/>
                            <a:headEnd/>
                            <a:tailEnd/>
                          </a:ln>
                          <a:extLst>
                            <a:ext uri="{909E8E84-426E-40DD-AFC4-6F175D3DCCD1}">
                              <a14:hiddenFill xmlns:a14="http://schemas.microsoft.com/office/drawing/2010/main">
                                <a:noFill/>
                              </a14:hiddenFill>
                            </a:ext>
                          </a:extLst>
                        </wps:spPr>
                        <wps:bodyPr/>
                      </wps:wsp>
                      <wps:wsp>
                        <wps:cNvPr id="34" name="Line 9"/>
                        <wps:cNvCnPr>
                          <a:cxnSpLocks noChangeShapeType="1"/>
                        </wps:cNvCnPr>
                        <wps:spPr bwMode="auto">
                          <a:xfrm flipV="1">
                            <a:off x="5880" y="3150"/>
                            <a:ext cx="4140" cy="1545"/>
                          </a:xfrm>
                          <a:prstGeom prst="line">
                            <a:avLst/>
                          </a:prstGeom>
                          <a:noFill/>
                          <a:ln w="19050">
                            <a:solidFill>
                              <a:srgbClr val="C0C0C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4" o:spid="_x0000_s1026" style="width:345.9pt;height:151.45pt;mso-position-horizontal-relative:char;mso-position-vertical-relative:line" coordorigin="1410,2715" coordsize="8865,51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alt="spielfeld_PMT" style="position:absolute;left:1410;top:2715;width:8865;height:5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MfrDEAAAA2wAAAA8AAABkcnMvZG93bnJldi54bWxEj0FrAjEUhO8F/0N4greadQ/SXY2igtCD&#10;tFRbvD42z83i5mXZpGv01zeFQo/DzHzDLNfRtmKg3jeOFcymGQjiyumGawWfp/3zCwgfkDW2jknB&#10;nTysV6OnJZba3fiDhmOoRYKwL1GBCaErpfSVIYt+6jri5F1cbzEk2ddS93hLcNvKPMvm0mLDacFg&#10;RztD1fX4bRXEocFzfijq983jYd6KrT99xUqpyThuFiACxfAf/mu/agV5Ab9f0g+Q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MfrDEAAAA2wAAAA8AAAAAAAAAAAAAAAAA&#10;nwIAAGRycy9kb3ducmV2LnhtbFBLBQYAAAAABAAEAPcAAACQAwAAAAA=&#10;">
                  <v:imagedata r:id="rId23" o:title="spielfeld_PMT" gain="69719f" blacklevel="1966f"/>
                </v:shape>
                <v:line id="Line 6" o:spid="_x0000_s1028" style="position:absolute;visibility:visible;mso-wrap-style:square" from="1605,3210" to="5865,4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5Cw8YAAADbAAAADwAAAGRycy9kb3ducmV2LnhtbESPQWvCQBSE74L/YXlCb7pRWynRVbRW&#10;qh6E2F56e2afSTD7Ns2uGv+9KxQ8DjPzDTOZNaYUF6pdYVlBvxeBIE6tLjhT8PO96r6DcB5ZY2mZ&#10;FNzIwWzabk0w1vbKCV32PhMBwi5GBbn3VSylS3My6Hq2Ig7e0dYGfZB1JnWN1wA3pRxE0UgaLDgs&#10;5FjRR07paX82Cg6b89f68615/dts9Wox2P0uk7RS6qXTzMcgPDX+Gf5vr7WCYR8eX8IPkN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eQsPGAAAA2wAAAA8AAAAAAAAA&#10;AAAAAAAAoQIAAGRycy9kb3ducmV2LnhtbFBLBQYAAAAABAAEAPkAAACUAwAAAAA=&#10;" strokecolor="silver" strokeweight="1.5pt"/>
                <v:line id="Line 7" o:spid="_x0000_s1029" style="position:absolute;visibility:visible;mso-wrap-style:square" from="2610,3210" to="5895,4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zctMcAAADbAAAADwAAAGRycy9kb3ducmV2LnhtbESPS2/CMBCE75X4D9ZW4lachoeqNA5q&#10;eQjooRK0l9628TaJiNchNhD+fY2ExHE0M99o0mlnanGi1lWWFTwPIhDEudUVFwq+v5ZPLyCcR9ZY&#10;WyYFF3IwzXoPKSbannlLp50vRICwS1BB6X2TSOnykgy6gW2Ig/dnW4M+yLaQusVzgJtaxlE0kQYr&#10;DgslNjQrKd/vjkbB7+a4Wi/G3eiw+dDL9/jzZ77NG6X6j93bKwhPnb+Hb+21VjCM4fol/ACZ/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TNy0xwAAANsAAAAPAAAAAAAA&#10;AAAAAAAAAKECAABkcnMvZG93bnJldi54bWxQSwUGAAAAAAQABAD5AAAAlQMAAAAA&#10;" strokecolor="silver" strokeweight="1.5pt"/>
                <v:line id="Line 8" o:spid="_x0000_s1030" style="position:absolute;flip:x;visibility:visible;mso-wrap-style:square" from="5865,3165" to="9030,4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v7wMUAAADbAAAADwAAAGRycy9kb3ducmV2LnhtbESPT2sCMRTE74LfITzBW83WhSpboxSl&#10;oFBKXb14e2ze/rGbl2WTmvXbN4WCx2FmfsOsNoNpxY1611hW8DxLQBAXVjdcKTif3p+WIJxH1tha&#10;JgV3crBZj0crzLQNfKRb7isRIewyVFB732VSuqImg25mO+LolbY36KPsK6l7DBFuWjlPkhdpsOG4&#10;UGNH25qK7/zHKMg/tuF8X1SfZXnZpdewCIfD9Uup6WR4ewXhafCP8H97rxWkKfx9iT9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9v7wMUAAADbAAAADwAAAAAAAAAA&#10;AAAAAAChAgAAZHJzL2Rvd25yZXYueG1sUEsFBgAAAAAEAAQA+QAAAJMDAAAAAA==&#10;" strokecolor="silver" strokeweight="1.5pt"/>
                <v:line id="Line 9" o:spid="_x0000_s1031" style="position:absolute;flip:y;visibility:visible;mso-wrap-style:square" from="5880,3150" to="10020,4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JjtMUAAADbAAAADwAAAGRycy9kb3ducmV2LnhtbESPT2sCMRTE7wW/Q3iF3jRbLVVWo4hS&#10;qCDFbr14e2ze/tHNy7JJzfrtG0HocZiZ3zCLVW8acaXO1ZYVvI4SEMS51TWXCo4/H8MZCOeRNTaW&#10;ScGNHKyWg6cFptoG/qZr5ksRIexSVFB536ZSurwig25kW+LoFbYz6KPsSqk7DBFuGjlOkndpsOa4&#10;UGFLm4ryS/ZrFGT7TTjepuVXUZy2k3OYht3ufFDq5blfz0F46v1/+NH+1Aomb3D/En+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DJjtMUAAADbAAAADwAAAAAAAAAA&#10;AAAAAAChAgAAZHJzL2Rvd25yZXYueG1sUEsFBgAAAAAEAAQA+QAAAJMDAAAAAA==&#10;" strokecolor="silver" strokeweight="1.5pt"/>
                <w10:anchorlock/>
              </v:group>
            </w:pict>
          </mc:Fallback>
        </mc:AlternateContent>
      </w:r>
    </w:p>
    <w:p w:rsidR="00085137" w:rsidRPr="00CA6F80" w:rsidRDefault="00085137" w:rsidP="00F67A70">
      <w:pPr>
        <w:ind w:firstLine="708"/>
      </w:pPr>
      <w:r w:rsidRPr="00B772D8">
        <w:rPr>
          <w:sz w:val="20"/>
          <w:szCs w:val="20"/>
        </w:rPr>
        <w:t>(c)</w:t>
      </w:r>
      <w:r w:rsidRPr="00CA6F80">
        <w:t xml:space="preserve"> </w:t>
      </w:r>
      <w:hyperlink r:id="rId24" w:history="1">
        <w:r w:rsidRPr="00B772D8">
          <w:rPr>
            <w:rStyle w:val="Orientierungsleiste"/>
            <w:sz w:val="20"/>
            <w:szCs w:val="20"/>
          </w:rPr>
          <w:t>www.spidercam.net</w:t>
        </w:r>
      </w:hyperlink>
    </w:p>
    <w:p w:rsidR="00085137" w:rsidRPr="00C45EB3" w:rsidRDefault="00085137" w:rsidP="00BD5543">
      <w:pPr>
        <w:tabs>
          <w:tab w:val="left" w:pos="452"/>
        </w:tabs>
        <w:rPr>
          <w:rStyle w:val="FormatvorlageCalibri12Pt1"/>
        </w:rPr>
      </w:pPr>
      <w:r w:rsidRPr="00C45EB3">
        <w:rPr>
          <w:b/>
        </w:rPr>
        <w:t>Galileo</w:t>
      </w:r>
      <w:r w:rsidRPr="00C45EB3">
        <w:rPr>
          <w:rStyle w:val="FormatvorlageCalibri12PtSchwarz"/>
        </w:rPr>
        <w:t>: (Film)</w:t>
      </w:r>
    </w:p>
    <w:p w:rsidR="00085137" w:rsidRPr="00B772D8" w:rsidRDefault="0056702F" w:rsidP="00C45EB3">
      <w:pPr>
        <w:contextualSpacing/>
        <w:rPr>
          <w:rStyle w:val="Orientierungsleiste"/>
        </w:rPr>
      </w:pPr>
      <w:hyperlink r:id="rId25" w:history="1">
        <w:r w:rsidR="00085137" w:rsidRPr="00B772D8">
          <w:rPr>
            <w:rStyle w:val="Orientierungsleiste"/>
          </w:rPr>
          <w:t>http://www.myvideo.de/watch/2191765/Galileo_Alianz_Arena_Spidercam</w:t>
        </w:r>
      </w:hyperlink>
    </w:p>
    <w:p w:rsidR="00085137" w:rsidRPr="00B772D8" w:rsidRDefault="0056702F" w:rsidP="00C45EB3">
      <w:pPr>
        <w:contextualSpacing/>
        <w:rPr>
          <w:rStyle w:val="Orientierungsleiste"/>
        </w:rPr>
      </w:pPr>
      <w:hyperlink r:id="rId26" w:history="1">
        <w:r w:rsidR="00085137" w:rsidRPr="00B772D8">
          <w:rPr>
            <w:rStyle w:val="Orientierungsleiste"/>
          </w:rPr>
          <w:t>http://www.myvideo.de/watch/2692351/Galileo_Spidercam</w:t>
        </w:r>
      </w:hyperlink>
      <w:r w:rsidR="00085137" w:rsidRPr="00B772D8">
        <w:rPr>
          <w:rStyle w:val="Orientierungsleiste"/>
        </w:rPr>
        <w:t xml:space="preserve"> </w:t>
      </w:r>
    </w:p>
    <w:p w:rsidR="00085137" w:rsidRPr="00E20908" w:rsidRDefault="00085137" w:rsidP="004A4A6A">
      <w:pPr>
        <w:pStyle w:val="berschrift3"/>
      </w:pPr>
      <w:r w:rsidRPr="00C45EB3">
        <w:t>Material</w:t>
      </w:r>
      <w:r w:rsidRPr="00E20908">
        <w:t xml:space="preserve"> </w:t>
      </w:r>
    </w:p>
    <w:p w:rsidR="00085137" w:rsidRPr="00C45EB3" w:rsidRDefault="00085137" w:rsidP="00C45EB3">
      <w:r w:rsidRPr="00C45EB3">
        <w:t xml:space="preserve">4 Tischklemmen, 4 Stativstangen, 4 Muffen, 4 Haken oder Ösen, Bindfäden, 1 Gewicht, </w:t>
      </w:r>
    </w:p>
    <w:p w:rsidR="00085137" w:rsidRPr="00C45EB3" w:rsidRDefault="00085137" w:rsidP="00C45EB3">
      <w:r w:rsidRPr="00C45EB3">
        <w:t>3 Lineale</w:t>
      </w:r>
    </w:p>
    <w:p w:rsidR="00085137" w:rsidRDefault="00085137" w:rsidP="004A4A6A">
      <w:pPr>
        <w:pStyle w:val="berschrift3"/>
      </w:pPr>
      <w:r>
        <w:t>Arbeitsform: Vierergruppen</w:t>
      </w:r>
    </w:p>
    <w:p w:rsidR="00085137" w:rsidRPr="00C45EB3" w:rsidRDefault="00C45EB3" w:rsidP="00695A04">
      <w:pPr>
        <w:pStyle w:val="Aufgabe-AnweisungAufzhlung"/>
        <w:numPr>
          <w:ilvl w:val="0"/>
          <w:numId w:val="19"/>
        </w:numPr>
      </w:pPr>
      <w:r w:rsidRPr="00C45EB3">
        <w:rPr>
          <w:noProof/>
        </w:rPr>
        <w:drawing>
          <wp:anchor distT="0" distB="0" distL="114300" distR="114300" simplePos="0" relativeHeight="251650560" behindDoc="1" locked="0" layoutInCell="1" allowOverlap="1" wp14:anchorId="5437AAB6" wp14:editId="769CF13D">
            <wp:simplePos x="0" y="0"/>
            <wp:positionH relativeFrom="column">
              <wp:posOffset>2767965</wp:posOffset>
            </wp:positionH>
            <wp:positionV relativeFrom="paragraph">
              <wp:posOffset>146685</wp:posOffset>
            </wp:positionV>
            <wp:extent cx="3044190" cy="2076450"/>
            <wp:effectExtent l="0" t="0" r="3810" b="0"/>
            <wp:wrapTight wrapText="bothSides">
              <wp:wrapPolygon edited="0">
                <wp:start x="0" y="0"/>
                <wp:lineTo x="0" y="21402"/>
                <wp:lineTo x="21492" y="21402"/>
                <wp:lineTo x="21492"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1000167.JPG"/>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3044190" cy="207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5137" w:rsidRPr="00C45EB3">
        <w:t>Baut aus dem Stativmaterial, den Bindfäden und dem Gewicht ein Modell des Kam</w:t>
      </w:r>
      <w:r w:rsidR="00085137" w:rsidRPr="00C45EB3">
        <w:t>e</w:t>
      </w:r>
      <w:r w:rsidR="00085137" w:rsidRPr="00C45EB3">
        <w:t>rasystems.</w:t>
      </w:r>
    </w:p>
    <w:p w:rsidR="00085137" w:rsidRPr="00C45EB3" w:rsidRDefault="00085137" w:rsidP="00695A04">
      <w:pPr>
        <w:pStyle w:val="Aufgabe-AnweisungAufzhlung"/>
        <w:numPr>
          <w:ilvl w:val="0"/>
          <w:numId w:val="19"/>
        </w:numPr>
      </w:pPr>
      <w:r w:rsidRPr="00C45EB3">
        <w:t>Steuert jetzt gemeinsam die „K</w:t>
      </w:r>
      <w:r w:rsidRPr="00C45EB3">
        <w:t>a</w:t>
      </w:r>
      <w:r w:rsidRPr="00C45EB3">
        <w:t>mera“; einer von euch zeigt vorher auf die neue Position, zu der die Kamera gefahren werden soll.</w:t>
      </w:r>
    </w:p>
    <w:p w:rsidR="00085137" w:rsidRPr="00C45EB3" w:rsidRDefault="00085137" w:rsidP="00695A04">
      <w:pPr>
        <w:pStyle w:val="Aufgabe-AnweisungAufzhlung"/>
        <w:numPr>
          <w:ilvl w:val="0"/>
          <w:numId w:val="19"/>
        </w:numPr>
      </w:pPr>
      <w:r w:rsidRPr="00C45EB3">
        <w:t>Die neue Position darf nicht mehr gezeigt werden, sondern darf nur noch</w:t>
      </w:r>
      <w:r w:rsidR="004A4A6A">
        <w:t xml:space="preserve"> </w:t>
      </w:r>
      <w:r w:rsidRPr="00C45EB3">
        <w:t>angesagt werden. Verwendet dabei die Lineale.</w:t>
      </w:r>
    </w:p>
    <w:p w:rsidR="00085137" w:rsidRDefault="00085137" w:rsidP="004A4A6A">
      <w:pPr>
        <w:pStyle w:val="berschrift2"/>
      </w:pPr>
      <w:r w:rsidRPr="004A4A6A">
        <w:br w:type="page"/>
      </w:r>
      <w:r w:rsidR="00D76EA3" w:rsidRPr="004A4A6A">
        <w:lastRenderedPageBreak/>
        <w:t xml:space="preserve">2. </w:t>
      </w:r>
      <w:r w:rsidR="00D76EA3">
        <w:t xml:space="preserve">Unterrichtseinheit: </w:t>
      </w:r>
      <w:r>
        <w:t>W</w:t>
      </w:r>
      <w:r w:rsidRPr="00E20908">
        <w:t>i</w:t>
      </w:r>
      <w:r>
        <w:t>e bringe ich 3D auf ein Blatt Papier?</w:t>
      </w:r>
    </w:p>
    <w:p w:rsidR="00085137" w:rsidRPr="002115B8" w:rsidRDefault="00085137" w:rsidP="004A4A6A">
      <w:pPr>
        <w:pStyle w:val="berschrift3"/>
      </w:pPr>
      <w:r w:rsidRPr="002115B8">
        <w:t>Aufgabe 1</w:t>
      </w:r>
    </w:p>
    <w:p w:rsidR="00085137" w:rsidRPr="00C45EB3" w:rsidRDefault="00085137" w:rsidP="00695A04">
      <w:pPr>
        <w:pStyle w:val="Aufgabe-AnweisungAufzhlung"/>
        <w:numPr>
          <w:ilvl w:val="0"/>
          <w:numId w:val="20"/>
        </w:numPr>
      </w:pPr>
      <w:r w:rsidRPr="00C45EB3">
        <w:t xml:space="preserve">Zeichne das Schrägbild eines Würfels der Kantenlänge </w:t>
      </w:r>
      <m:oMath>
        <m:r>
          <w:rPr>
            <w:rFonts w:ascii="Cambria Math" w:hAnsi="Cambria Math"/>
          </w:rPr>
          <m:t>6</m:t>
        </m:r>
      </m:oMath>
      <w:r w:rsidRPr="00C45EB3">
        <w:t xml:space="preserve"> cm.</w:t>
      </w:r>
    </w:p>
    <w:p w:rsidR="00085137" w:rsidRPr="00C45EB3" w:rsidRDefault="00085137" w:rsidP="00695A04">
      <w:pPr>
        <w:pStyle w:val="Aufgabe-AnweisungAufzhlung"/>
        <w:numPr>
          <w:ilvl w:val="0"/>
          <w:numId w:val="20"/>
        </w:numPr>
      </w:pPr>
      <w:r w:rsidRPr="00C45EB3">
        <w:t>Beurteile das Schrägbild deiner Nachbarin/ deines Nachbarn. Kannst du daraus einen Würfel erkennen?</w:t>
      </w:r>
    </w:p>
    <w:p w:rsidR="00085137" w:rsidRPr="002115B8" w:rsidRDefault="00085137" w:rsidP="004A4A6A">
      <w:pPr>
        <w:pStyle w:val="berschrift3"/>
      </w:pPr>
      <w:r w:rsidRPr="002115B8">
        <w:t>Aufgabe 2</w:t>
      </w:r>
    </w:p>
    <w:p w:rsidR="00085137" w:rsidRPr="00C45EB3" w:rsidRDefault="00085137" w:rsidP="00695A04">
      <w:pPr>
        <w:pStyle w:val="Aufgabe-Anweisung"/>
      </w:pPr>
      <w:r w:rsidRPr="00C45EB3">
        <w:t>Öffne auf deinem Rechner die Datei „</w:t>
      </w:r>
      <w:r w:rsidRPr="00C45EB3">
        <w:rPr>
          <w:rStyle w:val="Hervorhebung"/>
        </w:rPr>
        <w:t>wuerfel</w:t>
      </w:r>
      <w:r w:rsidRPr="00C45EB3">
        <w:t xml:space="preserve">“ und bewege den markierten Punkt. </w:t>
      </w:r>
    </w:p>
    <w:p w:rsidR="00085137" w:rsidRPr="00C45EB3" w:rsidRDefault="00876EC0" w:rsidP="00695A04">
      <w:pPr>
        <w:pStyle w:val="Aufgabe-Anweisung"/>
      </w:pPr>
      <w:r w:rsidRPr="00C45EB3">
        <w:t xml:space="preserve">  </w:t>
      </w:r>
      <w:r w:rsidRPr="00C45EB3">
        <w:rPr>
          <w:noProof/>
        </w:rPr>
        <w:drawing>
          <wp:inline distT="0" distB="0" distL="0" distR="0" wp14:anchorId="50F5F93E" wp14:editId="0767B251">
            <wp:extent cx="2725739" cy="1827953"/>
            <wp:effectExtent l="0" t="0" r="0" b="127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6-08-2014 Bildschirm001.jpg"/>
                    <pic:cNvPicPr/>
                  </pic:nvPicPr>
                  <pic:blipFill rotWithShape="1">
                    <a:blip r:embed="rId28">
                      <a:extLst>
                        <a:ext uri="{28A0092B-C50C-407E-A947-70E740481C1C}">
                          <a14:useLocalDpi xmlns:a14="http://schemas.microsoft.com/office/drawing/2010/main" val="0"/>
                        </a:ext>
                      </a:extLst>
                    </a:blip>
                    <a:srcRect t="1145"/>
                    <a:stretch/>
                  </pic:blipFill>
                  <pic:spPr bwMode="auto">
                    <a:xfrm>
                      <a:off x="0" y="0"/>
                      <a:ext cx="2733805" cy="1833362"/>
                    </a:xfrm>
                    <a:prstGeom prst="rect">
                      <a:avLst/>
                    </a:prstGeom>
                    <a:ln>
                      <a:noFill/>
                    </a:ln>
                    <a:extLst>
                      <a:ext uri="{53640926-AAD7-44D8-BBD7-CCE9431645EC}">
                        <a14:shadowObscured xmlns:a14="http://schemas.microsoft.com/office/drawing/2010/main"/>
                      </a:ext>
                    </a:extLst>
                  </pic:spPr>
                </pic:pic>
              </a:graphicData>
            </a:graphic>
          </wp:inline>
        </w:drawing>
      </w:r>
    </w:p>
    <w:p w:rsidR="006C20EA" w:rsidRPr="00C45EB3" w:rsidRDefault="00085137" w:rsidP="00695A04">
      <w:pPr>
        <w:pStyle w:val="Aufgabe-Anweisung"/>
        <w:rPr>
          <w:rStyle w:val="FormatvorlageCalibri12Pt1"/>
        </w:rPr>
      </w:pPr>
      <w:r w:rsidRPr="00C45EB3">
        <w:t>Wie müssen die schrägen Kanten gezeichnet werden, damit das Schrägbild den räumlichen</w:t>
      </w:r>
      <w:r w:rsidR="00876EC0" w:rsidRPr="00C45EB3">
        <w:t xml:space="preserve"> Eindruck eines Würfels liefert?</w:t>
      </w:r>
      <w:r w:rsidRPr="00C45EB3">
        <w:t xml:space="preserve"> Formuliere Bedingungen an Winkel und Kantenlängen.</w:t>
      </w:r>
    </w:p>
    <w:p w:rsidR="00085137" w:rsidRPr="002115B8" w:rsidRDefault="00085137" w:rsidP="004A4A6A">
      <w:pPr>
        <w:pStyle w:val="berschrift3"/>
      </w:pPr>
      <w:r w:rsidRPr="002115B8">
        <w:t>Aufgabe 3</w:t>
      </w:r>
    </w:p>
    <w:p w:rsidR="00085137" w:rsidRPr="00C45EB3" w:rsidRDefault="00C45EB3" w:rsidP="00695A04">
      <w:pPr>
        <w:pStyle w:val="Aufgabe-Anweisung"/>
      </w:pPr>
      <w:r w:rsidRPr="00C45EB3">
        <w:rPr>
          <w:noProof/>
        </w:rPr>
        <w:drawing>
          <wp:anchor distT="0" distB="0" distL="114300" distR="114300" simplePos="0" relativeHeight="251653632" behindDoc="0" locked="0" layoutInCell="1" allowOverlap="1" wp14:anchorId="4268AB7C" wp14:editId="44879A2D">
            <wp:simplePos x="0" y="0"/>
            <wp:positionH relativeFrom="margin">
              <wp:align>right</wp:align>
            </wp:positionH>
            <wp:positionV relativeFrom="paragraph">
              <wp:posOffset>9525</wp:posOffset>
            </wp:positionV>
            <wp:extent cx="2465070" cy="1477010"/>
            <wp:effectExtent l="0" t="0" r="0" b="8890"/>
            <wp:wrapSquare wrapText="bothSides"/>
            <wp:docPr id="38" name="Grafik 38" descr="C:\Users\Ulla\Pictures\Meine Bilder\Supercup 2014\P101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lla\Pictures\Meine Bilder\Supercup 2014\P1010426.JPG"/>
                    <pic:cNvPicPr>
                      <a:picLocks noChangeAspect="1" noChangeArrowheads="1"/>
                    </pic:cNvPicPr>
                  </pic:nvPicPr>
                  <pic:blipFill rotWithShape="1">
                    <a:blip r:embed="rId29">
                      <a:extLst>
                        <a:ext uri="{28A0092B-C50C-407E-A947-70E740481C1C}">
                          <a14:useLocalDpi xmlns:a14="http://schemas.microsoft.com/office/drawing/2010/main" val="0"/>
                        </a:ext>
                      </a:extLst>
                    </a:blip>
                    <a:srcRect/>
                    <a:stretch/>
                  </pic:blipFill>
                  <pic:spPr bwMode="auto">
                    <a:xfrm>
                      <a:off x="0" y="0"/>
                      <a:ext cx="2473353" cy="14819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5137" w:rsidRPr="00C45EB3">
        <w:t xml:space="preserve">Ein Fußballtor ist </w:t>
      </w:r>
      <m:oMath>
        <m:r>
          <w:rPr>
            <w:rFonts w:ascii="Cambria Math" w:hAnsi="Cambria Math"/>
          </w:rPr>
          <m:t>7,32</m:t>
        </m:r>
      </m:oMath>
      <w:r w:rsidR="00085137" w:rsidRPr="00C45EB3">
        <w:t xml:space="preserve"> Meter lang, </w:t>
      </w:r>
      <m:oMath>
        <m:r>
          <w:rPr>
            <w:rFonts w:ascii="Cambria Math" w:hAnsi="Cambria Math"/>
          </w:rPr>
          <m:t>2,44</m:t>
        </m:r>
      </m:oMath>
      <w:r w:rsidR="00085137" w:rsidRPr="00C45EB3">
        <w:t xml:space="preserve"> Meter hoch und </w:t>
      </w:r>
      <m:oMath>
        <m:r>
          <w:rPr>
            <w:rFonts w:ascii="Cambria Math" w:hAnsi="Cambria Math"/>
          </w:rPr>
          <m:t>2</m:t>
        </m:r>
      </m:oMath>
      <w:r w:rsidR="00085137" w:rsidRPr="00C45EB3">
        <w:t xml:space="preserve"> Meter tief.</w:t>
      </w:r>
    </w:p>
    <w:p w:rsidR="00085137" w:rsidRPr="00C45EB3" w:rsidRDefault="00CC4FEC" w:rsidP="00695A04">
      <w:pPr>
        <w:pStyle w:val="Aufgabe-Anweisung"/>
      </w:pPr>
      <w:r w:rsidRPr="00C45EB3">
        <w:t>Lies den Info</w:t>
      </w:r>
      <w:r w:rsidR="00085137" w:rsidRPr="00C45EB3">
        <w:t>t</w:t>
      </w:r>
      <w:r w:rsidRPr="00C45EB3">
        <w:t>ext</w:t>
      </w:r>
      <w:r w:rsidR="00B73694" w:rsidRPr="00C45EB3">
        <w:t xml:space="preserve"> „Kartesische</w:t>
      </w:r>
      <w:r w:rsidR="00C52359" w:rsidRPr="00C45EB3">
        <w:t xml:space="preserve"> Koordinatensyst</w:t>
      </w:r>
      <w:r w:rsidR="00C52359" w:rsidRPr="00C45EB3">
        <w:t>e</w:t>
      </w:r>
      <w:r w:rsidR="00C52359" w:rsidRPr="00C45EB3">
        <w:t>m</w:t>
      </w:r>
      <w:r w:rsidR="00B73694" w:rsidRPr="00C45EB3">
        <w:t>e</w:t>
      </w:r>
      <w:r w:rsidR="00085137" w:rsidRPr="00C45EB3">
        <w:t>“. Stelle dann ein Fußballtor maßstabsgerecht in zwei verschiedenen Schrägskizzen dar.</w:t>
      </w:r>
    </w:p>
    <w:p w:rsidR="00085137" w:rsidRPr="00C45EB3" w:rsidRDefault="00085137" w:rsidP="00695A04">
      <w:pPr>
        <w:pStyle w:val="Aufgabe-Anweisung"/>
      </w:pPr>
      <w:r w:rsidRPr="00C45EB3">
        <w:t>Manchmal sind Tore nicht quaderförmig, sondern sind unten tiefer als oben. Kannst du auch solch ein Tor als Schrägskizze darstellen?</w:t>
      </w:r>
    </w:p>
    <w:p w:rsidR="00085137" w:rsidRPr="00C45EB3" w:rsidRDefault="00085137" w:rsidP="00C45EB3"/>
    <w:p w:rsidR="006C20EA" w:rsidRDefault="006C20EA" w:rsidP="00E00D2B">
      <w:pPr>
        <w:pStyle w:val="berschrift1"/>
      </w:pPr>
      <w:r>
        <w:br w:type="page"/>
      </w:r>
    </w:p>
    <w:p w:rsidR="00085137" w:rsidRPr="00E00D2B" w:rsidRDefault="00B73694" w:rsidP="004A4A6A">
      <w:pPr>
        <w:pStyle w:val="berschrift2"/>
      </w:pPr>
      <w:r>
        <w:lastRenderedPageBreak/>
        <w:t>Infotext: Kartesische</w:t>
      </w:r>
      <w:r w:rsidR="00085137" w:rsidRPr="00E00D2B">
        <w:t xml:space="preserve"> Koordinatensystem</w:t>
      </w:r>
      <w:r>
        <w:t>e</w:t>
      </w:r>
    </w:p>
    <w:p w:rsidR="00085137" w:rsidRPr="00C45EB3" w:rsidRDefault="00085137" w:rsidP="00695A04">
      <w:pPr>
        <w:pStyle w:val="Aufgabe-Anweisung"/>
        <w:rPr>
          <w:rStyle w:val="FormatvorlageCalibri12Pt1"/>
        </w:rPr>
      </w:pPr>
      <w:r w:rsidRPr="00C45EB3">
        <w:rPr>
          <w:rStyle w:val="FormatvorlageCalibri12Pt1"/>
        </w:rPr>
        <w:t>Ein kartesisches Koordinatensystem im Raum besteht aus drei Koordinatenachsen, die paar</w:t>
      </w:r>
      <w:r w:rsidR="00FF48B6" w:rsidRPr="00C45EB3">
        <w:rPr>
          <w:rStyle w:val="FormatvorlageCalibri12Pt1"/>
        </w:rPr>
        <w:t>-</w:t>
      </w:r>
      <w:r w:rsidRPr="00C45EB3">
        <w:rPr>
          <w:rStyle w:val="FormatvorlageCalibri12Pt1"/>
        </w:rPr>
        <w:t xml:space="preserve">weise aufeinander senkrecht stehen, gleich lange Einheitsstrecken haben und ein </w:t>
      </w:r>
      <w:r w:rsidRPr="00C45EB3">
        <w:rPr>
          <w:rStyle w:val="FormatvorlageCalibri12PtKursiv"/>
        </w:rPr>
        <w:t>Recht</w:t>
      </w:r>
      <w:r w:rsidRPr="00C45EB3">
        <w:rPr>
          <w:rStyle w:val="FormatvorlageCalibri12PtKursiv"/>
        </w:rPr>
        <w:t>s</w:t>
      </w:r>
      <w:r w:rsidRPr="00C45EB3">
        <w:rPr>
          <w:rStyle w:val="FormatvorlageCalibri12PtKursiv"/>
        </w:rPr>
        <w:t>system</w:t>
      </w:r>
      <w:r w:rsidRPr="00C45EB3">
        <w:rPr>
          <w:rStyle w:val="FormatvorlageCalibri12Pt1"/>
        </w:rPr>
        <w:t xml:space="preserve"> bilden.</w:t>
      </w:r>
    </w:p>
    <w:p w:rsidR="00C14555" w:rsidRPr="00C45EB3" w:rsidRDefault="00085137" w:rsidP="00695A04">
      <w:pPr>
        <w:pStyle w:val="Aufgabe-Anweisung"/>
      </w:pPr>
      <w:r w:rsidRPr="00C45EB3">
        <w:rPr>
          <w:rStyle w:val="FormatvorlageCalibri12Pt1"/>
        </w:rPr>
        <w:t xml:space="preserve">Die Lage eines Punktes im Raum lässt sich eindeutig durch die Angabe von drei Koordinaten beschreiben, die als geordnetes Zahlentripel </w:t>
      </w:r>
      <m:oMath>
        <m:d>
          <m:dPr>
            <m:endChr m:val="|"/>
            <m:ctrlPr>
              <w:rPr>
                <w:rFonts w:ascii="Cambria Math" w:hAnsi="Cambria Math" w:cs="Tahoma"/>
                <w:i/>
                <w:sz w:val="24"/>
                <w:szCs w:val="24"/>
              </w:rPr>
            </m:ctrlPr>
          </m:dPr>
          <m:e>
            <m:r>
              <w:rPr>
                <w:rFonts w:ascii="Cambria Math" w:hAnsi="Cambria Math" w:cs="Tahoma"/>
                <w:sz w:val="24"/>
                <w:szCs w:val="24"/>
              </w:rPr>
              <m:t>x</m:t>
            </m:r>
          </m:e>
        </m:d>
        <m:r>
          <w:rPr>
            <w:rFonts w:ascii="Cambria Math" w:hAnsi="Cambria Math" w:cs="Tahoma"/>
            <w:sz w:val="24"/>
            <w:szCs w:val="24"/>
          </w:rPr>
          <m:t xml:space="preserve"> y| z)</m:t>
        </m:r>
      </m:oMath>
      <w:r w:rsidRPr="00C45EB3">
        <w:rPr>
          <w:rStyle w:val="FormatvorlageCalibri12Pt1"/>
        </w:rPr>
        <w:t xml:space="preserve"> geschrieben werden.</w:t>
      </w:r>
    </w:p>
    <w:p w:rsidR="00080352" w:rsidRPr="00C45EB3" w:rsidRDefault="00080352" w:rsidP="00695A04">
      <w:pPr>
        <w:pStyle w:val="Aufgabe-Anweisung"/>
        <w:rPr>
          <w:rStyle w:val="FormatvorlageCalibri12Pt1"/>
        </w:rPr>
      </w:pPr>
      <w:r w:rsidRPr="00C45EB3">
        <w:rPr>
          <w:rStyle w:val="FormatvorlageCalibri12Pt1"/>
          <w:noProof/>
        </w:rPr>
        <w:drawing>
          <wp:anchor distT="0" distB="0" distL="114300" distR="114300" simplePos="0" relativeHeight="251662336" behindDoc="0" locked="0" layoutInCell="1" allowOverlap="1" wp14:anchorId="213279EE" wp14:editId="287C612D">
            <wp:simplePos x="0" y="0"/>
            <wp:positionH relativeFrom="column">
              <wp:posOffset>-41910</wp:posOffset>
            </wp:positionH>
            <wp:positionV relativeFrom="paragraph">
              <wp:posOffset>24130</wp:posOffset>
            </wp:positionV>
            <wp:extent cx="3777615" cy="3620135"/>
            <wp:effectExtent l="19050" t="19050" r="13335" b="18415"/>
            <wp:wrapSquare wrapText="bothSides"/>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777615" cy="3620135"/>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Pr="00C45EB3">
        <w:rPr>
          <w:rStyle w:val="FormatvorlageCalibri12Pt1"/>
        </w:rPr>
        <w:t>Die Abbildung zeigt e</w:t>
      </w:r>
      <w:r w:rsidR="00FF48B6" w:rsidRPr="00C45EB3">
        <w:rPr>
          <w:rStyle w:val="FormatvorlageCalibri12Pt1"/>
        </w:rPr>
        <w:t>ine Mö</w:t>
      </w:r>
      <w:r w:rsidR="00FF48B6" w:rsidRPr="00C45EB3">
        <w:rPr>
          <w:rStyle w:val="FormatvorlageCalibri12Pt1"/>
        </w:rPr>
        <w:t>g</w:t>
      </w:r>
      <w:r w:rsidR="00FF48B6" w:rsidRPr="00C45EB3">
        <w:rPr>
          <w:rStyle w:val="FormatvorlageCalibri12Pt1"/>
        </w:rPr>
        <w:t>lichkeit, ein</w:t>
      </w:r>
      <w:r w:rsidR="00E671D9" w:rsidRPr="00C45EB3">
        <w:rPr>
          <w:rStyle w:val="FormatvorlageCalibri12Pt1"/>
        </w:rPr>
        <w:t xml:space="preserve"> Schrägbild</w:t>
      </w:r>
      <w:r w:rsidR="00FF48B6" w:rsidRPr="00C45EB3">
        <w:rPr>
          <w:rStyle w:val="FormatvorlageCalibri12Pt1"/>
        </w:rPr>
        <w:t xml:space="preserve"> des</w:t>
      </w:r>
      <w:r w:rsidRPr="00C45EB3">
        <w:rPr>
          <w:rStyle w:val="FormatvorlageCalibri12Pt1"/>
        </w:rPr>
        <w:t xml:space="preserve"> Koordinatensystems zu zeic</w:t>
      </w:r>
      <w:r w:rsidRPr="00C45EB3">
        <w:rPr>
          <w:rStyle w:val="FormatvorlageCalibri12Pt1"/>
        </w:rPr>
        <w:t>h</w:t>
      </w:r>
      <w:r w:rsidRPr="00C45EB3">
        <w:rPr>
          <w:rStyle w:val="FormatvorlageCalibri12Pt1"/>
        </w:rPr>
        <w:t>nen</w:t>
      </w:r>
      <w:r w:rsidR="00FF48B6" w:rsidRPr="00C45EB3">
        <w:rPr>
          <w:rStyle w:val="FormatvorlageCalibri12Pt1"/>
        </w:rPr>
        <w:t>. D</w:t>
      </w:r>
      <w:r w:rsidR="00085137" w:rsidRPr="00C45EB3">
        <w:rPr>
          <w:rStyle w:val="FormatvorlageCalibri12Pt1"/>
        </w:rPr>
        <w:t xml:space="preserve">ie </w:t>
      </w:r>
      <m:oMath>
        <m:r>
          <w:rPr>
            <w:rFonts w:ascii="Cambria Math" w:hAnsi="Cambria Math" w:cs="Tahoma"/>
            <w:sz w:val="24"/>
            <w:szCs w:val="24"/>
          </w:rPr>
          <m:t>x</m:t>
        </m:r>
      </m:oMath>
      <w:r w:rsidR="00085137" w:rsidRPr="00C45EB3">
        <w:rPr>
          <w:rStyle w:val="FormatvorlageCalibri12Pt1"/>
        </w:rPr>
        <w:t xml:space="preserve">-Achse </w:t>
      </w:r>
      <w:r w:rsidR="00FF48B6" w:rsidRPr="00C45EB3">
        <w:rPr>
          <w:rStyle w:val="FormatvorlageCalibri12Pt1"/>
        </w:rPr>
        <w:t xml:space="preserve">wird schräg </w:t>
      </w:r>
      <w:r w:rsidR="00085137" w:rsidRPr="00C45EB3">
        <w:rPr>
          <w:rStyle w:val="FormatvorlageCalibri12Pt1"/>
        </w:rPr>
        <w:t xml:space="preserve">nach vorne gezeichnet, die </w:t>
      </w:r>
      <m:oMath>
        <m:r>
          <w:rPr>
            <w:rFonts w:ascii="Cambria Math" w:hAnsi="Cambria Math" w:cs="Tahoma"/>
            <w:sz w:val="24"/>
            <w:szCs w:val="24"/>
          </w:rPr>
          <m:t>y</m:t>
        </m:r>
      </m:oMath>
      <w:r w:rsidR="00085137" w:rsidRPr="00C45EB3">
        <w:rPr>
          <w:rStyle w:val="FormatvorlageCalibri12Pt1"/>
        </w:rPr>
        <w:t xml:space="preserve">-Achse nach rechts und die </w:t>
      </w:r>
      <m:oMath>
        <m:r>
          <w:rPr>
            <w:rFonts w:ascii="Cambria Math" w:hAnsi="Cambria Math" w:cs="Tahoma"/>
            <w:sz w:val="24"/>
            <w:szCs w:val="24"/>
          </w:rPr>
          <m:t>z</m:t>
        </m:r>
      </m:oMath>
      <w:r w:rsidR="00085137" w:rsidRPr="00C45EB3">
        <w:rPr>
          <w:rStyle w:val="FormatvorlageCalibri12Pt1"/>
        </w:rPr>
        <w:t xml:space="preserve">-Achse nach oben. Die </w:t>
      </w:r>
      <m:oMath>
        <m:r>
          <w:rPr>
            <w:rFonts w:ascii="Cambria Math" w:hAnsi="Cambria Math" w:cs="Tahoma"/>
            <w:sz w:val="24"/>
            <w:szCs w:val="24"/>
          </w:rPr>
          <m:t>x</m:t>
        </m:r>
      </m:oMath>
      <w:r w:rsidR="00085137" w:rsidRPr="00C45EB3">
        <w:rPr>
          <w:rStyle w:val="FormatvorlageCalibri12Pt1"/>
        </w:rPr>
        <w:t xml:space="preserve">-Achse und die </w:t>
      </w:r>
      <m:oMath>
        <m:r>
          <w:rPr>
            <w:rFonts w:ascii="Cambria Math" w:hAnsi="Cambria Math" w:cs="Tahoma"/>
            <w:sz w:val="24"/>
            <w:szCs w:val="24"/>
          </w:rPr>
          <m:t>y</m:t>
        </m:r>
      </m:oMath>
      <w:r w:rsidR="00085137" w:rsidRPr="00C45EB3">
        <w:rPr>
          <w:rStyle w:val="FormatvorlageCalibri12Pt1"/>
        </w:rPr>
        <w:t xml:space="preserve">-Achse bilden </w:t>
      </w:r>
      <w:r w:rsidR="00E671D9" w:rsidRPr="00C45EB3">
        <w:rPr>
          <w:rStyle w:val="FormatvorlageCalibri12Pt1"/>
        </w:rPr>
        <w:t>in d</w:t>
      </w:r>
      <w:r w:rsidR="00FF48B6" w:rsidRPr="00C45EB3">
        <w:rPr>
          <w:rStyle w:val="FormatvorlageCalibri12Pt1"/>
        </w:rPr>
        <w:t>ies</w:t>
      </w:r>
      <w:r w:rsidR="00E671D9" w:rsidRPr="00C45EB3">
        <w:rPr>
          <w:rStyle w:val="FormatvorlageCalibri12Pt1"/>
        </w:rPr>
        <w:t xml:space="preserve">er Darstellung </w:t>
      </w:r>
      <w:r w:rsidR="00085137" w:rsidRPr="00C45EB3">
        <w:rPr>
          <w:rStyle w:val="FormatvorlageCalibri12Pt1"/>
        </w:rPr>
        <w:t xml:space="preserve">einen Winkel von </w:t>
      </w:r>
      <m:oMath>
        <m:r>
          <w:rPr>
            <w:rFonts w:ascii="Cambria Math" w:hAnsi="Cambria Math" w:cs="Tahoma"/>
            <w:sz w:val="24"/>
            <w:szCs w:val="24"/>
          </w:rPr>
          <m:t>135°</m:t>
        </m:r>
      </m:oMath>
      <w:r w:rsidR="00085137" w:rsidRPr="00C45EB3">
        <w:rPr>
          <w:rStyle w:val="FormatvorlageCalibri12Pt1"/>
        </w:rPr>
        <w:t xml:space="preserve">. Die Längen der Einheitsstrecken sind auf der </w:t>
      </w:r>
      <m:oMath>
        <m:r>
          <w:rPr>
            <w:rFonts w:ascii="Cambria Math" w:hAnsi="Cambria Math" w:cs="Tahoma"/>
            <w:sz w:val="24"/>
            <w:szCs w:val="24"/>
          </w:rPr>
          <m:t>y</m:t>
        </m:r>
      </m:oMath>
      <w:r w:rsidR="00085137" w:rsidRPr="00C45EB3">
        <w:rPr>
          <w:rStyle w:val="FormatvorlageCalibri12Pt1"/>
        </w:rPr>
        <w:t xml:space="preserve">- und </w:t>
      </w:r>
      <m:oMath>
        <m:r>
          <w:rPr>
            <w:rFonts w:ascii="Cambria Math" w:hAnsi="Cambria Math" w:cs="Tahoma"/>
            <w:sz w:val="24"/>
            <w:szCs w:val="24"/>
          </w:rPr>
          <m:t>z</m:t>
        </m:r>
      </m:oMath>
      <w:r w:rsidR="00085137" w:rsidRPr="00C45EB3">
        <w:rPr>
          <w:rStyle w:val="FormatvorlageCalibri12Pt1"/>
        </w:rPr>
        <w:t xml:space="preserve">-Achse gleich groß, auf der </w:t>
      </w:r>
      <m:oMath>
        <m:r>
          <w:rPr>
            <w:rFonts w:ascii="Cambria Math" w:hAnsi="Cambria Math" w:cs="Tahoma"/>
            <w:sz w:val="24"/>
            <w:szCs w:val="24"/>
          </w:rPr>
          <m:t>x</m:t>
        </m:r>
      </m:oMath>
      <w:r w:rsidR="00085137" w:rsidRPr="00C45EB3">
        <w:rPr>
          <w:rStyle w:val="FormatvorlageCalibri12Pt1"/>
        </w:rPr>
        <w:t xml:space="preserve">-Achse werden sie </w:t>
      </w:r>
      <w:r w:rsidR="00FF48B6" w:rsidRPr="00C45EB3">
        <w:rPr>
          <w:rStyle w:val="FormatvorlageCalibri12Pt1"/>
        </w:rPr>
        <w:t xml:space="preserve">verkürzt. </w:t>
      </w:r>
    </w:p>
    <w:p w:rsidR="00085137" w:rsidRPr="00C45EB3" w:rsidRDefault="00FF48B6" w:rsidP="00695A04">
      <w:pPr>
        <w:pStyle w:val="Aufgabe-Anweisung"/>
        <w:rPr>
          <w:rStyle w:val="FormatvorlageCalibri12Pt1"/>
        </w:rPr>
      </w:pPr>
      <w:r w:rsidRPr="00C45EB3">
        <w:rPr>
          <w:rStyle w:val="FormatvorlageCalibri12Pt1"/>
        </w:rPr>
        <w:t xml:space="preserve">Um auf kariertem Papier schnell zeichnen zu können, wird </w:t>
      </w:r>
      <w:r w:rsidR="00CC4FEC" w:rsidRPr="00C45EB3">
        <w:rPr>
          <w:rStyle w:val="FormatvorlageCalibri12Pt1"/>
        </w:rPr>
        <w:t xml:space="preserve">häufig </w:t>
      </w:r>
      <w:r w:rsidRPr="00C45EB3">
        <w:rPr>
          <w:rStyle w:val="FormatvorlageCalibri12Pt1"/>
        </w:rPr>
        <w:t xml:space="preserve">auf der </w:t>
      </w:r>
      <m:oMath>
        <m:r>
          <w:rPr>
            <w:rFonts w:ascii="Cambria Math" w:hAnsi="Cambria Math" w:cs="Tahoma"/>
            <w:sz w:val="24"/>
            <w:szCs w:val="24"/>
          </w:rPr>
          <m:t>x</m:t>
        </m:r>
      </m:oMath>
      <w:r w:rsidRPr="00C45EB3">
        <w:rPr>
          <w:rStyle w:val="FormatvorlageCalibri12Pt1"/>
        </w:rPr>
        <w:t xml:space="preserve">-Achse als Einheit die Diagonale eines Kästchens verwendet. </w:t>
      </w:r>
      <w:r w:rsidR="00E00D2B" w:rsidRPr="00C45EB3">
        <w:rPr>
          <w:rStyle w:val="FormatvorlageCalibri12Pt1"/>
        </w:rPr>
        <w:t xml:space="preserve">(Auf Blankopapier wird eine Einheit auf der x-Achse </w:t>
      </w:r>
      <w:r w:rsidR="0091322B" w:rsidRPr="00C45EB3">
        <w:rPr>
          <w:rStyle w:val="FormatvorlageCalibri12Pt1"/>
        </w:rPr>
        <w:t>häufig</w:t>
      </w:r>
      <w:r w:rsidR="00085137" w:rsidRPr="00C45EB3">
        <w:rPr>
          <w:rStyle w:val="FormatvorlageCalibri12Pt1"/>
        </w:rPr>
        <w:t xml:space="preserve"> halb so lang dargestellt.</w:t>
      </w:r>
      <w:r w:rsidR="00E00D2B" w:rsidRPr="00C45EB3">
        <w:rPr>
          <w:rStyle w:val="FormatvorlageCalibri12Pt1"/>
        </w:rPr>
        <w:t>)</w:t>
      </w:r>
      <w:r w:rsidR="00085137" w:rsidRPr="00C45EB3">
        <w:rPr>
          <w:rStyle w:val="FormatvorlageCalibri12Pt1"/>
        </w:rPr>
        <w:t xml:space="preserve"> </w:t>
      </w:r>
    </w:p>
    <w:p w:rsidR="00085137" w:rsidRPr="00C45EB3" w:rsidRDefault="00085137" w:rsidP="00695A04">
      <w:pPr>
        <w:pStyle w:val="Aufgabe-Anweisung"/>
      </w:pPr>
      <w:r w:rsidRPr="00C45EB3">
        <w:t>Es gibt mehrere Möglichkeiten, Schrägskizzen eines kartesischen Koordinatensystems zu zeichnen. Hier siehst du drei häufig verwendete Darstellungen:</w:t>
      </w:r>
    </w:p>
    <w:p w:rsidR="00085137" w:rsidRPr="00C45EB3" w:rsidRDefault="00321BA3" w:rsidP="00695A04">
      <w:pPr>
        <w:pStyle w:val="Aufgabe-Anweisung"/>
      </w:pPr>
      <w:r w:rsidRPr="00C45EB3">
        <w:rPr>
          <w:noProof/>
        </w:rPr>
        <w:drawing>
          <wp:inline distT="0" distB="0" distL="0" distR="0" wp14:anchorId="46A8BA4A" wp14:editId="51FF7289">
            <wp:extent cx="2009775" cy="2045440"/>
            <wp:effectExtent l="19050" t="19050" r="9525" b="1206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l="7181" t="5048" r="41945" b="20868"/>
                    <a:stretch>
                      <a:fillRect/>
                    </a:stretch>
                  </pic:blipFill>
                  <pic:spPr bwMode="auto">
                    <a:xfrm>
                      <a:off x="0" y="0"/>
                      <a:ext cx="2009775" cy="2045440"/>
                    </a:xfrm>
                    <a:prstGeom prst="rect">
                      <a:avLst/>
                    </a:prstGeom>
                    <a:noFill/>
                    <a:ln w="6350" cmpd="sng">
                      <a:solidFill>
                        <a:srgbClr val="999999"/>
                      </a:solidFill>
                      <a:miter lim="800000"/>
                      <a:headEnd/>
                      <a:tailEnd/>
                    </a:ln>
                    <a:effectLst/>
                  </pic:spPr>
                </pic:pic>
              </a:graphicData>
            </a:graphic>
          </wp:inline>
        </w:drawing>
      </w:r>
      <w:r w:rsidR="00085137" w:rsidRPr="00C45EB3">
        <w:t xml:space="preserve">  </w:t>
      </w:r>
      <w:r w:rsidRPr="00C45EB3">
        <w:rPr>
          <w:noProof/>
        </w:rPr>
        <w:drawing>
          <wp:inline distT="0" distB="0" distL="0" distR="0" wp14:anchorId="4FD9E0D0" wp14:editId="74926CBE">
            <wp:extent cx="1600200" cy="2037755"/>
            <wp:effectExtent l="19050" t="19050" r="19050" b="19685"/>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l="21373" t="-328" r="38913" b="29260"/>
                    <a:stretch>
                      <a:fillRect/>
                    </a:stretch>
                  </pic:blipFill>
                  <pic:spPr bwMode="auto">
                    <a:xfrm>
                      <a:off x="0" y="0"/>
                      <a:ext cx="1609426" cy="2049503"/>
                    </a:xfrm>
                    <a:prstGeom prst="rect">
                      <a:avLst/>
                    </a:prstGeom>
                    <a:noFill/>
                    <a:ln w="6350" cmpd="sng">
                      <a:solidFill>
                        <a:srgbClr val="999999"/>
                      </a:solidFill>
                      <a:miter lim="800000"/>
                      <a:headEnd/>
                      <a:tailEnd/>
                    </a:ln>
                    <a:effectLst/>
                  </pic:spPr>
                </pic:pic>
              </a:graphicData>
            </a:graphic>
          </wp:inline>
        </w:drawing>
      </w:r>
      <w:r w:rsidR="00085137" w:rsidRPr="00C45EB3">
        <w:t xml:space="preserve">  </w:t>
      </w:r>
      <w:r w:rsidRPr="00C45EB3">
        <w:rPr>
          <w:noProof/>
        </w:rPr>
        <w:drawing>
          <wp:inline distT="0" distB="0" distL="0" distR="0" wp14:anchorId="3062A56B" wp14:editId="5370BF07">
            <wp:extent cx="1800225" cy="2035992"/>
            <wp:effectExtent l="19050" t="19050" r="9525" b="2159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08019" cy="2044807"/>
                    </a:xfrm>
                    <a:prstGeom prst="rect">
                      <a:avLst/>
                    </a:prstGeom>
                    <a:noFill/>
                    <a:ln w="6350" cmpd="sng">
                      <a:solidFill>
                        <a:srgbClr val="999999"/>
                      </a:solidFill>
                      <a:miter lim="800000"/>
                      <a:headEnd/>
                      <a:tailEnd/>
                    </a:ln>
                    <a:effectLst/>
                  </pic:spPr>
                </pic:pic>
              </a:graphicData>
            </a:graphic>
          </wp:inline>
        </w:drawing>
      </w:r>
      <w:r w:rsidR="00C45EB3" w:rsidRPr="00C45EB3">
        <w:t xml:space="preserve"> </w:t>
      </w:r>
    </w:p>
    <w:p w:rsidR="006C20EA" w:rsidRPr="00C45EB3" w:rsidRDefault="006C20EA" w:rsidP="00695A04">
      <w:pPr>
        <w:pStyle w:val="Aufgabe-Anweisung"/>
      </w:pPr>
      <w:r w:rsidRPr="00C45EB3">
        <w:br w:type="page"/>
      </w:r>
    </w:p>
    <w:p w:rsidR="006C20EA" w:rsidRDefault="006C20EA" w:rsidP="004A4A6A">
      <w:pPr>
        <w:pStyle w:val="berschrift2"/>
      </w:pPr>
      <w:r w:rsidRPr="006C20EA">
        <w:lastRenderedPageBreak/>
        <w:t xml:space="preserve">3. </w:t>
      </w:r>
      <w:r>
        <w:t>Unterrichtseinheit: Einfache Körper im 3D-Koordinatensystem</w:t>
      </w:r>
    </w:p>
    <w:p w:rsidR="00A71043" w:rsidRPr="00A71043" w:rsidRDefault="00A71043" w:rsidP="004A4A6A">
      <w:pPr>
        <w:pStyle w:val="berschrift3"/>
      </w:pPr>
      <w:r w:rsidRPr="002115B8">
        <w:t>Aufgabe 1</w:t>
      </w:r>
    </w:p>
    <w:p w:rsidR="00DC786E" w:rsidRDefault="00DC786E" w:rsidP="00DC786E"/>
    <w:p w:rsidR="0091322B" w:rsidRPr="00DC786E" w:rsidRDefault="00C52359" w:rsidP="00DC786E">
      <w:r w:rsidRPr="00DC786E">
        <w:t xml:space="preserve">      </w:t>
      </w:r>
      <w:r w:rsidRPr="00DC786E">
        <w:rPr>
          <w:noProof/>
        </w:rPr>
        <w:drawing>
          <wp:inline distT="0" distB="0" distL="0" distR="0" wp14:anchorId="7ABFB9AE" wp14:editId="28435155">
            <wp:extent cx="2350800" cy="1580400"/>
            <wp:effectExtent l="0" t="0" r="0" b="127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6-08-2014 Bildschirm002.jpg"/>
                    <pic:cNvPicPr/>
                  </pic:nvPicPr>
                  <pic:blipFill rotWithShape="1">
                    <a:blip r:embed="rId34">
                      <a:extLst>
                        <a:ext uri="{28A0092B-C50C-407E-A947-70E740481C1C}">
                          <a14:useLocalDpi xmlns:a14="http://schemas.microsoft.com/office/drawing/2010/main" val="0"/>
                        </a:ext>
                      </a:extLst>
                    </a:blip>
                    <a:srcRect t="823"/>
                    <a:stretch/>
                  </pic:blipFill>
                  <pic:spPr bwMode="auto">
                    <a:xfrm>
                      <a:off x="0" y="0"/>
                      <a:ext cx="2350800" cy="1580400"/>
                    </a:xfrm>
                    <a:prstGeom prst="rect">
                      <a:avLst/>
                    </a:prstGeom>
                    <a:ln>
                      <a:noFill/>
                    </a:ln>
                    <a:extLst>
                      <a:ext uri="{53640926-AAD7-44D8-BBD7-CCE9431645EC}">
                        <a14:shadowObscured xmlns:a14="http://schemas.microsoft.com/office/drawing/2010/main"/>
                      </a:ext>
                    </a:extLst>
                  </pic:spPr>
                </pic:pic>
              </a:graphicData>
            </a:graphic>
          </wp:inline>
        </w:drawing>
      </w:r>
      <w:r w:rsidR="0091322B" w:rsidRPr="00DC786E">
        <w:t xml:space="preserve"> </w:t>
      </w:r>
      <w:r w:rsidRPr="00DC786E">
        <w:t xml:space="preserve">    </w:t>
      </w:r>
      <w:r w:rsidR="0091322B" w:rsidRPr="00DC786E">
        <w:t xml:space="preserve"> </w:t>
      </w:r>
      <w:r w:rsidR="0091322B" w:rsidRPr="00DC786E">
        <w:rPr>
          <w:noProof/>
        </w:rPr>
        <w:drawing>
          <wp:inline distT="0" distB="0" distL="0" distR="0" wp14:anchorId="3993ECCA" wp14:editId="7AEFE316">
            <wp:extent cx="2340000" cy="1569600"/>
            <wp:effectExtent l="0" t="0" r="3175"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6-08-2014 Bildschirm003.jpg"/>
                    <pic:cNvPicPr/>
                  </pic:nvPicPr>
                  <pic:blipFill rotWithShape="1">
                    <a:blip r:embed="rId35">
                      <a:extLst>
                        <a:ext uri="{28A0092B-C50C-407E-A947-70E740481C1C}">
                          <a14:useLocalDpi xmlns:a14="http://schemas.microsoft.com/office/drawing/2010/main" val="0"/>
                        </a:ext>
                      </a:extLst>
                    </a:blip>
                    <a:srcRect t="1031" b="-1"/>
                    <a:stretch/>
                  </pic:blipFill>
                  <pic:spPr bwMode="auto">
                    <a:xfrm>
                      <a:off x="0" y="0"/>
                      <a:ext cx="2340000" cy="1569600"/>
                    </a:xfrm>
                    <a:prstGeom prst="rect">
                      <a:avLst/>
                    </a:prstGeom>
                    <a:ln>
                      <a:noFill/>
                    </a:ln>
                    <a:extLst>
                      <a:ext uri="{53640926-AAD7-44D8-BBD7-CCE9431645EC}">
                        <a14:shadowObscured xmlns:a14="http://schemas.microsoft.com/office/drawing/2010/main"/>
                      </a:ext>
                    </a:extLst>
                  </pic:spPr>
                </pic:pic>
              </a:graphicData>
            </a:graphic>
          </wp:inline>
        </w:drawing>
      </w:r>
    </w:p>
    <w:p w:rsidR="006C20EA" w:rsidRPr="00C45EB3" w:rsidRDefault="006C20EA" w:rsidP="00695A04">
      <w:pPr>
        <w:pStyle w:val="Aufgabe-Anweisung"/>
        <w:rPr>
          <w:rStyle w:val="FormatvorlageCalibri12Pt1"/>
        </w:rPr>
      </w:pPr>
      <w:r w:rsidRPr="00C45EB3">
        <w:rPr>
          <w:rStyle w:val="FormatvorlageCalibri12Pt1"/>
        </w:rPr>
        <w:t xml:space="preserve">Ein Würfel der Kantenlänge </w:t>
      </w:r>
      <m:oMath>
        <m:r>
          <w:rPr>
            <w:rFonts w:ascii="Cambria Math" w:hAnsi="Cambria Math"/>
            <w:sz w:val="24"/>
            <w:szCs w:val="24"/>
          </w:rPr>
          <m:t>6</m:t>
        </m:r>
      </m:oMath>
      <w:r w:rsidRPr="00C45EB3">
        <w:rPr>
          <w:rStyle w:val="FormatvorlageCalibri12Pt1"/>
        </w:rPr>
        <w:t xml:space="preserve"> cm wird </w:t>
      </w:r>
      <w:r w:rsidR="004A2310" w:rsidRPr="00C45EB3">
        <w:rPr>
          <w:rStyle w:val="FormatvorlageCalibri12Pt1"/>
        </w:rPr>
        <w:t xml:space="preserve">jeweils </w:t>
      </w:r>
      <w:r w:rsidRPr="00C45EB3">
        <w:rPr>
          <w:rStyle w:val="FormatvorlageCalibri12Pt1"/>
        </w:rPr>
        <w:t>mit einem Schnitt geteilt. Die Schnitte verla</w:t>
      </w:r>
      <w:r w:rsidRPr="00C45EB3">
        <w:rPr>
          <w:rStyle w:val="FormatvorlageCalibri12Pt1"/>
        </w:rPr>
        <w:t>u</w:t>
      </w:r>
      <w:r w:rsidRPr="00C45EB3">
        <w:rPr>
          <w:rStyle w:val="FormatvorlageCalibri12Pt1"/>
        </w:rPr>
        <w:t>fen immer durch benachbarte Seitenmittelpunkte</w:t>
      </w:r>
      <w:r w:rsidR="00C52359" w:rsidRPr="00C45EB3">
        <w:rPr>
          <w:rStyle w:val="FormatvorlageCalibri12Pt1"/>
        </w:rPr>
        <w:t>.</w:t>
      </w:r>
    </w:p>
    <w:p w:rsidR="006C20EA" w:rsidRPr="00C45EB3" w:rsidRDefault="006C20EA" w:rsidP="00695A04">
      <w:pPr>
        <w:pStyle w:val="Aufgabe-AnweisungAufzhlung"/>
        <w:rPr>
          <w:rStyle w:val="FormatvorlageCalibri12Pt1"/>
        </w:rPr>
      </w:pPr>
      <w:r w:rsidRPr="00C45EB3">
        <w:rPr>
          <w:rStyle w:val="FormatvorlageCalibri12Pt1"/>
        </w:rPr>
        <w:t>a) Zeichne von beiden Würfeln jeweils eine Schrägskizze in einem Koordinatensystem.</w:t>
      </w:r>
    </w:p>
    <w:p w:rsidR="006C20EA" w:rsidRPr="00C45EB3" w:rsidRDefault="006C20EA" w:rsidP="00695A04">
      <w:pPr>
        <w:pStyle w:val="Aufgabe-AnweisungAufzhlung"/>
        <w:rPr>
          <w:rStyle w:val="FormatvorlageCalibri12Pt1"/>
        </w:rPr>
      </w:pPr>
      <w:r w:rsidRPr="00C45EB3">
        <w:rPr>
          <w:rStyle w:val="FormatvorlageCalibri12Pt1"/>
        </w:rPr>
        <w:t>b) Gib für dein Koordinatensystem jeweils die Koordinaten der Eckpunkte des Dreiecks bzw. des Sechsecks an.</w:t>
      </w:r>
    </w:p>
    <w:p w:rsidR="006C20EA" w:rsidRPr="00C45EB3" w:rsidRDefault="006C20EA" w:rsidP="00695A04">
      <w:pPr>
        <w:pStyle w:val="Aufgabe-AnweisungAufzhlung"/>
        <w:rPr>
          <w:rStyle w:val="FormatvorlageCalibri12Pt1"/>
        </w:rPr>
      </w:pPr>
      <w:r w:rsidRPr="00C45EB3">
        <w:rPr>
          <w:rStyle w:val="FormatvorlageCalibri12Pt1"/>
        </w:rPr>
        <w:t>c) Berechne jeweils Umfang und Flächeninhalt des Dreiecks bzw. Sechsecks.</w:t>
      </w:r>
    </w:p>
    <w:p w:rsidR="00A71043" w:rsidRPr="002115B8" w:rsidRDefault="00A71043" w:rsidP="004A4A6A">
      <w:pPr>
        <w:pStyle w:val="berschrift3"/>
      </w:pPr>
      <w:r>
        <w:t>Aufgabe 2</w:t>
      </w:r>
    </w:p>
    <w:p w:rsidR="00A71043" w:rsidRPr="00532EFA" w:rsidRDefault="00BE6185" w:rsidP="00695A04">
      <w:pPr>
        <w:pStyle w:val="Aufgabe-Anweisung"/>
      </w:pPr>
      <w:r w:rsidRPr="00532EFA">
        <w:t>Die Punkte</w:t>
      </w:r>
      <w:r w:rsidR="00B75675">
        <w:t xml:space="preserve"> </w:t>
      </w:r>
      <m:oMath>
        <m:r>
          <w:rPr>
            <w:rFonts w:ascii="Cambria Math" w:hAnsi="Cambria Math"/>
          </w:rPr>
          <m:t>A</m:t>
        </m:r>
        <m:d>
          <m:dPr>
            <m:endChr m:val="|"/>
            <m:ctrlPr>
              <w:rPr>
                <w:rFonts w:ascii="Cambria Math" w:hAnsi="Cambria Math" w:cs="Tahoma"/>
                <w:i/>
              </w:rPr>
            </m:ctrlPr>
          </m:dPr>
          <m:e>
            <m:r>
              <w:rPr>
                <w:rFonts w:ascii="Cambria Math" w:hAnsi="Cambria Math" w:cs="Tahoma"/>
              </w:rPr>
              <m:t>4</m:t>
            </m:r>
          </m:e>
        </m:d>
        <m:r>
          <w:rPr>
            <w:rFonts w:ascii="Cambria Math" w:hAnsi="Cambria Math" w:cs="Tahoma"/>
          </w:rPr>
          <m:t xml:space="preserve"> 2| 0)</m:t>
        </m:r>
      </m:oMath>
      <w:r w:rsidR="0031177F" w:rsidRPr="00532EFA">
        <w:t xml:space="preserve">, </w:t>
      </w:r>
      <m:oMath>
        <m:r>
          <w:rPr>
            <w:rFonts w:ascii="Cambria Math" w:hAnsi="Cambria Math"/>
          </w:rPr>
          <m:t>B</m:t>
        </m:r>
        <m:d>
          <m:dPr>
            <m:endChr m:val="|"/>
            <m:ctrlPr>
              <w:rPr>
                <w:rFonts w:ascii="Cambria Math" w:hAnsi="Cambria Math" w:cs="Tahoma"/>
                <w:i/>
              </w:rPr>
            </m:ctrlPr>
          </m:dPr>
          <m:e>
            <m:r>
              <w:rPr>
                <w:rFonts w:ascii="Cambria Math" w:hAnsi="Cambria Math" w:cs="Tahoma"/>
              </w:rPr>
              <m:t>8</m:t>
            </m:r>
          </m:e>
        </m:d>
        <m:r>
          <w:rPr>
            <w:rFonts w:ascii="Cambria Math" w:hAnsi="Cambria Math" w:cs="Tahoma"/>
          </w:rPr>
          <m:t xml:space="preserve"> 6| 2)</m:t>
        </m:r>
      </m:oMath>
      <w:r w:rsidR="0031177F" w:rsidRPr="00532EFA">
        <w:t xml:space="preserve">, </w:t>
      </w:r>
      <m:oMath>
        <m:r>
          <w:rPr>
            <w:rFonts w:ascii="Cambria Math" w:hAnsi="Cambria Math"/>
          </w:rPr>
          <m:t>D</m:t>
        </m:r>
        <m:d>
          <m:dPr>
            <m:endChr m:val="|"/>
            <m:ctrlPr>
              <w:rPr>
                <w:rFonts w:ascii="Cambria Math" w:hAnsi="Cambria Math" w:cs="Tahoma"/>
                <w:i/>
              </w:rPr>
            </m:ctrlPr>
          </m:dPr>
          <m:e>
            <m:r>
              <w:rPr>
                <w:rFonts w:ascii="Cambria Math" w:hAnsi="Cambria Math" w:cs="Tahoma"/>
              </w:rPr>
              <m:t>6</m:t>
            </m:r>
          </m:e>
        </m:d>
        <m:r>
          <w:rPr>
            <w:rFonts w:ascii="Cambria Math" w:hAnsi="Cambria Math" w:cs="Tahoma"/>
          </w:rPr>
          <m:t>-2| 4)</m:t>
        </m:r>
      </m:oMath>
      <w:r w:rsidR="0031177F" w:rsidRPr="00532EFA">
        <w:t xml:space="preserve"> und </w:t>
      </w:r>
      <m:oMath>
        <m:r>
          <w:rPr>
            <w:rFonts w:ascii="Cambria Math" w:hAnsi="Cambria Math"/>
          </w:rPr>
          <m:t>E</m:t>
        </m:r>
        <m:d>
          <m:dPr>
            <m:endChr m:val="|"/>
            <m:ctrlPr>
              <w:rPr>
                <w:rFonts w:ascii="Cambria Math" w:hAnsi="Cambria Math" w:cs="Tahoma"/>
                <w:i/>
              </w:rPr>
            </m:ctrlPr>
          </m:dPr>
          <m:e>
            <m:r>
              <w:rPr>
                <w:rFonts w:ascii="Cambria Math" w:hAnsi="Cambria Math" w:cs="Tahoma"/>
              </w:rPr>
              <m:t>0</m:t>
            </m:r>
          </m:e>
        </m:d>
        <m:r>
          <w:rPr>
            <w:rFonts w:ascii="Cambria Math" w:hAnsi="Cambria Math" w:cs="Tahoma"/>
          </w:rPr>
          <m:t xml:space="preserve"> 4| 4)</m:t>
        </m:r>
      </m:oMath>
      <w:r w:rsidR="00C14555">
        <w:t xml:space="preserve"> sind</w:t>
      </w:r>
      <w:r w:rsidRPr="00532EFA">
        <w:t xml:space="preserve"> Eckpunkte eines Würfels. Zeichne die Punkte</w:t>
      </w:r>
      <w:r w:rsidR="00A71043" w:rsidRPr="00532EFA">
        <w:t xml:space="preserve"> in ein dreidimensionales K</w:t>
      </w:r>
      <w:r w:rsidR="0031177F" w:rsidRPr="00532EFA">
        <w:t>oordinatensystem</w:t>
      </w:r>
      <w:r w:rsidR="00C14555">
        <w:t>.</w:t>
      </w:r>
      <w:r w:rsidR="0031177F" w:rsidRPr="00532EFA">
        <w:t xml:space="preserve"> </w:t>
      </w:r>
      <w:r w:rsidR="00C14555">
        <w:t>V</w:t>
      </w:r>
      <w:r w:rsidR="0031177F" w:rsidRPr="00532EFA">
        <w:t xml:space="preserve">erbinde </w:t>
      </w:r>
      <m:oMath>
        <m:r>
          <w:rPr>
            <w:rFonts w:ascii="Cambria Math" w:hAnsi="Cambria Math"/>
          </w:rPr>
          <m:t xml:space="preserve">A </m:t>
        </m:r>
      </m:oMath>
      <w:r w:rsidR="0031177F" w:rsidRPr="00532EFA">
        <w:t xml:space="preserve">mit </w:t>
      </w:r>
      <m:oMath>
        <m:r>
          <w:rPr>
            <w:rFonts w:ascii="Cambria Math" w:hAnsi="Cambria Math"/>
          </w:rPr>
          <m:t>B</m:t>
        </m:r>
      </m:oMath>
      <w:r w:rsidR="0031177F" w:rsidRPr="00532EFA">
        <w:t xml:space="preserve">, </w:t>
      </w:r>
      <m:oMath>
        <m:r>
          <w:rPr>
            <w:rFonts w:ascii="Cambria Math" w:hAnsi="Cambria Math"/>
          </w:rPr>
          <m:t>A</m:t>
        </m:r>
      </m:oMath>
      <w:r w:rsidR="0031177F" w:rsidRPr="00532EFA">
        <w:t xml:space="preserve"> mit </w:t>
      </w:r>
      <m:oMath>
        <m:r>
          <w:rPr>
            <w:rFonts w:ascii="Cambria Math" w:hAnsi="Cambria Math"/>
          </w:rPr>
          <m:t>D</m:t>
        </m:r>
      </m:oMath>
      <w:r w:rsidR="0031177F" w:rsidRPr="00532EFA">
        <w:t xml:space="preserve"> und </w:t>
      </w:r>
      <m:oMath>
        <m:r>
          <w:rPr>
            <w:rFonts w:ascii="Cambria Math" w:hAnsi="Cambria Math"/>
          </w:rPr>
          <m:t>A</m:t>
        </m:r>
      </m:oMath>
      <w:r w:rsidR="0031177F" w:rsidRPr="00532EFA">
        <w:t xml:space="preserve"> mit </w:t>
      </w:r>
      <m:oMath>
        <m:r>
          <w:rPr>
            <w:rFonts w:ascii="Cambria Math" w:hAnsi="Cambria Math"/>
          </w:rPr>
          <m:t>E</m:t>
        </m:r>
      </m:oMath>
      <w:r w:rsidR="0031177F" w:rsidRPr="00532EFA">
        <w:t>. E</w:t>
      </w:r>
      <w:r w:rsidR="00A71043" w:rsidRPr="00532EFA">
        <w:t xml:space="preserve">rgänze </w:t>
      </w:r>
      <w:r w:rsidR="0031177F" w:rsidRPr="00532EFA">
        <w:t>d</w:t>
      </w:r>
      <w:r w:rsidR="00A71043" w:rsidRPr="00532EFA">
        <w:t>ie</w:t>
      </w:r>
      <w:r w:rsidR="0031177F" w:rsidRPr="00532EFA">
        <w:t>se Figur</w:t>
      </w:r>
      <w:r w:rsidR="00A71043" w:rsidRPr="00532EFA">
        <w:t xml:space="preserve"> zu einem Würfel</w:t>
      </w:r>
      <w:r w:rsidR="0031177F" w:rsidRPr="00532EFA">
        <w:t>. Gib auch die Koordinaten der noch fe</w:t>
      </w:r>
      <w:r w:rsidR="0031177F" w:rsidRPr="00532EFA">
        <w:t>h</w:t>
      </w:r>
      <w:r w:rsidR="0031177F" w:rsidRPr="00532EFA">
        <w:t xml:space="preserve">lenden Eckpunkte </w:t>
      </w:r>
      <m:oMath>
        <m:r>
          <w:rPr>
            <w:rFonts w:ascii="Cambria Math" w:hAnsi="Cambria Math"/>
          </w:rPr>
          <m:t>C</m:t>
        </m:r>
      </m:oMath>
      <w:r w:rsidR="0031177F" w:rsidRPr="00532EFA">
        <w:t xml:space="preserve">, </w:t>
      </w:r>
      <m:oMath>
        <m:r>
          <w:rPr>
            <w:rFonts w:ascii="Cambria Math" w:hAnsi="Cambria Math"/>
          </w:rPr>
          <m:t>F</m:t>
        </m:r>
      </m:oMath>
      <w:r w:rsidR="0031177F" w:rsidRPr="00532EFA">
        <w:t xml:space="preserve">, </w:t>
      </w:r>
      <m:oMath>
        <m:r>
          <w:rPr>
            <w:rFonts w:ascii="Cambria Math" w:hAnsi="Cambria Math"/>
          </w:rPr>
          <m:t>G</m:t>
        </m:r>
      </m:oMath>
      <w:r w:rsidR="0031177F" w:rsidRPr="00532EFA">
        <w:t xml:space="preserve"> und </w:t>
      </w:r>
      <m:oMath>
        <m:r>
          <w:rPr>
            <w:rFonts w:ascii="Cambria Math" w:hAnsi="Cambria Math"/>
          </w:rPr>
          <m:t>H</m:t>
        </m:r>
      </m:oMath>
      <w:r w:rsidR="0031177F" w:rsidRPr="00532EFA">
        <w:t xml:space="preserve"> an.</w:t>
      </w:r>
    </w:p>
    <w:p w:rsidR="002E2E0B" w:rsidRPr="002115B8" w:rsidRDefault="00C228DF" w:rsidP="004A4A6A">
      <w:pPr>
        <w:pStyle w:val="berschrift3"/>
      </w:pPr>
      <w:r w:rsidRPr="00C228DF">
        <w:rPr>
          <w:noProof/>
        </w:rPr>
        <w:drawing>
          <wp:anchor distT="0" distB="0" distL="114300" distR="114300" simplePos="0" relativeHeight="251630592" behindDoc="0" locked="0" layoutInCell="1" allowOverlap="1" wp14:anchorId="566BD0E0" wp14:editId="0138F6DF">
            <wp:simplePos x="0" y="0"/>
            <wp:positionH relativeFrom="column">
              <wp:posOffset>2148205</wp:posOffset>
            </wp:positionH>
            <wp:positionV relativeFrom="paragraph">
              <wp:posOffset>7620</wp:posOffset>
            </wp:positionV>
            <wp:extent cx="3608070" cy="3457575"/>
            <wp:effectExtent l="0" t="0" r="0" b="9525"/>
            <wp:wrapSquare wrapText="bothSides"/>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608070" cy="3457575"/>
                    </a:xfrm>
                    <a:prstGeom prst="rect">
                      <a:avLst/>
                    </a:prstGeom>
                  </pic:spPr>
                </pic:pic>
              </a:graphicData>
            </a:graphic>
            <wp14:sizeRelH relativeFrom="margin">
              <wp14:pctWidth>0</wp14:pctWidth>
            </wp14:sizeRelH>
            <wp14:sizeRelV relativeFrom="margin">
              <wp14:pctHeight>0</wp14:pctHeight>
            </wp14:sizeRelV>
          </wp:anchor>
        </w:drawing>
      </w:r>
      <w:r w:rsidR="002E2E0B">
        <w:t>Aufgabe 3</w:t>
      </w:r>
    </w:p>
    <w:p w:rsidR="002E2E0B" w:rsidRPr="00532EFA" w:rsidRDefault="002E2E0B" w:rsidP="00695A04">
      <w:pPr>
        <w:pStyle w:val="Aufgabe-Anweisung"/>
      </w:pPr>
      <w:r w:rsidRPr="00532EFA">
        <w:t>Versuche aus der</w:t>
      </w:r>
      <w:r w:rsidR="00C228DF" w:rsidRPr="00532EFA">
        <w:t xml:space="preserve"> Zeichnung die Koordinaten von S</w:t>
      </w:r>
      <w:r w:rsidRPr="00532EFA">
        <w:t xml:space="preserve"> abzulesen.</w:t>
      </w:r>
      <w:r w:rsidR="00B73694">
        <w:t xml:space="preserve"> </w:t>
      </w:r>
      <w:r w:rsidRPr="00532EFA">
        <w:t xml:space="preserve">Vergleiche mit </w:t>
      </w:r>
      <w:r w:rsidR="00C228DF" w:rsidRPr="00532EFA">
        <w:t>dem Ergebnis deiner</w:t>
      </w:r>
      <w:r w:rsidRPr="00532EFA">
        <w:t xml:space="preserve"> Nachbarn: Ist die Lösung eindeutig?</w:t>
      </w:r>
      <w:r w:rsidR="00C228DF" w:rsidRPr="00532EFA">
        <w:t xml:space="preserve"> Erkläre!</w:t>
      </w:r>
    </w:p>
    <w:p w:rsidR="00085137" w:rsidRPr="00D76EA3" w:rsidRDefault="00085137" w:rsidP="004A4A6A">
      <w:pPr>
        <w:pStyle w:val="berschrift2"/>
      </w:pPr>
      <w:r w:rsidRPr="004A4A6A">
        <w:br w:type="page"/>
      </w:r>
      <w:r w:rsidR="00D76EA3" w:rsidRPr="00D76EA3">
        <w:lastRenderedPageBreak/>
        <w:t xml:space="preserve">4. Unterrichtseinheit: </w:t>
      </w:r>
      <w:r w:rsidRPr="00D76EA3">
        <w:t>Seile aufwickeln</w:t>
      </w:r>
    </w:p>
    <w:p w:rsidR="00085137" w:rsidRPr="00DC786E" w:rsidRDefault="00321BA3" w:rsidP="00695A04">
      <w:pPr>
        <w:pStyle w:val="Aufgabe-Anweisung"/>
      </w:pPr>
      <w:r w:rsidRPr="00DC786E">
        <w:rPr>
          <w:noProof/>
        </w:rPr>
        <w:drawing>
          <wp:anchor distT="0" distB="0" distL="114300" distR="114300" simplePos="0" relativeHeight="251651584" behindDoc="0" locked="0" layoutInCell="1" allowOverlap="1" wp14:anchorId="49D4B338" wp14:editId="7FEC51C4">
            <wp:simplePos x="0" y="0"/>
            <wp:positionH relativeFrom="column">
              <wp:posOffset>30480</wp:posOffset>
            </wp:positionH>
            <wp:positionV relativeFrom="paragraph">
              <wp:posOffset>57150</wp:posOffset>
            </wp:positionV>
            <wp:extent cx="3758565" cy="4997450"/>
            <wp:effectExtent l="0" t="0" r="0" b="0"/>
            <wp:wrapSquare wrapText="bothSides"/>
            <wp:docPr id="20" name="Bild 10" descr="Fußballfel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descr="Fußballfeld2"/>
                    <pic:cNvPicPr>
                      <a:picLocks noChangeAspect="1" noChangeArrowheads="1"/>
                    </pic:cNvPicPr>
                  </pic:nvPicPr>
                  <pic:blipFill>
                    <a:blip r:embed="rId37">
                      <a:extLst>
                        <a:ext uri="{BEBA8EAE-BF5A-486C-A8C5-ECC9F3942E4B}">
                          <a14:imgProps xmlns:a14="http://schemas.microsoft.com/office/drawing/2010/main">
                            <a14:imgLayer r:embed="rId38">
                              <a14:imgEffect>
                                <a14:brightnessContrast contrast="40000"/>
                              </a14:imgEffect>
                            </a14:imgLayer>
                          </a14:imgProps>
                        </a:ext>
                        <a:ext uri="{28A0092B-C50C-407E-A947-70E740481C1C}">
                          <a14:useLocalDpi xmlns:a14="http://schemas.microsoft.com/office/drawing/2010/main" val="0"/>
                        </a:ext>
                      </a:extLst>
                    </a:blip>
                    <a:srcRect l="5113" t="17940" r="26453" b="5144"/>
                    <a:stretch>
                      <a:fillRect/>
                    </a:stretch>
                  </pic:blipFill>
                  <pic:spPr bwMode="auto">
                    <a:xfrm>
                      <a:off x="0" y="0"/>
                      <a:ext cx="3758565" cy="4997450"/>
                    </a:xfrm>
                    <a:prstGeom prst="rect">
                      <a:avLst/>
                    </a:prstGeom>
                    <a:noFill/>
                  </pic:spPr>
                </pic:pic>
              </a:graphicData>
            </a:graphic>
          </wp:anchor>
        </w:drawing>
      </w:r>
      <w:r w:rsidR="00085137" w:rsidRPr="00DC786E">
        <w:t xml:space="preserve">Gehe von einem Fußballfeld mit den Maßen </w:t>
      </w:r>
      <m:oMath>
        <m:r>
          <m:rPr>
            <m:sty m:val="p"/>
          </m:rPr>
          <w:rPr>
            <w:rFonts w:ascii="Cambria Math" w:hAnsi="Cambria Math"/>
          </w:rPr>
          <m:t>70</m:t>
        </m:r>
      </m:oMath>
      <w:r w:rsidR="00085137" w:rsidRPr="00DC786E">
        <w:t xml:space="preserve"> m x </w:t>
      </w:r>
      <m:oMath>
        <m:r>
          <m:rPr>
            <m:sty m:val="p"/>
          </m:rPr>
          <w:rPr>
            <w:rFonts w:ascii="Cambria Math" w:hAnsi="Cambria Math"/>
          </w:rPr>
          <m:t>100</m:t>
        </m:r>
      </m:oMath>
      <w:r w:rsidR="00085137" w:rsidRPr="00DC786E">
        <w:t xml:space="preserve"> m aus.</w:t>
      </w:r>
    </w:p>
    <w:p w:rsidR="00085137" w:rsidRPr="00DC786E" w:rsidRDefault="00085137" w:rsidP="00695A04">
      <w:pPr>
        <w:pStyle w:val="Aufgabe-Anweisung"/>
      </w:pPr>
      <w:r w:rsidRPr="00DC786E">
        <w:t>Über diesem Fußballfeld ist eine Spidercam installiert. Die Umlenkrollen an den Masten der Spidercam-Anlage befin</w:t>
      </w:r>
      <w:r w:rsidR="00241D93" w:rsidRPr="00DC786E">
        <w:t>-</w:t>
      </w:r>
      <w:r w:rsidRPr="00DC786E">
        <w:t xml:space="preserve">den sich in </w:t>
      </w:r>
      <w:r w:rsidR="00DC786E">
        <w:t>30 </w:t>
      </w:r>
      <w:r w:rsidRPr="00DC786E">
        <w:t>m Höhe.</w:t>
      </w:r>
    </w:p>
    <w:p w:rsidR="00085137" w:rsidRPr="00DC786E" w:rsidRDefault="00085137" w:rsidP="00695A04">
      <w:pPr>
        <w:pStyle w:val="Aufgabe-Anweisung"/>
      </w:pPr>
      <w:r w:rsidRPr="00DC786E">
        <w:t>Damit sich die Kamera bew</w:t>
      </w:r>
      <w:r w:rsidRPr="00DC786E">
        <w:t>e</w:t>
      </w:r>
      <w:r w:rsidRPr="00DC786E">
        <w:t xml:space="preserve">gen </w:t>
      </w:r>
      <w:r w:rsidR="00321BA3" w:rsidRPr="00DC786E">
        <w:t>kann, werden die vier Seile</w:t>
      </w:r>
      <w:r w:rsidRPr="00DC786E">
        <w:t xml:space="preserve">, an denen sie hängt, durch Winden </w:t>
      </w:r>
      <w:r w:rsidR="00321BA3" w:rsidRPr="00DC786E">
        <w:t xml:space="preserve">abgewickelt oder </w:t>
      </w:r>
      <w:r w:rsidRPr="00DC786E">
        <w:t>aufgewickelt.</w:t>
      </w:r>
    </w:p>
    <w:p w:rsidR="00085137" w:rsidRPr="00DC786E" w:rsidRDefault="00085137" w:rsidP="00695A04">
      <w:pPr>
        <w:pStyle w:val="Aufgabe-Anweisung"/>
      </w:pPr>
      <w:r w:rsidRPr="00DC786E">
        <w:t>Zu Beginn des Spiels befi</w:t>
      </w:r>
      <w:r w:rsidRPr="00DC786E">
        <w:t>n</w:t>
      </w:r>
      <w:r w:rsidRPr="00DC786E">
        <w:t>de</w:t>
      </w:r>
      <w:r w:rsidR="003503A1" w:rsidRPr="00DC786E">
        <w:t>t</w:t>
      </w:r>
      <w:r w:rsidRPr="00DC786E">
        <w:t xml:space="preserve"> sich die Kamera genau über dem Anstoßpunkt in ihrer maximalen Höhe von</w:t>
      </w:r>
      <w:r w:rsidR="00DC786E">
        <w:t xml:space="preserve"> 30 </w:t>
      </w:r>
      <w:r w:rsidRPr="00DC786E">
        <w:t>m.</w:t>
      </w:r>
    </w:p>
    <w:p w:rsidR="00085137" w:rsidRPr="00DC786E" w:rsidRDefault="00085137" w:rsidP="00695A04">
      <w:pPr>
        <w:pStyle w:val="Aufgabe-Anweisung"/>
      </w:pPr>
      <w:r w:rsidRPr="00DC786E">
        <w:t xml:space="preserve">Sie soll von dort zum (in der Zeichnung oberen) Elfmeter-punkt „fliegen“ und dort in einer Höhe von </w:t>
      </w:r>
      <m:oMath>
        <m:r>
          <m:rPr>
            <m:sty m:val="p"/>
          </m:rPr>
          <w:rPr>
            <w:rFonts w:ascii="Cambria Math" w:hAnsi="Cambria Math"/>
          </w:rPr>
          <m:t>5</m:t>
        </m:r>
      </m:oMath>
      <w:r w:rsidRPr="00DC786E">
        <w:t> m zum St</w:t>
      </w:r>
      <w:r w:rsidRPr="00DC786E">
        <w:t>e</w:t>
      </w:r>
      <w:r w:rsidRPr="00DC786E">
        <w:t>hen kommen.</w:t>
      </w:r>
    </w:p>
    <w:p w:rsidR="004A4A6A" w:rsidRDefault="00085137" w:rsidP="00695A04">
      <w:pPr>
        <w:pStyle w:val="Aufgabe-AnweisungAufzhlung"/>
      </w:pPr>
      <w:r w:rsidRPr="00241D93">
        <w:t xml:space="preserve">a) </w:t>
      </w:r>
      <w:r w:rsidRPr="00241D93">
        <w:tab/>
      </w:r>
      <w:r w:rsidRPr="00C45EB3">
        <w:t>Zeichne in ein Koordin</w:t>
      </w:r>
      <w:r w:rsidRPr="00C45EB3">
        <w:t>a</w:t>
      </w:r>
      <w:r w:rsidRPr="00C45EB3">
        <w:t>tensystems das Schrägbild des Fußballfeldes mit den Masten. Wähle, damit ihr besser vergleichen könnt, die untere linke Ecke des Platzes als Ursprung des Koordinatensy</w:t>
      </w:r>
      <w:r w:rsidRPr="00C45EB3">
        <w:t>s</w:t>
      </w:r>
      <w:r w:rsidRPr="00C45EB3">
        <w:t>tems.</w:t>
      </w:r>
    </w:p>
    <w:p w:rsidR="00085137" w:rsidRPr="00C45EB3" w:rsidRDefault="004A4A6A" w:rsidP="00695A04">
      <w:pPr>
        <w:pStyle w:val="Aufgabe-AnweisungAufzhlung"/>
      </w:pPr>
      <w:r>
        <w:tab/>
      </w:r>
      <w:r w:rsidR="00085137" w:rsidRPr="00C45EB3">
        <w:t>Gib die Koordinaten der Anfangs- und Endposition der Kamera an.</w:t>
      </w:r>
      <w:r w:rsidR="00241D93" w:rsidRPr="00C45EB3">
        <w:t xml:space="preserve"> Trage beide Kam</w:t>
      </w:r>
      <w:r w:rsidR="00241D93" w:rsidRPr="00C45EB3">
        <w:t>e</w:t>
      </w:r>
      <w:r w:rsidR="00241D93" w:rsidRPr="00C45EB3">
        <w:t>rapositionen jeweils mit den Seilen ein.</w:t>
      </w:r>
    </w:p>
    <w:p w:rsidR="00085137" w:rsidRPr="00C45EB3" w:rsidRDefault="00085137" w:rsidP="00695A04">
      <w:pPr>
        <w:pStyle w:val="Aufgabe-AnweisungAufzhlung"/>
      </w:pPr>
      <w:r w:rsidRPr="00C45EB3">
        <w:t>b)</w:t>
      </w:r>
      <w:r w:rsidRPr="00C45EB3">
        <w:tab/>
        <w:t>Ermittle für beide Kamerapositionen die Länge der Seilstücke von den Masten bis zur Kamera. Wie viele Meter Seil müssen also aufgewickelt bzw. nachgegeben werden, um von einer Kameraposition zur nächsten zu kommen?</w:t>
      </w:r>
    </w:p>
    <w:p w:rsidR="00085137" w:rsidRPr="00C45EB3" w:rsidRDefault="00085137" w:rsidP="00695A04">
      <w:pPr>
        <w:pStyle w:val="Aufgabe-AnweisungAufzhlung"/>
      </w:pPr>
      <w:r w:rsidRPr="00C45EB3">
        <w:t>c)</w:t>
      </w:r>
      <w:r w:rsidRPr="00C45EB3">
        <w:tab/>
        <w:t xml:space="preserve">Die Kamera soll von der Position </w:t>
      </w:r>
      <m:oMath>
        <m:r>
          <w:rPr>
            <w:rFonts w:ascii="Cambria Math" w:hAnsi="Cambria Math"/>
          </w:rPr>
          <m:t>30</m:t>
        </m:r>
      </m:oMath>
      <w:r w:rsidRPr="00C45EB3">
        <w:t> m über dem Anstoßpunkt direkt zu der vorderen linken Ecke des (in der Zeichnung oberen) Strafraums „fliegen“ und dort in einer Höhe von</w:t>
      </w:r>
      <m:oMath>
        <m:r>
          <w:rPr>
            <w:rFonts w:ascii="Cambria Math" w:hAnsi="Cambria Math"/>
          </w:rPr>
          <m:t xml:space="preserve"> 20</m:t>
        </m:r>
      </m:oMath>
      <w:r w:rsidRPr="00C45EB3">
        <w:t> m zum Stehen kommen. Schreibe die Koordinaten der Anfangs- und der Endp</w:t>
      </w:r>
      <w:r w:rsidRPr="00C45EB3">
        <w:t>o</w:t>
      </w:r>
      <w:r w:rsidRPr="00C45EB3">
        <w:t>sition der Kamera auf. Welchen Abstand haben diese beiden Punkte?</w:t>
      </w:r>
    </w:p>
    <w:p w:rsidR="00B772D8" w:rsidRPr="00C45EB3" w:rsidRDefault="00085137" w:rsidP="00695A04">
      <w:pPr>
        <w:pStyle w:val="Aufgabe-AnweisungAufzhlung"/>
        <w:rPr>
          <w:rStyle w:val="FormatvorlageCalibri12Pt1"/>
        </w:rPr>
      </w:pPr>
      <w:r w:rsidRPr="00C45EB3">
        <w:t>d)</w:t>
      </w:r>
      <w:r w:rsidRPr="00C45EB3">
        <w:tab/>
        <w:t xml:space="preserve">Verallgemeinere: Welchen Abstand haben zwei Punkte </w:t>
      </w: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1</m:t>
            </m:r>
          </m:sub>
        </m:sSub>
        <m:r>
          <w:rPr>
            <w:rFonts w:ascii="Cambria Math" w:hAnsi="Cambria Math"/>
          </w:rPr>
          <m:t>)</m:t>
        </m:r>
      </m:oMath>
      <w:r w:rsidRPr="00C45EB3">
        <w:t xml:space="preserve"> und </w:t>
      </w:r>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2</m:t>
            </m:r>
          </m:sub>
        </m:sSub>
        <m:r>
          <w:rPr>
            <w:rFonts w:ascii="Cambria Math" w:hAnsi="Cambria Math"/>
          </w:rPr>
          <m:t>)</m:t>
        </m:r>
      </m:oMath>
      <w:r w:rsidRPr="00C45EB3">
        <w:t xml:space="preserve">? </w:t>
      </w:r>
      <w:r w:rsidRPr="00C45EB3">
        <w:br/>
      </w:r>
      <m:oMath>
        <m:d>
          <m:dPr>
            <m:begChr m:val="|"/>
            <m:endChr m:val="|"/>
            <m:ctrlPr>
              <w:rPr>
                <w:rFonts w:ascii="Cambria Math" w:hAnsi="Cambria Math"/>
                <w:i/>
              </w:rPr>
            </m:ctrlPr>
          </m:dPr>
          <m:e>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 xml:space="preserve">1 </m:t>
                    </m:r>
                  </m:sub>
                </m:sSub>
                <m:sSub>
                  <m:sSubPr>
                    <m:ctrlPr>
                      <w:rPr>
                        <w:rFonts w:ascii="Cambria Math" w:hAnsi="Cambria Math"/>
                        <w:i/>
                      </w:rPr>
                    </m:ctrlPr>
                  </m:sSubPr>
                  <m:e>
                    <m:r>
                      <w:rPr>
                        <w:rFonts w:ascii="Cambria Math" w:hAnsi="Cambria Math"/>
                      </w:rPr>
                      <m:t>P</m:t>
                    </m:r>
                  </m:e>
                  <m:sub>
                    <m:r>
                      <w:rPr>
                        <w:rFonts w:ascii="Cambria Math" w:hAnsi="Cambria Math"/>
                      </w:rPr>
                      <m:t>2</m:t>
                    </m:r>
                  </m:sub>
                </m:sSub>
              </m:e>
            </m:acc>
          </m:e>
        </m:d>
        <m:r>
          <w:rPr>
            <w:rFonts w:ascii="Cambria Math" w:hAnsi="Cambria Math"/>
          </w:rPr>
          <m:t>=</m:t>
        </m:r>
      </m:oMath>
      <w:r w:rsidRPr="00C45EB3">
        <w:t xml:space="preserve"> ___________________________________________________</w:t>
      </w:r>
    </w:p>
    <w:p w:rsidR="00085137" w:rsidRDefault="00D76EA3" w:rsidP="004A4A6A">
      <w:pPr>
        <w:pStyle w:val="berschrift2"/>
      </w:pPr>
      <w:r>
        <w:lastRenderedPageBreak/>
        <w:t xml:space="preserve">5. Unterrichtseinheit: </w:t>
      </w:r>
      <w:r w:rsidR="00085137" w:rsidRPr="00D76EA3">
        <w:t>Bewegungen</w:t>
      </w:r>
      <w:r w:rsidR="00085137" w:rsidRPr="00C75214">
        <w:t xml:space="preserve"> der Kamera</w:t>
      </w:r>
    </w:p>
    <w:p w:rsidR="00085137" w:rsidRPr="00045181" w:rsidRDefault="00085137" w:rsidP="004A4A6A">
      <w:pPr>
        <w:pStyle w:val="berschrift3"/>
      </w:pPr>
      <w:r w:rsidRPr="00045181">
        <w:t>Bewegungsvektoren</w:t>
      </w:r>
    </w:p>
    <w:p w:rsidR="00085137" w:rsidRPr="00C45EB3" w:rsidRDefault="004A2310" w:rsidP="00A73672">
      <w:pPr>
        <w:rPr>
          <w:rStyle w:val="FormatvorlageCalibri12Pt1"/>
        </w:rPr>
      </w:pPr>
      <w:r w:rsidRPr="00C45EB3">
        <w:rPr>
          <w:rStyle w:val="FormatvorlageCalibri12Pt1"/>
        </w:rPr>
        <w:t>Die Kamera bewegt sich vom</w:t>
      </w:r>
      <w:r w:rsidR="00085137" w:rsidRPr="00C45EB3">
        <w:rPr>
          <w:rStyle w:val="FormatvorlageCalibri12Pt1"/>
        </w:rPr>
        <w:t xml:space="preserve"> Punkt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1</m:t>
            </m:r>
          </m:sub>
        </m:sSub>
        <m:r>
          <w:rPr>
            <w:rFonts w:ascii="Cambria Math" w:hAnsi="Cambria Math"/>
            <w:sz w:val="24"/>
            <w:szCs w:val="24"/>
          </w:rPr>
          <m:t>)</m:t>
        </m:r>
      </m:oMath>
      <w:r w:rsidRPr="00C45EB3">
        <w:rPr>
          <w:rStyle w:val="FormatvorlageCalibri12Pt1"/>
        </w:rPr>
        <w:t xml:space="preserve"> zum Punkt</w:t>
      </w:r>
      <w:r w:rsidR="00D810CC" w:rsidRPr="00C45EB3">
        <w:rPr>
          <w:rStyle w:val="FormatvorlageCalibri12Pt1"/>
        </w:rPr>
        <w:t xml:space="preserve">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2</m:t>
            </m:r>
          </m:sub>
        </m:sSub>
        <m:r>
          <w:rPr>
            <w:rFonts w:ascii="Cambria Math" w:hAnsi="Cambria Math"/>
            <w:sz w:val="24"/>
            <w:szCs w:val="24"/>
          </w:rPr>
          <m:t>)</m:t>
        </m:r>
      </m:oMath>
      <w:r w:rsidRPr="00C45EB3">
        <w:rPr>
          <w:rStyle w:val="FormatvorlageCalibri12Pt1"/>
        </w:rPr>
        <w:t>.</w:t>
      </w:r>
    </w:p>
    <w:p w:rsidR="00085137" w:rsidRPr="00C45EB3" w:rsidRDefault="00085137" w:rsidP="00A73672">
      <w:pPr>
        <w:rPr>
          <w:rStyle w:val="FormatvorlageCalibri12Pt1"/>
        </w:rPr>
      </w:pPr>
      <w:r w:rsidRPr="00C45EB3">
        <w:rPr>
          <w:rStyle w:val="FormatvorlageCalibri12Pt1"/>
        </w:rPr>
        <w:t xml:space="preserve">Wie weit bewegt sie sich dabei in </w:t>
      </w:r>
      <m:oMath>
        <m:r>
          <w:rPr>
            <w:rFonts w:ascii="Cambria Math" w:hAnsi="Cambria Math"/>
            <w:sz w:val="24"/>
            <w:szCs w:val="24"/>
          </w:rPr>
          <m:t>x</m:t>
        </m:r>
      </m:oMath>
      <w:r w:rsidRPr="00C45EB3">
        <w:rPr>
          <w:rStyle w:val="FormatvorlageCalibri12Pt1"/>
        </w:rPr>
        <w:t xml:space="preserve">-Richtung, in </w:t>
      </w:r>
      <m:oMath>
        <m:r>
          <w:rPr>
            <w:rFonts w:ascii="Cambria Math" w:hAnsi="Cambria Math"/>
            <w:sz w:val="24"/>
            <w:szCs w:val="24"/>
          </w:rPr>
          <m:t>y</m:t>
        </m:r>
      </m:oMath>
      <w:r w:rsidRPr="00C45EB3">
        <w:rPr>
          <w:rStyle w:val="FormatvorlageCalibri12Pt1"/>
        </w:rPr>
        <w:t xml:space="preserve">-Richtung, in </w:t>
      </w:r>
      <m:oMath>
        <m:r>
          <w:rPr>
            <w:rFonts w:ascii="Cambria Math" w:hAnsi="Cambria Math"/>
            <w:sz w:val="24"/>
            <w:szCs w:val="24"/>
          </w:rPr>
          <m:t>z</m:t>
        </m:r>
      </m:oMath>
      <w:r w:rsidRPr="00C45EB3">
        <w:rPr>
          <w:rStyle w:val="FormatvorlageCalibri12Pt1"/>
        </w:rPr>
        <w:t>-Richtung?</w:t>
      </w:r>
    </w:p>
    <w:p w:rsidR="00085137" w:rsidRPr="00C45EB3" w:rsidRDefault="00085137" w:rsidP="00A73672">
      <w:pPr>
        <w:rPr>
          <w:rStyle w:val="FormatvorlageCalibri12Pt1"/>
        </w:rPr>
      </w:pPr>
      <w:r w:rsidRPr="00C45EB3">
        <w:rPr>
          <w:rStyle w:val="FormatvorlageCalibri12Pt1"/>
        </w:rPr>
        <w:t xml:space="preserve">Fasse diese Angaben in einem Bewegungsvektor </w:t>
      </w:r>
      <m:oMath>
        <m:acc>
          <m:accPr>
            <m:chr m:val="⃗"/>
            <m:ctrlPr>
              <w:rPr>
                <w:rFonts w:ascii="Cambria Math" w:hAnsi="Cambria Math"/>
                <w:i/>
                <w:sz w:val="24"/>
                <w:szCs w:val="24"/>
              </w:rPr>
            </m:ctrlPr>
          </m:accPr>
          <m:e>
            <m:r>
              <w:rPr>
                <w:rFonts w:ascii="Cambria Math" w:hAnsi="Cambria Math"/>
                <w:sz w:val="24"/>
                <w:szCs w:val="24"/>
              </w:rPr>
              <m:t>v</m:t>
            </m:r>
          </m:e>
        </m:acc>
        <m:r>
          <w:rPr>
            <w:rFonts w:ascii="Cambria Math" w:hAnsi="Cambria Math"/>
            <w:sz w:val="24"/>
            <w:szCs w:val="24"/>
          </w:rPr>
          <m:t>=</m:t>
        </m:r>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bar>
                    <m:barPr>
                      <m:ctrlPr>
                        <w:rPr>
                          <w:rFonts w:ascii="Cambria Math" w:hAnsi="Cambria Math"/>
                          <w:i/>
                          <w:sz w:val="24"/>
                          <w:szCs w:val="24"/>
                        </w:rPr>
                      </m:ctrlPr>
                    </m:barPr>
                    <m:e/>
                  </m:bar>
                </m:e>
              </m:mr>
              <m:mr>
                <m:e>
                  <m:bar>
                    <m:barPr>
                      <m:ctrlPr>
                        <w:rPr>
                          <w:rFonts w:ascii="Cambria Math" w:hAnsi="Cambria Math"/>
                          <w:i/>
                          <w:sz w:val="24"/>
                          <w:szCs w:val="24"/>
                        </w:rPr>
                      </m:ctrlPr>
                    </m:barPr>
                    <m:e/>
                  </m:bar>
                </m:e>
              </m:mr>
              <m:mr>
                <m:e>
                  <m:bar>
                    <m:barPr>
                      <m:ctrlPr>
                        <w:rPr>
                          <w:rFonts w:ascii="Cambria Math" w:hAnsi="Cambria Math"/>
                          <w:i/>
                          <w:sz w:val="24"/>
                          <w:szCs w:val="24"/>
                        </w:rPr>
                      </m:ctrlPr>
                    </m:barPr>
                    <m:e/>
                  </m:bar>
                </m:e>
              </m:mr>
            </m:m>
          </m:e>
        </m:d>
      </m:oMath>
      <w:r w:rsidRPr="00C45EB3">
        <w:rPr>
          <w:rStyle w:val="FormatvorlageCalibri12Pt1"/>
        </w:rPr>
        <w:t xml:space="preserve"> zusammen.</w:t>
      </w:r>
    </w:p>
    <w:p w:rsidR="00085137" w:rsidRPr="00C45EB3" w:rsidRDefault="00E413EC" w:rsidP="00A73672">
      <w:pPr>
        <w:rPr>
          <w:rStyle w:val="FormatvorlageCalibri12Pt1"/>
        </w:rPr>
      </w:pPr>
      <w:r w:rsidRPr="00C45EB3">
        <w:rPr>
          <w:rStyle w:val="FormatvorlageCalibri12Pt1"/>
        </w:rPr>
        <w:t>Geometrisch wird</w:t>
      </w:r>
      <w:r w:rsidR="00085137" w:rsidRPr="00C45EB3">
        <w:rPr>
          <w:rStyle w:val="FormatvorlageCalibri12Pt1"/>
        </w:rPr>
        <w:t xml:space="preserve"> </w:t>
      </w:r>
      <m:oMath>
        <m:acc>
          <m:accPr>
            <m:chr m:val="⃗"/>
            <m:ctrlPr>
              <w:rPr>
                <w:rFonts w:ascii="Cambria Math" w:hAnsi="Cambria Math"/>
                <w:i/>
                <w:sz w:val="24"/>
                <w:szCs w:val="24"/>
              </w:rPr>
            </m:ctrlPr>
          </m:accPr>
          <m:e>
            <m:r>
              <w:rPr>
                <w:rFonts w:ascii="Cambria Math" w:hAnsi="Cambria Math"/>
                <w:sz w:val="24"/>
                <w:szCs w:val="24"/>
              </w:rPr>
              <m:t>v</m:t>
            </m:r>
          </m:e>
        </m:acc>
      </m:oMath>
      <w:r w:rsidRPr="00C45EB3">
        <w:rPr>
          <w:rStyle w:val="FormatvorlageCalibri12Pt1"/>
        </w:rPr>
        <w:t xml:space="preserve"> als</w:t>
      </w:r>
      <w:r w:rsidR="00085137" w:rsidRPr="00C45EB3">
        <w:rPr>
          <w:rStyle w:val="FormatvorlageCalibri12Pt1"/>
        </w:rPr>
        <w:t xml:space="preserve"> Pfeil</w:t>
      </w:r>
      <w:r w:rsidRPr="00C45EB3">
        <w:rPr>
          <w:rStyle w:val="FormatvorlageCalibri12Pt1"/>
        </w:rPr>
        <w:t xml:space="preserve"> dargestellt</w:t>
      </w:r>
      <w:r w:rsidR="00085137" w:rsidRPr="00C45EB3">
        <w:rPr>
          <w:rStyle w:val="FormatvorlageCalibri12Pt1"/>
        </w:rPr>
        <w:t xml:space="preserve">, der von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1</m:t>
            </m:r>
          </m:sub>
        </m:sSub>
      </m:oMath>
      <w:r w:rsidR="00085137" w:rsidRPr="00C45EB3">
        <w:rPr>
          <w:rStyle w:val="FormatvorlageCalibri12Pt1"/>
        </w:rPr>
        <w:t xml:space="preserve"> direkt nach</w:t>
      </w:r>
      <w:r w:rsidR="00F652C7" w:rsidRPr="00C45EB3">
        <w:rPr>
          <w:rStyle w:val="FormatvorlageCalibri12Pt1"/>
        </w:rPr>
        <w:t xml:space="preserve">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2</m:t>
            </m:r>
          </m:sub>
        </m:sSub>
      </m:oMath>
      <w:r w:rsidR="00085137" w:rsidRPr="00C45EB3">
        <w:rPr>
          <w:rStyle w:val="FormatvorlageCalibri12Pt1"/>
        </w:rPr>
        <w:t>führt.</w:t>
      </w:r>
    </w:p>
    <w:p w:rsidR="00085137" w:rsidRPr="00C45EB3" w:rsidRDefault="00085137" w:rsidP="00A73672">
      <w:pPr>
        <w:rPr>
          <w:rStyle w:val="FormatvorlageCalibri12Pt1"/>
        </w:rPr>
      </w:pPr>
    </w:p>
    <w:p w:rsidR="00085137" w:rsidRPr="00C45EB3" w:rsidRDefault="00085137" w:rsidP="00A73672">
      <w:pPr>
        <w:rPr>
          <w:rStyle w:val="FormatvorlageCalibri12Pt1"/>
        </w:rPr>
      </w:pPr>
      <w:r w:rsidRPr="00C45EB3">
        <w:rPr>
          <w:rStyle w:val="FormatvorlageCalibri12Pt1"/>
        </w:rPr>
        <w:t>Schreibe für die Bewegung der Kamer</w:t>
      </w:r>
      <w:r w:rsidR="001461E3" w:rsidRPr="00C45EB3">
        <w:rPr>
          <w:rStyle w:val="FormatvorlageCalibri12Pt1"/>
        </w:rPr>
        <w:t xml:space="preserve">a in </w:t>
      </w:r>
      <w:r w:rsidR="00E413EC" w:rsidRPr="00C45EB3">
        <w:rPr>
          <w:rStyle w:val="FormatvorlageCalibri12Pt1"/>
        </w:rPr>
        <w:t>4</w:t>
      </w:r>
      <w:r w:rsidR="001461E3" w:rsidRPr="00C45EB3">
        <w:rPr>
          <w:rStyle w:val="FormatvorlageCalibri12Pt1"/>
        </w:rPr>
        <w:t>c) den Bewegungsvektor auf.</w:t>
      </w:r>
      <w:r w:rsidRPr="00C45EB3">
        <w:rPr>
          <w:rStyle w:val="FormatvorlageCalibri12Pt1"/>
        </w:rPr>
        <w:t xml:space="preserve"> </w:t>
      </w:r>
    </w:p>
    <w:p w:rsidR="00085137" w:rsidRPr="00C45EB3" w:rsidRDefault="00085137" w:rsidP="00A73672">
      <w:pPr>
        <w:rPr>
          <w:rStyle w:val="FormatvorlageCalibri12PtFett"/>
        </w:rPr>
      </w:pPr>
      <w:r w:rsidRPr="00C45EB3">
        <w:rPr>
          <w:rStyle w:val="FormatvorlageCalibri12Pt1"/>
        </w:rPr>
        <w:t>Welche Bedeutung hat die Länge dieses Pfeils? Wie wird sie berechnet</w:t>
      </w:r>
      <w:r w:rsidR="001461E3" w:rsidRPr="00C45EB3">
        <w:rPr>
          <w:rStyle w:val="FormatvorlageCalibri12Pt1"/>
        </w:rPr>
        <w:t>?</w:t>
      </w:r>
    </w:p>
    <w:p w:rsidR="00085137" w:rsidRPr="00045181" w:rsidRDefault="00552913" w:rsidP="004A4A6A">
      <w:pPr>
        <w:pStyle w:val="berschrift3"/>
      </w:pPr>
      <w:r>
        <w:t>Ort</w:t>
      </w:r>
      <w:r w:rsidR="00085137" w:rsidRPr="00045181">
        <w:t>svektoren</w:t>
      </w:r>
    </w:p>
    <w:p w:rsidR="00085137" w:rsidRPr="00C45EB3" w:rsidRDefault="00085137" w:rsidP="00A73672">
      <w:pPr>
        <w:rPr>
          <w:rStyle w:val="FormatvorlageCalibri12Pt1"/>
        </w:rPr>
      </w:pPr>
      <w:r w:rsidRPr="00C45EB3">
        <w:rPr>
          <w:rStyle w:val="FormatvorlageCalibri12Pt1"/>
        </w:rPr>
        <w:t xml:space="preserve">Der Pfeil vom Koordinatenursprung </w:t>
      </w:r>
      <m:oMath>
        <m:r>
          <w:rPr>
            <w:rFonts w:ascii="Cambria Math" w:hAnsi="Cambria Math"/>
            <w:sz w:val="24"/>
            <w:szCs w:val="24"/>
          </w:rPr>
          <m:t>O</m:t>
        </m:r>
      </m:oMath>
      <w:r w:rsidRPr="00C45EB3">
        <w:rPr>
          <w:rStyle w:val="FormatvorlageCalibri12Pt1"/>
        </w:rPr>
        <w:t xml:space="preserve"> zu einem Punkt </w:t>
      </w:r>
      <m:oMath>
        <m:r>
          <w:rPr>
            <w:rFonts w:ascii="Cambria Math" w:hAnsi="Cambria Math"/>
            <w:sz w:val="24"/>
            <w:szCs w:val="24"/>
          </w:rPr>
          <m:t>P(x| y| z)</m:t>
        </m:r>
      </m:oMath>
      <w:r w:rsidRPr="00C45EB3">
        <w:rPr>
          <w:rStyle w:val="FormatvorlageCalibri12Pt1"/>
        </w:rPr>
        <w:t xml:space="preserve"> heißt Ortsvektor von </w:t>
      </w:r>
      <m:oMath>
        <m:r>
          <w:rPr>
            <w:rFonts w:ascii="Cambria Math" w:hAnsi="Cambria Math"/>
            <w:sz w:val="24"/>
            <w:szCs w:val="24"/>
          </w:rPr>
          <m:t>P</m:t>
        </m:r>
      </m:oMath>
      <w:r w:rsidRPr="00C45EB3">
        <w:rPr>
          <w:rStyle w:val="FormatvorlageCalibri12Pt1"/>
        </w:rPr>
        <w:t>. Geschrieben wird er so:</w:t>
      </w:r>
      <w:r w:rsidR="00F652C7" w:rsidRPr="00C45EB3">
        <w:rPr>
          <w:rStyle w:val="FormatvorlageCalibri12Pt1"/>
        </w:rPr>
        <w:t xml:space="preserve"> </w:t>
      </w:r>
      <w:r w:rsidRPr="00C45EB3">
        <w:rPr>
          <w:rStyle w:val="FormatvorlageCalibri12Pt1"/>
        </w:rPr>
        <w:t xml:space="preserve"> </w:t>
      </w:r>
      <m:oMath>
        <m:acc>
          <m:accPr>
            <m:chr m:val="⃗"/>
            <m:ctrlPr>
              <w:rPr>
                <w:rFonts w:ascii="Cambria Math" w:hAnsi="Cambria Math"/>
                <w:i/>
                <w:sz w:val="24"/>
                <w:szCs w:val="24"/>
              </w:rPr>
            </m:ctrlPr>
          </m:accPr>
          <m:e>
            <m:r>
              <w:rPr>
                <w:rFonts w:ascii="Cambria Math" w:hAnsi="Cambria Math"/>
                <w:sz w:val="24"/>
                <w:szCs w:val="24"/>
              </w:rPr>
              <m:t>OP</m:t>
            </m:r>
          </m:e>
        </m:acc>
        <m:r>
          <w:rPr>
            <w:rFonts w:ascii="Cambria Math" w:hAnsi="Cambria Math"/>
            <w:sz w:val="24"/>
            <w:szCs w:val="24"/>
          </w:rPr>
          <m:t>=</m:t>
        </m:r>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r>
                <m:e>
                  <m:r>
                    <w:rPr>
                      <w:rFonts w:ascii="Cambria Math" w:hAnsi="Cambria Math"/>
                      <w:sz w:val="24"/>
                      <w:szCs w:val="24"/>
                    </w:rPr>
                    <m:t>z</m:t>
                  </m:r>
                </m:e>
              </m:mr>
            </m:m>
          </m:e>
        </m:d>
      </m:oMath>
      <w:r w:rsidRPr="00C45EB3">
        <w:rPr>
          <w:rStyle w:val="FormatvorlageCalibri12Pt1"/>
        </w:rPr>
        <w:t>.</w:t>
      </w:r>
    </w:p>
    <w:p w:rsidR="00085137" w:rsidRPr="00045181" w:rsidRDefault="00085137" w:rsidP="004A4A6A">
      <w:pPr>
        <w:pStyle w:val="berschrift3"/>
      </w:pPr>
      <w:r w:rsidRPr="00045181">
        <w:t>Übung</w:t>
      </w:r>
    </w:p>
    <w:p w:rsidR="00085137" w:rsidRPr="00C45EB3" w:rsidRDefault="00085137" w:rsidP="00695A04">
      <w:pPr>
        <w:pStyle w:val="Aufgabe-Anweisung"/>
        <w:rPr>
          <w:rStyle w:val="FormatvorlageCalibri12Pt1"/>
        </w:rPr>
      </w:pPr>
      <w:r w:rsidRPr="00C45EB3">
        <w:rPr>
          <w:rStyle w:val="FormatvorlageCalibri12Pt1"/>
        </w:rPr>
        <w:t xml:space="preserve">Der Ausgangspunkt der Kamera liegt </w:t>
      </w:r>
      <m:oMath>
        <m:r>
          <w:rPr>
            <w:rFonts w:ascii="Cambria Math" w:hAnsi="Cambria Math"/>
            <w:sz w:val="24"/>
            <w:szCs w:val="24"/>
          </w:rPr>
          <m:t>30</m:t>
        </m:r>
      </m:oMath>
      <w:r w:rsidRPr="00C45EB3">
        <w:rPr>
          <w:rStyle w:val="FormatvorlageCalibri12Pt1"/>
        </w:rPr>
        <w:t xml:space="preserve"> m über dem Anstoßpunkt des Fußballfeldes. </w:t>
      </w:r>
    </w:p>
    <w:p w:rsidR="00085137" w:rsidRPr="009153A4" w:rsidRDefault="00085137" w:rsidP="00695A04">
      <w:pPr>
        <w:pStyle w:val="Aufgabe-Anweisung"/>
      </w:pPr>
      <w:r w:rsidRPr="009153A4">
        <w:t>Von dort bewegt sie sich direkt zu</w:t>
      </w:r>
    </w:p>
    <w:p w:rsidR="00085137" w:rsidRPr="00C45EB3" w:rsidRDefault="00085137" w:rsidP="009153A4">
      <w:pPr>
        <w:ind w:left="1418" w:hanging="1418"/>
        <w:rPr>
          <w:rStyle w:val="FormatvorlageCalibri12Pt1"/>
        </w:rPr>
      </w:pPr>
      <w:r w:rsidRPr="00C45EB3">
        <w:rPr>
          <w:rStyle w:val="FormatvorlageCalibri12PtFett"/>
        </w:rPr>
        <w:t>Position 1</w:t>
      </w:r>
      <w:r w:rsidRPr="00C45EB3">
        <w:rPr>
          <w:rStyle w:val="FormatvorlageCalibri12Pt1"/>
        </w:rPr>
        <w:t xml:space="preserve">:  </w:t>
      </w:r>
      <m:oMath>
        <m:r>
          <w:rPr>
            <w:rFonts w:ascii="Cambria Math" w:hAnsi="Cambria Math"/>
            <w:sz w:val="24"/>
            <w:szCs w:val="24"/>
          </w:rPr>
          <m:t>25</m:t>
        </m:r>
      </m:oMath>
      <w:r w:rsidR="00E413EC" w:rsidRPr="00C45EB3">
        <w:rPr>
          <w:rStyle w:val="FormatvorlageCalibri12Pt1"/>
        </w:rPr>
        <w:t> </w:t>
      </w:r>
      <w:r w:rsidRPr="00C45EB3">
        <w:rPr>
          <w:rStyle w:val="FormatvorlageCalibri12Pt1"/>
        </w:rPr>
        <w:t xml:space="preserve">m von der (unteren) Torlinie entfernt, </w:t>
      </w:r>
      <m:oMath>
        <m:r>
          <w:rPr>
            <w:rFonts w:ascii="Cambria Math" w:hAnsi="Cambria Math"/>
            <w:sz w:val="24"/>
            <w:szCs w:val="24"/>
          </w:rPr>
          <m:t>10</m:t>
        </m:r>
      </m:oMath>
      <w:r w:rsidR="00E413EC" w:rsidRPr="00C45EB3">
        <w:rPr>
          <w:rStyle w:val="FormatvorlageCalibri12Pt1"/>
        </w:rPr>
        <w:t> </w:t>
      </w:r>
      <w:r w:rsidRPr="00C45EB3">
        <w:rPr>
          <w:rStyle w:val="FormatvorlageCalibri12Pt1"/>
        </w:rPr>
        <w:t xml:space="preserve">m hoch, </w:t>
      </w:r>
      <m:oMath>
        <m:r>
          <w:rPr>
            <w:rFonts w:ascii="Cambria Math" w:hAnsi="Cambria Math"/>
            <w:sz w:val="24"/>
            <w:szCs w:val="24"/>
          </w:rPr>
          <m:t>13</m:t>
        </m:r>
      </m:oMath>
      <w:r w:rsidR="00E413EC" w:rsidRPr="00C45EB3">
        <w:rPr>
          <w:rStyle w:val="FormatvorlageCalibri12Pt1"/>
        </w:rPr>
        <w:t> </w:t>
      </w:r>
      <w:r w:rsidRPr="00C45EB3">
        <w:rPr>
          <w:rStyle w:val="FormatvorlageCalibri12Pt1"/>
        </w:rPr>
        <w:t>m vom (rechten) Seite</w:t>
      </w:r>
      <w:r w:rsidRPr="00C45EB3">
        <w:rPr>
          <w:rStyle w:val="FormatvorlageCalibri12Pt1"/>
        </w:rPr>
        <w:t>n</w:t>
      </w:r>
      <w:r w:rsidRPr="00C45EB3">
        <w:rPr>
          <w:rStyle w:val="FormatvorlageCalibri12Pt1"/>
        </w:rPr>
        <w:t>rand entfernt.</w:t>
      </w:r>
    </w:p>
    <w:p w:rsidR="00085137" w:rsidRPr="00C45EB3" w:rsidRDefault="00085137" w:rsidP="009153A4">
      <w:pPr>
        <w:ind w:left="1418" w:hanging="1418"/>
        <w:rPr>
          <w:rStyle w:val="FormatvorlageCalibri12Pt1"/>
        </w:rPr>
      </w:pPr>
      <w:r w:rsidRPr="00C45EB3">
        <w:rPr>
          <w:rStyle w:val="FormatvorlageCalibri12Pt1"/>
        </w:rPr>
        <w:t>Von dort direkt zu</w:t>
      </w:r>
    </w:p>
    <w:p w:rsidR="00085137" w:rsidRPr="00C45EB3" w:rsidRDefault="00085137" w:rsidP="009153A4">
      <w:pPr>
        <w:ind w:left="1418" w:hanging="1418"/>
        <w:rPr>
          <w:rStyle w:val="FormatvorlageCalibri12Pt1"/>
        </w:rPr>
      </w:pPr>
      <w:r w:rsidRPr="00C45EB3">
        <w:rPr>
          <w:rStyle w:val="FormatvorlageCalibri12PtFett"/>
        </w:rPr>
        <w:t>Position 2</w:t>
      </w:r>
      <w:r w:rsidRPr="00C45EB3">
        <w:rPr>
          <w:rStyle w:val="FormatvorlageCalibri12Pt1"/>
        </w:rPr>
        <w:t xml:space="preserve">:  </w:t>
      </w:r>
      <m:oMath>
        <m:r>
          <w:rPr>
            <w:rFonts w:ascii="Cambria Math" w:hAnsi="Cambria Math"/>
            <w:sz w:val="24"/>
            <w:szCs w:val="24"/>
          </w:rPr>
          <m:t>10</m:t>
        </m:r>
      </m:oMath>
      <w:r w:rsidR="00E413EC" w:rsidRPr="00C45EB3">
        <w:rPr>
          <w:rStyle w:val="FormatvorlageCalibri12Pt1"/>
        </w:rPr>
        <w:t> </w:t>
      </w:r>
      <w:r w:rsidRPr="00C45EB3">
        <w:rPr>
          <w:rStyle w:val="FormatvorlageCalibri12Pt1"/>
        </w:rPr>
        <w:t>m i</w:t>
      </w:r>
      <w:r w:rsidR="00936B44" w:rsidRPr="00C45EB3">
        <w:rPr>
          <w:rStyle w:val="FormatvorlageCalibri12Pt1"/>
        </w:rPr>
        <w:t xml:space="preserve">m </w:t>
      </w:r>
      <w:r w:rsidRPr="00C45EB3">
        <w:rPr>
          <w:rStyle w:val="FormatvorlageCalibri12Pt1"/>
        </w:rPr>
        <w:t xml:space="preserve">(unteren) Strafraum, </w:t>
      </w:r>
      <m:oMath>
        <m:r>
          <w:rPr>
            <w:rFonts w:ascii="Cambria Math" w:hAnsi="Cambria Math"/>
            <w:sz w:val="24"/>
            <w:szCs w:val="24"/>
          </w:rPr>
          <m:t>15</m:t>
        </m:r>
      </m:oMath>
      <w:r w:rsidR="00E413EC" w:rsidRPr="00C45EB3">
        <w:rPr>
          <w:rStyle w:val="FormatvorlageCalibri12Pt1"/>
        </w:rPr>
        <w:t> </w:t>
      </w:r>
      <w:r w:rsidRPr="00C45EB3">
        <w:rPr>
          <w:rStyle w:val="FormatvorlageCalibri12Pt1"/>
        </w:rPr>
        <w:t xml:space="preserve">m hoch, </w:t>
      </w:r>
      <m:oMath>
        <m:r>
          <w:rPr>
            <w:rFonts w:ascii="Cambria Math" w:hAnsi="Cambria Math"/>
            <w:sz w:val="24"/>
            <w:szCs w:val="24"/>
          </w:rPr>
          <m:t>12</m:t>
        </m:r>
      </m:oMath>
      <w:r w:rsidR="00E413EC" w:rsidRPr="00C45EB3">
        <w:rPr>
          <w:rStyle w:val="FormatvorlageCalibri12Pt1"/>
        </w:rPr>
        <w:t> </w:t>
      </w:r>
      <w:r w:rsidRPr="00C45EB3">
        <w:rPr>
          <w:rStyle w:val="FormatvorlageCalibri12Pt1"/>
        </w:rPr>
        <w:t>m von der Mitte aus nach links.</w:t>
      </w:r>
    </w:p>
    <w:p w:rsidR="00085137" w:rsidRPr="00C45EB3" w:rsidRDefault="00085137" w:rsidP="009153A4">
      <w:pPr>
        <w:ind w:left="1418" w:hanging="1418"/>
        <w:rPr>
          <w:rStyle w:val="FormatvorlageCalibri12Pt1"/>
        </w:rPr>
      </w:pPr>
      <w:r w:rsidRPr="00C45EB3">
        <w:rPr>
          <w:rStyle w:val="FormatvorlageCalibri12Pt1"/>
        </w:rPr>
        <w:t>Von dort direkt zu</w:t>
      </w:r>
    </w:p>
    <w:p w:rsidR="00085137" w:rsidRPr="00C45EB3" w:rsidRDefault="00085137" w:rsidP="009153A4">
      <w:pPr>
        <w:ind w:left="1418" w:hanging="1418"/>
        <w:rPr>
          <w:rStyle w:val="FormatvorlageCalibri12Pt1"/>
        </w:rPr>
      </w:pPr>
      <w:r w:rsidRPr="00C45EB3">
        <w:rPr>
          <w:rStyle w:val="FormatvorlageCalibri12PtFett"/>
        </w:rPr>
        <w:t>Position 3</w:t>
      </w:r>
      <w:r w:rsidR="009153A4">
        <w:rPr>
          <w:rStyle w:val="FormatvorlageCalibri12Pt1"/>
        </w:rPr>
        <w:t>:</w:t>
      </w:r>
      <w:r w:rsidR="009153A4">
        <w:rPr>
          <w:rStyle w:val="FormatvorlageCalibri12Pt1"/>
        </w:rPr>
        <w:tab/>
      </w:r>
      <w:r w:rsidRPr="00C45EB3">
        <w:rPr>
          <w:rStyle w:val="FormatvorlageCalibri12Pt1"/>
        </w:rPr>
        <w:t xml:space="preserve">über </w:t>
      </w:r>
      <w:r w:rsidR="001461E3" w:rsidRPr="00C45EB3">
        <w:rPr>
          <w:rStyle w:val="FormatvorlageCalibri12Pt1"/>
        </w:rPr>
        <w:t>der</w:t>
      </w:r>
      <w:r w:rsidRPr="00C45EB3">
        <w:rPr>
          <w:rStyle w:val="FormatvorlageCalibri12Pt1"/>
        </w:rPr>
        <w:t xml:space="preserve"> rechte</w:t>
      </w:r>
      <w:r w:rsidR="001461E3" w:rsidRPr="00C45EB3">
        <w:rPr>
          <w:rStyle w:val="FormatvorlageCalibri12Pt1"/>
        </w:rPr>
        <w:t>n</w:t>
      </w:r>
      <w:r w:rsidRPr="00C45EB3">
        <w:rPr>
          <w:rStyle w:val="FormatvorlageCalibri12Pt1"/>
        </w:rPr>
        <w:t xml:space="preserve"> vordere</w:t>
      </w:r>
      <w:r w:rsidR="001461E3" w:rsidRPr="00C45EB3">
        <w:rPr>
          <w:rStyle w:val="FormatvorlageCalibri12Pt1"/>
        </w:rPr>
        <w:t>n</w:t>
      </w:r>
      <w:r w:rsidRPr="00C45EB3">
        <w:rPr>
          <w:rStyle w:val="FormatvorlageCalibri12Pt1"/>
        </w:rPr>
        <w:t xml:space="preserve"> Ecke des (oberen) Strafraums in einer Höhe von </w:t>
      </w:r>
      <m:oMath>
        <m:r>
          <w:rPr>
            <w:rFonts w:ascii="Cambria Math" w:hAnsi="Cambria Math"/>
            <w:sz w:val="24"/>
            <w:szCs w:val="24"/>
          </w:rPr>
          <m:t>17</m:t>
        </m:r>
      </m:oMath>
      <w:r w:rsidR="00E413EC" w:rsidRPr="00C45EB3">
        <w:rPr>
          <w:rStyle w:val="FormatvorlageCalibri12Pt1"/>
        </w:rPr>
        <w:t> </w:t>
      </w:r>
      <w:r w:rsidRPr="00C45EB3">
        <w:rPr>
          <w:rStyle w:val="FormatvorlageCalibri12Pt1"/>
        </w:rPr>
        <w:t>m.</w:t>
      </w:r>
    </w:p>
    <w:p w:rsidR="00085137" w:rsidRPr="009153A4" w:rsidRDefault="00085137" w:rsidP="00695A04">
      <w:pPr>
        <w:pStyle w:val="Aufgabe-AnweisungAufzhlung"/>
      </w:pPr>
      <w:r w:rsidRPr="009153A4">
        <w:t xml:space="preserve">a) </w:t>
      </w:r>
      <w:r w:rsidR="00936B44" w:rsidRPr="009153A4">
        <w:tab/>
      </w:r>
      <w:r w:rsidRPr="009153A4">
        <w:t>Gib die Ortsvektoren der vier Kamerapositionen und die drei Bewegungsvektoren an.</w:t>
      </w:r>
      <w:r w:rsidR="00936B44" w:rsidRPr="009153A4">
        <w:br/>
      </w:r>
      <w:r w:rsidRPr="009153A4">
        <w:t>Welche Entfernung legt die Kamera jeweils zwischen den Positionen zurück?</w:t>
      </w:r>
    </w:p>
    <w:p w:rsidR="00085137" w:rsidRPr="009153A4" w:rsidRDefault="00085137" w:rsidP="00695A04">
      <w:pPr>
        <w:pStyle w:val="Aufgabe-AnweisungAufzhlung"/>
      </w:pPr>
      <w:r w:rsidRPr="009153A4">
        <w:t xml:space="preserve">b) </w:t>
      </w:r>
      <w:r w:rsidR="00936B44" w:rsidRPr="009153A4">
        <w:tab/>
      </w:r>
      <w:r w:rsidRPr="009153A4">
        <w:t xml:space="preserve">Die Kamera soll direkt von der Ausgangsposition zu Position </w:t>
      </w:r>
      <m:oMath>
        <m:r>
          <w:rPr>
            <w:rFonts w:ascii="Cambria Math" w:hAnsi="Cambria Math"/>
          </w:rPr>
          <m:t>3</m:t>
        </m:r>
      </m:oMath>
      <w:r w:rsidRPr="009153A4">
        <w:t xml:space="preserve"> bewegt werden. Gib den zugehörigen Bewegungsvektor an.</w:t>
      </w:r>
    </w:p>
    <w:p w:rsidR="00085137" w:rsidRPr="00267ACB" w:rsidRDefault="00085137" w:rsidP="004A4A6A">
      <w:pPr>
        <w:pStyle w:val="berschrift2"/>
      </w:pPr>
      <w:r>
        <w:br w:type="page"/>
      </w:r>
      <w:r w:rsidR="00D76EA3">
        <w:lastRenderedPageBreak/>
        <w:t xml:space="preserve">6. Unterrichtseinheit: </w:t>
      </w:r>
      <w:r w:rsidRPr="00267ACB">
        <w:t>Drehungen der Kamera</w:t>
      </w:r>
    </w:p>
    <w:p w:rsidR="00085137" w:rsidRPr="00C45EB3" w:rsidRDefault="00085137" w:rsidP="000A39DC">
      <w:pPr>
        <w:rPr>
          <w:rStyle w:val="FormatvorlageCalibri12PtSchwarz"/>
        </w:rPr>
      </w:pPr>
      <w:r w:rsidRPr="00C45EB3">
        <w:rPr>
          <w:rStyle w:val="FormatvorlageCalibri12PtSchwarz"/>
        </w:rPr>
        <w:t xml:space="preserve">Die Spidercam kann sich nicht nur zu verschiedenen Positionen bewegen, sie ist auch in sich in zwei Achsen beweglich: </w:t>
      </w:r>
    </w:p>
    <w:p w:rsidR="00085137" w:rsidRPr="00695A04" w:rsidRDefault="00085137" w:rsidP="00695A04">
      <w:pPr>
        <w:pStyle w:val="Aufgabe-AnweisungAufzhlung"/>
        <w:numPr>
          <w:ilvl w:val="0"/>
          <w:numId w:val="21"/>
        </w:numPr>
      </w:pPr>
      <w:r w:rsidRPr="00695A04">
        <w:t xml:space="preserve">Sie kann sich horizontal um </w:t>
      </w:r>
      <m:oMath>
        <m:r>
          <m:rPr>
            <m:sty m:val="p"/>
          </m:rPr>
          <w:rPr>
            <w:rFonts w:ascii="Cambria Math" w:hAnsi="Cambria Math"/>
          </w:rPr>
          <m:t xml:space="preserve">360° </m:t>
        </m:r>
      </m:oMath>
      <w:r w:rsidRPr="00695A04">
        <w:t>um sich selbst drehen.</w:t>
      </w:r>
    </w:p>
    <w:p w:rsidR="00085137" w:rsidRPr="00695A04" w:rsidRDefault="00085137" w:rsidP="00695A04">
      <w:pPr>
        <w:pStyle w:val="Aufgabe-AnweisungAufzhlung"/>
        <w:numPr>
          <w:ilvl w:val="0"/>
          <w:numId w:val="21"/>
        </w:numPr>
      </w:pPr>
      <w:r w:rsidRPr="00695A04">
        <w:t>Sie kann vertikal gekippt werden</w:t>
      </w:r>
      <w:r w:rsidR="00B73694" w:rsidRPr="00695A04">
        <w:t>:</w:t>
      </w:r>
      <w:r w:rsidRPr="00695A04">
        <w:t xml:space="preserve"> um bis zu </w:t>
      </w:r>
      <m:oMath>
        <m:r>
          <m:rPr>
            <m:sty m:val="p"/>
          </m:rPr>
          <w:rPr>
            <w:rFonts w:ascii="Cambria Math" w:hAnsi="Cambria Math"/>
          </w:rPr>
          <m:t>65°</m:t>
        </m:r>
      </m:oMath>
      <w:r w:rsidRPr="00695A04">
        <w:t xml:space="preserve"> nach oben und bis zu </w:t>
      </w:r>
      <m:oMath>
        <m:r>
          <m:rPr>
            <m:sty m:val="p"/>
          </m:rPr>
          <w:rPr>
            <w:rFonts w:ascii="Cambria Math" w:hAnsi="Cambria Math"/>
          </w:rPr>
          <m:t>110°</m:t>
        </m:r>
      </m:oMath>
      <w:r w:rsidRPr="00695A04">
        <w:t xml:space="preserve"> nach u</w:t>
      </w:r>
      <w:r w:rsidRPr="00695A04">
        <w:t>n</w:t>
      </w:r>
      <w:r w:rsidRPr="00695A04">
        <w:t>ten.</w:t>
      </w:r>
    </w:p>
    <w:p w:rsidR="00085137" w:rsidRPr="00C45EB3" w:rsidRDefault="00251DB0" w:rsidP="000A39DC">
      <w:pPr>
        <w:rPr>
          <w:rStyle w:val="FormatvorlageCalibri12Pt1"/>
        </w:rPr>
      </w:pPr>
      <w:r>
        <w:rPr>
          <w:noProof/>
        </w:rPr>
        <w:drawing>
          <wp:anchor distT="0" distB="0" distL="114300" distR="114300" simplePos="0" relativeHeight="251649536" behindDoc="1" locked="0" layoutInCell="1" allowOverlap="1" wp14:anchorId="51B83479" wp14:editId="22C1E9D7">
            <wp:simplePos x="0" y="0"/>
            <wp:positionH relativeFrom="column">
              <wp:posOffset>3933190</wp:posOffset>
            </wp:positionH>
            <wp:positionV relativeFrom="paragraph">
              <wp:posOffset>32385</wp:posOffset>
            </wp:positionV>
            <wp:extent cx="1524000" cy="2449830"/>
            <wp:effectExtent l="19050" t="19050" r="19050" b="26670"/>
            <wp:wrapTight wrapText="bothSides">
              <wp:wrapPolygon edited="0">
                <wp:start x="-270" y="-168"/>
                <wp:lineTo x="-270" y="21667"/>
                <wp:lineTo x="21600" y="21667"/>
                <wp:lineTo x="21600" y="-168"/>
                <wp:lineTo x="-270" y="-168"/>
              </wp:wrapPolygon>
            </wp:wrapTight>
            <wp:docPr id="19" name="Grafik 17" descr="Spidercam flying_P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 descr="Spidercam flying_PM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24000" cy="2449830"/>
                    </a:xfrm>
                    <a:prstGeom prst="rect">
                      <a:avLst/>
                    </a:prstGeom>
                    <a:noFill/>
                    <a:ln w="6350">
                      <a:solidFill>
                        <a:srgbClr val="999999"/>
                      </a:solidFill>
                      <a:miter lim="800000"/>
                      <a:headEnd/>
                      <a:tailEnd/>
                    </a:ln>
                  </pic:spPr>
                </pic:pic>
              </a:graphicData>
            </a:graphic>
            <wp14:sizeRelH relativeFrom="margin">
              <wp14:pctWidth>0</wp14:pctWidth>
            </wp14:sizeRelH>
            <wp14:sizeRelV relativeFrom="margin">
              <wp14:pctHeight>0</wp14:pctHeight>
            </wp14:sizeRelV>
          </wp:anchor>
        </w:drawing>
      </w:r>
      <w:r w:rsidR="005A7053">
        <w:rPr>
          <w:rFonts w:cs="Times New Roman"/>
          <w:noProof/>
          <w:sz w:val="20"/>
          <w:szCs w:val="20"/>
        </w:rPr>
        <mc:AlternateContent>
          <mc:Choice Requires="wpg">
            <w:drawing>
              <wp:anchor distT="0" distB="0" distL="114300" distR="114300" simplePos="0" relativeHeight="251656704" behindDoc="0" locked="0" layoutInCell="1" allowOverlap="1" wp14:anchorId="04349575" wp14:editId="70564D64">
                <wp:simplePos x="0" y="0"/>
                <wp:positionH relativeFrom="column">
                  <wp:posOffset>259715</wp:posOffset>
                </wp:positionH>
                <wp:positionV relativeFrom="paragraph">
                  <wp:posOffset>50800</wp:posOffset>
                </wp:positionV>
                <wp:extent cx="2838832" cy="2828925"/>
                <wp:effectExtent l="0" t="0" r="0" b="9525"/>
                <wp:wrapNone/>
                <wp:docPr id="12" name="Gruppieren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8832" cy="2828925"/>
                          <a:chOff x="1410" y="7545"/>
                          <a:chExt cx="4237" cy="4455"/>
                        </a:xfrm>
                      </wpg:grpSpPr>
                      <wps:wsp>
                        <wps:cNvPr id="13" name="Text Box 14"/>
                        <wps:cNvSpPr txBox="1">
                          <a:spLocks noChangeArrowheads="1"/>
                        </wps:cNvSpPr>
                        <wps:spPr bwMode="auto">
                          <a:xfrm>
                            <a:off x="4605" y="9089"/>
                            <a:ext cx="1042" cy="1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3694" w:rsidRPr="006926CF" w:rsidRDefault="00B73694" w:rsidP="000A39DC">
                              <w:pPr>
                                <w:rPr>
                                  <w:rFonts w:ascii="Calibri" w:hAnsi="Calibri"/>
                                  <w:noProof/>
                                  <w:sz w:val="24"/>
                                  <w:szCs w:val="24"/>
                                </w:rPr>
                              </w:pPr>
                              <w:r w:rsidRPr="006926CF">
                                <w:rPr>
                                  <w:rFonts w:ascii="Calibri" w:hAnsi="Calibri" w:cs="Tahoma"/>
                                  <w:sz w:val="24"/>
                                  <w:szCs w:val="24"/>
                                </w:rPr>
                                <w:t>Haupttrib</w:t>
                              </w:r>
                              <w:r w:rsidRPr="006926CF">
                                <w:rPr>
                                  <w:rFonts w:ascii="Calibri" w:hAnsi="Calibri" w:cs="Tahoma"/>
                                  <w:sz w:val="24"/>
                                  <w:szCs w:val="24"/>
                                </w:rPr>
                                <w:t>ü</w:t>
                              </w:r>
                              <w:r w:rsidRPr="006926CF">
                                <w:rPr>
                                  <w:rFonts w:ascii="Calibri" w:hAnsi="Calibri" w:cs="Tahoma"/>
                                  <w:sz w:val="24"/>
                                  <w:szCs w:val="24"/>
                                </w:rPr>
                                <w:t>ne</w:t>
                              </w:r>
                            </w:p>
                          </w:txbxContent>
                        </wps:txbx>
                        <wps:bodyPr rot="0" vert="vert270" wrap="none" lIns="91440" tIns="45720" rIns="91440" bIns="45720" anchor="t" anchorCtr="0" upright="1">
                          <a:spAutoFit/>
                        </wps:bodyPr>
                      </wps:wsp>
                      <wpg:grpSp>
                        <wpg:cNvPr id="14" name="Group 15"/>
                        <wpg:cNvGrpSpPr>
                          <a:grpSpLocks/>
                        </wpg:cNvGrpSpPr>
                        <wpg:grpSpPr bwMode="auto">
                          <a:xfrm>
                            <a:off x="1410" y="7545"/>
                            <a:ext cx="3330" cy="4455"/>
                            <a:chOff x="1410" y="7545"/>
                            <a:chExt cx="3330" cy="4455"/>
                          </a:xfrm>
                        </wpg:grpSpPr>
                        <pic:pic xmlns:pic="http://schemas.openxmlformats.org/drawingml/2006/picture">
                          <pic:nvPicPr>
                            <pic:cNvPr id="15" name="Picture 16" descr="Fußballfeld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410" y="7545"/>
                              <a:ext cx="3330" cy="4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Text Box 17"/>
                          <wps:cNvSpPr txBox="1">
                            <a:spLocks noChangeArrowheads="1"/>
                          </wps:cNvSpPr>
                          <wps:spPr bwMode="auto">
                            <a:xfrm>
                              <a:off x="1612" y="10367"/>
                              <a:ext cx="1080" cy="578"/>
                            </a:xfrm>
                            <a:prstGeom prst="rect">
                              <a:avLst/>
                            </a:prstGeom>
                            <a:noFill/>
                            <a:ln>
                              <a:noFill/>
                            </a:ln>
                            <a:effectLst/>
                            <a:extLst>
                              <a:ext uri="{909E8E84-426E-40DD-AFC4-6F175D3DCCD1}">
                                <a14:hiddenFill xmlns:a14="http://schemas.microsoft.com/office/drawing/2010/main">
                                  <a:solidFill>
                                    <a:srgbClr val="CC9900"/>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73694" w:rsidRDefault="00B73694" w:rsidP="000A39DC">
                                <w:pPr>
                                  <w:rPr>
                                    <w:color w:val="000000"/>
                                    <w:sz w:val="36"/>
                                    <w:szCs w:val="36"/>
                                  </w:rPr>
                                </w:pPr>
                                <w:r>
                                  <w:rPr>
                                    <w:rFonts w:ascii="Trebuchet MS" w:hAnsi="Trebuchet MS" w:cs="Trebuchet MS"/>
                                    <w:b/>
                                    <w:bCs/>
                                    <w:color w:val="000000"/>
                                    <w:sz w:val="36"/>
                                    <w:szCs w:val="36"/>
                                  </w:rPr>
                                  <w:t xml:space="preserve"> S</w:t>
                                </w:r>
                              </w:p>
                            </w:txbxContent>
                          </wps:txbx>
                          <wps:bodyPr rot="0" vert="horz" wrap="square" lIns="91440" tIns="45720" rIns="91440" bIns="45720" anchor="t" anchorCtr="0" upright="1">
                            <a:noAutofit/>
                          </wps:bodyPr>
                        </wps:wsp>
                        <wps:wsp>
                          <wps:cNvPr id="18" name="Oval 18"/>
                          <wps:cNvSpPr>
                            <a:spLocks noChangeArrowheads="1"/>
                          </wps:cNvSpPr>
                          <wps:spPr bwMode="auto">
                            <a:xfrm>
                              <a:off x="1704" y="10594"/>
                              <a:ext cx="115" cy="115"/>
                            </a:xfrm>
                            <a:prstGeom prst="ellipse">
                              <a:avLst/>
                            </a:prstGeom>
                            <a:solidFill>
                              <a:srgbClr val="CC99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5F5F5F"/>
                                    </a:outerShdw>
                                  </a:effectLst>
                                </a14:hiddenEffects>
                              </a:ext>
                            </a:extLst>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8" o:spid="_x0000_s1026" style="position:absolute;left:0;text-align:left;margin-left:20.45pt;margin-top:4pt;width:223.55pt;height:222.75pt;z-index:251656704" coordorigin="1410,7545" coordsize="4237,4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">
                <v:shapetype id="_x0000_t202" coordsize="21600,21600" o:spt="202" path="m,l,21600r21600,l21600,xe">
                  <v:stroke joinstyle="miter"/>
                  <v:path gradientshapeok="t" o:connecttype="rect"/>
                </v:shapetype>
                <v:shape id="Text Box 14" o:spid="_x0000_s1027" type="#_x0000_t202" style="position:absolute;left:4605;top:9089;width:1042;height:14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PcA8EA&#10;AADbAAAADwAAAGRycy9kb3ducmV2LnhtbERPzWrCQBC+F3yHZYReim4aoUh0FQkUeqo0zQMM2XET&#10;zc7G7DaJPn1XKPQ2H9/vbPeTbcVAvW8cK3hdJiCIK6cbNgrK7/fFGoQPyBpbx6TgRh72u9nTFjPt&#10;Rv6ioQhGxBD2GSqoQ+gyKX1Vk0W/dB1x5E6utxgi7I3UPY4x3LYyTZI3abHh2FBjR3lN1aX4sQqO&#10;98aE9Xks6bPT+Uta5nS/Fko9z6fDBkSgKfyL/9wfOs5fweOXeID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z3APBAAAA2wAAAA8AAAAAAAAAAAAAAAAAmAIAAGRycy9kb3du&#10;cmV2LnhtbFBLBQYAAAAABAAEAPUAAACGAwAAAAA=&#10;" filled="f" stroked="f">
                  <v:textbox style="layout-flow:vertical;mso-layout-flow-alt:bottom-to-top;mso-fit-shape-to-text:t">
                    <w:txbxContent>
                      <w:p w:rsidR="00B73694" w:rsidRPr="006926CF" w:rsidRDefault="00B73694" w:rsidP="000A39DC">
                        <w:pPr>
                          <w:rPr>
                            <w:rFonts w:ascii="Calibri" w:hAnsi="Calibri"/>
                            <w:noProof/>
                            <w:sz w:val="24"/>
                            <w:szCs w:val="24"/>
                          </w:rPr>
                        </w:pPr>
                        <w:r w:rsidRPr="006926CF">
                          <w:rPr>
                            <w:rFonts w:ascii="Calibri" w:hAnsi="Calibri" w:cs="Tahoma"/>
                            <w:sz w:val="24"/>
                            <w:szCs w:val="24"/>
                          </w:rPr>
                          <w:t>Haupttrib</w:t>
                        </w:r>
                        <w:r w:rsidRPr="006926CF">
                          <w:rPr>
                            <w:rFonts w:ascii="Calibri" w:hAnsi="Calibri" w:cs="Tahoma"/>
                            <w:sz w:val="24"/>
                            <w:szCs w:val="24"/>
                          </w:rPr>
                          <w:t>ü</w:t>
                        </w:r>
                        <w:r w:rsidRPr="006926CF">
                          <w:rPr>
                            <w:rFonts w:ascii="Calibri" w:hAnsi="Calibri" w:cs="Tahoma"/>
                            <w:sz w:val="24"/>
                            <w:szCs w:val="24"/>
                          </w:rPr>
                          <w:t>ne</w:t>
                        </w:r>
                      </w:p>
                    </w:txbxContent>
                  </v:textbox>
                </v:shape>
                <v:group id="Group 15" o:spid="_x0000_s1028" style="position:absolute;left:1410;top:7545;width:3330;height:4455" coordorigin="1410,7545" coordsize="3330,44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9" type="#_x0000_t75" alt="Fußballfeld1" style="position:absolute;left:1410;top:7545;width:3330;height:4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113LBAAAA2wAAAA8AAABkcnMvZG93bnJldi54bWxET01rwkAQvQv+h2UEL2I2LVpD6hpKoeBF&#10;qFbsdchOs6HZ2SS71eTfdwsFb/N4n7MtBtuIK/W+dqzgIUlBEJdO11wpOH+8LTMQPiBrbByTgpE8&#10;FLvpZIu5djc+0vUUKhFD2OeowITQ5lL60pBFn7iWOHJfrrcYIuwrqXu8xXDbyMc0fZIWa44NBlt6&#10;NVR+n36sAj6Mw2ZhzThWunnPVp/dhTtUaj4bXp5BBBrCXfzv3us4fw1/v8QD5O4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L113LBAAAA2wAAAA8AAAAAAAAAAAAAAAAAnwIA&#10;AGRycy9kb3ducmV2LnhtbFBLBQYAAAAABAAEAPcAAACNAwAAAAA=&#10;">
                    <v:imagedata r:id="rId41" o:title="Fußballfeld1"/>
                  </v:shape>
                  <v:shape id="Text Box 17" o:spid="_x0000_s1030" type="#_x0000_t202" style="position:absolute;left:1612;top:10367;width:1080;height: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YUvsEA&#10;AADbAAAADwAAAGRycy9kb3ducmV2LnhtbERPS4vCMBC+C/6HMMLeNNWDu1SjiK9dEBEfF29jM7bF&#10;ZlKaqNl/vxEWvM3H95zxNJhKPKhxpWUF/V4CgjizuuRcwem46n6BcB5ZY2WZFPySg+mk3Rpjqu2T&#10;9/Q4+FzEEHYpKii8r1MpXVaQQdezNXHkrrYx6CNscqkbfMZwU8lBkgylwZJjQ4E1zQvKboe7UbDR&#10;u5Cvq+/Z6bxd1rtFuLg7b5T66ITZCISn4N/if/ePjvM/4fVLPEBO/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72FL7BAAAA2wAAAA8AAAAAAAAAAAAAAAAAmAIAAGRycy9kb3du&#10;cmV2LnhtbFBLBQYAAAAABAAEAPUAAACGAwAAAAA=&#10;" filled="f" fillcolor="#c90" stroked="f">
                    <v:textbox>
                      <w:txbxContent>
                        <w:p w:rsidR="00B73694" w:rsidRDefault="00B73694" w:rsidP="000A39DC">
                          <w:pPr>
                            <w:rPr>
                              <w:color w:val="000000"/>
                              <w:sz w:val="36"/>
                              <w:szCs w:val="36"/>
                            </w:rPr>
                          </w:pPr>
                          <w:r>
                            <w:rPr>
                              <w:rFonts w:ascii="Trebuchet MS" w:hAnsi="Trebuchet MS" w:cs="Trebuchet MS"/>
                              <w:b/>
                              <w:bCs/>
                              <w:color w:val="000000"/>
                              <w:sz w:val="36"/>
                              <w:szCs w:val="36"/>
                            </w:rPr>
                            <w:t xml:space="preserve"> S</w:t>
                          </w:r>
                        </w:p>
                      </w:txbxContent>
                    </v:textbox>
                  </v:shape>
                  <v:oval id="Oval 18" o:spid="_x0000_s1031" style="position:absolute;left:1704;top:10594;width:115;height:1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YjkcMA&#10;AADbAAAADwAAAGRycy9kb3ducmV2LnhtbESPQW/CMAyF70j7D5EncYN0OwxUCGiqhsRlhxV+gNW4&#10;bUTjdE3Wdvv1+DCJm633/N7n/XH2nRppiC6wgZd1Boq4CtZxY+B6Oa22oGJCttgFJgO/FOF4eFrs&#10;Mbdh4i8ay9QoCeGYo4E2pT7XOlYteYzr0BOLVofBY5J1aLQdcJJw3+nXLHvTHh1LQ4s9FS1Vt/LH&#10;G/gu6oujujmVHw434/Rnb8X505jl8/y+A5VoTg/z//XZCr7Ayi8ygD7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YjkcMAAADbAAAADwAAAAAAAAAAAAAAAACYAgAAZHJzL2Rv&#10;d25yZXYueG1sUEsFBgAAAAAEAAQA9QAAAIgDAAAAAA==&#10;" fillcolor="#c90">
                    <v:shadow color="#5f5f5f"/>
                  </v:oval>
                </v:group>
              </v:group>
            </w:pict>
          </mc:Fallback>
        </mc:AlternateContent>
      </w:r>
    </w:p>
    <w:p w:rsidR="00085137" w:rsidRPr="00C45EB3" w:rsidRDefault="00085137" w:rsidP="000A39DC">
      <w:pPr>
        <w:rPr>
          <w:rStyle w:val="FormatvorlageCalibri12Pt1"/>
        </w:rPr>
      </w:pPr>
    </w:p>
    <w:p w:rsidR="00085137" w:rsidRPr="00C45EB3" w:rsidRDefault="00085137" w:rsidP="000A39DC">
      <w:pPr>
        <w:rPr>
          <w:rStyle w:val="FormatvorlageCalibri12Pt1"/>
        </w:rPr>
      </w:pPr>
    </w:p>
    <w:p w:rsidR="00085137" w:rsidRPr="00C45EB3" w:rsidRDefault="00085137" w:rsidP="000A39DC">
      <w:pPr>
        <w:rPr>
          <w:rStyle w:val="FormatvorlageCalibri12Pt1"/>
        </w:rPr>
      </w:pPr>
    </w:p>
    <w:p w:rsidR="00085137" w:rsidRPr="00C45EB3" w:rsidRDefault="00085137" w:rsidP="000A39DC">
      <w:pPr>
        <w:rPr>
          <w:rStyle w:val="FormatvorlageCalibri12Pt1"/>
        </w:rPr>
      </w:pPr>
    </w:p>
    <w:p w:rsidR="00085137" w:rsidRPr="00C45EB3" w:rsidRDefault="00085137" w:rsidP="000A39DC">
      <w:pPr>
        <w:rPr>
          <w:rStyle w:val="FormatvorlageCalibri12Pt1"/>
        </w:rPr>
      </w:pPr>
    </w:p>
    <w:p w:rsidR="00085137" w:rsidRPr="00C45EB3" w:rsidRDefault="00085137" w:rsidP="000A39DC">
      <w:pPr>
        <w:rPr>
          <w:rStyle w:val="FormatvorlageCalibri12Pt1"/>
        </w:rPr>
      </w:pPr>
    </w:p>
    <w:p w:rsidR="007A7A6D" w:rsidRPr="00C45EB3" w:rsidRDefault="007A7A6D" w:rsidP="000A39DC">
      <w:pPr>
        <w:rPr>
          <w:rStyle w:val="FormatvorlageCalibri12Pt1"/>
        </w:rPr>
      </w:pPr>
    </w:p>
    <w:p w:rsidR="007A7A6D" w:rsidRPr="00C45EB3" w:rsidRDefault="007A7A6D" w:rsidP="000A39DC">
      <w:pPr>
        <w:rPr>
          <w:rStyle w:val="FormatvorlageCalibri12Pt1"/>
        </w:rPr>
      </w:pPr>
    </w:p>
    <w:p w:rsidR="00085137" w:rsidRPr="00CA6F80" w:rsidRDefault="00085137" w:rsidP="00C75214">
      <w:pPr>
        <w:tabs>
          <w:tab w:val="left" w:pos="2580"/>
          <w:tab w:val="left" w:pos="6237"/>
        </w:tabs>
      </w:pPr>
      <w:r w:rsidRPr="00C45EB3">
        <w:rPr>
          <w:rStyle w:val="FormatvorlageCalibri12Pt1"/>
        </w:rPr>
        <w:tab/>
      </w:r>
      <w:r w:rsidRPr="00C45EB3">
        <w:rPr>
          <w:rStyle w:val="FormatvorlageCalibri12Pt1"/>
        </w:rPr>
        <w:tab/>
      </w:r>
      <w:r w:rsidR="00F652C7" w:rsidRPr="00CA6F80">
        <w:t>©</w:t>
      </w:r>
      <w:r w:rsidRPr="00CA6F80">
        <w:t xml:space="preserve"> </w:t>
      </w:r>
      <w:hyperlink r:id="rId42" w:history="1">
        <w:r w:rsidRPr="00B772D8">
          <w:rPr>
            <w:rStyle w:val="Orientierungsleiste"/>
            <w:sz w:val="20"/>
            <w:szCs w:val="20"/>
          </w:rPr>
          <w:t>www.spidercam.net</w:t>
        </w:r>
      </w:hyperlink>
    </w:p>
    <w:p w:rsidR="00085137" w:rsidRPr="00C45EB3" w:rsidRDefault="00085137" w:rsidP="000A39DC">
      <w:pPr>
        <w:rPr>
          <w:rStyle w:val="FormatvorlageCalibri12Pt1"/>
        </w:rPr>
      </w:pPr>
    </w:p>
    <w:p w:rsidR="00085137" w:rsidRPr="00C45EB3" w:rsidRDefault="00D76EA3" w:rsidP="000A39DC">
      <w:pPr>
        <w:rPr>
          <w:rStyle w:val="FormatvorlageCalibri12Pt1"/>
        </w:rPr>
      </w:pPr>
      <w:r>
        <w:rPr>
          <w:rFonts w:cs="Times New Roman"/>
          <w:noProof/>
          <w:sz w:val="20"/>
          <w:szCs w:val="20"/>
        </w:rPr>
        <mc:AlternateContent>
          <mc:Choice Requires="wps">
            <w:drawing>
              <wp:anchor distT="0" distB="0" distL="114300" distR="114300" simplePos="0" relativeHeight="251654656" behindDoc="0" locked="0" layoutInCell="1" allowOverlap="1" wp14:anchorId="39E3F5C2" wp14:editId="7957D3B0">
                <wp:simplePos x="0" y="0"/>
                <wp:positionH relativeFrom="column">
                  <wp:posOffset>127635</wp:posOffset>
                </wp:positionH>
                <wp:positionV relativeFrom="paragraph">
                  <wp:posOffset>51435</wp:posOffset>
                </wp:positionV>
                <wp:extent cx="2404745" cy="566420"/>
                <wp:effectExtent l="0" t="0" r="14605" b="24130"/>
                <wp:wrapSquare wrapText="bothSides"/>
                <wp:docPr id="16" name="Textfeld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4745" cy="566420"/>
                        </a:xfrm>
                        <a:prstGeom prst="rect">
                          <a:avLst/>
                        </a:prstGeom>
                        <a:solidFill>
                          <a:srgbClr val="FFFFFF"/>
                        </a:solidFill>
                        <a:ln w="9525">
                          <a:solidFill>
                            <a:srgbClr val="000000"/>
                          </a:solidFill>
                          <a:miter lim="800000"/>
                          <a:headEnd/>
                          <a:tailEnd/>
                        </a:ln>
                      </wps:spPr>
                      <wps:txbx>
                        <w:txbxContent>
                          <w:p w:rsidR="00B73694" w:rsidRPr="00695A04" w:rsidRDefault="00B73694" w:rsidP="00695A04">
                            <w:pPr>
                              <w:spacing w:after="0" w:line="240" w:lineRule="auto"/>
                              <w:rPr>
                                <w:rStyle w:val="Hervorhebung"/>
                              </w:rPr>
                            </w:pPr>
                            <w:r w:rsidRPr="00695A04">
                              <w:rPr>
                                <w:rStyle w:val="Hervorhebung"/>
                              </w:rPr>
                              <w:t xml:space="preserve">Gehe von einem Fußballfeld mit den Maßen </w:t>
                            </w:r>
                            <m:oMath>
                              <m:r>
                                <w:rPr>
                                  <w:rStyle w:val="Hervorhebung"/>
                                  <w:rFonts w:ascii="Cambria Math" w:hAnsi="Cambria Math"/>
                                </w:rPr>
                                <m:t>70</m:t>
                              </m:r>
                            </m:oMath>
                            <w:r w:rsidRPr="00695A04">
                              <w:rPr>
                                <w:rStyle w:val="Hervorhebung"/>
                              </w:rPr>
                              <w:t xml:space="preserve"> m x </w:t>
                            </w:r>
                            <m:oMath>
                              <m:r>
                                <w:rPr>
                                  <w:rStyle w:val="Hervorhebung"/>
                                  <w:rFonts w:ascii="Cambria Math" w:hAnsi="Cambria Math"/>
                                </w:rPr>
                                <m:t>100</m:t>
                              </m:r>
                            </m:oMath>
                            <w:r w:rsidRPr="00695A04">
                              <w:rPr>
                                <w:rStyle w:val="Hervorhebung"/>
                              </w:rPr>
                              <w:t xml:space="preserve"> m aus.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feld 16" o:spid="_x0000_s1032" type="#_x0000_t202" style="position:absolute;left:0;text-align:left;margin-left:10.05pt;margin-top:4.05pt;width:189.35pt;height:44.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">
                <v:textbox>
                  <w:txbxContent>
                    <w:p w:rsidR="00B73694" w:rsidRPr="00695A04" w:rsidRDefault="00B73694" w:rsidP="00695A04">
                      <w:pPr>
                        <w:spacing w:after="0" w:line="240" w:lineRule="auto"/>
                        <w:rPr>
                          <w:rStyle w:val="Hervorhebung"/>
                        </w:rPr>
                      </w:pPr>
                      <w:r w:rsidRPr="00695A04">
                        <w:rPr>
                          <w:rStyle w:val="Hervorhebung"/>
                        </w:rPr>
                        <w:t xml:space="preserve">Gehe von einem Fußballfeld mit den Maßen </w:t>
                      </w:r>
                      <m:oMath>
                        <m:r>
                          <w:rPr>
                            <w:rStyle w:val="Hervorhebung"/>
                            <w:rFonts w:ascii="Cambria Math" w:hAnsi="Cambria Math"/>
                          </w:rPr>
                          <m:t>70</m:t>
                        </m:r>
                      </m:oMath>
                      <w:r w:rsidRPr="00695A04">
                        <w:rPr>
                          <w:rStyle w:val="Hervorhebung"/>
                        </w:rPr>
                        <w:t xml:space="preserve"> m x </w:t>
                      </w:r>
                      <m:oMath>
                        <m:r>
                          <w:rPr>
                            <w:rStyle w:val="Hervorhebung"/>
                            <w:rFonts w:ascii="Cambria Math" w:hAnsi="Cambria Math"/>
                          </w:rPr>
                          <m:t>100</m:t>
                        </m:r>
                      </m:oMath>
                      <w:r w:rsidRPr="00695A04">
                        <w:rPr>
                          <w:rStyle w:val="Hervorhebung"/>
                        </w:rPr>
                        <w:t xml:space="preserve"> m aus.</w:t>
                      </w:r>
                    </w:p>
                  </w:txbxContent>
                </v:textbox>
                <w10:wrap type="square"/>
              </v:shape>
            </w:pict>
          </mc:Fallback>
        </mc:AlternateContent>
      </w:r>
    </w:p>
    <w:p w:rsidR="00085137" w:rsidRPr="00C45EB3" w:rsidRDefault="00085137" w:rsidP="000A39DC">
      <w:pPr>
        <w:rPr>
          <w:rStyle w:val="FormatvorlageCalibri12Pt1"/>
        </w:rPr>
      </w:pPr>
    </w:p>
    <w:p w:rsidR="00085137" w:rsidRPr="00C45EB3" w:rsidRDefault="00085137" w:rsidP="001639CD">
      <w:pPr>
        <w:rPr>
          <w:rStyle w:val="FormatvorlageCalibri12PtSchwarz"/>
        </w:rPr>
      </w:pPr>
    </w:p>
    <w:p w:rsidR="00085137" w:rsidRPr="00C45EB3" w:rsidRDefault="00085137" w:rsidP="00695A04">
      <w:pPr>
        <w:pStyle w:val="Aufgabe-Anweisung"/>
        <w:rPr>
          <w:rStyle w:val="FormatvorlageCalibri12PtSchwarz"/>
        </w:rPr>
      </w:pPr>
      <w:r w:rsidRPr="00C45EB3">
        <w:rPr>
          <w:rStyle w:val="FormatvorlageCalibri12PtSchwarz"/>
        </w:rPr>
        <w:t>Die Kamera ist nun wieder in maximaler Höhe (</w:t>
      </w:r>
      <m:oMath>
        <m:r>
          <w:rPr>
            <w:rFonts w:ascii="Cambria Math" w:hAnsi="Cambria Math" w:cs="Tahoma"/>
            <w:color w:val="000000"/>
            <w:sz w:val="24"/>
            <w:szCs w:val="24"/>
          </w:rPr>
          <m:t>30</m:t>
        </m:r>
      </m:oMath>
      <w:r w:rsidR="003503A1" w:rsidRPr="00C45EB3">
        <w:rPr>
          <w:rStyle w:val="FormatvorlageCalibri12PtSchwarz"/>
        </w:rPr>
        <w:t> </w:t>
      </w:r>
      <w:r w:rsidRPr="00C45EB3">
        <w:rPr>
          <w:rStyle w:val="FormatvorlageCalibri12PtSchwarz"/>
        </w:rPr>
        <w:t>m) über dem Anstoßpunkt platziert. Ihr Objektiv ist in Richtung der Mittellinie horizontal zur Haupttribüne auf der rechten Seite g</w:t>
      </w:r>
      <w:r w:rsidRPr="00C45EB3">
        <w:rPr>
          <w:rStyle w:val="FormatvorlageCalibri12PtSchwarz"/>
        </w:rPr>
        <w:t>e</w:t>
      </w:r>
      <w:r w:rsidRPr="00C45EB3">
        <w:rPr>
          <w:rStyle w:val="FormatvorlageCalibri12PtSchwarz"/>
        </w:rPr>
        <w:t>richtet.</w:t>
      </w:r>
    </w:p>
    <w:p w:rsidR="00085137" w:rsidRPr="00695A04" w:rsidRDefault="00085137" w:rsidP="00695A04">
      <w:pPr>
        <w:pStyle w:val="Aufgabe-AnweisungAufzhlung"/>
      </w:pPr>
      <w:r w:rsidRPr="00695A04">
        <w:t>a)</w:t>
      </w:r>
      <w:r w:rsidRPr="00695A04">
        <w:tab/>
        <w:t xml:space="preserve">In welchen Winkeln muss die Kamera gedreht und gekippt werden, damit sie genau auf die Torlinie des hinteren, oberen Tores ausgerichtet ist? </w:t>
      </w:r>
    </w:p>
    <w:p w:rsidR="00085137" w:rsidRPr="00695A04" w:rsidRDefault="00085137" w:rsidP="00695A04">
      <w:pPr>
        <w:pStyle w:val="Aufgabe-AnweisungAufzhlung"/>
        <w:rPr>
          <w:rStyle w:val="FormatvorlageCalibri12PtSchwarz"/>
        </w:rPr>
      </w:pPr>
      <w:r w:rsidRPr="00695A04">
        <w:rPr>
          <w:rStyle w:val="FormatvorlageCalibri12PtSchwarz"/>
        </w:rPr>
        <w:t>b)</w:t>
      </w:r>
      <w:r w:rsidRPr="00695A04">
        <w:rPr>
          <w:rStyle w:val="FormatvorlageCalibri12PtSchwarz"/>
        </w:rPr>
        <w:tab/>
        <w:t>Wie verändert sich der Kippwinkel, wenn die Kamera auf eine Höhe von</w:t>
      </w:r>
      <m:oMath>
        <m:r>
          <m:rPr>
            <m:sty m:val="p"/>
          </m:rPr>
          <w:rPr>
            <w:rFonts w:ascii="Cambria Math" w:hAnsi="Cambria Math"/>
          </w:rPr>
          <m:t xml:space="preserve"> 20</m:t>
        </m:r>
      </m:oMath>
      <w:r w:rsidRPr="00695A04">
        <w:rPr>
          <w:rStyle w:val="FormatvorlageCalibri12PtSchwarz"/>
        </w:rPr>
        <w:t xml:space="preserve"> m abgesenkt wird? </w:t>
      </w:r>
    </w:p>
    <w:p w:rsidR="00085137" w:rsidRPr="00695A04" w:rsidRDefault="00085137" w:rsidP="00695A04">
      <w:pPr>
        <w:pStyle w:val="Aufgabe-AnweisungAufzhlung"/>
        <w:rPr>
          <w:rStyle w:val="FormatvorlageCalibri12PtSchwarz"/>
        </w:rPr>
      </w:pPr>
      <w:r w:rsidRPr="00695A04">
        <w:rPr>
          <w:rStyle w:val="FormatvorlageCalibri12PtSchwarz"/>
        </w:rPr>
        <w:t>c)</w:t>
      </w:r>
      <w:r w:rsidRPr="00695A04">
        <w:rPr>
          <w:rStyle w:val="FormatvorlageCalibri12PtSchwarz"/>
        </w:rPr>
        <w:tab/>
        <w:t>Um welche Winkel muss man drehen und kippen, damit die Kamera von der Ausgangs</w:t>
      </w:r>
      <w:r w:rsidRPr="00695A04">
        <w:rPr>
          <w:rStyle w:val="FormatvorlageCalibri12PtSchwarz"/>
        </w:rPr>
        <w:softHyphen/>
        <w:t xml:space="preserve">position aus auf den Spieler </w:t>
      </w:r>
      <m:oMath>
        <m:r>
          <w:rPr>
            <w:rFonts w:ascii="Cambria Math" w:hAnsi="Cambria Math"/>
          </w:rPr>
          <m:t>S</m:t>
        </m:r>
        <m:r>
          <m:rPr>
            <m:sty m:val="p"/>
          </m:rPr>
          <w:rPr>
            <w:rFonts w:ascii="Cambria Math" w:hAnsi="Cambria Math"/>
          </w:rPr>
          <m:t xml:space="preserve"> </m:t>
        </m:r>
      </m:oMath>
      <w:r w:rsidRPr="00695A04">
        <w:rPr>
          <w:rStyle w:val="FormatvorlageCalibri12PtSchwarz"/>
        </w:rPr>
        <w:t xml:space="preserve">am Spielfeldrand gerichtet wird? </w:t>
      </w:r>
    </w:p>
    <w:p w:rsidR="00085137" w:rsidRPr="00695A04" w:rsidRDefault="00085137" w:rsidP="00695A04">
      <w:pPr>
        <w:pStyle w:val="Aufgabe-AnweisungAufzhlung"/>
      </w:pPr>
      <w:r w:rsidRPr="00695A04">
        <w:t>d)</w:t>
      </w:r>
      <w:r w:rsidRPr="00695A04">
        <w:tab/>
        <w:t>Bereitet eine Präsentation eurer Lösungen vor.</w:t>
      </w:r>
    </w:p>
    <w:p w:rsidR="00085137" w:rsidRPr="000A39DC" w:rsidRDefault="00085137" w:rsidP="004A4A6A">
      <w:pPr>
        <w:pStyle w:val="berschrift2"/>
      </w:pPr>
      <w:r w:rsidRPr="00C45EB3">
        <w:br w:type="page"/>
      </w:r>
      <w:r w:rsidR="004A657D">
        <w:lastRenderedPageBreak/>
        <w:t>7</w:t>
      </w:r>
      <w:r w:rsidR="00D76EA3">
        <w:t>. UE:</w:t>
      </w:r>
      <w:r w:rsidR="004A4A6A">
        <w:t xml:space="preserve"> </w:t>
      </w:r>
      <w:r>
        <w:t>Mögliche Vertiefung</w:t>
      </w:r>
      <w:r w:rsidRPr="000A39DC">
        <w:t>:</w:t>
      </w:r>
      <w:r>
        <w:t xml:space="preserve"> Info zu</w:t>
      </w:r>
      <w:r w:rsidRPr="000A39DC">
        <w:t xml:space="preserve"> Kugel- und Zylinderkoordinaten</w:t>
      </w:r>
    </w:p>
    <w:p w:rsidR="00085137" w:rsidRPr="004E0240" w:rsidRDefault="00085137" w:rsidP="004A4A6A">
      <w:pPr>
        <w:pStyle w:val="berschrift3"/>
      </w:pPr>
      <w:r w:rsidRPr="004E0240">
        <w:t>Aufgabe</w:t>
      </w:r>
    </w:p>
    <w:p w:rsidR="00085137" w:rsidRPr="00695A04" w:rsidRDefault="00085137" w:rsidP="00695A04">
      <w:pPr>
        <w:pStyle w:val="Aufgabe-Anweisung"/>
        <w:rPr>
          <w:sz w:val="20"/>
        </w:rPr>
      </w:pPr>
      <w:r w:rsidRPr="00695A04">
        <w:rPr>
          <w:sz w:val="20"/>
        </w:rPr>
        <w:t xml:space="preserve">Neben </w:t>
      </w:r>
      <w:r w:rsidR="00CA6568" w:rsidRPr="00695A04">
        <w:rPr>
          <w:sz w:val="20"/>
        </w:rPr>
        <w:t>kartesischen Koordinaten</w:t>
      </w:r>
      <w:r w:rsidRPr="00695A04">
        <w:rPr>
          <w:sz w:val="20"/>
        </w:rPr>
        <w:t xml:space="preserve"> sind auch Zylinderkoordinaten und Kugelkoordinaten gebräuchlich (s. unten). Um diese drei </w:t>
      </w:r>
      <w:r w:rsidR="00CA6568" w:rsidRPr="00695A04">
        <w:rPr>
          <w:sz w:val="20"/>
        </w:rPr>
        <w:t>Koordinatens</w:t>
      </w:r>
      <w:r w:rsidRPr="00695A04">
        <w:rPr>
          <w:sz w:val="20"/>
        </w:rPr>
        <w:t>ysteme zu vergleichen, wird der Ursprung jeweils in den A</w:t>
      </w:r>
      <w:r w:rsidRPr="00695A04">
        <w:rPr>
          <w:sz w:val="20"/>
        </w:rPr>
        <w:t>n</w:t>
      </w:r>
      <w:r w:rsidRPr="00695A04">
        <w:rPr>
          <w:sz w:val="20"/>
        </w:rPr>
        <w:t>stoßpunkt des Fußballfeldes (</w:t>
      </w:r>
      <m:oMath>
        <m:r>
          <m:rPr>
            <m:sty m:val="p"/>
          </m:rPr>
          <w:rPr>
            <w:rFonts w:ascii="Cambria Math" w:hAnsi="Cambria Math"/>
            <w:sz w:val="20"/>
          </w:rPr>
          <m:t>70</m:t>
        </m:r>
      </m:oMath>
      <w:r w:rsidRPr="00695A04">
        <w:rPr>
          <w:sz w:val="20"/>
        </w:rPr>
        <w:t xml:space="preserve"> m x </w:t>
      </w:r>
      <m:oMath>
        <m:r>
          <m:rPr>
            <m:sty m:val="p"/>
          </m:rPr>
          <w:rPr>
            <w:rFonts w:ascii="Cambria Math" w:hAnsi="Cambria Math"/>
            <w:sz w:val="20"/>
          </w:rPr>
          <m:t>100</m:t>
        </m:r>
      </m:oMath>
      <w:r w:rsidRPr="00695A04">
        <w:rPr>
          <w:sz w:val="20"/>
        </w:rPr>
        <w:t xml:space="preserve"> m) gelegt. Das kartesische Koordinatensystem ist so ausg</w:t>
      </w:r>
      <w:r w:rsidRPr="00695A04">
        <w:rPr>
          <w:sz w:val="20"/>
        </w:rPr>
        <w:t>e</w:t>
      </w:r>
      <w:r w:rsidRPr="00695A04">
        <w:rPr>
          <w:sz w:val="20"/>
        </w:rPr>
        <w:t xml:space="preserve">richtet, dass die x-Achse auf die rechte Haupttribüne gerichtet ist. </w:t>
      </w:r>
    </w:p>
    <w:p w:rsidR="00085137" w:rsidRPr="00695A04" w:rsidRDefault="00F327F3" w:rsidP="00695A04">
      <w:pPr>
        <w:pStyle w:val="Aufgabe-Anweisung"/>
        <w:rPr>
          <w:sz w:val="20"/>
        </w:rPr>
      </w:pPr>
      <w:r w:rsidRPr="00695A04">
        <w:rPr>
          <w:sz w:val="20"/>
        </w:rPr>
        <w:t>Die Kamera ist in ihrer Ausgangsposition</w:t>
      </w:r>
      <w:r w:rsidR="00085137" w:rsidRPr="00695A04">
        <w:rPr>
          <w:sz w:val="20"/>
        </w:rPr>
        <w:t xml:space="preserve"> in maximaler Höhe (</w:t>
      </w:r>
      <m:oMath>
        <m:r>
          <m:rPr>
            <m:sty m:val="p"/>
          </m:rPr>
          <w:rPr>
            <w:rFonts w:ascii="Cambria Math" w:hAnsi="Cambria Math"/>
            <w:sz w:val="20"/>
          </w:rPr>
          <m:t>30</m:t>
        </m:r>
      </m:oMath>
      <w:r w:rsidR="00085137" w:rsidRPr="00695A04">
        <w:rPr>
          <w:sz w:val="20"/>
        </w:rPr>
        <w:t xml:space="preserve"> m) über dem Anstoßpunkt pla</w:t>
      </w:r>
      <w:r w:rsidR="000E6039" w:rsidRPr="00695A04">
        <w:rPr>
          <w:sz w:val="20"/>
        </w:rPr>
        <w:t>t</w:t>
      </w:r>
      <w:r w:rsidR="00085137" w:rsidRPr="00695A04">
        <w:rPr>
          <w:sz w:val="20"/>
        </w:rPr>
        <w:t>ziert. Ihr Objektiv ist horizontal auf die Haupttribüne auf der rechten Seite gerichtet.</w:t>
      </w:r>
    </w:p>
    <w:p w:rsidR="00085137" w:rsidRPr="00695A04" w:rsidRDefault="00085137" w:rsidP="00695A04">
      <w:pPr>
        <w:pStyle w:val="Aufgabe-Anweisung"/>
        <w:rPr>
          <w:sz w:val="20"/>
        </w:rPr>
      </w:pPr>
      <w:r w:rsidRPr="00695A04">
        <w:rPr>
          <w:sz w:val="20"/>
        </w:rPr>
        <w:t xml:space="preserve">Gefilmt werden soll die linke obere Torecke des hinteren Tores. [Das Tor ist </w:t>
      </w:r>
      <m:oMath>
        <m:r>
          <m:rPr>
            <m:sty m:val="p"/>
          </m:rPr>
          <w:rPr>
            <w:rFonts w:ascii="Cambria Math" w:hAnsi="Cambria Math"/>
            <w:sz w:val="20"/>
          </w:rPr>
          <m:t>7,32</m:t>
        </m:r>
      </m:oMath>
      <w:r w:rsidRPr="00695A04">
        <w:rPr>
          <w:sz w:val="20"/>
        </w:rPr>
        <w:t xml:space="preserve"> m breit und </w:t>
      </w:r>
      <m:oMath>
        <m:r>
          <m:rPr>
            <m:sty m:val="p"/>
          </m:rPr>
          <w:rPr>
            <w:rFonts w:ascii="Cambria Math" w:hAnsi="Cambria Math"/>
            <w:sz w:val="20"/>
          </w:rPr>
          <m:t>2,44</m:t>
        </m:r>
      </m:oMath>
      <w:r w:rsidRPr="00695A04">
        <w:rPr>
          <w:sz w:val="20"/>
        </w:rPr>
        <w:t xml:space="preserve"> m hoch.]</w:t>
      </w:r>
    </w:p>
    <w:p w:rsidR="00085137" w:rsidRPr="00695A04" w:rsidRDefault="00085137" w:rsidP="00695A04">
      <w:pPr>
        <w:pStyle w:val="Aufgabe-AnweisungAufzhlung"/>
        <w:rPr>
          <w:sz w:val="20"/>
        </w:rPr>
      </w:pPr>
      <w:r w:rsidRPr="00695A04">
        <w:rPr>
          <w:sz w:val="20"/>
        </w:rPr>
        <w:t xml:space="preserve">a) </w:t>
      </w:r>
      <w:r w:rsidRPr="00695A04">
        <w:rPr>
          <w:sz w:val="20"/>
        </w:rPr>
        <w:tab/>
        <w:t>Gib die Koordinaten der linken oberen Torecke in kartesischen Koordinaten an.</w:t>
      </w:r>
    </w:p>
    <w:p w:rsidR="00085137" w:rsidRPr="00695A04" w:rsidRDefault="00085137" w:rsidP="00214350">
      <w:pPr>
        <w:pStyle w:val="Aufgabe-AnweisungAufzhlung"/>
        <w:rPr>
          <w:sz w:val="20"/>
        </w:rPr>
      </w:pPr>
      <w:r w:rsidRPr="00695A04">
        <w:rPr>
          <w:sz w:val="20"/>
        </w:rPr>
        <w:t xml:space="preserve">b) </w:t>
      </w:r>
      <w:r w:rsidRPr="00695A04">
        <w:rPr>
          <w:sz w:val="20"/>
        </w:rPr>
        <w:tab/>
      </w:r>
      <w:r w:rsidR="00214350" w:rsidRPr="00214350">
        <w:rPr>
          <w:sz w:val="20"/>
        </w:rPr>
        <w:t>Die Kamera soll, ohne gekippt zu werden, die obere linke Torecke frontal filmen. Um welchen Winkel muss die Kamera gedreht werden und auf welche Höhe muss sie abgesenkt werden?</w:t>
      </w:r>
      <w:r w:rsidR="00214350">
        <w:rPr>
          <w:sz w:val="20"/>
        </w:rPr>
        <w:t xml:space="preserve"> </w:t>
      </w:r>
      <w:r w:rsidR="00214350" w:rsidRPr="00214350">
        <w:rPr>
          <w:sz w:val="20"/>
        </w:rPr>
        <w:t>Auf welche Entfernung stellt sich die Kamera ein?</w:t>
      </w:r>
      <w:r w:rsidRPr="00695A04">
        <w:rPr>
          <w:sz w:val="20"/>
        </w:rPr>
        <w:t xml:space="preserve"> </w:t>
      </w:r>
    </w:p>
    <w:p w:rsidR="00085137" w:rsidRPr="00695A04" w:rsidRDefault="00C45EB3" w:rsidP="00695A04">
      <w:pPr>
        <w:pStyle w:val="Aufgabe-AnweisungAufzhlung"/>
        <w:rPr>
          <w:sz w:val="20"/>
        </w:rPr>
      </w:pPr>
      <w:r w:rsidRPr="00695A04">
        <w:rPr>
          <w:noProof/>
          <w:sz w:val="20"/>
        </w:rPr>
        <w:drawing>
          <wp:anchor distT="0" distB="0" distL="114300" distR="114300" simplePos="0" relativeHeight="251657728" behindDoc="0" locked="0" layoutInCell="1" allowOverlap="1" wp14:anchorId="61D38C86" wp14:editId="0BC2EC2A">
            <wp:simplePos x="0" y="0"/>
            <wp:positionH relativeFrom="column">
              <wp:posOffset>3959225</wp:posOffset>
            </wp:positionH>
            <wp:positionV relativeFrom="paragraph">
              <wp:posOffset>402590</wp:posOffset>
            </wp:positionV>
            <wp:extent cx="2076450" cy="2388870"/>
            <wp:effectExtent l="19050" t="19050" r="19050" b="11430"/>
            <wp:wrapSquare wrapText="bothSides"/>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76450" cy="2388870"/>
                    </a:xfrm>
                    <a:prstGeom prst="rect">
                      <a:avLst/>
                    </a:prstGeom>
                    <a:noFill/>
                    <a:ln w="12700">
                      <a:solidFill>
                        <a:srgbClr val="B2B2B2"/>
                      </a:solidFill>
                      <a:miter lim="800000"/>
                      <a:headEnd/>
                      <a:tailEnd/>
                    </a:ln>
                  </pic:spPr>
                </pic:pic>
              </a:graphicData>
            </a:graphic>
          </wp:anchor>
        </w:drawing>
      </w:r>
      <w:r w:rsidRPr="00695A04">
        <w:rPr>
          <w:noProof/>
          <w:sz w:val="20"/>
        </w:rPr>
        <w:drawing>
          <wp:anchor distT="0" distB="0" distL="114300" distR="114300" simplePos="0" relativeHeight="251659776" behindDoc="0" locked="0" layoutInCell="1" allowOverlap="1" wp14:anchorId="4FEAC7EC" wp14:editId="7D047934">
            <wp:simplePos x="0" y="0"/>
            <wp:positionH relativeFrom="column">
              <wp:posOffset>3547745</wp:posOffset>
            </wp:positionH>
            <wp:positionV relativeFrom="paragraph">
              <wp:posOffset>2985135</wp:posOffset>
            </wp:positionV>
            <wp:extent cx="2476500" cy="2382520"/>
            <wp:effectExtent l="19050" t="19050" r="19050" b="17780"/>
            <wp:wrapSquare wrapText="bothSides"/>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76500" cy="2382520"/>
                    </a:xfrm>
                    <a:prstGeom prst="rect">
                      <a:avLst/>
                    </a:prstGeom>
                    <a:noFill/>
                    <a:ln w="9525">
                      <a:solidFill>
                        <a:srgbClr val="B2B2B2"/>
                      </a:solidFill>
                      <a:miter lim="800000"/>
                      <a:headEnd/>
                      <a:tailEnd/>
                    </a:ln>
                  </pic:spPr>
                </pic:pic>
              </a:graphicData>
            </a:graphic>
          </wp:anchor>
        </w:drawing>
      </w:r>
      <w:r w:rsidR="00085137" w:rsidRPr="00695A04">
        <w:rPr>
          <w:sz w:val="20"/>
        </w:rPr>
        <w:t>c)</w:t>
      </w:r>
      <w:r w:rsidR="00085137" w:rsidRPr="00695A04">
        <w:rPr>
          <w:sz w:val="20"/>
        </w:rPr>
        <w:tab/>
        <w:t>Die Kamera ist wieder in der zu Beginn beschriebenen Ausgangsposition. Sie wird jetzt (wie in b)) horizontal so weit gedreht, dass sie auf die Torecke ausgerichtet ist. Danach wird sie, um das Spiel nicht zu stören, nicht abgesenkt, sondern gekippt, so dass sie genau auf diese Torecke schaut. Gib den Dreh- und den Kippwinkel an, sowie die Entfernung</w:t>
      </w:r>
      <w:r w:rsidR="00900478" w:rsidRPr="00695A04">
        <w:rPr>
          <w:sz w:val="20"/>
        </w:rPr>
        <w:t>,</w:t>
      </w:r>
      <w:r w:rsidR="00085137" w:rsidRPr="00695A04">
        <w:rPr>
          <w:sz w:val="20"/>
        </w:rPr>
        <w:t xml:space="preserve"> auf die sich die K</w:t>
      </w:r>
      <w:r w:rsidR="00085137" w:rsidRPr="00695A04">
        <w:rPr>
          <w:sz w:val="20"/>
        </w:rPr>
        <w:t>a</w:t>
      </w:r>
      <w:r w:rsidR="00085137" w:rsidRPr="00695A04">
        <w:rPr>
          <w:sz w:val="20"/>
        </w:rPr>
        <w:t>mera ei</w:t>
      </w:r>
      <w:r w:rsidR="00085137" w:rsidRPr="00695A04">
        <w:rPr>
          <w:sz w:val="20"/>
        </w:rPr>
        <w:t>n</w:t>
      </w:r>
      <w:r w:rsidR="00085137" w:rsidRPr="00695A04">
        <w:rPr>
          <w:sz w:val="20"/>
        </w:rPr>
        <w:t xml:space="preserve">stellt. </w:t>
      </w:r>
    </w:p>
    <w:p w:rsidR="00085137" w:rsidRPr="00695A04" w:rsidRDefault="00085137" w:rsidP="004A4A6A">
      <w:pPr>
        <w:pStyle w:val="berschrift3"/>
      </w:pPr>
      <w:r w:rsidRPr="00695A04">
        <w:t>Zylinderkoordinaten</w:t>
      </w:r>
    </w:p>
    <w:p w:rsidR="00085137" w:rsidRPr="00695A04" w:rsidRDefault="00085137" w:rsidP="000A39DC">
      <w:pPr>
        <w:rPr>
          <w:sz w:val="20"/>
        </w:rPr>
      </w:pPr>
      <w:r w:rsidRPr="00695A04">
        <w:rPr>
          <w:sz w:val="20"/>
        </w:rPr>
        <w:t>(Verallgemeinerung von Teil b) der Aufgabe)</w:t>
      </w:r>
    </w:p>
    <w:p w:rsidR="00085137" w:rsidRPr="00695A04" w:rsidRDefault="00085137" w:rsidP="000A39DC">
      <w:pPr>
        <w:rPr>
          <w:sz w:val="20"/>
        </w:rPr>
      </w:pPr>
      <w:r w:rsidRPr="00695A04">
        <w:rPr>
          <w:sz w:val="20"/>
        </w:rPr>
        <w:t xml:space="preserve">Die drei Zylinderkoordinaten eines Punktes </w:t>
      </w:r>
      <m:oMath>
        <m:r>
          <w:rPr>
            <w:rFonts w:ascii="Cambria Math" w:hAnsi="Cambria Math" w:cs="Tahoma"/>
            <w:sz w:val="20"/>
          </w:rPr>
          <m:t>P</m:t>
        </m:r>
      </m:oMath>
      <w:r w:rsidRPr="00695A04">
        <w:rPr>
          <w:sz w:val="20"/>
        </w:rPr>
        <w:t xml:space="preserve"> sind:</w:t>
      </w:r>
    </w:p>
    <w:p w:rsidR="00085137" w:rsidRPr="00695A04" w:rsidRDefault="00085137" w:rsidP="00C45EB3">
      <w:pPr>
        <w:numPr>
          <w:ilvl w:val="0"/>
          <w:numId w:val="7"/>
        </w:numPr>
        <w:spacing w:before="120"/>
        <w:ind w:left="714" w:hanging="357"/>
        <w:contextualSpacing/>
        <w:rPr>
          <w:sz w:val="20"/>
        </w:rPr>
      </w:pPr>
      <w:r w:rsidRPr="00695A04">
        <w:rPr>
          <w:sz w:val="20"/>
        </w:rPr>
        <w:t xml:space="preserve">der Radius </w:t>
      </w:r>
      <m:oMath>
        <m:r>
          <w:rPr>
            <w:rFonts w:ascii="Cambria Math" w:hAnsi="Cambria Math" w:cs="Tahoma"/>
            <w:sz w:val="20"/>
          </w:rPr>
          <m:t>r</m:t>
        </m:r>
      </m:oMath>
      <w:r w:rsidRPr="00695A04">
        <w:rPr>
          <w:sz w:val="20"/>
        </w:rPr>
        <w:t xml:space="preserve"> als Abstand von der </w:t>
      </w:r>
      <m:oMath>
        <m:r>
          <w:rPr>
            <w:rFonts w:ascii="Cambria Math" w:hAnsi="Cambria Math" w:cs="Tahoma"/>
            <w:sz w:val="20"/>
          </w:rPr>
          <m:t>z</m:t>
        </m:r>
      </m:oMath>
      <w:r w:rsidRPr="00695A04">
        <w:rPr>
          <w:sz w:val="20"/>
        </w:rPr>
        <w:t>-Achse</w:t>
      </w:r>
    </w:p>
    <w:p w:rsidR="00085137" w:rsidRPr="00695A04" w:rsidRDefault="00085137" w:rsidP="00C45EB3">
      <w:pPr>
        <w:numPr>
          <w:ilvl w:val="0"/>
          <w:numId w:val="7"/>
        </w:numPr>
        <w:spacing w:before="120"/>
        <w:ind w:left="714" w:hanging="357"/>
        <w:contextualSpacing/>
        <w:rPr>
          <w:sz w:val="20"/>
        </w:rPr>
      </w:pPr>
      <w:r w:rsidRPr="00695A04">
        <w:rPr>
          <w:sz w:val="20"/>
        </w:rPr>
        <w:t xml:space="preserve">der Winkel </w:t>
      </w:r>
      <m:oMath>
        <m:r>
          <w:rPr>
            <w:rFonts w:ascii="Cambria Math" w:hAnsi="Cambria Math" w:cs="Tahoma"/>
            <w:sz w:val="20"/>
          </w:rPr>
          <m:t>α</m:t>
        </m:r>
      </m:oMath>
      <w:r w:rsidR="00900478" w:rsidRPr="00695A04">
        <w:rPr>
          <w:sz w:val="20"/>
        </w:rPr>
        <w:t xml:space="preserve"> </w:t>
      </w:r>
      <w:r w:rsidRPr="00695A04">
        <w:rPr>
          <w:sz w:val="20"/>
        </w:rPr>
        <w:t>(s. Zeichnung).</w:t>
      </w:r>
    </w:p>
    <w:p w:rsidR="00085137" w:rsidRPr="00695A04" w:rsidRDefault="00085137" w:rsidP="00C45EB3">
      <w:pPr>
        <w:numPr>
          <w:ilvl w:val="0"/>
          <w:numId w:val="7"/>
        </w:numPr>
        <w:spacing w:before="120"/>
        <w:ind w:left="714" w:hanging="357"/>
        <w:contextualSpacing/>
        <w:rPr>
          <w:sz w:val="20"/>
        </w:rPr>
      </w:pPr>
      <w:r w:rsidRPr="00695A04">
        <w:rPr>
          <w:sz w:val="20"/>
        </w:rPr>
        <w:t xml:space="preserve">die kartesische </w:t>
      </w:r>
      <m:oMath>
        <m:r>
          <w:rPr>
            <w:rFonts w:ascii="Cambria Math" w:hAnsi="Cambria Math" w:cs="Tahoma"/>
            <w:sz w:val="20"/>
          </w:rPr>
          <m:t>z</m:t>
        </m:r>
      </m:oMath>
      <w:r w:rsidRPr="00695A04">
        <w:rPr>
          <w:sz w:val="20"/>
        </w:rPr>
        <w:t>-Koordinate</w:t>
      </w:r>
    </w:p>
    <w:p w:rsidR="00085137" w:rsidRPr="00695A04" w:rsidRDefault="00085137" w:rsidP="004A4A6A">
      <w:pPr>
        <w:pStyle w:val="berschrift3"/>
      </w:pPr>
      <w:r w:rsidRPr="00695A04">
        <w:t>Kugelkoordinaten</w:t>
      </w:r>
    </w:p>
    <w:p w:rsidR="00085137" w:rsidRPr="00695A04" w:rsidRDefault="00085137" w:rsidP="007A3EAD">
      <w:pPr>
        <w:rPr>
          <w:sz w:val="20"/>
        </w:rPr>
      </w:pPr>
      <w:r w:rsidRPr="00695A04">
        <w:rPr>
          <w:sz w:val="20"/>
        </w:rPr>
        <w:t>(Verallgemeinerung von Teil c) der Aufgabe)</w:t>
      </w:r>
    </w:p>
    <w:p w:rsidR="00085137" w:rsidRPr="00695A04" w:rsidRDefault="00085137" w:rsidP="000A39DC">
      <w:pPr>
        <w:rPr>
          <w:sz w:val="20"/>
        </w:rPr>
      </w:pPr>
      <w:r w:rsidRPr="00695A04">
        <w:rPr>
          <w:sz w:val="20"/>
        </w:rPr>
        <w:t xml:space="preserve">Die drei Kugelkoordinaten eines Punktes </w:t>
      </w:r>
      <m:oMath>
        <m:r>
          <w:rPr>
            <w:rFonts w:ascii="Cambria Math" w:hAnsi="Cambria Math" w:cs="Tahoma"/>
            <w:sz w:val="20"/>
          </w:rPr>
          <m:t>P</m:t>
        </m:r>
      </m:oMath>
      <w:r w:rsidRPr="00695A04">
        <w:rPr>
          <w:sz w:val="20"/>
        </w:rPr>
        <w:t xml:space="preserve"> sind:</w:t>
      </w:r>
    </w:p>
    <w:p w:rsidR="00085137" w:rsidRPr="00695A04" w:rsidRDefault="00085137" w:rsidP="00C45EB3">
      <w:pPr>
        <w:numPr>
          <w:ilvl w:val="0"/>
          <w:numId w:val="7"/>
        </w:numPr>
        <w:spacing w:before="120"/>
        <w:ind w:left="714" w:hanging="357"/>
        <w:contextualSpacing/>
        <w:rPr>
          <w:sz w:val="20"/>
        </w:rPr>
      </w:pPr>
      <w:r w:rsidRPr="00695A04">
        <w:rPr>
          <w:sz w:val="20"/>
        </w:rPr>
        <w:t>der Radius R als Abstand vom Ursprung </w:t>
      </w:r>
      <m:oMath>
        <m:r>
          <m:rPr>
            <m:sty m:val="p"/>
          </m:rPr>
          <w:rPr>
            <w:rFonts w:ascii="Cambria Math" w:hAnsi="Cambria Math"/>
            <w:sz w:val="20"/>
          </w:rPr>
          <m:t>O</m:t>
        </m:r>
      </m:oMath>
    </w:p>
    <w:p w:rsidR="00085137" w:rsidRPr="00695A04" w:rsidRDefault="00085137" w:rsidP="000A39DC">
      <w:pPr>
        <w:numPr>
          <w:ilvl w:val="0"/>
          <w:numId w:val="7"/>
        </w:numPr>
        <w:spacing w:before="120"/>
        <w:ind w:left="714" w:hanging="357"/>
        <w:contextualSpacing/>
        <w:rPr>
          <w:sz w:val="20"/>
        </w:rPr>
      </w:pPr>
      <w:r w:rsidRPr="00695A04">
        <w:rPr>
          <w:sz w:val="20"/>
        </w:rPr>
        <w:t xml:space="preserve">der horizontal gemessene Winkel </w:t>
      </w:r>
      <m:oMath>
        <m:r>
          <m:rPr>
            <m:sty m:val="p"/>
          </m:rPr>
          <w:rPr>
            <w:rFonts w:ascii="Cambria Math" w:hAnsi="Cambria Math"/>
            <w:sz w:val="20"/>
          </w:rPr>
          <m:t>α</m:t>
        </m:r>
      </m:oMath>
      <w:r w:rsidR="00900478" w:rsidRPr="00695A04">
        <w:rPr>
          <w:sz w:val="20"/>
        </w:rPr>
        <w:t xml:space="preserve"> </w:t>
      </w:r>
    </w:p>
    <w:p w:rsidR="00085137" w:rsidRPr="00695A04" w:rsidRDefault="000E6039" w:rsidP="00C45EB3">
      <w:pPr>
        <w:numPr>
          <w:ilvl w:val="0"/>
          <w:numId w:val="7"/>
        </w:numPr>
        <w:spacing w:before="120"/>
        <w:ind w:left="714" w:hanging="357"/>
        <w:contextualSpacing/>
        <w:rPr>
          <w:sz w:val="20"/>
        </w:rPr>
      </w:pPr>
      <w:r w:rsidRPr="00695A04">
        <w:rPr>
          <w:sz w:val="20"/>
        </w:rPr>
        <w:t>der</w:t>
      </w:r>
      <w:r w:rsidR="00085137" w:rsidRPr="00695A04">
        <w:rPr>
          <w:sz w:val="20"/>
        </w:rPr>
        <w:t xml:space="preserve"> vertikal gemessene Winkel </w:t>
      </w:r>
      <w:r w:rsidR="00900478" w:rsidRPr="00695A04">
        <w:rPr>
          <w:sz w:val="20"/>
        </w:rPr>
        <w:t>ϕ</w:t>
      </w:r>
      <w:r w:rsidR="00085137" w:rsidRPr="00695A04">
        <w:rPr>
          <w:sz w:val="20"/>
        </w:rPr>
        <w:t>.</w:t>
      </w:r>
    </w:p>
    <w:p w:rsidR="00085137" w:rsidRPr="00695A04" w:rsidRDefault="00085137" w:rsidP="004A4A6A">
      <w:pPr>
        <w:pStyle w:val="berschrift3"/>
      </w:pPr>
      <w:r w:rsidRPr="00695A04">
        <w:t>Überlege:</w:t>
      </w:r>
    </w:p>
    <w:p w:rsidR="00085137" w:rsidRPr="00C45EB3" w:rsidRDefault="00085137" w:rsidP="004A657D">
      <w:pPr>
        <w:spacing w:after="0"/>
      </w:pPr>
      <w:r w:rsidRPr="00695A04">
        <w:rPr>
          <w:sz w:val="20"/>
        </w:rPr>
        <w:t>Wo sind dir im Alltagsleben schon einmal Kugelkoordinaten begegnet?</w:t>
      </w:r>
    </w:p>
    <w:p w:rsidR="00085137" w:rsidRPr="00E42A1B" w:rsidRDefault="00085137" w:rsidP="004A4A6A">
      <w:pPr>
        <w:pStyle w:val="berschrift2"/>
      </w:pPr>
      <w:r>
        <w:br w:type="page"/>
      </w:r>
      <w:r w:rsidR="00B772D8">
        <w:rPr>
          <w:noProof/>
        </w:rPr>
        <w:lastRenderedPageBreak/>
        <w:drawing>
          <wp:anchor distT="0" distB="0" distL="114300" distR="114300" simplePos="0" relativeHeight="251660800" behindDoc="0" locked="0" layoutInCell="1" allowOverlap="1" wp14:anchorId="76E9163E" wp14:editId="6707432E">
            <wp:simplePos x="0" y="0"/>
            <wp:positionH relativeFrom="column">
              <wp:posOffset>3835400</wp:posOffset>
            </wp:positionH>
            <wp:positionV relativeFrom="paragraph">
              <wp:posOffset>182245</wp:posOffset>
            </wp:positionV>
            <wp:extent cx="1924050" cy="2619375"/>
            <wp:effectExtent l="0" t="0" r="0" b="9525"/>
            <wp:wrapSquare wrapText="bothSides"/>
            <wp:docPr id="11"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24050" cy="2619375"/>
                    </a:xfrm>
                    <a:prstGeom prst="rect">
                      <a:avLst/>
                    </a:prstGeom>
                    <a:noFill/>
                  </pic:spPr>
                </pic:pic>
              </a:graphicData>
            </a:graphic>
          </wp:anchor>
        </w:drawing>
      </w:r>
      <w:r w:rsidR="004A657D">
        <w:t>8. Unterrichtseinheit:</w:t>
      </w:r>
      <w:r w:rsidR="004A657D">
        <w:rPr>
          <w:noProof/>
        </w:rPr>
        <w:t xml:space="preserve"> </w:t>
      </w:r>
      <w:r w:rsidRPr="00E42A1B">
        <w:t>Kräfte beim Ziehen</w:t>
      </w:r>
    </w:p>
    <w:p w:rsidR="00085137" w:rsidRPr="009153A4" w:rsidRDefault="004A4A6A" w:rsidP="009153A4">
      <w:pPr>
        <w:jc w:val="right"/>
        <w:rPr>
          <w:sz w:val="16"/>
          <w:szCs w:val="16"/>
        </w:rPr>
      </w:pPr>
      <w:r>
        <w:rPr>
          <w:noProof/>
        </w:rPr>
        <w:drawing>
          <wp:anchor distT="0" distB="0" distL="114300" distR="114300" simplePos="0" relativeHeight="251655680" behindDoc="0" locked="0" layoutInCell="1" allowOverlap="1" wp14:anchorId="4B35B11C" wp14:editId="65D86A8B">
            <wp:simplePos x="0" y="0"/>
            <wp:positionH relativeFrom="column">
              <wp:posOffset>-71755</wp:posOffset>
            </wp:positionH>
            <wp:positionV relativeFrom="paragraph">
              <wp:posOffset>22860</wp:posOffset>
            </wp:positionV>
            <wp:extent cx="3453130" cy="4316095"/>
            <wp:effectExtent l="19050" t="19050" r="13970" b="27305"/>
            <wp:wrapSquare wrapText="bothSides"/>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53130" cy="4316095"/>
                    </a:xfrm>
                    <a:prstGeom prst="rect">
                      <a:avLst/>
                    </a:prstGeom>
                    <a:noFill/>
                    <a:ln w="12700">
                      <a:solidFill>
                        <a:srgbClr val="B2B2B2"/>
                      </a:solidFill>
                      <a:miter lim="800000"/>
                      <a:headEnd/>
                      <a:tailEnd/>
                    </a:ln>
                  </pic:spPr>
                </pic:pic>
              </a:graphicData>
            </a:graphic>
          </wp:anchor>
        </w:drawing>
      </w:r>
      <w:r w:rsidR="00085137" w:rsidRPr="009153A4">
        <w:rPr>
          <w:sz w:val="16"/>
          <w:szCs w:val="16"/>
        </w:rPr>
        <w:t xml:space="preserve">    (W. Busch, Max und Moritz)</w:t>
      </w:r>
    </w:p>
    <w:p w:rsidR="00085137" w:rsidRPr="00C45EB3" w:rsidRDefault="00F350E7" w:rsidP="00E42A1B">
      <w:pPr>
        <w:rPr>
          <w:rStyle w:val="FormatvorlageCalibri12Pt1"/>
        </w:rPr>
      </w:pPr>
      <w:r w:rsidRPr="00C45EB3">
        <w:rPr>
          <w:rStyle w:val="FormatvorlageCalibri12Pt1"/>
        </w:rPr>
        <w:t>W</w:t>
      </w:r>
      <w:r w:rsidR="00085137" w:rsidRPr="00C45EB3">
        <w:rPr>
          <w:rStyle w:val="FormatvorlageCalibri12Pt1"/>
        </w:rPr>
        <w:t xml:space="preserve">enn an den Seilen gezogen wird, verlaufen die Kraftpfeile in Richtung der Seile. </w:t>
      </w:r>
    </w:p>
    <w:p w:rsidR="00085137" w:rsidRPr="00C45EB3" w:rsidRDefault="00085137" w:rsidP="00E42A1B">
      <w:pPr>
        <w:rPr>
          <w:rStyle w:val="FormatvorlageCalibri12Pt1"/>
        </w:rPr>
      </w:pPr>
      <w:r w:rsidRPr="00C45EB3">
        <w:rPr>
          <w:rStyle w:val="FormatvorlageCalibri12Pt1"/>
        </w:rPr>
        <w:t xml:space="preserve">Eingezeichnet sind die Kräfte auf </w:t>
      </w:r>
      <w:r w:rsidR="000E6039" w:rsidRPr="00C45EB3">
        <w:rPr>
          <w:rStyle w:val="FormatvorlageCalibri12Pt1"/>
        </w:rPr>
        <w:br/>
      </w:r>
      <w:r w:rsidRPr="00C45EB3">
        <w:rPr>
          <w:rStyle w:val="FormatvorlageCalibri12Pt1"/>
        </w:rPr>
        <w:t xml:space="preserve">die Seile zu einem bestimmten Zeitpunkt. </w:t>
      </w:r>
    </w:p>
    <w:p w:rsidR="00085137" w:rsidRPr="00C45EB3" w:rsidRDefault="00085137" w:rsidP="00E42A1B">
      <w:pPr>
        <w:rPr>
          <w:rStyle w:val="FormatvorlageCalibri12Pt1"/>
        </w:rPr>
      </w:pPr>
      <w:r w:rsidRPr="00C45EB3">
        <w:rPr>
          <w:rStyle w:val="FormatvorlageCalibri12Pt1"/>
        </w:rPr>
        <w:t>Konstruiere die resultierende Kraft. Was bedeutet das Ergebnis?</w:t>
      </w:r>
    </w:p>
    <w:p w:rsidR="00085137" w:rsidRPr="00C45EB3" w:rsidRDefault="00085137" w:rsidP="00F327F3">
      <w:pPr>
        <w:jc w:val="right"/>
        <w:rPr>
          <w:i/>
          <w:sz w:val="20"/>
          <w:szCs w:val="20"/>
        </w:rPr>
      </w:pPr>
      <w:r w:rsidRPr="00C45EB3">
        <w:rPr>
          <w:i/>
          <w:sz w:val="20"/>
          <w:szCs w:val="20"/>
        </w:rPr>
        <w:t>Tipp: Kräfteparallelogramme</w:t>
      </w:r>
    </w:p>
    <w:p w:rsidR="00085137" w:rsidRPr="00AB226F" w:rsidRDefault="00085137" w:rsidP="004A4A6A">
      <w:pPr>
        <w:pStyle w:val="berschrift3"/>
      </w:pPr>
      <w:r w:rsidRPr="00AB226F">
        <w:t>Aufgabe</w:t>
      </w:r>
    </w:p>
    <w:p w:rsidR="00085137" w:rsidRPr="00C45EB3" w:rsidRDefault="001D4882" w:rsidP="00695A04">
      <w:pPr>
        <w:pStyle w:val="Aufgabe-Anweisung"/>
      </w:pPr>
      <w:r w:rsidRPr="00C45EB3">
        <w:rPr>
          <w:noProof/>
        </w:rPr>
        <w:drawing>
          <wp:anchor distT="0" distB="0" distL="114300" distR="114300" simplePos="0" relativeHeight="251661312" behindDoc="0" locked="0" layoutInCell="1" allowOverlap="1" wp14:anchorId="25F58BC9" wp14:editId="580065CD">
            <wp:simplePos x="0" y="0"/>
            <wp:positionH relativeFrom="column">
              <wp:posOffset>3141980</wp:posOffset>
            </wp:positionH>
            <wp:positionV relativeFrom="paragraph">
              <wp:posOffset>45085</wp:posOffset>
            </wp:positionV>
            <wp:extent cx="2678430" cy="1828800"/>
            <wp:effectExtent l="0" t="0" r="7620" b="0"/>
            <wp:wrapSquare wrapText="bothSides"/>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678430" cy="1828800"/>
                    </a:xfrm>
                    <a:prstGeom prst="rect">
                      <a:avLst/>
                    </a:prstGeom>
                  </pic:spPr>
                </pic:pic>
              </a:graphicData>
            </a:graphic>
            <wp14:sizeRelH relativeFrom="margin">
              <wp14:pctWidth>0</wp14:pctWidth>
            </wp14:sizeRelH>
            <wp14:sizeRelV relativeFrom="margin">
              <wp14:pctHeight>0</wp14:pctHeight>
            </wp14:sizeRelV>
          </wp:anchor>
        </w:drawing>
      </w:r>
      <w:r w:rsidR="00085137" w:rsidRPr="00C45EB3">
        <w:t>Öffne auf deinem GTR die Datei „</w:t>
      </w:r>
      <w:r w:rsidR="00085137" w:rsidRPr="00695A04">
        <w:rPr>
          <w:rStyle w:val="Hervorhebung"/>
        </w:rPr>
        <w:t>kraefte</w:t>
      </w:r>
      <w:r w:rsidR="00085137" w:rsidRPr="00C45EB3">
        <w:t>“. Dort findest du zwei Kraftpfeile mit einem gemeins</w:t>
      </w:r>
      <w:r w:rsidR="00085137" w:rsidRPr="00C45EB3">
        <w:t>a</w:t>
      </w:r>
      <w:r w:rsidR="00085137" w:rsidRPr="00C45EB3">
        <w:t>men Anfangspunkt.</w:t>
      </w:r>
    </w:p>
    <w:p w:rsidR="00085137" w:rsidRPr="00C45EB3" w:rsidRDefault="00085137" w:rsidP="00695A04">
      <w:pPr>
        <w:pStyle w:val="Aufgabe-AnweisungAufzhlung"/>
      </w:pPr>
      <w:r w:rsidRPr="00C45EB3">
        <w:t>a)</w:t>
      </w:r>
      <w:r w:rsidRPr="00C45EB3">
        <w:tab/>
        <w:t>Gib die zugehörigen Vektoren an.</w:t>
      </w:r>
    </w:p>
    <w:p w:rsidR="00085137" w:rsidRPr="00C45EB3" w:rsidRDefault="00085137" w:rsidP="00695A04">
      <w:pPr>
        <w:pStyle w:val="Aufgabe-AnweisungAufzhlung"/>
      </w:pPr>
      <w:r w:rsidRPr="00C45EB3">
        <w:t>b)</w:t>
      </w:r>
      <w:r w:rsidRPr="00C45EB3">
        <w:tab/>
        <w:t>Konstruiere mit dem Menü „Geometrie“ ein Kräfteparallelogramm. Lass dir die Koord</w:t>
      </w:r>
      <w:r w:rsidRPr="00C45EB3">
        <w:t>i</w:t>
      </w:r>
      <w:r w:rsidRPr="00C45EB3">
        <w:t>naten des Endpunkts der resultierenden Kraft anzeigen. Gib den zugehörigen Vektor an.</w:t>
      </w:r>
    </w:p>
    <w:p w:rsidR="00085137" w:rsidRPr="00C45EB3" w:rsidRDefault="00085137" w:rsidP="00695A04">
      <w:pPr>
        <w:pStyle w:val="Aufgabe-AnweisungAufzhlung"/>
        <w:rPr>
          <w:rStyle w:val="FormatvorlageCalibri12Pt1"/>
        </w:rPr>
      </w:pPr>
      <w:r w:rsidRPr="00C45EB3">
        <w:rPr>
          <w:rStyle w:val="FormatvorlageCalibri12Pt1"/>
        </w:rPr>
        <w:t>c)</w:t>
      </w:r>
      <w:r w:rsidRPr="00C45EB3">
        <w:rPr>
          <w:rStyle w:val="FormatvorlageCalibri12Pt1"/>
        </w:rPr>
        <w:tab/>
        <w:t>Verändere die Endpunkte der beiden Kraftpfeile und notiere danach die Vektoren und den resultierenden Vektor.</w:t>
      </w:r>
      <w:r w:rsidR="00581891" w:rsidRPr="00C45EB3">
        <w:rPr>
          <w:rStyle w:val="FormatvorlageCalibri12Pt1"/>
        </w:rPr>
        <w:t xml:space="preserve"> </w:t>
      </w:r>
      <w:r w:rsidRPr="00C45EB3">
        <w:rPr>
          <w:rStyle w:val="FormatvorlageCalibri12Pt1"/>
        </w:rPr>
        <w:t>Welchen Zusammenhang kannst du entdecken?</w:t>
      </w:r>
      <w:r w:rsidR="000E6039" w:rsidRPr="00C45EB3">
        <w:rPr>
          <w:rStyle w:val="FormatvorlageCalibri12Pt1"/>
        </w:rPr>
        <w:t xml:space="preserve"> </w:t>
      </w:r>
      <w:r w:rsidR="001D4882" w:rsidRPr="00C45EB3">
        <w:rPr>
          <w:rStyle w:val="FormatvorlageCalibri12Pt1"/>
        </w:rPr>
        <w:t xml:space="preserve">  </w:t>
      </w:r>
    </w:p>
    <w:p w:rsidR="00791A5D" w:rsidRPr="00C45EB3" w:rsidRDefault="00085137" w:rsidP="00695A04">
      <w:pPr>
        <w:pStyle w:val="Aufgabe-AnweisungAufzhlung"/>
        <w:rPr>
          <w:rStyle w:val="FormatvorlageCalibri12Pt1"/>
        </w:rPr>
      </w:pPr>
      <w:r w:rsidRPr="00C45EB3">
        <w:rPr>
          <w:rStyle w:val="FormatvorlageCalibri12Pt1"/>
        </w:rPr>
        <w:t>d)</w:t>
      </w:r>
      <w:r w:rsidRPr="00C45EB3">
        <w:rPr>
          <w:rStyle w:val="FormatvorlageCalibri12Pt1"/>
        </w:rPr>
        <w:tab/>
        <w:t xml:space="preserve">Auf die Kamera wirken folgende Kräfte: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1</m:t>
            </m:r>
          </m:sub>
        </m:sSub>
        <m:r>
          <w:rPr>
            <w:rFonts w:ascii="Cambria Math" w:hAnsi="Cambria Math"/>
          </w:rPr>
          <m:t>=</m:t>
        </m:r>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6</m:t>
                  </m:r>
                </m:e>
              </m:mr>
              <m:mr>
                <m:e>
                  <m:r>
                    <w:rPr>
                      <w:rFonts w:ascii="Cambria Math" w:hAnsi="Cambria Math"/>
                    </w:rPr>
                    <m:t>2</m:t>
                  </m:r>
                </m:e>
              </m:mr>
            </m:m>
          </m:e>
        </m:d>
      </m:oMath>
      <w:r w:rsidR="00BF4DF4" w:rsidRPr="00C45EB3">
        <w:rPr>
          <w:rStyle w:val="FormatvorlageCalibri12Pt1"/>
        </w:rPr>
        <w:t>,</w:t>
      </w:r>
      <w:r w:rsidR="003563F7" w:rsidRPr="00C45EB3">
        <w:rPr>
          <w:rStyle w:val="FormatvorlageCalibri12Pt1"/>
        </w:rPr>
        <w:t xml:space="preserve"> </w:t>
      </w:r>
      <w:r w:rsidR="00BF4DF4" w:rsidRPr="00C45EB3">
        <w:rPr>
          <w:rStyle w:val="FormatvorlageCalibri12Pt1"/>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2</m:t>
            </m:r>
          </m:sub>
        </m:sSub>
        <m:r>
          <w:rPr>
            <w:rFonts w:ascii="Cambria Math" w:hAnsi="Cambria Math"/>
          </w:rPr>
          <m:t>=</m:t>
        </m:r>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3</m:t>
                  </m:r>
                </m:e>
              </m:mr>
              <m:mr>
                <m:e>
                  <m:r>
                    <w:rPr>
                      <w:rFonts w:ascii="Cambria Math" w:hAnsi="Cambria Math"/>
                    </w:rPr>
                    <m:t>-4,5</m:t>
                  </m:r>
                </m:e>
              </m:mr>
            </m:m>
          </m:e>
        </m:d>
      </m:oMath>
      <w:r w:rsidR="003563F7" w:rsidRPr="00C45EB3">
        <w:rPr>
          <w:rStyle w:val="FormatvorlageCalibri12Pt1"/>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3</m:t>
            </m:r>
          </m:sub>
        </m:sSub>
        <m:r>
          <w:rPr>
            <w:rFonts w:ascii="Cambria Math" w:hAnsi="Cambria Math"/>
          </w:rPr>
          <m:t>=</m:t>
        </m:r>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-2</m:t>
                  </m:r>
                </m:e>
              </m:mr>
              <m:mr>
                <m:e>
                  <m:r>
                    <w:rPr>
                      <w:rFonts w:ascii="Cambria Math" w:hAnsi="Cambria Math"/>
                    </w:rPr>
                    <m:t>2</m:t>
                  </m:r>
                </m:e>
              </m:mr>
            </m:m>
          </m:e>
        </m:d>
      </m:oMath>
      <w:r w:rsidR="001D4882" w:rsidRPr="00C45EB3">
        <w:rPr>
          <w:rStyle w:val="FormatvorlageCalibri12Pt1"/>
        </w:rPr>
        <w:t xml:space="preserve"> und</w:t>
      </w:r>
      <w:r w:rsidR="003563F7" w:rsidRPr="00C45EB3">
        <w:rPr>
          <w:rStyle w:val="FormatvorlageCalibri12Pt1"/>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4</m:t>
            </m:r>
          </m:sub>
        </m:sSub>
      </m:oMath>
      <w:r w:rsidR="003563F7" w:rsidRPr="00C45EB3">
        <w:rPr>
          <w:rStyle w:val="FormatvorlageCalibri12Pt1"/>
        </w:rPr>
        <w:t xml:space="preserve"> .</w:t>
      </w:r>
      <w:r w:rsidR="003563F7" w:rsidRPr="00C45EB3">
        <w:rPr>
          <w:rStyle w:val="FormatvorlageCalibri12Pt1"/>
        </w:rPr>
        <w:br/>
      </w:r>
      <w:r w:rsidRPr="00C45EB3">
        <w:rPr>
          <w:rStyle w:val="FormatvorlageCalibri12Pt1"/>
        </w:rPr>
        <w:t xml:space="preserve">Die resultierende Kraft ist </w:t>
      </w:r>
      <m:oMath>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res</m:t>
            </m:r>
          </m:sub>
        </m:sSub>
        <m:r>
          <w:rPr>
            <w:rFonts w:ascii="Cambria Math" w:hAnsi="Cambria Math"/>
          </w:rPr>
          <m:t>=</m:t>
        </m:r>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6</m:t>
                  </m:r>
                </m:e>
              </m:mr>
              <m:mr>
                <m:e>
                  <m:r>
                    <w:rPr>
                      <w:rFonts w:ascii="Cambria Math" w:hAnsi="Cambria Math"/>
                    </w:rPr>
                    <m:t xml:space="preserve">-5 </m:t>
                  </m:r>
                </m:e>
              </m:mr>
            </m:m>
          </m:e>
        </m:d>
      </m:oMath>
      <w:r w:rsidR="003563F7" w:rsidRPr="00C45EB3">
        <w:rPr>
          <w:rStyle w:val="FormatvorlageCalibri12Pt1"/>
        </w:rPr>
        <w:t>.</w:t>
      </w:r>
      <w:r w:rsidR="00695A04">
        <w:rPr>
          <w:rStyle w:val="FormatvorlageCalibri12Pt1"/>
        </w:rPr>
        <w:t xml:space="preserve">  </w:t>
      </w:r>
      <w:r w:rsidRPr="00C45EB3">
        <w:rPr>
          <w:rStyle w:val="FormatvorlageCalibri12Pt1"/>
        </w:rPr>
        <w:t>Bestimme die Kraft</w:t>
      </w:r>
      <w:r w:rsidR="001D4882" w:rsidRPr="00C45EB3">
        <w:rPr>
          <w:rStyle w:val="FormatvorlageCalibri12Pt1"/>
        </w:rPr>
        <w:t xml:space="preserve"> </w:t>
      </w:r>
      <m:oMath>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4</m:t>
            </m:r>
          </m:sub>
        </m:sSub>
      </m:oMath>
      <w:r w:rsidRPr="00C45EB3">
        <w:rPr>
          <w:rStyle w:val="FormatvorlageCalibri12Pt1"/>
        </w:rPr>
        <w:t>.</w:t>
      </w:r>
    </w:p>
    <w:p w:rsidR="00085137" w:rsidRPr="00160DCA" w:rsidRDefault="00085137" w:rsidP="004A4A6A">
      <w:pPr>
        <w:pStyle w:val="berschrift2"/>
      </w:pPr>
      <w:r>
        <w:br w:type="page"/>
      </w:r>
      <w:r w:rsidR="004A657D">
        <w:lastRenderedPageBreak/>
        <w:t>9. Unterrichtseinheit</w:t>
      </w:r>
      <w:r w:rsidR="004A657D" w:rsidRPr="00CD5C34">
        <w:t xml:space="preserve"> </w:t>
      </w:r>
      <w:r w:rsidRPr="00CD5C34">
        <w:t xml:space="preserve">Ausblick: </w:t>
      </w:r>
      <w:r w:rsidRPr="00160DCA">
        <w:t>Geraden</w:t>
      </w:r>
    </w:p>
    <w:p w:rsidR="00085137" w:rsidRPr="00C45EB3" w:rsidRDefault="00085137" w:rsidP="00695A04">
      <w:pPr>
        <w:pStyle w:val="Aufgabe-Anweisung"/>
        <w:rPr>
          <w:rStyle w:val="FormatvorlageCalibri12Pt1"/>
        </w:rPr>
      </w:pPr>
      <w:r w:rsidRPr="00C45EB3">
        <w:rPr>
          <w:rStyle w:val="FormatvorlageCalibri12Pt1"/>
        </w:rPr>
        <w:t xml:space="preserve">Die Spidercam befindet sich bei straff gespannten Seilen in einer Höhe von </w:t>
      </w:r>
      <m:oMath>
        <m:r>
          <w:rPr>
            <w:rFonts w:ascii="Cambria Math" w:hAnsi="Cambria Math"/>
          </w:rPr>
          <m:t>30</m:t>
        </m:r>
      </m:oMath>
      <w:r w:rsidR="007A707C" w:rsidRPr="00C45EB3">
        <w:rPr>
          <w:rStyle w:val="FormatvorlageCalibri12Pt1"/>
        </w:rPr>
        <w:t> </w:t>
      </w:r>
      <w:r w:rsidRPr="00C45EB3">
        <w:rPr>
          <w:rStyle w:val="FormatvorlageCalibri12Pt1"/>
        </w:rPr>
        <w:t xml:space="preserve">m über dem Fußballfeld und bewegt sich in </w:t>
      </w:r>
      <m:oMath>
        <m:r>
          <w:rPr>
            <w:rFonts w:ascii="Cambria Math" w:hAnsi="Cambria Math"/>
          </w:rPr>
          <m:t>x</m:t>
        </m:r>
      </m:oMath>
      <w:r w:rsidRPr="00C45EB3">
        <w:rPr>
          <w:rStyle w:val="FormatvorlageCalibri12Pt1"/>
        </w:rPr>
        <w:t xml:space="preserve">-Richtung auf die rechte Seitentribüne zu. In einer Sekunde legt sie eine Strecke von </w:t>
      </w:r>
      <m:oMath>
        <m:r>
          <w:rPr>
            <w:rFonts w:ascii="Cambria Math" w:hAnsi="Cambria Math"/>
          </w:rPr>
          <m:t>5</m:t>
        </m:r>
      </m:oMath>
      <w:r w:rsidR="007A707C" w:rsidRPr="00C45EB3">
        <w:rPr>
          <w:rStyle w:val="FormatvorlageCalibri12Pt1"/>
        </w:rPr>
        <w:t> </w:t>
      </w:r>
      <w:r w:rsidRPr="00C45EB3">
        <w:rPr>
          <w:rStyle w:val="FormatvorlageCalibri12Pt1"/>
        </w:rPr>
        <w:t>m zurück (entspricht der Länge des Pfeils).</w:t>
      </w:r>
    </w:p>
    <w:p w:rsidR="00085137" w:rsidRPr="00C45EB3" w:rsidRDefault="00085137" w:rsidP="00695A04">
      <w:pPr>
        <w:pStyle w:val="Aufgabe-AnweisungAufzhlung"/>
        <w:rPr>
          <w:rStyle w:val="FormatvorlageCalibri12Pt1"/>
        </w:rPr>
      </w:pPr>
      <w:r w:rsidRPr="00C45EB3">
        <w:rPr>
          <w:rStyle w:val="FormatvorlageCalibri12Pt1"/>
        </w:rPr>
        <w:t>a)</w:t>
      </w:r>
      <w:r w:rsidRPr="00C45EB3">
        <w:rPr>
          <w:rStyle w:val="FormatvorlageCalibri12Pt1"/>
        </w:rPr>
        <w:tab/>
        <w:t>W</w:t>
      </w:r>
      <w:r w:rsidR="007A707C" w:rsidRPr="00C45EB3">
        <w:rPr>
          <w:rStyle w:val="FormatvorlageCalibri12Pt1"/>
        </w:rPr>
        <w:t>ie weit kommt die Spidercam in</w:t>
      </w:r>
      <w:r w:rsidR="00BF4DF4" w:rsidRPr="00C45EB3">
        <w:rPr>
          <w:rStyle w:val="FormatvorlageCalibri12Pt1"/>
        </w:rPr>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oMath>
      <w:r w:rsidRPr="00C45EB3">
        <w:rPr>
          <w:rStyle w:val="FormatvorlageCalibri12Pt1"/>
        </w:rPr>
        <w:t xml:space="preserve">s bzw. in </w:t>
      </w:r>
      <w:r w:rsidR="007A707C" w:rsidRPr="00C45EB3">
        <w:rPr>
          <w:rStyle w:val="FormatvorlageCalibri12Pt1"/>
        </w:rPr>
        <w:t>2 </w:t>
      </w:r>
      <w:r w:rsidRPr="00C45EB3">
        <w:rPr>
          <w:rStyle w:val="FormatvorlageCalibri12Pt1"/>
        </w:rPr>
        <w:t>s?</w:t>
      </w:r>
      <w:r w:rsidR="00791A5D" w:rsidRPr="00C45EB3">
        <w:rPr>
          <w:rStyle w:val="FormatvorlageCalibri12Pt1"/>
        </w:rPr>
        <w:t xml:space="preserve"> </w:t>
      </w:r>
    </w:p>
    <w:p w:rsidR="00085137" w:rsidRPr="00C45EB3" w:rsidRDefault="00085137" w:rsidP="00695A04">
      <w:pPr>
        <w:pStyle w:val="Aufgabe-AnweisungAufzhlung"/>
        <w:rPr>
          <w:rStyle w:val="FormatvorlageCalibri12Pt1"/>
        </w:rPr>
      </w:pPr>
      <w:r w:rsidRPr="00C45EB3">
        <w:rPr>
          <w:rStyle w:val="FormatvorlageCalibri12Pt1"/>
        </w:rPr>
        <w:t>b)</w:t>
      </w:r>
      <w:r w:rsidRPr="00C45EB3">
        <w:rPr>
          <w:rStyle w:val="FormatvorlageCalibri12Pt1"/>
        </w:rPr>
        <w:tab/>
        <w:t xml:space="preserve">Beschreibe die Strecke, die die Kamera in </w:t>
      </w:r>
      <m:oMath>
        <m:r>
          <w:rPr>
            <w:rFonts w:ascii="Cambria Math" w:hAnsi="Cambria Math"/>
          </w:rPr>
          <m:t>2</m:t>
        </m:r>
      </m:oMath>
      <w:r w:rsidRPr="00C45EB3">
        <w:rPr>
          <w:rStyle w:val="FormatvorlageCalibri12Pt1"/>
        </w:rPr>
        <w:t xml:space="preserve"> s, </w:t>
      </w:r>
      <m:oMath>
        <m:r>
          <w:rPr>
            <w:rFonts w:ascii="Cambria Math" w:hAnsi="Cambria Math"/>
          </w:rPr>
          <m:t>3</m:t>
        </m:r>
      </m:oMath>
      <w:r w:rsidRPr="00C45EB3">
        <w:rPr>
          <w:rStyle w:val="FormatvorlageCalibri12Pt1"/>
        </w:rPr>
        <w:t xml:space="preserve"> s, </w:t>
      </w:r>
      <m:oMath>
        <m:r>
          <w:rPr>
            <w:rFonts w:ascii="Cambria Math" w:hAnsi="Cambria Math"/>
          </w:rPr>
          <m:t>4,5</m:t>
        </m:r>
      </m:oMath>
      <w:r w:rsidRPr="00C45EB3">
        <w:rPr>
          <w:rStyle w:val="FormatvorlageCalibri12Pt1"/>
        </w:rPr>
        <w:t xml:space="preserve"> s und allgemein in </w:t>
      </w:r>
      <m:oMath>
        <m:r>
          <w:rPr>
            <w:rFonts w:ascii="Cambria Math" w:hAnsi="Cambria Math"/>
          </w:rPr>
          <m:t>t</m:t>
        </m:r>
      </m:oMath>
      <w:r w:rsidRPr="00C45EB3">
        <w:rPr>
          <w:rStyle w:val="FormatvorlageCalibri12Pt1"/>
        </w:rPr>
        <w:t xml:space="preserve"> Sekunden zurücklegt, mithilfe des Vektors</w:t>
      </w:r>
      <w:r w:rsidR="00791A5D" w:rsidRPr="00C45EB3">
        <w:rPr>
          <w:rStyle w:val="FormatvorlageCalibri12Pt1"/>
        </w:rPr>
        <w:t xml:space="preserve"> </w:t>
      </w:r>
      <m:oMath>
        <m:acc>
          <m:accPr>
            <m:chr m:val="⃗"/>
            <m:ctrlPr>
              <w:rPr>
                <w:rFonts w:ascii="Cambria Math" w:hAnsi="Cambria Math"/>
                <w:i/>
              </w:rPr>
            </m:ctrlPr>
          </m:accPr>
          <m:e>
            <m:r>
              <w:rPr>
                <w:rFonts w:ascii="Cambria Math" w:hAnsi="Cambria Math"/>
              </w:rPr>
              <m:t>u</m:t>
            </m:r>
          </m:e>
        </m:acc>
      </m:oMath>
      <w:r w:rsidRPr="00C45EB3">
        <w:rPr>
          <w:rStyle w:val="FormatvorlageCalibri12Pt1"/>
        </w:rPr>
        <w:t>. Konstruiere und rechne.</w:t>
      </w:r>
      <w:r w:rsidR="0096231B" w:rsidRPr="00C45EB3">
        <w:rPr>
          <w:rStyle w:val="FormatvorlageCalibri12Pt1"/>
        </w:rPr>
        <w:t xml:space="preserve"> </w:t>
      </w:r>
      <w:r w:rsidRPr="00C45EB3">
        <w:rPr>
          <w:rStyle w:val="FormatvorlageCalibri12Pt1"/>
        </w:rPr>
        <w:t xml:space="preserve">An welchem Punkt befindet sich die Kamera nach </w:t>
      </w:r>
      <m:oMath>
        <m:r>
          <w:rPr>
            <w:rFonts w:ascii="Cambria Math" w:hAnsi="Cambria Math"/>
          </w:rPr>
          <m:t>2</m:t>
        </m:r>
      </m:oMath>
      <w:r w:rsidRPr="00C45EB3">
        <w:rPr>
          <w:rStyle w:val="FormatvorlageCalibri12Pt1"/>
        </w:rPr>
        <w:t xml:space="preserve"> s, </w:t>
      </w:r>
      <m:oMath>
        <m:r>
          <w:rPr>
            <w:rFonts w:ascii="Cambria Math" w:hAnsi="Cambria Math"/>
          </w:rPr>
          <m:t>3</m:t>
        </m:r>
      </m:oMath>
      <w:r w:rsidRPr="00C45EB3">
        <w:rPr>
          <w:rStyle w:val="FormatvorlageCalibri12Pt1"/>
        </w:rPr>
        <w:t xml:space="preserve"> s, </w:t>
      </w:r>
      <m:oMath>
        <m:r>
          <w:rPr>
            <w:rFonts w:ascii="Cambria Math" w:hAnsi="Cambria Math"/>
          </w:rPr>
          <m:t>4,5</m:t>
        </m:r>
      </m:oMath>
      <w:r w:rsidRPr="00C45EB3">
        <w:rPr>
          <w:rStyle w:val="FormatvorlageCalibri12Pt1"/>
        </w:rPr>
        <w:t xml:space="preserve"> s, allgemein nach </w:t>
      </w:r>
      <m:oMath>
        <m:r>
          <w:rPr>
            <w:rFonts w:ascii="Cambria Math" w:hAnsi="Cambria Math"/>
          </w:rPr>
          <m:t>t</m:t>
        </m:r>
      </m:oMath>
      <w:r w:rsidRPr="00C45EB3">
        <w:rPr>
          <w:rStyle w:val="FormatvorlageCalibri12Pt1"/>
        </w:rPr>
        <w:t xml:space="preserve"> Sek.?</w:t>
      </w:r>
    </w:p>
    <w:p w:rsidR="00085137" w:rsidRPr="00C45EB3" w:rsidRDefault="00F20F69" w:rsidP="00695A04">
      <w:pPr>
        <w:pStyle w:val="Aufgabe-AnweisungAufzhlung"/>
        <w:rPr>
          <w:vertAlign w:val="subscript"/>
        </w:rPr>
      </w:pPr>
      <w:r>
        <w:rPr>
          <w:noProof/>
        </w:rPr>
        <mc:AlternateContent>
          <mc:Choice Requires="wpg">
            <w:drawing>
              <wp:anchor distT="0" distB="0" distL="114300" distR="114300" simplePos="0" relativeHeight="251683840" behindDoc="0" locked="0" layoutInCell="1" allowOverlap="1" wp14:anchorId="43B37EA8" wp14:editId="580EC2AE">
                <wp:simplePos x="0" y="0"/>
                <wp:positionH relativeFrom="column">
                  <wp:posOffset>166370</wp:posOffset>
                </wp:positionH>
                <wp:positionV relativeFrom="paragraph">
                  <wp:posOffset>306070</wp:posOffset>
                </wp:positionV>
                <wp:extent cx="5478780" cy="4677410"/>
                <wp:effectExtent l="19050" t="19050" r="26670" b="27940"/>
                <wp:wrapSquare wrapText="bothSides"/>
                <wp:docPr id="3" name="Gruppieren 3"/>
                <wp:cNvGraphicFramePr/>
                <a:graphic xmlns:a="http://schemas.openxmlformats.org/drawingml/2006/main">
                  <a:graphicData uri="http://schemas.microsoft.com/office/word/2010/wordprocessingGroup">
                    <wpg:wgp>
                      <wpg:cNvGrpSpPr/>
                      <wpg:grpSpPr>
                        <a:xfrm>
                          <a:off x="0" y="0"/>
                          <a:ext cx="5478780" cy="4677410"/>
                          <a:chOff x="0" y="0"/>
                          <a:chExt cx="5479024" cy="4677508"/>
                        </a:xfrm>
                      </wpg:grpSpPr>
                      <wps:wsp>
                        <wps:cNvPr id="23" name="Textfeld 23"/>
                        <wps:cNvSpPr txBox="1">
                          <a:spLocks noChangeArrowheads="1"/>
                        </wps:cNvSpPr>
                        <wps:spPr bwMode="auto">
                          <a:xfrm>
                            <a:off x="3997569" y="0"/>
                            <a:ext cx="1481455" cy="4677507"/>
                          </a:xfrm>
                          <a:prstGeom prst="rect">
                            <a:avLst/>
                          </a:prstGeom>
                          <a:solidFill>
                            <a:srgbClr val="FFFFFF"/>
                          </a:solidFill>
                          <a:ln w="9525">
                            <a:solidFill>
                              <a:srgbClr val="000000"/>
                            </a:solidFill>
                            <a:miter lim="800000"/>
                            <a:headEnd/>
                            <a:tailEnd/>
                          </a:ln>
                        </wps:spPr>
                        <wps:txbx>
                          <w:txbxContent>
                            <w:p w:rsidR="00B73694" w:rsidRPr="00695A04" w:rsidRDefault="00B73694" w:rsidP="00695A04">
                              <w:pPr>
                                <w:pStyle w:val="Aufgabe-Info"/>
                                <w:rPr>
                                  <w:b/>
                                  <w:sz w:val="24"/>
                                </w:rPr>
                              </w:pPr>
                              <w:r w:rsidRPr="00695A04">
                                <w:rPr>
                                  <w:b/>
                                  <w:sz w:val="24"/>
                                </w:rPr>
                                <w:t>Info</w:t>
                              </w:r>
                            </w:p>
                            <w:p w:rsidR="00B73694" w:rsidRPr="007A707C" w:rsidRDefault="00B73694" w:rsidP="00695A04">
                              <w:pPr>
                                <w:pStyle w:val="Aufgabe-Info"/>
                                <w:rPr>
                                  <w:szCs w:val="24"/>
                                </w:rPr>
                              </w:pPr>
                              <w:r w:rsidRPr="007A707C">
                                <w:rPr>
                                  <w:szCs w:val="24"/>
                                </w:rPr>
                                <w:t>Ein Vektor in der E</w:t>
                              </w:r>
                              <w:r w:rsidR="007A707C" w:rsidRPr="007A707C">
                                <w:rPr>
                                  <w:szCs w:val="24"/>
                                </w:rPr>
                                <w:t>bene lässt sich auch als Zahlen</w:t>
                              </w:r>
                              <w:r w:rsidRPr="007A707C">
                                <w:rPr>
                                  <w:szCs w:val="24"/>
                                </w:rPr>
                                <w:t>paar darste</w:t>
                              </w:r>
                              <w:r w:rsidRPr="007A707C">
                                <w:rPr>
                                  <w:szCs w:val="24"/>
                                </w:rPr>
                                <w:t>l</w:t>
                              </w:r>
                              <w:r w:rsidRPr="007A707C">
                                <w:rPr>
                                  <w:szCs w:val="24"/>
                                </w:rPr>
                                <w:t>len.</w:t>
                              </w:r>
                            </w:p>
                            <w:p w:rsidR="00B73694" w:rsidRPr="007A707C" w:rsidRDefault="0056702F" w:rsidP="00695A04">
                              <w:pPr>
                                <w:pStyle w:val="Aufgabe-Info"/>
                                <w:rPr>
                                  <w:szCs w:val="24"/>
                                </w:rPr>
                              </w:pPr>
                              <m:oMathPara>
                                <m:oMath>
                                  <m:acc>
                                    <m:accPr>
                                      <m:chr m:val="⃗"/>
                                      <m:ctrlPr>
                                        <w:rPr>
                                          <w:rFonts w:ascii="Cambria Math" w:hAnsi="Cambria Math"/>
                                          <w:i/>
                                          <w:szCs w:val="24"/>
                                        </w:rPr>
                                      </m:ctrlPr>
                                    </m:accPr>
                                    <m:e>
                                      <m:r>
                                        <w:rPr>
                                          <w:rFonts w:ascii="Cambria Math" w:hAnsi="Cambria Math"/>
                                          <w:szCs w:val="24"/>
                                        </w:rPr>
                                        <m:t>u</m:t>
                                      </m:r>
                                    </m:e>
                                  </m:acc>
                                  <m:r>
                                    <w:rPr>
                                      <w:rFonts w:ascii="Cambria Math" w:hAnsi="Cambria Math"/>
                                      <w:szCs w:val="24"/>
                                    </w:rPr>
                                    <m:t>=</m:t>
                                  </m:r>
                                  <m:d>
                                    <m:dPr>
                                      <m:ctrlPr>
                                        <w:rPr>
                                          <w:rFonts w:ascii="Cambria Math" w:hAnsi="Cambria Math"/>
                                          <w:i/>
                                          <w:szCs w:val="24"/>
                                        </w:rPr>
                                      </m:ctrlPr>
                                    </m:dPr>
                                    <m:e>
                                      <m:m>
                                        <m:mPr>
                                          <m:mcs>
                                            <m:mc>
                                              <m:mcPr>
                                                <m:count m:val="1"/>
                                                <m:mcJc m:val="center"/>
                                              </m:mcPr>
                                            </m:mc>
                                          </m:mcs>
                                          <m:ctrlPr>
                                            <w:rPr>
                                              <w:rFonts w:ascii="Cambria Math" w:hAnsi="Cambria Math"/>
                                              <w:i/>
                                              <w:szCs w:val="24"/>
                                            </w:rPr>
                                          </m:ctrlPr>
                                        </m:mPr>
                                        <m:m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x</m:t>
                                                </m:r>
                                              </m:sub>
                                            </m:sSub>
                                          </m:e>
                                        </m:mr>
                                        <m:m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y</m:t>
                                                </m:r>
                                              </m:sub>
                                            </m:sSub>
                                          </m:e>
                                        </m:mr>
                                      </m:m>
                                    </m:e>
                                  </m:d>
                                </m:oMath>
                              </m:oMathPara>
                            </w:p>
                            <w:p w:rsidR="007A707C" w:rsidRPr="007A707C" w:rsidRDefault="0056702F" w:rsidP="00695A04">
                              <w:pPr>
                                <w:pStyle w:val="Aufgabe-Info"/>
                                <w:rPr>
                                  <w:szCs w:val="24"/>
                                </w:rPr>
                              </w:pPr>
                              <m:oMath>
                                <m:sSub>
                                  <m:sSubPr>
                                    <m:ctrlPr>
                                      <w:rPr>
                                        <w:rFonts w:ascii="Cambria Math" w:hAnsi="Cambria Math"/>
                                        <w:i/>
                                        <w:szCs w:val="24"/>
                                      </w:rPr>
                                    </m:ctrlPr>
                                  </m:sSubPr>
                                  <m:e>
                                    <m:r>
                                      <w:rPr>
                                        <w:rFonts w:ascii="Cambria Math" w:hAnsi="Cambria Math"/>
                                        <w:szCs w:val="24"/>
                                      </w:rPr>
                                      <m:t>u</m:t>
                                    </m:r>
                                  </m:e>
                                  <m:sub>
                                    <m:r>
                                      <w:rPr>
                                        <w:rFonts w:ascii="Cambria Math" w:hAnsi="Cambria Math"/>
                                        <w:szCs w:val="24"/>
                                      </w:rPr>
                                      <m:t>x</m:t>
                                    </m:r>
                                  </m:sub>
                                </m:sSub>
                              </m:oMath>
                              <w:r w:rsidR="00B73694" w:rsidRPr="007A707C">
                                <w:rPr>
                                  <w:i/>
                                  <w:szCs w:val="24"/>
                                </w:rPr>
                                <w:t xml:space="preserve"> </w:t>
                              </w:r>
                              <w:r w:rsidR="00B73694" w:rsidRPr="007A707C">
                                <w:rPr>
                                  <w:i/>
                                  <w:szCs w:val="24"/>
                                  <w:vertAlign w:val="subscript"/>
                                </w:rPr>
                                <w:t xml:space="preserve"> </w:t>
                              </w:r>
                              <w:r w:rsidR="00B73694" w:rsidRPr="007A707C">
                                <w:rPr>
                                  <w:szCs w:val="24"/>
                                </w:rPr>
                                <w:t>gibt an, wie viele Einheiten man nach rechts gehen muss (negativ: nach links),</w:t>
                              </w:r>
                              <w:r w:rsidR="007A707C">
                                <w:rPr>
                                  <w:szCs w:val="24"/>
                                </w:rPr>
                                <w:t xml:space="preserve"> </w:t>
                              </w:r>
                              <m:oMath>
                                <m:sSub>
                                  <m:sSubPr>
                                    <m:ctrlPr>
                                      <w:rPr>
                                        <w:rFonts w:ascii="Cambria Math" w:hAnsi="Cambria Math"/>
                                        <w:i/>
                                        <w:szCs w:val="24"/>
                                      </w:rPr>
                                    </m:ctrlPr>
                                  </m:sSubPr>
                                  <m:e>
                                    <m:r>
                                      <w:rPr>
                                        <w:rFonts w:ascii="Cambria Math" w:hAnsi="Cambria Math"/>
                                        <w:szCs w:val="24"/>
                                      </w:rPr>
                                      <m:t>u</m:t>
                                    </m:r>
                                  </m:e>
                                  <m:sub>
                                    <m:r>
                                      <w:rPr>
                                        <w:rFonts w:ascii="Cambria Math" w:hAnsi="Cambria Math"/>
                                        <w:szCs w:val="24"/>
                                      </w:rPr>
                                      <m:t>y</m:t>
                                    </m:r>
                                  </m:sub>
                                </m:sSub>
                              </m:oMath>
                              <w:r w:rsidR="00B73694" w:rsidRPr="007A707C">
                                <w:rPr>
                                  <w:szCs w:val="24"/>
                                </w:rPr>
                                <w:t xml:space="preserve"> entsprechend nach oben oder unten</w:t>
                              </w:r>
                            </w:p>
                          </w:txbxContent>
                        </wps:txbx>
                        <wps:bodyPr rot="0" vert="horz" wrap="square" lIns="91440" tIns="45720" rIns="91440" bIns="45720" anchor="t" anchorCtr="0" upright="1">
                          <a:noAutofit/>
                        </wps:bodyPr>
                      </wps:wsp>
                      <pic:pic xmlns:pic="http://schemas.openxmlformats.org/drawingml/2006/picture">
                        <pic:nvPicPr>
                          <pic:cNvPr id="27" name="Grafik 27"/>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3962400" cy="4677508"/>
                          </a:xfrm>
                          <a:prstGeom prst="rect">
                            <a:avLst/>
                          </a:prstGeom>
                          <a:ln w="9525">
                            <a:solidFill>
                              <a:schemeClr val="tx1"/>
                            </a:solidFill>
                          </a:ln>
                        </pic:spPr>
                      </pic:pic>
                    </wpg:wgp>
                  </a:graphicData>
                </a:graphic>
              </wp:anchor>
            </w:drawing>
          </mc:Choice>
          <mc:Fallback>
            <w:pict>
              <v:group id="Gruppieren 3" o:spid="_x0000_s1033" style="position:absolute;left:0;text-align:left;margin-left:13.1pt;margin-top:24.1pt;width:431.4pt;height:368.3pt;z-index:251683840" coordsize="54790,46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">
                <v:shape id="Textfeld 23" o:spid="_x0000_s1034" type="#_x0000_t202" style="position:absolute;left:39975;width:14815;height:46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nYHMUA&#10;AADbAAAADwAAAGRycy9kb3ducmV2LnhtbESPS2vDMBCE74X8B7GBXkoj50GaOpZDKbSkt+ZBel2s&#10;jW1irRxJdZx/HxUCPQ4z8w2TrXrTiI6cry0rGI8SEMSF1TWXCva7j+cFCB+QNTaWScGVPKzywUOG&#10;qbYX3lC3DaWIEPYpKqhCaFMpfVGRQT+yLXH0jtYZDFG6UmqHlwg3jZwkyVwarDkuVNjSe0XFaftr&#10;FCxm6+7Hf02/D8X82LyGp5fu8+yUehz2b0sQgfrwH76311rBZAp/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dgcxQAAANsAAAAPAAAAAAAAAAAAAAAAAJgCAABkcnMv&#10;ZG93bnJldi54bWxQSwUGAAAAAAQABAD1AAAAigMAAAAA&#10;">
                  <v:textbox>
                    <w:txbxContent>
                      <w:p w:rsidR="00B73694" w:rsidRPr="00695A04" w:rsidRDefault="00B73694" w:rsidP="00695A04">
                        <w:pPr>
                          <w:pStyle w:val="Aufgabe-Info"/>
                          <w:rPr>
                            <w:b/>
                            <w:sz w:val="24"/>
                          </w:rPr>
                        </w:pPr>
                        <w:r w:rsidRPr="00695A04">
                          <w:rPr>
                            <w:b/>
                            <w:sz w:val="24"/>
                          </w:rPr>
                          <w:t>Info</w:t>
                        </w:r>
                      </w:p>
                      <w:p w:rsidR="00B73694" w:rsidRPr="007A707C" w:rsidRDefault="00B73694" w:rsidP="00695A04">
                        <w:pPr>
                          <w:pStyle w:val="Aufgabe-Info"/>
                          <w:rPr>
                            <w:szCs w:val="24"/>
                          </w:rPr>
                        </w:pPr>
                        <w:r w:rsidRPr="007A707C">
                          <w:rPr>
                            <w:szCs w:val="24"/>
                          </w:rPr>
                          <w:t>Ein Vektor in der E</w:t>
                        </w:r>
                        <w:r w:rsidR="007A707C" w:rsidRPr="007A707C">
                          <w:rPr>
                            <w:szCs w:val="24"/>
                          </w:rPr>
                          <w:t>bene lässt sich auch als Zahlen</w:t>
                        </w:r>
                        <w:r w:rsidRPr="007A707C">
                          <w:rPr>
                            <w:szCs w:val="24"/>
                          </w:rPr>
                          <w:t>paar darste</w:t>
                        </w:r>
                        <w:r w:rsidRPr="007A707C">
                          <w:rPr>
                            <w:szCs w:val="24"/>
                          </w:rPr>
                          <w:t>l</w:t>
                        </w:r>
                        <w:r w:rsidRPr="007A707C">
                          <w:rPr>
                            <w:szCs w:val="24"/>
                          </w:rPr>
                          <w:t>len.</w:t>
                        </w:r>
                      </w:p>
                      <w:p w:rsidR="00B73694" w:rsidRPr="007A707C" w:rsidRDefault="001841B9" w:rsidP="00695A04">
                        <w:pPr>
                          <w:pStyle w:val="Aufgabe-Info"/>
                          <w:rPr>
                            <w:szCs w:val="24"/>
                          </w:rPr>
                        </w:pPr>
                        <m:oMathPara>
                          <m:oMath>
                            <m:acc>
                              <m:accPr>
                                <m:chr m:val="⃗"/>
                                <m:ctrlPr>
                                  <w:rPr>
                                    <w:rFonts w:ascii="Cambria Math" w:hAnsi="Cambria Math"/>
                                    <w:i/>
                                    <w:szCs w:val="24"/>
                                  </w:rPr>
                                </m:ctrlPr>
                              </m:accPr>
                              <m:e>
                                <m:r>
                                  <w:rPr>
                                    <w:rFonts w:ascii="Cambria Math" w:hAnsi="Cambria Math"/>
                                    <w:szCs w:val="24"/>
                                  </w:rPr>
                                  <m:t>u</m:t>
                                </m:r>
                              </m:e>
                            </m:acc>
                            <m:r>
                              <w:rPr>
                                <w:rFonts w:ascii="Cambria Math" w:hAnsi="Cambria Math"/>
                                <w:szCs w:val="24"/>
                              </w:rPr>
                              <m:t>=</m:t>
                            </m:r>
                            <m:d>
                              <m:dPr>
                                <m:ctrlPr>
                                  <w:rPr>
                                    <w:rFonts w:ascii="Cambria Math" w:hAnsi="Cambria Math"/>
                                    <w:i/>
                                    <w:szCs w:val="24"/>
                                  </w:rPr>
                                </m:ctrlPr>
                              </m:dPr>
                              <m:e>
                                <m:m>
                                  <m:mPr>
                                    <m:mcs>
                                      <m:mc>
                                        <m:mcPr>
                                          <m:count m:val="1"/>
                                          <m:mcJc m:val="center"/>
                                        </m:mcPr>
                                      </m:mc>
                                    </m:mcs>
                                    <m:ctrlPr>
                                      <w:rPr>
                                        <w:rFonts w:ascii="Cambria Math" w:hAnsi="Cambria Math"/>
                                        <w:i/>
                                        <w:szCs w:val="24"/>
                                      </w:rPr>
                                    </m:ctrlPr>
                                  </m:mPr>
                                  <m:m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x</m:t>
                                          </m:r>
                                        </m:sub>
                                      </m:sSub>
                                    </m:e>
                                  </m:mr>
                                  <m:m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y</m:t>
                                          </m:r>
                                        </m:sub>
                                      </m:sSub>
                                    </m:e>
                                  </m:mr>
                                </m:m>
                              </m:e>
                            </m:d>
                          </m:oMath>
                        </m:oMathPara>
                      </w:p>
                      <w:p w:rsidR="007A707C" w:rsidRPr="007A707C" w:rsidRDefault="001841B9" w:rsidP="00695A04">
                        <w:pPr>
                          <w:pStyle w:val="Aufgabe-Info"/>
                          <w:rPr>
                            <w:szCs w:val="24"/>
                          </w:rPr>
                        </w:pPr>
                        <m:oMath>
                          <m:sSub>
                            <m:sSubPr>
                              <m:ctrlPr>
                                <w:rPr>
                                  <w:rFonts w:ascii="Cambria Math" w:hAnsi="Cambria Math"/>
                                  <w:i/>
                                  <w:szCs w:val="24"/>
                                </w:rPr>
                              </m:ctrlPr>
                            </m:sSubPr>
                            <m:e>
                              <m:r>
                                <w:rPr>
                                  <w:rFonts w:ascii="Cambria Math" w:hAnsi="Cambria Math"/>
                                  <w:szCs w:val="24"/>
                                </w:rPr>
                                <m:t>u</m:t>
                              </m:r>
                            </m:e>
                            <m:sub>
                              <m:r>
                                <w:rPr>
                                  <w:rFonts w:ascii="Cambria Math" w:hAnsi="Cambria Math"/>
                                  <w:szCs w:val="24"/>
                                </w:rPr>
                                <m:t>x</m:t>
                              </m:r>
                            </m:sub>
                          </m:sSub>
                        </m:oMath>
                        <w:r w:rsidR="00B73694" w:rsidRPr="007A707C">
                          <w:rPr>
                            <w:i/>
                            <w:szCs w:val="24"/>
                          </w:rPr>
                          <w:t xml:space="preserve"> </w:t>
                        </w:r>
                        <w:r w:rsidR="00B73694" w:rsidRPr="007A707C">
                          <w:rPr>
                            <w:i/>
                            <w:szCs w:val="24"/>
                            <w:vertAlign w:val="subscript"/>
                          </w:rPr>
                          <w:t xml:space="preserve"> </w:t>
                        </w:r>
                        <w:r w:rsidR="00B73694" w:rsidRPr="007A707C">
                          <w:rPr>
                            <w:szCs w:val="24"/>
                          </w:rPr>
                          <w:t>gibt an, wie viele Einheiten man nach rechts gehen muss (negativ: nach links),</w:t>
                        </w:r>
                        <w:r w:rsidR="007A707C">
                          <w:rPr>
                            <w:szCs w:val="24"/>
                          </w:rPr>
                          <w:t xml:space="preserve"> </w:t>
                        </w:r>
                        <m:oMath>
                          <m:sSub>
                            <m:sSubPr>
                              <m:ctrlPr>
                                <w:rPr>
                                  <w:rFonts w:ascii="Cambria Math" w:hAnsi="Cambria Math"/>
                                  <w:i/>
                                  <w:szCs w:val="24"/>
                                </w:rPr>
                              </m:ctrlPr>
                            </m:sSubPr>
                            <m:e>
                              <m:r>
                                <w:rPr>
                                  <w:rFonts w:ascii="Cambria Math" w:hAnsi="Cambria Math"/>
                                  <w:szCs w:val="24"/>
                                </w:rPr>
                                <m:t>u</m:t>
                              </m:r>
                            </m:e>
                            <m:sub>
                              <m:r>
                                <w:rPr>
                                  <w:rFonts w:ascii="Cambria Math" w:hAnsi="Cambria Math"/>
                                  <w:szCs w:val="24"/>
                                </w:rPr>
                                <m:t>y</m:t>
                              </m:r>
                            </m:sub>
                          </m:sSub>
                        </m:oMath>
                        <w:r w:rsidR="00B73694" w:rsidRPr="007A707C">
                          <w:rPr>
                            <w:szCs w:val="24"/>
                          </w:rPr>
                          <w:t xml:space="preserve"> entsprechend nach oben oder unten</w:t>
                        </w:r>
                      </w:p>
                    </w:txbxContent>
                  </v:textbox>
                </v:shape>
                <v:shape id="Grafik 27" o:spid="_x0000_s1035" type="#_x0000_t75" style="position:absolute;width:39624;height:46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6Kv3EAAAA2wAAAA8AAABkcnMvZG93bnJldi54bWxEj09rwkAQxe+C32EZoTfdNIVWomsoBdtY&#10;vPgHz0N2zAazsyG7NdFP3y0UPD7evN+bt8wH24grdb52rOB5loAgLp2uuVJwPKyncxA+IGtsHJOC&#10;G3nIV+PREjPtet7RdR8qESHsM1RgQmgzKX1pyKKfuZY4emfXWQxRdpXUHfYRbhuZJsmrtFhzbDDY&#10;0oeh8rL/sfENs95+bz7l5u7w5fTF2+LQzwulnibD+wJEoCE8jv/ThVaQvsHflggA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6Kv3EAAAA2wAAAA8AAAAAAAAAAAAAAAAA&#10;nwIAAGRycy9kb3ducmV2LnhtbFBLBQYAAAAABAAEAPcAAACQAwAAAAA=&#10;" stroked="t" strokecolor="black [3213]">
                  <v:imagedata r:id="rId49" o:title=""/>
                  <v:path arrowok="t"/>
                </v:shape>
                <w10:wrap type="square"/>
              </v:group>
            </w:pict>
          </mc:Fallback>
        </mc:AlternateContent>
      </w:r>
      <w:r w:rsidR="00085137" w:rsidRPr="00C45EB3">
        <w:rPr>
          <w:rStyle w:val="FormatvorlageCalibri12Pt1"/>
        </w:rPr>
        <w:t>c)</w:t>
      </w:r>
      <w:r w:rsidR="00085137" w:rsidRPr="00C45EB3">
        <w:rPr>
          <w:rStyle w:val="FormatvorlageCalibri12Pt1"/>
        </w:rPr>
        <w:tab/>
        <w:t xml:space="preserve">Was ändert sich, wenn </w:t>
      </w:r>
      <m:oMath>
        <m:acc>
          <m:accPr>
            <m:chr m:val="⃗"/>
            <m:ctrlPr>
              <w:rPr>
                <w:rFonts w:ascii="Cambria Math" w:hAnsi="Cambria Math"/>
                <w:i/>
              </w:rPr>
            </m:ctrlPr>
          </m:accPr>
          <m:e>
            <m:r>
              <w:rPr>
                <w:rFonts w:ascii="Cambria Math" w:hAnsi="Cambria Math"/>
              </w:rPr>
              <m:t>u</m:t>
            </m:r>
          </m:e>
        </m:acc>
      </m:oMath>
      <w:r w:rsidR="00085137" w:rsidRPr="00C45EB3">
        <w:rPr>
          <w:rStyle w:val="FormatvorlageCalibri12Pt1"/>
        </w:rPr>
        <w:t xml:space="preserve"> eine andere Richtung oder eine andere Länge hat?</w:t>
      </w:r>
    </w:p>
    <w:p w:rsidR="00085137" w:rsidRPr="00695A04" w:rsidRDefault="00085137" w:rsidP="00695A04">
      <w:pPr>
        <w:spacing w:before="120"/>
      </w:pPr>
      <w:r w:rsidRPr="00695A04">
        <w:t xml:space="preserve">Die Kamera befindet sich im Punkt </w:t>
      </w:r>
      <m:oMath>
        <m:r>
          <w:rPr>
            <w:rFonts w:ascii="Cambria Math" w:hAnsi="Cambria Math"/>
          </w:rPr>
          <m:t>A(60|100|25)</m:t>
        </m:r>
      </m:oMath>
      <w:r w:rsidRPr="00695A04">
        <w:t xml:space="preserve">, fliegt von da aus zum Punkt </w:t>
      </w:r>
      <m:oMath>
        <m:r>
          <w:rPr>
            <w:rFonts w:ascii="Cambria Math" w:hAnsi="Cambria Math"/>
          </w:rPr>
          <m:t>P(9|17|17)</m:t>
        </m:r>
      </m:oMath>
      <w:r w:rsidRPr="00695A04">
        <w:t xml:space="preserve"> und soll danach im Punkt </w:t>
      </w:r>
      <m:oMath>
        <m:r>
          <w:rPr>
            <w:rFonts w:ascii="Cambria Math" w:hAnsi="Cambria Math"/>
          </w:rPr>
          <m:t>Q(36|32|30)</m:t>
        </m:r>
      </m:oMath>
      <w:r w:rsidRPr="00695A04">
        <w:t xml:space="preserve"> in Position gebracht werden. </w:t>
      </w:r>
    </w:p>
    <w:p w:rsidR="00085137" w:rsidRPr="00C45EB3" w:rsidRDefault="00085137" w:rsidP="00695A04">
      <w:pPr>
        <w:pStyle w:val="Aufgabe-AnweisungAufzhlung"/>
        <w:rPr>
          <w:rStyle w:val="FormatvorlageCalibri12Pt1"/>
        </w:rPr>
      </w:pPr>
      <w:r w:rsidRPr="00C45EB3">
        <w:rPr>
          <w:rStyle w:val="FormatvorlageCalibri12Pt1"/>
        </w:rPr>
        <w:t>c1)</w:t>
      </w:r>
      <w:r w:rsidR="00EF2D56" w:rsidRPr="00C45EB3">
        <w:rPr>
          <w:rStyle w:val="FormatvorlageCalibri12Pt1"/>
        </w:rPr>
        <w:tab/>
      </w:r>
      <w:r w:rsidRPr="00C45EB3">
        <w:rPr>
          <w:rStyle w:val="FormatvorlageCalibri12Pt1"/>
        </w:rPr>
        <w:t xml:space="preserve">Ermittle die Gleichungen der Geraden </w:t>
      </w:r>
      <m:oMath>
        <m:r>
          <w:rPr>
            <w:rFonts w:ascii="Cambria Math" w:hAnsi="Cambria Math"/>
          </w:rPr>
          <m:t>AP</m:t>
        </m:r>
      </m:oMath>
      <w:r w:rsidRPr="00C45EB3">
        <w:rPr>
          <w:rStyle w:val="FormatvorlageCalibri12Pt1"/>
        </w:rPr>
        <w:t xml:space="preserve"> und </w:t>
      </w:r>
      <m:oMath>
        <m:r>
          <w:rPr>
            <w:rFonts w:ascii="Cambria Math" w:hAnsi="Cambria Math"/>
          </w:rPr>
          <m:t>PQ</m:t>
        </m:r>
      </m:oMath>
      <w:r w:rsidRPr="00C45EB3">
        <w:rPr>
          <w:rStyle w:val="FormatvorlageCalibri12Pt1"/>
        </w:rPr>
        <w:t>, auf denen diese Bewegungen stat</w:t>
      </w:r>
      <w:r w:rsidRPr="00C45EB3">
        <w:rPr>
          <w:rStyle w:val="FormatvorlageCalibri12Pt1"/>
        </w:rPr>
        <w:t>t</w:t>
      </w:r>
      <w:r w:rsidRPr="00C45EB3">
        <w:rPr>
          <w:rStyle w:val="FormatvorlageCalibri12Pt1"/>
        </w:rPr>
        <w:t xml:space="preserve">finden. </w:t>
      </w:r>
    </w:p>
    <w:p w:rsidR="00085137" w:rsidRPr="00C45EB3" w:rsidRDefault="00085137" w:rsidP="00695A04">
      <w:pPr>
        <w:pStyle w:val="Aufgabe-AnweisungAufzhlung"/>
      </w:pPr>
      <w:r w:rsidRPr="00C45EB3">
        <w:rPr>
          <w:rStyle w:val="FormatvorlageCalibri12Pt1"/>
        </w:rPr>
        <w:t>c2)</w:t>
      </w:r>
      <w:r w:rsidR="00EF2D56" w:rsidRPr="00C45EB3">
        <w:rPr>
          <w:rStyle w:val="FormatvorlageCalibri12Pt1"/>
        </w:rPr>
        <w:tab/>
      </w:r>
      <w:r w:rsidRPr="00C45EB3">
        <w:rPr>
          <w:rStyle w:val="FormatvorlageCalibri12Pt1"/>
        </w:rPr>
        <w:t xml:space="preserve">Nimm an, dass sich die Kamera mit </w:t>
      </w:r>
      <m:oMath>
        <m:r>
          <w:rPr>
            <w:rFonts w:ascii="Cambria Math" w:hAnsi="Cambria Math"/>
          </w:rPr>
          <m:t>5</m:t>
        </m:r>
      </m:oMath>
      <w:r w:rsidRPr="00C45EB3">
        <w:rPr>
          <w:rStyle w:val="FormatvorlageCalibri12Pt1"/>
        </w:rPr>
        <w:t xml:space="preserve"> m/s bewegt. Ermittle die Zeitersparnis, die ein Kameraflug direkt von </w:t>
      </w:r>
      <m:oMath>
        <m:r>
          <w:rPr>
            <w:rFonts w:ascii="Cambria Math" w:hAnsi="Cambria Math"/>
          </w:rPr>
          <m:t>A</m:t>
        </m:r>
      </m:oMath>
      <w:r w:rsidRPr="00C45EB3">
        <w:rPr>
          <w:rStyle w:val="FormatvorlageCalibri12Pt1"/>
        </w:rPr>
        <w:t xml:space="preserve"> nach </w:t>
      </w:r>
      <m:oMath>
        <m:r>
          <w:rPr>
            <w:rFonts w:ascii="Cambria Math" w:hAnsi="Cambria Math"/>
          </w:rPr>
          <m:t>Q</m:t>
        </m:r>
      </m:oMath>
      <w:r w:rsidRPr="00C45EB3">
        <w:rPr>
          <w:rStyle w:val="FormatvorlageCalibri12Pt1"/>
        </w:rPr>
        <w:t xml:space="preserve"> bringen würde gegenüber der Bewegung von </w:t>
      </w:r>
      <m:oMath>
        <m:r>
          <w:rPr>
            <w:rFonts w:ascii="Cambria Math" w:hAnsi="Cambria Math"/>
          </w:rPr>
          <m:t>A</m:t>
        </m:r>
      </m:oMath>
      <w:r w:rsidRPr="00C45EB3">
        <w:rPr>
          <w:rStyle w:val="FormatvorlageCalibri12Pt1"/>
        </w:rPr>
        <w:t xml:space="preserve"> über </w:t>
      </w:r>
      <m:oMath>
        <m:r>
          <w:rPr>
            <w:rFonts w:ascii="Cambria Math" w:hAnsi="Cambria Math"/>
          </w:rPr>
          <m:t>P</m:t>
        </m:r>
      </m:oMath>
      <w:r w:rsidRPr="00C45EB3">
        <w:rPr>
          <w:rStyle w:val="FormatvorlageCalibri12Pt1"/>
        </w:rPr>
        <w:t xml:space="preserve"> nach </w:t>
      </w:r>
      <m:oMath>
        <m:r>
          <w:rPr>
            <w:rFonts w:ascii="Cambria Math" w:hAnsi="Cambria Math"/>
          </w:rPr>
          <m:t>Q</m:t>
        </m:r>
      </m:oMath>
      <w:r w:rsidRPr="00C45EB3">
        <w:rPr>
          <w:rStyle w:val="FormatvorlageCalibri12Pt1"/>
        </w:rPr>
        <w:t>.</w:t>
      </w:r>
    </w:p>
    <w:p w:rsidR="00085137" w:rsidRPr="001A0F28" w:rsidRDefault="00085137" w:rsidP="004A4A6A">
      <w:pPr>
        <w:pStyle w:val="berschrift2"/>
      </w:pPr>
      <w:r w:rsidRPr="004A4A6A">
        <w:br w:type="page"/>
      </w:r>
      <w:r w:rsidR="004A657D">
        <w:lastRenderedPageBreak/>
        <w:t>10. Unterrichtseinheit:</w:t>
      </w:r>
      <w:r w:rsidR="004A657D" w:rsidRPr="001A0F28">
        <w:t xml:space="preserve"> </w:t>
      </w:r>
      <w:r w:rsidRPr="001A0F28">
        <w:t xml:space="preserve">Alles klar?  </w:t>
      </w:r>
    </w:p>
    <w:p w:rsidR="00085137" w:rsidRPr="00C45EB3" w:rsidRDefault="005A5804" w:rsidP="00695A04">
      <w:pPr>
        <w:pStyle w:val="Aufgabe-Anweisung"/>
        <w:rPr>
          <w:rStyle w:val="FormatvorlageCalibri12Pt1"/>
        </w:rPr>
      </w:pPr>
      <w:r w:rsidRPr="00C45EB3">
        <w:rPr>
          <w:noProof/>
        </w:rPr>
        <w:drawing>
          <wp:anchor distT="0" distB="0" distL="114300" distR="114300" simplePos="0" relativeHeight="251681792" behindDoc="0" locked="0" layoutInCell="1" allowOverlap="1" wp14:anchorId="6537B28E" wp14:editId="24C9D6E4">
            <wp:simplePos x="0" y="0"/>
            <wp:positionH relativeFrom="margin">
              <wp:align>right</wp:align>
            </wp:positionH>
            <wp:positionV relativeFrom="paragraph">
              <wp:posOffset>5715</wp:posOffset>
            </wp:positionV>
            <wp:extent cx="2825115" cy="3232150"/>
            <wp:effectExtent l="0" t="0" r="0" b="6350"/>
            <wp:wrapSquare wrapText="bothSides"/>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825115" cy="3232150"/>
                    </a:xfrm>
                    <a:prstGeom prst="rect">
                      <a:avLst/>
                    </a:prstGeom>
                  </pic:spPr>
                </pic:pic>
              </a:graphicData>
            </a:graphic>
            <wp14:sizeRelH relativeFrom="margin">
              <wp14:pctWidth>0</wp14:pctWidth>
            </wp14:sizeRelH>
            <wp14:sizeRelV relativeFrom="margin">
              <wp14:pctHeight>0</wp14:pctHeight>
            </wp14:sizeRelV>
          </wp:anchor>
        </w:drawing>
      </w:r>
      <w:r w:rsidR="00085137" w:rsidRPr="00C45EB3">
        <w:rPr>
          <w:rStyle w:val="FormatvorlageCalibri12Pt1"/>
        </w:rPr>
        <w:t xml:space="preserve">Über einem Fußballfeld mit </w:t>
      </w:r>
      <m:oMath>
        <m:r>
          <w:rPr>
            <w:rFonts w:ascii="Cambria Math" w:hAnsi="Cambria Math"/>
          </w:rPr>
          <m:t>110</m:t>
        </m:r>
      </m:oMath>
      <w:r w:rsidR="00085137" w:rsidRPr="00C45EB3">
        <w:rPr>
          <w:rStyle w:val="FormatvorlageCalibri12Pt1"/>
        </w:rPr>
        <w:t xml:space="preserve"> m Länge und </w:t>
      </w:r>
      <m:oMath>
        <m:r>
          <w:rPr>
            <w:rFonts w:ascii="Cambria Math" w:hAnsi="Cambria Math"/>
          </w:rPr>
          <m:t>80</m:t>
        </m:r>
      </m:oMath>
      <w:r w:rsidR="00085137" w:rsidRPr="00C45EB3">
        <w:rPr>
          <w:rStyle w:val="FormatvorlageCalibri12Pt1"/>
        </w:rPr>
        <w:t xml:space="preserve"> m Breite ist eine Spidercam installiert. Die Seile sind in </w:t>
      </w:r>
      <m:oMath>
        <m:r>
          <w:rPr>
            <w:rFonts w:ascii="Cambria Math" w:hAnsi="Cambria Math"/>
          </w:rPr>
          <m:t>30</m:t>
        </m:r>
      </m:oMath>
      <w:r w:rsidR="00085137" w:rsidRPr="00C45EB3">
        <w:rPr>
          <w:rStyle w:val="FormatvorlageCalibri12Pt1"/>
        </w:rPr>
        <w:t> m Höhe an den Masten a</w:t>
      </w:r>
      <w:r w:rsidR="00085137" w:rsidRPr="00C45EB3">
        <w:rPr>
          <w:rStyle w:val="FormatvorlageCalibri12Pt1"/>
        </w:rPr>
        <w:t>n</w:t>
      </w:r>
      <w:r w:rsidR="00085137" w:rsidRPr="00C45EB3">
        <w:rPr>
          <w:rStyle w:val="FormatvorlageCalibri12Pt1"/>
        </w:rPr>
        <w:t>gebracht. Die Grundposition der Kamera b</w:t>
      </w:r>
      <w:r w:rsidR="00085137" w:rsidRPr="00C45EB3">
        <w:rPr>
          <w:rStyle w:val="FormatvorlageCalibri12Pt1"/>
        </w:rPr>
        <w:t>e</w:t>
      </w:r>
      <w:r w:rsidR="00085137" w:rsidRPr="00C45EB3">
        <w:rPr>
          <w:rStyle w:val="FormatvorlageCalibri12Pt1"/>
        </w:rPr>
        <w:t xml:space="preserve">findet sich in </w:t>
      </w:r>
      <m:oMath>
        <m:r>
          <w:rPr>
            <w:rFonts w:ascii="Cambria Math" w:hAnsi="Cambria Math"/>
          </w:rPr>
          <m:t>30</m:t>
        </m:r>
      </m:oMath>
      <w:r w:rsidRPr="00C45EB3">
        <w:rPr>
          <w:rStyle w:val="FormatvorlageCalibri12Pt1"/>
        </w:rPr>
        <w:t> </w:t>
      </w:r>
      <w:r w:rsidR="00085137" w:rsidRPr="00C45EB3">
        <w:rPr>
          <w:rStyle w:val="FormatvorlageCalibri12Pt1"/>
        </w:rPr>
        <w:t>m Höhe über dem Ansto</w:t>
      </w:r>
      <w:r w:rsidR="00085137" w:rsidRPr="00C45EB3">
        <w:rPr>
          <w:rStyle w:val="FormatvorlageCalibri12Pt1"/>
        </w:rPr>
        <w:t>ß</w:t>
      </w:r>
      <w:r w:rsidR="00085137" w:rsidRPr="00C45EB3">
        <w:rPr>
          <w:rStyle w:val="FormatvorlageCalibri12Pt1"/>
        </w:rPr>
        <w:t>punkt.</w:t>
      </w:r>
    </w:p>
    <w:p w:rsidR="00085137" w:rsidRPr="00695A04" w:rsidRDefault="00085137" w:rsidP="00695A04">
      <w:pPr>
        <w:pStyle w:val="Aufgabe-AnweisungAufzhlung"/>
        <w:numPr>
          <w:ilvl w:val="0"/>
          <w:numId w:val="8"/>
        </w:numPr>
        <w:tabs>
          <w:tab w:val="clear" w:pos="426"/>
        </w:tabs>
      </w:pPr>
      <w:r w:rsidRPr="00695A04">
        <w:t>Die Kamera befindet sich in ihrer Grundposition, Blickrichtung nach rechts. Gib an, wie sie abgesenkt und gedreht werden muss, um eine Anze</w:t>
      </w:r>
      <w:r w:rsidRPr="00695A04">
        <w:t>i</w:t>
      </w:r>
      <w:r w:rsidRPr="00695A04">
        <w:t>getafel, deren Mittelpunkt sich an Pos</w:t>
      </w:r>
      <w:r w:rsidRPr="00695A04">
        <w:t>i</w:t>
      </w:r>
      <w:r w:rsidRPr="00695A04">
        <w:t>tion </w:t>
      </w:r>
      <m:oMath>
        <m:r>
          <m:rPr>
            <m:sty m:val="p"/>
          </m:rPr>
          <w:rPr>
            <w:rFonts w:ascii="Cambria Math" w:hAnsi="Cambria Math"/>
          </w:rPr>
          <m:t>D</m:t>
        </m:r>
      </m:oMath>
      <w:r w:rsidRPr="00695A04">
        <w:t xml:space="preserve"> in </w:t>
      </w:r>
      <m:oMath>
        <m:r>
          <m:rPr>
            <m:sty m:val="p"/>
          </m:rPr>
          <w:rPr>
            <w:rFonts w:ascii="Cambria Math" w:hAnsi="Cambria Math"/>
          </w:rPr>
          <m:t>15</m:t>
        </m:r>
      </m:oMath>
      <w:r w:rsidRPr="00695A04">
        <w:t xml:space="preserve"> m Höhe befindet, frontal zu filmen. </w:t>
      </w:r>
    </w:p>
    <w:p w:rsidR="00085137" w:rsidRPr="00695A04" w:rsidRDefault="00085137" w:rsidP="00695A04">
      <w:pPr>
        <w:pStyle w:val="Aufgabe-AnweisungAufzhlung"/>
        <w:numPr>
          <w:ilvl w:val="0"/>
          <w:numId w:val="8"/>
        </w:numPr>
        <w:tabs>
          <w:tab w:val="clear" w:pos="426"/>
        </w:tabs>
      </w:pPr>
      <w:r w:rsidRPr="00695A04">
        <w:t xml:space="preserve">Die Kamera befindet sich wieder in ihrer Grundposition und soll </w:t>
      </w:r>
      <m:oMath>
        <m:r>
          <m:rPr>
            <m:sty m:val="p"/>
          </m:rPr>
          <w:rPr>
            <w:rFonts w:ascii="Cambria Math" w:hAnsi="Cambria Math"/>
          </w:rPr>
          <m:t>25</m:t>
        </m:r>
      </m:oMath>
      <w:r w:rsidRPr="00695A04">
        <w:t xml:space="preserve"> m links vom Anstoßpunkt in einer Höhe von </w:t>
      </w:r>
      <m:oMath>
        <m:r>
          <m:rPr>
            <m:sty m:val="p"/>
          </m:rPr>
          <w:rPr>
            <w:rFonts w:ascii="Cambria Math" w:hAnsi="Cambria Math"/>
          </w:rPr>
          <m:t>18</m:t>
        </m:r>
      </m:oMath>
      <w:r w:rsidRPr="00695A04">
        <w:t xml:space="preserve"> m in Position gebracht werden. Bestimme alle notwendigen Veränderungen der Seillängen. </w:t>
      </w:r>
    </w:p>
    <w:p w:rsidR="00085137" w:rsidRPr="00695A04" w:rsidRDefault="00085137" w:rsidP="00695A04">
      <w:pPr>
        <w:pStyle w:val="Aufgabe-AnweisungAufzhlung"/>
        <w:numPr>
          <w:ilvl w:val="0"/>
          <w:numId w:val="8"/>
        </w:numPr>
        <w:tabs>
          <w:tab w:val="clear" w:pos="426"/>
        </w:tabs>
      </w:pPr>
      <w:r w:rsidRPr="00C45EB3">
        <w:t>Die Kamera befindet sich in der in Teil b) beschriebenen Endposition und ist so ausg</w:t>
      </w:r>
      <w:r w:rsidRPr="00C45EB3">
        <w:t>e</w:t>
      </w:r>
      <w:r w:rsidRPr="00C45EB3">
        <w:t xml:space="preserve">richtet, dass sie senkrecht zur linken Seitentribüne „blickt“. </w:t>
      </w:r>
      <w:r w:rsidRPr="00695A04">
        <w:t>Ohne ihrem Standort zu ve</w:t>
      </w:r>
      <w:r w:rsidRPr="00695A04">
        <w:t>r</w:t>
      </w:r>
      <w:r w:rsidRPr="00695A04">
        <w:t xml:space="preserve">lassen, soll sie nun </w:t>
      </w:r>
      <w:r w:rsidRPr="00695A04">
        <w:rPr>
          <w:i/>
          <w:iCs/>
        </w:rPr>
        <w:t xml:space="preserve">nacheinander </w:t>
      </w:r>
      <w:r w:rsidRPr="00695A04">
        <w:t xml:space="preserve">ausgerichtet werden auf </w:t>
      </w:r>
    </w:p>
    <w:p w:rsidR="00085137" w:rsidRPr="00C45EB3" w:rsidRDefault="00085137" w:rsidP="00695A04">
      <w:pPr>
        <w:numPr>
          <w:ilvl w:val="1"/>
          <w:numId w:val="8"/>
        </w:numPr>
        <w:tabs>
          <w:tab w:val="clear" w:pos="1222"/>
          <w:tab w:val="num" w:pos="993"/>
        </w:tabs>
        <w:ind w:left="709" w:firstLine="0"/>
        <w:rPr>
          <w:rStyle w:val="FormatvorlageCalibri12Pt1"/>
        </w:rPr>
      </w:pPr>
      <w:r w:rsidRPr="00C45EB3">
        <w:rPr>
          <w:rStyle w:val="FormatvorlageCalibri12Pt1"/>
        </w:rPr>
        <w:t>die Spitze der hinteren (oberen) rechten Eckfahne (</w:t>
      </w:r>
      <m:oMath>
        <m:r>
          <w:rPr>
            <w:rFonts w:ascii="Cambria Math" w:hAnsi="Cambria Math"/>
          </w:rPr>
          <m:t>1,50</m:t>
        </m:r>
      </m:oMath>
      <w:r w:rsidRPr="00C45EB3">
        <w:rPr>
          <w:rStyle w:val="FormatvorlageCalibri12Pt1"/>
        </w:rPr>
        <w:t xml:space="preserve"> m hoch) </w:t>
      </w:r>
    </w:p>
    <w:p w:rsidR="00085137" w:rsidRPr="00C45EB3" w:rsidRDefault="00085137" w:rsidP="00695A04">
      <w:pPr>
        <w:numPr>
          <w:ilvl w:val="1"/>
          <w:numId w:val="8"/>
        </w:numPr>
        <w:tabs>
          <w:tab w:val="clear" w:pos="1222"/>
          <w:tab w:val="num" w:pos="993"/>
        </w:tabs>
        <w:ind w:left="709" w:firstLine="0"/>
        <w:rPr>
          <w:rStyle w:val="FormatvorlageCalibri12Pt1"/>
        </w:rPr>
      </w:pPr>
      <w:r w:rsidRPr="00C45EB3">
        <w:rPr>
          <w:rStyle w:val="FormatvorlageCalibri12Pt1"/>
        </w:rPr>
        <w:t>den (in der Zeichnung oberen) Elfmeterpunkt</w:t>
      </w:r>
    </w:p>
    <w:p w:rsidR="00085137" w:rsidRPr="00C45EB3" w:rsidRDefault="00085137" w:rsidP="00695A04">
      <w:pPr>
        <w:pStyle w:val="Aufgabe-AnweisungAufzhlung"/>
      </w:pPr>
      <w:r w:rsidRPr="00C45EB3">
        <w:tab/>
        <w:t xml:space="preserve">Bestimme jeweils die notwendigen Dreh- und Kippwinkel. </w:t>
      </w:r>
    </w:p>
    <w:p w:rsidR="005A5804" w:rsidRPr="00695A04" w:rsidRDefault="005A5804" w:rsidP="00695A04">
      <w:pPr>
        <w:pStyle w:val="Aufgabe-AnweisungAufzhlung"/>
        <w:numPr>
          <w:ilvl w:val="0"/>
          <w:numId w:val="8"/>
        </w:numPr>
      </w:pPr>
      <w:r w:rsidRPr="00695A04">
        <w:t>A</w:t>
      </w:r>
      <w:r w:rsidR="00085137" w:rsidRPr="00695A04">
        <w:t>usgehend von</w:t>
      </w:r>
      <w:r w:rsidRPr="00695A04">
        <w:t xml:space="preserve"> </w:t>
      </w:r>
      <m:oMath>
        <m:r>
          <m:rPr>
            <m:sty m:val="p"/>
          </m:rPr>
          <w:rPr>
            <w:rFonts w:ascii="Cambria Math" w:hAnsi="Cambria Math"/>
          </w:rPr>
          <m:t>P(60|100|25)</m:t>
        </m:r>
      </m:oMath>
      <w:r w:rsidRPr="00695A04">
        <w:t xml:space="preserve"> bewegt sich die Kamera nacheinander um die folgenden Bewegungsvektoren:</w:t>
      </w:r>
    </w:p>
    <w:p w:rsidR="00F9471F" w:rsidRPr="00C45EB3" w:rsidRDefault="0056702F" w:rsidP="005A5804">
      <w:pPr>
        <w:spacing w:before="120"/>
        <w:ind w:left="284"/>
        <w:rPr>
          <w:rStyle w:val="FormatvorlageCalibri12Pt1"/>
        </w:rPr>
      </w:pP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-17</m:t>
                  </m:r>
                </m:e>
              </m:mr>
              <m:mr>
                <m:e>
                  <m:r>
                    <w:rPr>
                      <w:rFonts w:ascii="Cambria Math" w:hAnsi="Cambria Math"/>
                    </w:rPr>
                    <m:t>3,5</m:t>
                  </m:r>
                </m:e>
              </m:mr>
              <m:mr>
                <m:e>
                  <m:r>
                    <w:rPr>
                      <w:rFonts w:ascii="Cambria Math" w:hAnsi="Cambria Math"/>
                    </w:rPr>
                    <m:t>2,5</m:t>
                  </m:r>
                </m:e>
              </m:mr>
            </m:m>
          </m:e>
        </m:d>
      </m:oMath>
      <w:r w:rsidR="00F9471F" w:rsidRPr="00C45EB3">
        <w:rPr>
          <w:rStyle w:val="FormatvorlageCalibri12Pt1"/>
        </w:rPr>
        <w:t>,</w:t>
      </w:r>
      <w:r w:rsidR="00C45EB3">
        <w:rPr>
          <w:rStyle w:val="FormatvorlageCalibri12Pt1"/>
        </w:rPr>
        <w:t xml:space="preserve"> </w:t>
      </w:r>
      <w:r w:rsidR="00C45EB3">
        <w:rPr>
          <w:rStyle w:val="FormatvorlageCalibri12Pt1"/>
        </w:rPr>
        <w:tab/>
      </w:r>
      <m:oMath>
        <m:acc>
          <m:accPr>
            <m:chr m:val="⃗"/>
            <m:ctrlPr>
              <w:rPr>
                <w:rFonts w:ascii="Cambria Math" w:hAnsi="Cambria Math"/>
                <w:i/>
              </w:rPr>
            </m:ctrlPr>
          </m:accPr>
          <m:e>
            <m:r>
              <w:rPr>
                <w:rFonts w:ascii="Cambria Math" w:hAnsi="Cambria Math"/>
              </w:rPr>
              <m:t>v</m:t>
            </m:r>
          </m:e>
        </m:acc>
        <m:r>
          <w:rPr>
            <w:rFonts w:ascii="Cambria Math" w:hAnsi="Cambria Math"/>
          </w:rPr>
          <m:t>=</m:t>
        </m:r>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-30</m:t>
                  </m:r>
                </m:e>
              </m:mr>
              <m:mr>
                <m:e>
                  <m:r>
                    <w:rPr>
                      <w:rFonts w:ascii="Cambria Math" w:hAnsi="Cambria Math"/>
                    </w:rPr>
                    <m:t>-77</m:t>
                  </m:r>
                </m:e>
              </m:mr>
              <m:mr>
                <m:e>
                  <m:r>
                    <w:rPr>
                      <w:rFonts w:ascii="Cambria Math" w:hAnsi="Cambria Math"/>
                    </w:rPr>
                    <m:t>-3</m:t>
                  </m:r>
                </m:e>
              </m:mr>
            </m:m>
          </m:e>
        </m:d>
      </m:oMath>
      <w:r w:rsidR="00F9471F" w:rsidRPr="00C45EB3">
        <w:rPr>
          <w:rStyle w:val="FormatvorlageCalibri12Pt1"/>
        </w:rPr>
        <w:t>,</w:t>
      </w:r>
      <w:r w:rsidR="00C45EB3">
        <w:rPr>
          <w:rStyle w:val="FormatvorlageCalibri12Pt1"/>
        </w:rPr>
        <w:t xml:space="preserve"> </w:t>
      </w:r>
      <w:r w:rsidR="00C45EB3">
        <w:rPr>
          <w:rStyle w:val="FormatvorlageCalibri12Pt1"/>
        </w:rPr>
        <w:tab/>
      </w:r>
      <w:r w:rsidR="00C45EB3">
        <w:rPr>
          <w:rStyle w:val="FormatvorlageCalibri12Pt1"/>
        </w:rPr>
        <w:tab/>
      </w:r>
      <m:oMath>
        <m:acc>
          <m:accPr>
            <m:chr m:val="⃗"/>
            <m:ctrlPr>
              <w:rPr>
                <w:rFonts w:ascii="Cambria Math" w:hAnsi="Cambria Math"/>
                <w:i/>
              </w:rPr>
            </m:ctrlPr>
          </m:accPr>
          <m:e>
            <m:r>
              <w:rPr>
                <w:rFonts w:ascii="Cambria Math" w:hAnsi="Cambria Math"/>
              </w:rPr>
              <m:t>w</m:t>
            </m:r>
          </m:e>
        </m:acc>
        <m:r>
          <w:rPr>
            <w:rFonts w:ascii="Cambria Math" w:hAnsi="Cambria Math"/>
          </w:rPr>
          <m:t>=</m:t>
        </m:r>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33</m:t>
                  </m:r>
                </m:e>
              </m:mr>
              <m:mr>
                <m:e>
                  <m:r>
                    <w:rPr>
                      <w:rFonts w:ascii="Cambria Math" w:hAnsi="Cambria Math"/>
                    </w:rPr>
                    <m:t>-10</m:t>
                  </m:r>
                </m:e>
              </m:mr>
              <m:mr>
                <m:e>
                  <m:r>
                    <w:rPr>
                      <w:rFonts w:ascii="Cambria Math" w:hAnsi="Cambria Math"/>
                    </w:rPr>
                    <m:t>-17</m:t>
                  </m:r>
                </m:e>
              </m:mr>
            </m:m>
          </m:e>
        </m:d>
      </m:oMath>
    </w:p>
    <w:p w:rsidR="00085137" w:rsidRPr="00C45EB3" w:rsidRDefault="00085137" w:rsidP="00F9471F">
      <w:pPr>
        <w:ind w:left="284"/>
      </w:pPr>
      <w:r w:rsidRPr="00C45EB3">
        <w:t>Stelle die Situation in einer Schrägskizze dar und bestimme die neue Kameraposition.</w:t>
      </w:r>
    </w:p>
    <w:p w:rsidR="00C45EB3" w:rsidRPr="00695A04" w:rsidRDefault="00085137" w:rsidP="00695A04">
      <w:pPr>
        <w:pStyle w:val="Aufgabe-AnweisungAufzhlung"/>
        <w:numPr>
          <w:ilvl w:val="0"/>
          <w:numId w:val="8"/>
        </w:numPr>
        <w:tabs>
          <w:tab w:val="clear" w:pos="426"/>
        </w:tabs>
      </w:pPr>
      <w:r w:rsidRPr="00695A04">
        <w:t xml:space="preserve">Die Kamera befindet sich wieder im Punkt </w:t>
      </w:r>
      <m:oMath>
        <m:r>
          <m:rPr>
            <m:sty m:val="p"/>
          </m:rPr>
          <w:rPr>
            <w:rFonts w:ascii="Cambria Math" w:hAnsi="Cambria Math"/>
          </w:rPr>
          <m:t>P(60|100|25)</m:t>
        </m:r>
      </m:oMath>
      <w:r w:rsidRPr="00695A04">
        <w:t xml:space="preserve">, fliegt von dort zum Punkt </w:t>
      </w:r>
      <m:oMath>
        <m:r>
          <m:rPr>
            <m:sty m:val="p"/>
          </m:rPr>
          <w:rPr>
            <w:rFonts w:ascii="Cambria Math" w:hAnsi="Cambria Math"/>
          </w:rPr>
          <m:t>Q(9|17|17)</m:t>
        </m:r>
      </m:oMath>
      <w:r w:rsidRPr="00695A04">
        <w:t xml:space="preserve"> und soll anschließend im Punkt </w:t>
      </w:r>
      <m:oMath>
        <m:r>
          <m:rPr>
            <m:sty m:val="p"/>
          </m:rPr>
          <w:rPr>
            <w:rFonts w:ascii="Cambria Math" w:hAnsi="Cambria Math"/>
          </w:rPr>
          <m:t>R(36|32|30)</m:t>
        </m:r>
      </m:oMath>
      <w:r w:rsidRPr="00695A04">
        <w:t xml:space="preserve"> in Position gebracht werden. </w:t>
      </w:r>
    </w:p>
    <w:p w:rsidR="00C45EB3" w:rsidRDefault="00085137" w:rsidP="00C45EB3">
      <w:pPr>
        <w:spacing w:before="120"/>
        <w:ind w:left="851" w:hanging="480"/>
        <w:rPr>
          <w:rStyle w:val="FormatvorlageCalibri12Pt1"/>
        </w:rPr>
      </w:pPr>
      <w:r w:rsidRPr="00C45EB3">
        <w:rPr>
          <w:rStyle w:val="FormatvorlageCalibri12Pt1"/>
        </w:rPr>
        <w:t>e1)</w:t>
      </w:r>
      <w:r w:rsidR="00C45EB3">
        <w:rPr>
          <w:rStyle w:val="FormatvorlageCalibri12Pt1"/>
        </w:rPr>
        <w:tab/>
      </w:r>
      <w:r w:rsidRPr="00C45EB3">
        <w:rPr>
          <w:rStyle w:val="FormatvorlageCalibri12Pt1"/>
        </w:rPr>
        <w:t xml:space="preserve">Ermittle die Gleichungen der Geraden </w:t>
      </w:r>
      <m:oMath>
        <m:r>
          <w:rPr>
            <w:rStyle w:val="FormatvorlageCalibri12Pt1"/>
            <w:rFonts w:ascii="Cambria Math" w:hAnsi="Cambria Math"/>
          </w:rPr>
          <m:t>PQ</m:t>
        </m:r>
      </m:oMath>
      <w:r w:rsidRPr="00C45EB3">
        <w:rPr>
          <w:rStyle w:val="FormatvorlageCalibri12Pt1"/>
        </w:rPr>
        <w:t xml:space="preserve"> und </w:t>
      </w:r>
      <m:oMath>
        <m:r>
          <w:rPr>
            <w:rStyle w:val="FormatvorlageCalibri12Pt1"/>
            <w:rFonts w:ascii="Cambria Math" w:hAnsi="Cambria Math"/>
          </w:rPr>
          <m:t>QR</m:t>
        </m:r>
      </m:oMath>
      <w:r w:rsidRPr="00C45EB3">
        <w:rPr>
          <w:rStyle w:val="FormatvorlageCalibri12Pt1"/>
        </w:rPr>
        <w:t xml:space="preserve">, auf denen diese Bewegungen stattfinden. </w:t>
      </w:r>
    </w:p>
    <w:p w:rsidR="00085137" w:rsidRPr="00C45EB3" w:rsidRDefault="00085137" w:rsidP="00C45EB3">
      <w:pPr>
        <w:ind w:left="851" w:hanging="480"/>
        <w:rPr>
          <w:rStyle w:val="FormatvorlageCalibri12Pt1"/>
        </w:rPr>
      </w:pPr>
      <w:r w:rsidRPr="00C45EB3">
        <w:rPr>
          <w:rStyle w:val="FormatvorlageCalibri12Pt1"/>
        </w:rPr>
        <w:t>e2)</w:t>
      </w:r>
      <w:r w:rsidR="00C45EB3">
        <w:rPr>
          <w:rStyle w:val="FormatvorlageCalibri12Pt1"/>
        </w:rPr>
        <w:tab/>
      </w:r>
      <w:r w:rsidRPr="00C45EB3">
        <w:rPr>
          <w:rStyle w:val="FormatvorlageCalibri12Pt1"/>
        </w:rPr>
        <w:t xml:space="preserve">Nimm an, dass sich die Kamera mit </w:t>
      </w:r>
      <m:oMath>
        <m:r>
          <m:rPr>
            <m:sty m:val="p"/>
          </m:rPr>
          <w:rPr>
            <w:rStyle w:val="FormatvorlageCalibri12Pt1"/>
            <w:rFonts w:ascii="Cambria Math" w:hAnsi="Cambria Math"/>
          </w:rPr>
          <m:t>5</m:t>
        </m:r>
      </m:oMath>
      <w:r w:rsidRPr="00C45EB3">
        <w:rPr>
          <w:rStyle w:val="FormatvorlageCalibri12Pt1"/>
        </w:rPr>
        <w:t xml:space="preserve"> m/s bewegt. Ermittle die Zeitersparnis, die ein Kameraflug direkt von </w:t>
      </w:r>
      <m:oMath>
        <m:r>
          <w:rPr>
            <w:rFonts w:ascii="Cambria Math" w:hAnsi="Cambria Math"/>
          </w:rPr>
          <m:t>P</m:t>
        </m:r>
      </m:oMath>
      <w:r w:rsidRPr="00C45EB3">
        <w:rPr>
          <w:rStyle w:val="FormatvorlageCalibri12Pt1"/>
        </w:rPr>
        <w:t xml:space="preserve"> nach </w:t>
      </w:r>
      <m:oMath>
        <m:r>
          <w:rPr>
            <w:rFonts w:ascii="Cambria Math" w:hAnsi="Cambria Math"/>
          </w:rPr>
          <m:t>R</m:t>
        </m:r>
      </m:oMath>
      <w:r w:rsidRPr="00C45EB3">
        <w:rPr>
          <w:rStyle w:val="FormatvorlageCalibri12Pt1"/>
        </w:rPr>
        <w:t xml:space="preserve"> bringen würde gegenüber der Bewegung von </w:t>
      </w:r>
      <m:oMath>
        <m:r>
          <w:rPr>
            <w:rStyle w:val="FormatvorlageCalibri12Pt1"/>
            <w:rFonts w:ascii="Cambria Math" w:hAnsi="Cambria Math"/>
          </w:rPr>
          <m:t>P</m:t>
        </m:r>
      </m:oMath>
      <w:r w:rsidRPr="00C45EB3">
        <w:rPr>
          <w:rStyle w:val="FormatvorlageCalibri12Pt1"/>
        </w:rPr>
        <w:t xml:space="preserve"> über </w:t>
      </w:r>
      <m:oMath>
        <m:r>
          <w:rPr>
            <w:rStyle w:val="FormatvorlageCalibri12Pt1"/>
            <w:rFonts w:ascii="Cambria Math" w:hAnsi="Cambria Math"/>
          </w:rPr>
          <m:t>Q</m:t>
        </m:r>
      </m:oMath>
      <w:r w:rsidRPr="00C45EB3">
        <w:rPr>
          <w:rStyle w:val="FormatvorlageCalibri12Pt1"/>
        </w:rPr>
        <w:t xml:space="preserve"> nach </w:t>
      </w:r>
      <m:oMath>
        <m:r>
          <w:rPr>
            <w:rStyle w:val="FormatvorlageCalibri12Pt1"/>
            <w:rFonts w:ascii="Cambria Math" w:hAnsi="Cambria Math"/>
          </w:rPr>
          <m:t>R</m:t>
        </m:r>
      </m:oMath>
      <w:r w:rsidRPr="00C45EB3">
        <w:rPr>
          <w:rStyle w:val="FormatvorlageCalibri12Pt1"/>
        </w:rPr>
        <w:t>.</w:t>
      </w:r>
    </w:p>
    <w:p w:rsidR="00085137" w:rsidRPr="00695A04" w:rsidRDefault="00085137" w:rsidP="00695A04">
      <w:pPr>
        <w:pStyle w:val="Aufgabe-AnweisungAufzhlung"/>
        <w:numPr>
          <w:ilvl w:val="0"/>
          <w:numId w:val="8"/>
        </w:numPr>
        <w:tabs>
          <w:tab w:val="clear" w:pos="426"/>
        </w:tabs>
      </w:pPr>
      <w:r w:rsidRPr="00695A04">
        <w:t xml:space="preserve">Addiere zeichnerisch und rechnerisch die Kräfte </w:t>
      </w:r>
      <m:oMath>
        <m:acc>
          <m:accPr>
            <m:chr m:val="⃗"/>
            <m:ctrlPr>
              <w:rPr>
                <w:rFonts w:ascii="Cambria Math" w:hAnsi="Cambria Math"/>
              </w:rPr>
            </m:ctrlPr>
          </m:accPr>
          <m:e>
            <m:sSub>
              <m:sSubPr>
                <m:ctrlPr>
                  <w:rPr>
                    <w:rFonts w:ascii="Cambria Math" w:hAnsi="Cambria Math"/>
                  </w:rPr>
                </m:ctrlPr>
              </m:sSubPr>
              <m:e>
                <m:r>
                  <m:rPr>
                    <m:sty m:val="p"/>
                  </m:rPr>
                  <w:rPr>
                    <w:rFonts w:ascii="Cambria Math" w:hAnsi="Cambria Math"/>
                  </w:rPr>
                  <m:t>F</m:t>
                </m:r>
              </m:e>
              <m:sub>
                <m:r>
                  <m:rPr>
                    <m:sty m:val="p"/>
                  </m:rPr>
                  <w:rPr>
                    <w:rFonts w:ascii="Cambria Math" w:hAnsi="Cambria Math"/>
                  </w:rPr>
                  <m:t>1</m:t>
                </m:r>
              </m:sub>
            </m:sSub>
          </m:e>
        </m:acc>
        <m:r>
          <m:rPr>
            <m:sty m:val="p"/>
          </m:rPr>
          <w:rPr>
            <w:rFonts w:ascii="Cambria Math" w:hAnsi="Cambria Math"/>
          </w:rPr>
          <m:t>=</m:t>
        </m:r>
        <m:d>
          <m:dPr>
            <m:ctrlPr>
              <w:rPr>
                <w:rFonts w:ascii="Cambria Math" w:hAnsi="Cambria Math"/>
              </w:rPr>
            </m:ctrlPr>
          </m:dPr>
          <m:e>
            <m:m>
              <m:mPr>
                <m:mcs>
                  <m:mc>
                    <m:mcPr>
                      <m:count m:val="1"/>
                      <m:mcJc m:val="center"/>
                    </m:mcPr>
                  </m:mc>
                </m:mcs>
                <m:ctrlPr>
                  <w:rPr>
                    <w:rFonts w:ascii="Cambria Math" w:hAnsi="Cambria Math"/>
                  </w:rPr>
                </m:ctrlPr>
              </m:mPr>
              <m:mr>
                <m:e>
                  <m:r>
                    <m:rPr>
                      <m:sty m:val="p"/>
                    </m:rPr>
                    <w:rPr>
                      <w:rFonts w:ascii="Cambria Math" w:hAnsi="Cambria Math"/>
                    </w:rPr>
                    <m:t>2,5</m:t>
                  </m:r>
                </m:e>
              </m:mr>
              <m:mr>
                <m:e>
                  <m:r>
                    <m:rPr>
                      <m:sty m:val="p"/>
                    </m:rPr>
                    <w:rPr>
                      <w:rFonts w:ascii="Cambria Math" w:hAnsi="Cambria Math"/>
                    </w:rPr>
                    <m:t>4</m:t>
                  </m:r>
                </m:e>
              </m:mr>
            </m:m>
          </m:e>
        </m:d>
      </m:oMath>
      <w:r w:rsidRPr="00695A04">
        <w:t xml:space="preserve"> und </w:t>
      </w:r>
      <m:oMath>
        <m:acc>
          <m:accPr>
            <m:chr m:val="⃗"/>
            <m:ctrlPr>
              <w:rPr>
                <w:rFonts w:ascii="Cambria Math" w:hAnsi="Cambria Math"/>
              </w:rPr>
            </m:ctrlPr>
          </m:accPr>
          <m:e>
            <m:sSub>
              <m:sSubPr>
                <m:ctrlPr>
                  <w:rPr>
                    <w:rFonts w:ascii="Cambria Math" w:hAnsi="Cambria Math"/>
                  </w:rPr>
                </m:ctrlPr>
              </m:sSubPr>
              <m:e>
                <m:r>
                  <m:rPr>
                    <m:sty m:val="p"/>
                  </m:rPr>
                  <w:rPr>
                    <w:rFonts w:ascii="Cambria Math" w:hAnsi="Cambria Math"/>
                  </w:rPr>
                  <m:t>F</m:t>
                </m:r>
              </m:e>
              <m:sub>
                <m:r>
                  <m:rPr>
                    <m:sty m:val="p"/>
                  </m:rPr>
                  <w:rPr>
                    <w:rFonts w:ascii="Cambria Math" w:hAnsi="Cambria Math"/>
                  </w:rPr>
                  <m:t>2</m:t>
                </m:r>
              </m:sub>
            </m:sSub>
          </m:e>
        </m:acc>
        <m:r>
          <m:rPr>
            <m:sty m:val="p"/>
          </m:rPr>
          <w:rPr>
            <w:rFonts w:ascii="Cambria Math" w:hAnsi="Cambria Math"/>
          </w:rPr>
          <m:t>=</m:t>
        </m:r>
        <m:d>
          <m:dPr>
            <m:ctrlPr>
              <w:rPr>
                <w:rFonts w:ascii="Cambria Math" w:hAnsi="Cambria Math"/>
              </w:rPr>
            </m:ctrlPr>
          </m:dPr>
          <m:e>
            <m:m>
              <m:mPr>
                <m:mcs>
                  <m:mc>
                    <m:mcPr>
                      <m:count m:val="1"/>
                      <m:mcJc m:val="center"/>
                    </m:mcPr>
                  </m:mc>
                </m:mcs>
                <m:ctrlPr>
                  <w:rPr>
                    <w:rFonts w:ascii="Cambria Math" w:hAnsi="Cambria Math"/>
                  </w:rPr>
                </m:ctrlPr>
              </m:mPr>
              <m:mr>
                <m:e>
                  <m:r>
                    <m:rPr>
                      <m:sty m:val="p"/>
                    </m:rPr>
                    <w:rPr>
                      <w:rFonts w:ascii="Cambria Math" w:hAnsi="Cambria Math"/>
                    </w:rPr>
                    <m:t>4</m:t>
                  </m:r>
                </m:e>
              </m:mr>
              <m:mr>
                <m:e>
                  <m:r>
                    <m:rPr>
                      <m:sty m:val="p"/>
                    </m:rPr>
                    <w:rPr>
                      <w:rFonts w:ascii="Cambria Math" w:hAnsi="Cambria Math"/>
                    </w:rPr>
                    <m:t>-2,5</m:t>
                  </m:r>
                </m:e>
              </m:mr>
            </m:m>
          </m:e>
        </m:d>
      </m:oMath>
      <w:r w:rsidRPr="00695A04">
        <w:t>.</w:t>
      </w:r>
    </w:p>
    <w:sectPr w:rsidR="00085137" w:rsidRPr="00695A04" w:rsidSect="006D18D6">
      <w:headerReference w:type="default" r:id="rId51"/>
      <w:footerReference w:type="default" r:id="rId52"/>
      <w:pgSz w:w="11906" w:h="16838"/>
      <w:pgMar w:top="851" w:right="1418" w:bottom="567"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6EE0" w:rsidRDefault="00396EE0" w:rsidP="005A7053">
      <w:pPr>
        <w:spacing w:after="0" w:line="240" w:lineRule="auto"/>
      </w:pPr>
      <w:r>
        <w:separator/>
      </w:r>
    </w:p>
  </w:endnote>
  <w:endnote w:type="continuationSeparator" w:id="0">
    <w:p w:rsidR="00396EE0" w:rsidRDefault="00396EE0" w:rsidP="005A70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embedBold r:id="rId1" w:subsetted="1" w:fontKey="{CD58C45D-798B-4B78-9315-050A11983A03}"/>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Liberation Serif">
    <w:panose1 w:val="02020603050405020304"/>
    <w:charset w:val="00"/>
    <w:family w:val="roman"/>
    <w:pitch w:val="variable"/>
    <w:sig w:usb0="E0000AFF" w:usb1="500078FF" w:usb2="00000021" w:usb3="00000000" w:csb0="000001BF" w:csb1="00000000"/>
    <w:embedRegular r:id="rId2" w:subsetted="1" w:fontKey="{446D643E-31E9-4B91-A4DE-E38C37673821}"/>
    <w:embedBold r:id="rId3" w:subsetted="1" w:fontKey="{7782A611-F450-40F8-AED8-211879FE8376}"/>
    <w:embedItalic r:id="rId4" w:subsetted="1" w:fontKey="{47CF0109-DB76-439C-8D58-83F5A7F2C10E}"/>
  </w:font>
  <w:font w:name="Cambria Math">
    <w:panose1 w:val="02040503050406030204"/>
    <w:charset w:val="00"/>
    <w:family w:val="roman"/>
    <w:pitch w:val="variable"/>
    <w:sig w:usb0="E00002FF" w:usb1="420024FF" w:usb2="00000000" w:usb3="00000000" w:csb0="0000019F" w:csb1="00000000"/>
    <w:embedRegular r:id="rId5" w:subsetted="1" w:fontKey="{54172BDA-8319-4B99-86C3-5608F48C7A88}"/>
    <w:embedItalic r:id="rId6" w:subsetted="1" w:fontKey="{32D856E7-2D52-482E-AA9C-CE86041852D0}"/>
  </w:font>
  <w:font w:name="Calibri">
    <w:panose1 w:val="020F0502020204030204"/>
    <w:charset w:val="00"/>
    <w:family w:val="swiss"/>
    <w:pitch w:val="variable"/>
    <w:sig w:usb0="E00002FF" w:usb1="4000ACFF" w:usb2="00000001" w:usb3="00000000" w:csb0="0000019F" w:csb1="00000000"/>
    <w:embedRegular r:id="rId7" w:subsetted="1" w:fontKey="{BC5FB8FD-AF73-4D22-B7FF-2D7CBFC3A1F8}"/>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72D8" w:rsidRPr="00B772D8" w:rsidRDefault="00B772D8" w:rsidP="00B772D8">
    <w:pPr>
      <w:tabs>
        <w:tab w:val="center" w:pos="4536"/>
        <w:tab w:val="right" w:pos="9066"/>
        <w:tab w:val="right" w:pos="14317"/>
      </w:tabs>
      <w:rPr>
        <w:sz w:val="20"/>
      </w:rPr>
    </w:pPr>
    <w:r w:rsidRPr="00B772D8">
      <w:rPr>
        <w:sz w:val="20"/>
      </w:rPr>
      <w:tab/>
      <w:t>QUA-LiS NRW</w:t>
    </w:r>
    <w:r w:rsidRPr="00B772D8">
      <w:rPr>
        <w:sz w:val="20"/>
      </w:rPr>
      <w:tab/>
      <w:t xml:space="preserve">Seite </w:t>
    </w:r>
    <w:r w:rsidRPr="00B772D8">
      <w:rPr>
        <w:sz w:val="20"/>
      </w:rPr>
      <w:fldChar w:fldCharType="begin"/>
    </w:r>
    <w:r w:rsidRPr="00B772D8">
      <w:rPr>
        <w:sz w:val="20"/>
      </w:rPr>
      <w:instrText xml:space="preserve"> PAGE   \* MERGEFORMAT </w:instrText>
    </w:r>
    <w:r w:rsidRPr="00B772D8">
      <w:rPr>
        <w:sz w:val="20"/>
      </w:rPr>
      <w:fldChar w:fldCharType="separate"/>
    </w:r>
    <w:r w:rsidR="0056702F">
      <w:rPr>
        <w:noProof/>
        <w:sz w:val="20"/>
      </w:rPr>
      <w:t>1</w:t>
    </w:r>
    <w:r w:rsidRPr="00B772D8">
      <w:rPr>
        <w:sz w:val="20"/>
      </w:rPr>
      <w:fldChar w:fldCharType="end"/>
    </w:r>
    <w:r w:rsidRPr="00B772D8">
      <w:rPr>
        <w:sz w:val="20"/>
      </w:rPr>
      <w:t xml:space="preserve"> von </w:t>
    </w:r>
    <w:r w:rsidRPr="00B772D8">
      <w:rPr>
        <w:sz w:val="20"/>
      </w:rPr>
      <w:fldChar w:fldCharType="begin"/>
    </w:r>
    <w:r w:rsidRPr="00B772D8">
      <w:rPr>
        <w:sz w:val="20"/>
      </w:rPr>
      <w:instrText xml:space="preserve"> NUMPAGES   \* MERGEFORMAT </w:instrText>
    </w:r>
    <w:r w:rsidRPr="00B772D8">
      <w:rPr>
        <w:sz w:val="20"/>
      </w:rPr>
      <w:fldChar w:fldCharType="separate"/>
    </w:r>
    <w:r w:rsidR="0056702F">
      <w:rPr>
        <w:noProof/>
        <w:sz w:val="20"/>
      </w:rPr>
      <w:t>3</w:t>
    </w:r>
    <w:r w:rsidRPr="00B772D8">
      <w:rPr>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72D8" w:rsidRPr="00B772D8" w:rsidRDefault="00B772D8" w:rsidP="00B772D8">
    <w:pPr>
      <w:tabs>
        <w:tab w:val="center" w:pos="7655"/>
        <w:tab w:val="right" w:pos="14317"/>
      </w:tabs>
      <w:rPr>
        <w:sz w:val="20"/>
      </w:rPr>
    </w:pPr>
    <w:r w:rsidRPr="00B772D8">
      <w:rPr>
        <w:sz w:val="20"/>
      </w:rPr>
      <w:tab/>
      <w:t>QUA-LiS NRW</w:t>
    </w:r>
    <w:r w:rsidRPr="00B772D8">
      <w:rPr>
        <w:sz w:val="20"/>
      </w:rPr>
      <w:tab/>
      <w:t xml:space="preserve">Seite </w:t>
    </w:r>
    <w:r w:rsidRPr="00B772D8">
      <w:rPr>
        <w:sz w:val="20"/>
      </w:rPr>
      <w:fldChar w:fldCharType="begin"/>
    </w:r>
    <w:r w:rsidRPr="00B772D8">
      <w:rPr>
        <w:sz w:val="20"/>
      </w:rPr>
      <w:instrText xml:space="preserve"> PAGE   \* MERGEFORMAT </w:instrText>
    </w:r>
    <w:r w:rsidRPr="00B772D8">
      <w:rPr>
        <w:sz w:val="20"/>
      </w:rPr>
      <w:fldChar w:fldCharType="separate"/>
    </w:r>
    <w:r w:rsidR="0056702F">
      <w:rPr>
        <w:noProof/>
        <w:sz w:val="20"/>
      </w:rPr>
      <w:t>3</w:t>
    </w:r>
    <w:r w:rsidRPr="00B772D8">
      <w:rPr>
        <w:sz w:val="20"/>
      </w:rPr>
      <w:fldChar w:fldCharType="end"/>
    </w:r>
    <w:r w:rsidRPr="00B772D8">
      <w:rPr>
        <w:sz w:val="20"/>
      </w:rPr>
      <w:t xml:space="preserve"> von </w:t>
    </w:r>
    <w:r w:rsidRPr="00B772D8">
      <w:rPr>
        <w:sz w:val="20"/>
      </w:rPr>
      <w:fldChar w:fldCharType="begin"/>
    </w:r>
    <w:r w:rsidRPr="00B772D8">
      <w:rPr>
        <w:sz w:val="20"/>
      </w:rPr>
      <w:instrText xml:space="preserve"> NUMPAGES   \* MERGEFORMAT </w:instrText>
    </w:r>
    <w:r w:rsidRPr="00B772D8">
      <w:rPr>
        <w:sz w:val="20"/>
      </w:rPr>
      <w:fldChar w:fldCharType="separate"/>
    </w:r>
    <w:r w:rsidR="0056702F">
      <w:rPr>
        <w:noProof/>
        <w:sz w:val="20"/>
      </w:rPr>
      <w:t>3</w:t>
    </w:r>
    <w:r w:rsidRPr="00B772D8">
      <w:rPr>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72D8" w:rsidRPr="00B772D8" w:rsidRDefault="00B772D8" w:rsidP="00B772D8">
    <w:pPr>
      <w:tabs>
        <w:tab w:val="center" w:pos="4536"/>
        <w:tab w:val="right" w:pos="9066"/>
        <w:tab w:val="right" w:pos="14317"/>
      </w:tabs>
      <w:rPr>
        <w:sz w:val="20"/>
      </w:rPr>
    </w:pPr>
    <w:r w:rsidRPr="00B772D8">
      <w:rPr>
        <w:sz w:val="20"/>
      </w:rPr>
      <w:tab/>
      <w:t>QUA-LiS NRW</w:t>
    </w:r>
    <w:r w:rsidRPr="00B772D8">
      <w:rPr>
        <w:sz w:val="20"/>
      </w:rPr>
      <w:tab/>
      <w:t xml:space="preserve">Seite </w:t>
    </w:r>
    <w:r w:rsidRPr="00B772D8">
      <w:rPr>
        <w:sz w:val="20"/>
      </w:rPr>
      <w:fldChar w:fldCharType="begin"/>
    </w:r>
    <w:r w:rsidRPr="00B772D8">
      <w:rPr>
        <w:sz w:val="20"/>
      </w:rPr>
      <w:instrText xml:space="preserve"> PAGE   \* MERGEFORMAT </w:instrText>
    </w:r>
    <w:r w:rsidRPr="00B772D8">
      <w:rPr>
        <w:sz w:val="20"/>
      </w:rPr>
      <w:fldChar w:fldCharType="separate"/>
    </w:r>
    <w:r w:rsidR="0056702F">
      <w:rPr>
        <w:noProof/>
        <w:sz w:val="20"/>
      </w:rPr>
      <w:t>20</w:t>
    </w:r>
    <w:r w:rsidRPr="00B772D8">
      <w:rPr>
        <w:sz w:val="20"/>
      </w:rPr>
      <w:fldChar w:fldCharType="end"/>
    </w:r>
    <w:r w:rsidRPr="00B772D8">
      <w:rPr>
        <w:sz w:val="20"/>
      </w:rPr>
      <w:t xml:space="preserve"> von </w:t>
    </w:r>
    <w:r w:rsidRPr="00B772D8">
      <w:rPr>
        <w:sz w:val="20"/>
      </w:rPr>
      <w:fldChar w:fldCharType="begin"/>
    </w:r>
    <w:r w:rsidRPr="00B772D8">
      <w:rPr>
        <w:sz w:val="20"/>
      </w:rPr>
      <w:instrText xml:space="preserve"> NUMPAGES   \* MERGEFORMAT </w:instrText>
    </w:r>
    <w:r w:rsidRPr="00B772D8">
      <w:rPr>
        <w:sz w:val="20"/>
      </w:rPr>
      <w:fldChar w:fldCharType="separate"/>
    </w:r>
    <w:r w:rsidR="0056702F">
      <w:rPr>
        <w:noProof/>
        <w:sz w:val="20"/>
      </w:rPr>
      <w:t>20</w:t>
    </w:r>
    <w:r w:rsidRPr="00B772D8">
      <w:rPr>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6EE0" w:rsidRDefault="00396EE0" w:rsidP="005A7053">
      <w:pPr>
        <w:spacing w:after="0" w:line="240" w:lineRule="auto"/>
      </w:pPr>
      <w:r>
        <w:separator/>
      </w:r>
    </w:p>
  </w:footnote>
  <w:footnote w:type="continuationSeparator" w:id="0">
    <w:p w:rsidR="00396EE0" w:rsidRDefault="00396EE0" w:rsidP="005A705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3694" w:rsidRPr="005A7053" w:rsidRDefault="00B772D8" w:rsidP="00B772D8">
    <w:pPr>
      <w:tabs>
        <w:tab w:val="center" w:pos="4536"/>
        <w:tab w:val="right" w:pos="9072"/>
      </w:tabs>
      <w:rPr>
        <w:u w:val="single"/>
      </w:rPr>
    </w:pPr>
    <w:r w:rsidRPr="00B772D8">
      <w:rPr>
        <w:u w:val="single"/>
      </w:rPr>
      <w:t>Lehrplan</w:t>
    </w:r>
    <w:r>
      <w:rPr>
        <w:u w:val="single"/>
      </w:rPr>
      <w:t>navigator KLP SII - Mathematik</w:t>
    </w:r>
    <w:r>
      <w:rPr>
        <w:u w:val="single"/>
      </w:rPr>
      <w:tab/>
    </w:r>
    <w:r>
      <w:rPr>
        <w:u w:val="single"/>
      </w:rPr>
      <w:tab/>
    </w:r>
    <w:r w:rsidR="00B73694" w:rsidRPr="005A7053">
      <w:rPr>
        <w:u w:val="single"/>
      </w:rPr>
      <w:t>E</w:t>
    </w:r>
    <w:r>
      <w:rPr>
        <w:u w:val="single"/>
      </w:rPr>
      <w:t>inführungsp</w:t>
    </w:r>
    <w:r w:rsidR="00B73694" w:rsidRPr="005A7053">
      <w:rPr>
        <w:u w:val="single"/>
      </w:rPr>
      <w:t>hase</w:t>
    </w:r>
    <w:r w:rsidR="00B73694">
      <w:rPr>
        <w:u w:val="single"/>
      </w:rPr>
      <w:t xml:space="preserve"> </w:t>
    </w:r>
    <w:r>
      <w:rPr>
        <w:u w:val="single"/>
      </w:rPr>
      <w:t>E-</w:t>
    </w:r>
    <w:r w:rsidR="00B73694">
      <w:rPr>
        <w:u w:val="single"/>
      </w:rPr>
      <w:t>G1</w:t>
    </w:r>
    <w:r>
      <w:rPr>
        <w:u w:val="single"/>
      </w:rPr>
      <w:t>/E-G2</w:t>
    </w:r>
  </w:p>
  <w:p w:rsidR="00B73694" w:rsidRPr="00B772D8" w:rsidRDefault="00B73694" w:rsidP="00B772D8">
    <w:pPr>
      <w:tabs>
        <w:tab w:val="center" w:pos="4536"/>
        <w:tab w:val="right" w:pos="9072"/>
      </w:tabs>
      <w:spacing w:after="0" w:line="240" w:lineRule="auto"/>
      <w:rPr>
        <w:i/>
        <w:sz w:val="20"/>
        <w:szCs w:val="20"/>
      </w:rPr>
    </w:pPr>
    <w:r>
      <w:rPr>
        <w:i/>
        <w:sz w:val="20"/>
        <w:szCs w:val="20"/>
      </w:rPr>
      <w:t>Ein Flug mit der Spidercam – als Einstieg in die Analytische Geometrie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72D8" w:rsidRPr="005A7053" w:rsidRDefault="00B772D8" w:rsidP="00B772D8">
    <w:pPr>
      <w:tabs>
        <w:tab w:val="center" w:pos="7938"/>
        <w:tab w:val="right" w:pos="15451"/>
      </w:tabs>
      <w:rPr>
        <w:u w:val="single"/>
      </w:rPr>
    </w:pPr>
    <w:r w:rsidRPr="00B772D8">
      <w:rPr>
        <w:u w:val="single"/>
      </w:rPr>
      <w:t>Lehrplan</w:t>
    </w:r>
    <w:r>
      <w:rPr>
        <w:u w:val="single"/>
      </w:rPr>
      <w:t>navigator KLP SII - Mathematik</w:t>
    </w:r>
    <w:r>
      <w:rPr>
        <w:u w:val="single"/>
      </w:rPr>
      <w:tab/>
    </w:r>
    <w:r>
      <w:rPr>
        <w:u w:val="single"/>
      </w:rPr>
      <w:tab/>
    </w:r>
    <w:r w:rsidRPr="005A7053">
      <w:rPr>
        <w:u w:val="single"/>
      </w:rPr>
      <w:t>E</w:t>
    </w:r>
    <w:r>
      <w:rPr>
        <w:u w:val="single"/>
      </w:rPr>
      <w:t>inführungsp</w:t>
    </w:r>
    <w:r w:rsidRPr="005A7053">
      <w:rPr>
        <w:u w:val="single"/>
      </w:rPr>
      <w:t>hase</w:t>
    </w:r>
    <w:r>
      <w:rPr>
        <w:u w:val="single"/>
      </w:rPr>
      <w:t xml:space="preserve"> E-G1/E-G2</w:t>
    </w:r>
  </w:p>
  <w:p w:rsidR="00B73694" w:rsidRDefault="00B772D8" w:rsidP="00B772D8">
    <w:pPr>
      <w:tabs>
        <w:tab w:val="center" w:pos="4536"/>
        <w:tab w:val="right" w:pos="9072"/>
      </w:tabs>
      <w:spacing w:after="0" w:line="240" w:lineRule="auto"/>
      <w:rPr>
        <w:i/>
        <w:sz w:val="20"/>
        <w:szCs w:val="20"/>
      </w:rPr>
    </w:pPr>
    <w:r>
      <w:rPr>
        <w:i/>
        <w:sz w:val="20"/>
        <w:szCs w:val="20"/>
      </w:rPr>
      <w:t>Ein Flug mit der Spidercam – als Einstieg in die Analytische Geometrie</w:t>
    </w:r>
  </w:p>
  <w:p w:rsidR="00CA6F80" w:rsidRPr="00B772D8" w:rsidRDefault="00CA6F80" w:rsidP="00B772D8">
    <w:pPr>
      <w:tabs>
        <w:tab w:val="center" w:pos="4536"/>
        <w:tab w:val="right" w:pos="9072"/>
      </w:tabs>
      <w:spacing w:after="0" w:line="240" w:lineRule="auto"/>
      <w:rPr>
        <w:i/>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72D8" w:rsidRPr="005A7053" w:rsidRDefault="00B772D8" w:rsidP="00B772D8">
    <w:pPr>
      <w:tabs>
        <w:tab w:val="center" w:pos="4536"/>
        <w:tab w:val="right" w:pos="9072"/>
      </w:tabs>
      <w:rPr>
        <w:u w:val="single"/>
      </w:rPr>
    </w:pPr>
    <w:r w:rsidRPr="00B772D8">
      <w:rPr>
        <w:u w:val="single"/>
      </w:rPr>
      <w:t>Lehrplan</w:t>
    </w:r>
    <w:r>
      <w:rPr>
        <w:u w:val="single"/>
      </w:rPr>
      <w:t>navigator KLP SII - Mathematik</w:t>
    </w:r>
    <w:r>
      <w:rPr>
        <w:u w:val="single"/>
      </w:rPr>
      <w:tab/>
    </w:r>
    <w:r>
      <w:rPr>
        <w:u w:val="single"/>
      </w:rPr>
      <w:tab/>
    </w:r>
    <w:r w:rsidRPr="005A7053">
      <w:rPr>
        <w:u w:val="single"/>
      </w:rPr>
      <w:t>E</w:t>
    </w:r>
    <w:r>
      <w:rPr>
        <w:u w:val="single"/>
      </w:rPr>
      <w:t>inführungsp</w:t>
    </w:r>
    <w:r w:rsidRPr="005A7053">
      <w:rPr>
        <w:u w:val="single"/>
      </w:rPr>
      <w:t>hase</w:t>
    </w:r>
    <w:r>
      <w:rPr>
        <w:u w:val="single"/>
      </w:rPr>
      <w:t xml:space="preserve"> E-G1/E-G2</w:t>
    </w:r>
  </w:p>
  <w:p w:rsidR="00B73694" w:rsidRDefault="00B772D8" w:rsidP="00B772D8">
    <w:pPr>
      <w:tabs>
        <w:tab w:val="center" w:pos="4536"/>
        <w:tab w:val="right" w:pos="9072"/>
      </w:tabs>
      <w:spacing w:after="0" w:line="240" w:lineRule="auto"/>
      <w:rPr>
        <w:i/>
        <w:sz w:val="20"/>
        <w:szCs w:val="20"/>
      </w:rPr>
    </w:pPr>
    <w:r>
      <w:rPr>
        <w:i/>
        <w:sz w:val="20"/>
        <w:szCs w:val="20"/>
      </w:rPr>
      <w:t>Ein Flug mit der Spidercam – als Einstieg in die Analytische Geometrie</w:t>
    </w:r>
  </w:p>
  <w:p w:rsidR="00B772D8" w:rsidRPr="00B772D8" w:rsidRDefault="00B772D8" w:rsidP="00B772D8">
    <w:pPr>
      <w:tabs>
        <w:tab w:val="center" w:pos="4536"/>
        <w:tab w:val="right" w:pos="9072"/>
      </w:tabs>
      <w:spacing w:after="0" w:line="240" w:lineRule="auto"/>
      <w:rPr>
        <w:i/>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4632A5"/>
    <w:multiLevelType w:val="hybridMultilevel"/>
    <w:tmpl w:val="35E62B5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A3A1656"/>
    <w:multiLevelType w:val="hybridMultilevel"/>
    <w:tmpl w:val="36001FA0"/>
    <w:lvl w:ilvl="0" w:tplc="EAB603F2">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
    <w:nsid w:val="0DC72B94"/>
    <w:multiLevelType w:val="hybridMultilevel"/>
    <w:tmpl w:val="F3D49F50"/>
    <w:lvl w:ilvl="0" w:tplc="EAB603F2">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nsid w:val="0F84612C"/>
    <w:multiLevelType w:val="hybridMultilevel"/>
    <w:tmpl w:val="5BA09C42"/>
    <w:lvl w:ilvl="0" w:tplc="EAB603F2">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800"/>
        </w:tabs>
        <w:ind w:left="1800" w:hanging="360"/>
      </w:pPr>
      <w:rPr>
        <w:rFonts w:ascii="Courier New" w:hAnsi="Courier New" w:hint="default"/>
      </w:rPr>
    </w:lvl>
    <w:lvl w:ilvl="2" w:tplc="04070005" w:tentative="1">
      <w:start w:val="1"/>
      <w:numFmt w:val="bullet"/>
      <w:lvlText w:val=""/>
      <w:lvlJc w:val="left"/>
      <w:pPr>
        <w:tabs>
          <w:tab w:val="num" w:pos="2520"/>
        </w:tabs>
        <w:ind w:left="2520" w:hanging="360"/>
      </w:pPr>
      <w:rPr>
        <w:rFonts w:ascii="Wingdings" w:hAnsi="Wingdings" w:hint="default"/>
      </w:rPr>
    </w:lvl>
    <w:lvl w:ilvl="3" w:tplc="04070001" w:tentative="1">
      <w:start w:val="1"/>
      <w:numFmt w:val="bullet"/>
      <w:lvlText w:val=""/>
      <w:lvlJc w:val="left"/>
      <w:pPr>
        <w:tabs>
          <w:tab w:val="num" w:pos="3240"/>
        </w:tabs>
        <w:ind w:left="3240" w:hanging="360"/>
      </w:pPr>
      <w:rPr>
        <w:rFonts w:ascii="Symbol" w:hAnsi="Symbol" w:hint="default"/>
      </w:rPr>
    </w:lvl>
    <w:lvl w:ilvl="4" w:tplc="04070003" w:tentative="1">
      <w:start w:val="1"/>
      <w:numFmt w:val="bullet"/>
      <w:lvlText w:val="o"/>
      <w:lvlJc w:val="left"/>
      <w:pPr>
        <w:tabs>
          <w:tab w:val="num" w:pos="3960"/>
        </w:tabs>
        <w:ind w:left="3960" w:hanging="360"/>
      </w:pPr>
      <w:rPr>
        <w:rFonts w:ascii="Courier New" w:hAnsi="Courier New" w:hint="default"/>
      </w:rPr>
    </w:lvl>
    <w:lvl w:ilvl="5" w:tplc="04070005" w:tentative="1">
      <w:start w:val="1"/>
      <w:numFmt w:val="bullet"/>
      <w:lvlText w:val=""/>
      <w:lvlJc w:val="left"/>
      <w:pPr>
        <w:tabs>
          <w:tab w:val="num" w:pos="4680"/>
        </w:tabs>
        <w:ind w:left="4680" w:hanging="360"/>
      </w:pPr>
      <w:rPr>
        <w:rFonts w:ascii="Wingdings" w:hAnsi="Wingdings" w:hint="default"/>
      </w:rPr>
    </w:lvl>
    <w:lvl w:ilvl="6" w:tplc="04070001" w:tentative="1">
      <w:start w:val="1"/>
      <w:numFmt w:val="bullet"/>
      <w:lvlText w:val=""/>
      <w:lvlJc w:val="left"/>
      <w:pPr>
        <w:tabs>
          <w:tab w:val="num" w:pos="5400"/>
        </w:tabs>
        <w:ind w:left="5400" w:hanging="360"/>
      </w:pPr>
      <w:rPr>
        <w:rFonts w:ascii="Symbol" w:hAnsi="Symbol" w:hint="default"/>
      </w:rPr>
    </w:lvl>
    <w:lvl w:ilvl="7" w:tplc="04070003" w:tentative="1">
      <w:start w:val="1"/>
      <w:numFmt w:val="bullet"/>
      <w:lvlText w:val="o"/>
      <w:lvlJc w:val="left"/>
      <w:pPr>
        <w:tabs>
          <w:tab w:val="num" w:pos="6120"/>
        </w:tabs>
        <w:ind w:left="6120" w:hanging="360"/>
      </w:pPr>
      <w:rPr>
        <w:rFonts w:ascii="Courier New" w:hAnsi="Courier New" w:hint="default"/>
      </w:rPr>
    </w:lvl>
    <w:lvl w:ilvl="8" w:tplc="04070005" w:tentative="1">
      <w:start w:val="1"/>
      <w:numFmt w:val="bullet"/>
      <w:lvlText w:val=""/>
      <w:lvlJc w:val="left"/>
      <w:pPr>
        <w:tabs>
          <w:tab w:val="num" w:pos="6840"/>
        </w:tabs>
        <w:ind w:left="6840" w:hanging="360"/>
      </w:pPr>
      <w:rPr>
        <w:rFonts w:ascii="Wingdings" w:hAnsi="Wingdings" w:hint="default"/>
      </w:rPr>
    </w:lvl>
  </w:abstractNum>
  <w:abstractNum w:abstractNumId="4">
    <w:nsid w:val="1BE13E26"/>
    <w:multiLevelType w:val="hybridMultilevel"/>
    <w:tmpl w:val="0F98A0A4"/>
    <w:lvl w:ilvl="0" w:tplc="EAB603F2">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nsid w:val="1C024224"/>
    <w:multiLevelType w:val="hybridMultilevel"/>
    <w:tmpl w:val="4918B304"/>
    <w:lvl w:ilvl="0" w:tplc="00170407">
      <w:start w:val="1"/>
      <w:numFmt w:val="lowerLetter"/>
      <w:lvlText w:val="%1)"/>
      <w:lvlJc w:val="left"/>
      <w:pPr>
        <w:tabs>
          <w:tab w:val="num" w:pos="502"/>
        </w:tabs>
        <w:ind w:left="502" w:hanging="360"/>
      </w:pPr>
      <w:rPr>
        <w:rFonts w:cs="Times New Roman"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1DB14048"/>
    <w:multiLevelType w:val="hybridMultilevel"/>
    <w:tmpl w:val="A50C59F8"/>
    <w:lvl w:ilvl="0" w:tplc="EAB603F2">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800"/>
        </w:tabs>
        <w:ind w:left="1800" w:hanging="360"/>
      </w:pPr>
      <w:rPr>
        <w:rFonts w:ascii="Courier New" w:hAnsi="Courier New" w:hint="default"/>
      </w:rPr>
    </w:lvl>
    <w:lvl w:ilvl="2" w:tplc="04070005" w:tentative="1">
      <w:start w:val="1"/>
      <w:numFmt w:val="bullet"/>
      <w:lvlText w:val=""/>
      <w:lvlJc w:val="left"/>
      <w:pPr>
        <w:tabs>
          <w:tab w:val="num" w:pos="2520"/>
        </w:tabs>
        <w:ind w:left="2520" w:hanging="360"/>
      </w:pPr>
      <w:rPr>
        <w:rFonts w:ascii="Wingdings" w:hAnsi="Wingdings" w:hint="default"/>
      </w:rPr>
    </w:lvl>
    <w:lvl w:ilvl="3" w:tplc="04070001" w:tentative="1">
      <w:start w:val="1"/>
      <w:numFmt w:val="bullet"/>
      <w:lvlText w:val=""/>
      <w:lvlJc w:val="left"/>
      <w:pPr>
        <w:tabs>
          <w:tab w:val="num" w:pos="3240"/>
        </w:tabs>
        <w:ind w:left="3240" w:hanging="360"/>
      </w:pPr>
      <w:rPr>
        <w:rFonts w:ascii="Symbol" w:hAnsi="Symbol" w:hint="default"/>
      </w:rPr>
    </w:lvl>
    <w:lvl w:ilvl="4" w:tplc="04070003" w:tentative="1">
      <w:start w:val="1"/>
      <w:numFmt w:val="bullet"/>
      <w:lvlText w:val="o"/>
      <w:lvlJc w:val="left"/>
      <w:pPr>
        <w:tabs>
          <w:tab w:val="num" w:pos="3960"/>
        </w:tabs>
        <w:ind w:left="3960" w:hanging="360"/>
      </w:pPr>
      <w:rPr>
        <w:rFonts w:ascii="Courier New" w:hAnsi="Courier New" w:hint="default"/>
      </w:rPr>
    </w:lvl>
    <w:lvl w:ilvl="5" w:tplc="04070005" w:tentative="1">
      <w:start w:val="1"/>
      <w:numFmt w:val="bullet"/>
      <w:lvlText w:val=""/>
      <w:lvlJc w:val="left"/>
      <w:pPr>
        <w:tabs>
          <w:tab w:val="num" w:pos="4680"/>
        </w:tabs>
        <w:ind w:left="4680" w:hanging="360"/>
      </w:pPr>
      <w:rPr>
        <w:rFonts w:ascii="Wingdings" w:hAnsi="Wingdings" w:hint="default"/>
      </w:rPr>
    </w:lvl>
    <w:lvl w:ilvl="6" w:tplc="04070001" w:tentative="1">
      <w:start w:val="1"/>
      <w:numFmt w:val="bullet"/>
      <w:lvlText w:val=""/>
      <w:lvlJc w:val="left"/>
      <w:pPr>
        <w:tabs>
          <w:tab w:val="num" w:pos="5400"/>
        </w:tabs>
        <w:ind w:left="5400" w:hanging="360"/>
      </w:pPr>
      <w:rPr>
        <w:rFonts w:ascii="Symbol" w:hAnsi="Symbol" w:hint="default"/>
      </w:rPr>
    </w:lvl>
    <w:lvl w:ilvl="7" w:tplc="04070003" w:tentative="1">
      <w:start w:val="1"/>
      <w:numFmt w:val="bullet"/>
      <w:lvlText w:val="o"/>
      <w:lvlJc w:val="left"/>
      <w:pPr>
        <w:tabs>
          <w:tab w:val="num" w:pos="6120"/>
        </w:tabs>
        <w:ind w:left="6120" w:hanging="360"/>
      </w:pPr>
      <w:rPr>
        <w:rFonts w:ascii="Courier New" w:hAnsi="Courier New" w:hint="default"/>
      </w:rPr>
    </w:lvl>
    <w:lvl w:ilvl="8" w:tplc="04070005" w:tentative="1">
      <w:start w:val="1"/>
      <w:numFmt w:val="bullet"/>
      <w:lvlText w:val=""/>
      <w:lvlJc w:val="left"/>
      <w:pPr>
        <w:tabs>
          <w:tab w:val="num" w:pos="6840"/>
        </w:tabs>
        <w:ind w:left="6840" w:hanging="360"/>
      </w:pPr>
      <w:rPr>
        <w:rFonts w:ascii="Wingdings" w:hAnsi="Wingdings" w:hint="default"/>
      </w:rPr>
    </w:lvl>
  </w:abstractNum>
  <w:abstractNum w:abstractNumId="7">
    <w:nsid w:val="1FDA1948"/>
    <w:multiLevelType w:val="hybridMultilevel"/>
    <w:tmpl w:val="3590367E"/>
    <w:lvl w:ilvl="0" w:tplc="EAB603F2">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nsid w:val="290D056D"/>
    <w:multiLevelType w:val="hybridMultilevel"/>
    <w:tmpl w:val="BA26E37A"/>
    <w:lvl w:ilvl="0" w:tplc="7D94F712">
      <w:start w:val="1"/>
      <w:numFmt w:val="bullet"/>
      <w:lvlText w:val="•"/>
      <w:lvlJc w:val="left"/>
      <w:pPr>
        <w:tabs>
          <w:tab w:val="num" w:pos="720"/>
        </w:tabs>
        <w:ind w:left="720" w:hanging="360"/>
      </w:pPr>
      <w:rPr>
        <w:rFonts w:ascii="Trebuchet MS" w:hAnsi="Trebuchet MS" w:hint="default"/>
      </w:rPr>
    </w:lvl>
    <w:lvl w:ilvl="1" w:tplc="180CC74E" w:tentative="1">
      <w:start w:val="1"/>
      <w:numFmt w:val="bullet"/>
      <w:lvlText w:val="•"/>
      <w:lvlJc w:val="left"/>
      <w:pPr>
        <w:tabs>
          <w:tab w:val="num" w:pos="1440"/>
        </w:tabs>
        <w:ind w:left="1440" w:hanging="360"/>
      </w:pPr>
      <w:rPr>
        <w:rFonts w:ascii="Trebuchet MS" w:hAnsi="Trebuchet MS" w:hint="default"/>
      </w:rPr>
    </w:lvl>
    <w:lvl w:ilvl="2" w:tplc="ADA87822" w:tentative="1">
      <w:start w:val="1"/>
      <w:numFmt w:val="bullet"/>
      <w:lvlText w:val="•"/>
      <w:lvlJc w:val="left"/>
      <w:pPr>
        <w:tabs>
          <w:tab w:val="num" w:pos="2160"/>
        </w:tabs>
        <w:ind w:left="2160" w:hanging="360"/>
      </w:pPr>
      <w:rPr>
        <w:rFonts w:ascii="Trebuchet MS" w:hAnsi="Trebuchet MS" w:hint="default"/>
      </w:rPr>
    </w:lvl>
    <w:lvl w:ilvl="3" w:tplc="37F878BC" w:tentative="1">
      <w:start w:val="1"/>
      <w:numFmt w:val="bullet"/>
      <w:lvlText w:val="•"/>
      <w:lvlJc w:val="left"/>
      <w:pPr>
        <w:tabs>
          <w:tab w:val="num" w:pos="2880"/>
        </w:tabs>
        <w:ind w:left="2880" w:hanging="360"/>
      </w:pPr>
      <w:rPr>
        <w:rFonts w:ascii="Trebuchet MS" w:hAnsi="Trebuchet MS" w:hint="default"/>
      </w:rPr>
    </w:lvl>
    <w:lvl w:ilvl="4" w:tplc="36DE2D06" w:tentative="1">
      <w:start w:val="1"/>
      <w:numFmt w:val="bullet"/>
      <w:lvlText w:val="•"/>
      <w:lvlJc w:val="left"/>
      <w:pPr>
        <w:tabs>
          <w:tab w:val="num" w:pos="3600"/>
        </w:tabs>
        <w:ind w:left="3600" w:hanging="360"/>
      </w:pPr>
      <w:rPr>
        <w:rFonts w:ascii="Trebuchet MS" w:hAnsi="Trebuchet MS" w:hint="default"/>
      </w:rPr>
    </w:lvl>
    <w:lvl w:ilvl="5" w:tplc="A19ECC7A" w:tentative="1">
      <w:start w:val="1"/>
      <w:numFmt w:val="bullet"/>
      <w:lvlText w:val="•"/>
      <w:lvlJc w:val="left"/>
      <w:pPr>
        <w:tabs>
          <w:tab w:val="num" w:pos="4320"/>
        </w:tabs>
        <w:ind w:left="4320" w:hanging="360"/>
      </w:pPr>
      <w:rPr>
        <w:rFonts w:ascii="Trebuchet MS" w:hAnsi="Trebuchet MS" w:hint="default"/>
      </w:rPr>
    </w:lvl>
    <w:lvl w:ilvl="6" w:tplc="103642AE" w:tentative="1">
      <w:start w:val="1"/>
      <w:numFmt w:val="bullet"/>
      <w:lvlText w:val="•"/>
      <w:lvlJc w:val="left"/>
      <w:pPr>
        <w:tabs>
          <w:tab w:val="num" w:pos="5040"/>
        </w:tabs>
        <w:ind w:left="5040" w:hanging="360"/>
      </w:pPr>
      <w:rPr>
        <w:rFonts w:ascii="Trebuchet MS" w:hAnsi="Trebuchet MS" w:hint="default"/>
      </w:rPr>
    </w:lvl>
    <w:lvl w:ilvl="7" w:tplc="95C66898" w:tentative="1">
      <w:start w:val="1"/>
      <w:numFmt w:val="bullet"/>
      <w:lvlText w:val="•"/>
      <w:lvlJc w:val="left"/>
      <w:pPr>
        <w:tabs>
          <w:tab w:val="num" w:pos="5760"/>
        </w:tabs>
        <w:ind w:left="5760" w:hanging="360"/>
      </w:pPr>
      <w:rPr>
        <w:rFonts w:ascii="Trebuchet MS" w:hAnsi="Trebuchet MS" w:hint="default"/>
      </w:rPr>
    </w:lvl>
    <w:lvl w:ilvl="8" w:tplc="2AC88EC6" w:tentative="1">
      <w:start w:val="1"/>
      <w:numFmt w:val="bullet"/>
      <w:lvlText w:val="•"/>
      <w:lvlJc w:val="left"/>
      <w:pPr>
        <w:tabs>
          <w:tab w:val="num" w:pos="6480"/>
        </w:tabs>
        <w:ind w:left="6480" w:hanging="360"/>
      </w:pPr>
      <w:rPr>
        <w:rFonts w:ascii="Trebuchet MS" w:hAnsi="Trebuchet MS" w:hint="default"/>
      </w:rPr>
    </w:lvl>
  </w:abstractNum>
  <w:abstractNum w:abstractNumId="9">
    <w:nsid w:val="391E6CE7"/>
    <w:multiLevelType w:val="hybridMultilevel"/>
    <w:tmpl w:val="3DD6A41E"/>
    <w:lvl w:ilvl="0" w:tplc="232832B6">
      <w:start w:val="1"/>
      <w:numFmt w:val="bullet"/>
      <w:lvlText w:val=""/>
      <w:lvlJc w:val="left"/>
      <w:pPr>
        <w:tabs>
          <w:tab w:val="num" w:pos="720"/>
        </w:tabs>
        <w:ind w:left="720" w:hanging="360"/>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nsid w:val="3E9B13DD"/>
    <w:multiLevelType w:val="hybridMultilevel"/>
    <w:tmpl w:val="97AE54E4"/>
    <w:lvl w:ilvl="0" w:tplc="7B888C36">
      <w:start w:val="1"/>
      <w:numFmt w:val="lowerLetter"/>
      <w:lvlText w:val="%1)"/>
      <w:lvlJc w:val="left"/>
      <w:pPr>
        <w:ind w:left="1065" w:hanging="705"/>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4DF62B8A"/>
    <w:multiLevelType w:val="hybridMultilevel"/>
    <w:tmpl w:val="131687F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4E560A93"/>
    <w:multiLevelType w:val="hybridMultilevel"/>
    <w:tmpl w:val="D45C4F0E"/>
    <w:lvl w:ilvl="0" w:tplc="EAB603F2">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800"/>
        </w:tabs>
        <w:ind w:left="1800" w:hanging="360"/>
      </w:pPr>
      <w:rPr>
        <w:rFonts w:ascii="Courier New" w:hAnsi="Courier New" w:hint="default"/>
      </w:rPr>
    </w:lvl>
    <w:lvl w:ilvl="2" w:tplc="04070005" w:tentative="1">
      <w:start w:val="1"/>
      <w:numFmt w:val="bullet"/>
      <w:lvlText w:val=""/>
      <w:lvlJc w:val="left"/>
      <w:pPr>
        <w:tabs>
          <w:tab w:val="num" w:pos="2520"/>
        </w:tabs>
        <w:ind w:left="2520" w:hanging="360"/>
      </w:pPr>
      <w:rPr>
        <w:rFonts w:ascii="Wingdings" w:hAnsi="Wingdings" w:hint="default"/>
      </w:rPr>
    </w:lvl>
    <w:lvl w:ilvl="3" w:tplc="04070001" w:tentative="1">
      <w:start w:val="1"/>
      <w:numFmt w:val="bullet"/>
      <w:lvlText w:val=""/>
      <w:lvlJc w:val="left"/>
      <w:pPr>
        <w:tabs>
          <w:tab w:val="num" w:pos="3240"/>
        </w:tabs>
        <w:ind w:left="3240" w:hanging="360"/>
      </w:pPr>
      <w:rPr>
        <w:rFonts w:ascii="Symbol" w:hAnsi="Symbol" w:hint="default"/>
      </w:rPr>
    </w:lvl>
    <w:lvl w:ilvl="4" w:tplc="04070003" w:tentative="1">
      <w:start w:val="1"/>
      <w:numFmt w:val="bullet"/>
      <w:lvlText w:val="o"/>
      <w:lvlJc w:val="left"/>
      <w:pPr>
        <w:tabs>
          <w:tab w:val="num" w:pos="3960"/>
        </w:tabs>
        <w:ind w:left="3960" w:hanging="360"/>
      </w:pPr>
      <w:rPr>
        <w:rFonts w:ascii="Courier New" w:hAnsi="Courier New" w:hint="default"/>
      </w:rPr>
    </w:lvl>
    <w:lvl w:ilvl="5" w:tplc="04070005" w:tentative="1">
      <w:start w:val="1"/>
      <w:numFmt w:val="bullet"/>
      <w:lvlText w:val=""/>
      <w:lvlJc w:val="left"/>
      <w:pPr>
        <w:tabs>
          <w:tab w:val="num" w:pos="4680"/>
        </w:tabs>
        <w:ind w:left="4680" w:hanging="360"/>
      </w:pPr>
      <w:rPr>
        <w:rFonts w:ascii="Wingdings" w:hAnsi="Wingdings" w:hint="default"/>
      </w:rPr>
    </w:lvl>
    <w:lvl w:ilvl="6" w:tplc="04070001" w:tentative="1">
      <w:start w:val="1"/>
      <w:numFmt w:val="bullet"/>
      <w:lvlText w:val=""/>
      <w:lvlJc w:val="left"/>
      <w:pPr>
        <w:tabs>
          <w:tab w:val="num" w:pos="5400"/>
        </w:tabs>
        <w:ind w:left="5400" w:hanging="360"/>
      </w:pPr>
      <w:rPr>
        <w:rFonts w:ascii="Symbol" w:hAnsi="Symbol" w:hint="default"/>
      </w:rPr>
    </w:lvl>
    <w:lvl w:ilvl="7" w:tplc="04070003" w:tentative="1">
      <w:start w:val="1"/>
      <w:numFmt w:val="bullet"/>
      <w:lvlText w:val="o"/>
      <w:lvlJc w:val="left"/>
      <w:pPr>
        <w:tabs>
          <w:tab w:val="num" w:pos="6120"/>
        </w:tabs>
        <w:ind w:left="6120" w:hanging="360"/>
      </w:pPr>
      <w:rPr>
        <w:rFonts w:ascii="Courier New" w:hAnsi="Courier New" w:hint="default"/>
      </w:rPr>
    </w:lvl>
    <w:lvl w:ilvl="8" w:tplc="04070005" w:tentative="1">
      <w:start w:val="1"/>
      <w:numFmt w:val="bullet"/>
      <w:lvlText w:val=""/>
      <w:lvlJc w:val="left"/>
      <w:pPr>
        <w:tabs>
          <w:tab w:val="num" w:pos="6840"/>
        </w:tabs>
        <w:ind w:left="6840" w:hanging="360"/>
      </w:pPr>
      <w:rPr>
        <w:rFonts w:ascii="Wingdings" w:hAnsi="Wingdings" w:hint="default"/>
      </w:rPr>
    </w:lvl>
  </w:abstractNum>
  <w:abstractNum w:abstractNumId="13">
    <w:nsid w:val="51C1182D"/>
    <w:multiLevelType w:val="hybridMultilevel"/>
    <w:tmpl w:val="586EF560"/>
    <w:lvl w:ilvl="0" w:tplc="7B888C36">
      <w:start w:val="1"/>
      <w:numFmt w:val="lowerLetter"/>
      <w:lvlText w:val="%1)"/>
      <w:lvlJc w:val="left"/>
      <w:pPr>
        <w:ind w:left="1065" w:hanging="705"/>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nsid w:val="5AC75AC2"/>
    <w:multiLevelType w:val="hybridMultilevel"/>
    <w:tmpl w:val="0AF6F9DA"/>
    <w:lvl w:ilvl="0" w:tplc="EAB603F2">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5">
    <w:nsid w:val="61153E99"/>
    <w:multiLevelType w:val="hybridMultilevel"/>
    <w:tmpl w:val="52C014F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63D00026"/>
    <w:multiLevelType w:val="hybridMultilevel"/>
    <w:tmpl w:val="B03445A8"/>
    <w:lvl w:ilvl="0" w:tplc="9FB08EF8">
      <w:start w:val="1"/>
      <w:numFmt w:val="bullet"/>
      <w:lvlText w:val=""/>
      <w:lvlJc w:val="left"/>
      <w:pPr>
        <w:tabs>
          <w:tab w:val="num" w:pos="720"/>
        </w:tabs>
        <w:ind w:left="720" w:hanging="360"/>
      </w:pPr>
      <w:rPr>
        <w:rFonts w:ascii="Wingdings" w:hAnsi="Wingdings" w:hint="default"/>
      </w:rPr>
    </w:lvl>
    <w:lvl w:ilvl="1" w:tplc="2DE02F06" w:tentative="1">
      <w:start w:val="1"/>
      <w:numFmt w:val="bullet"/>
      <w:lvlText w:val=""/>
      <w:lvlJc w:val="left"/>
      <w:pPr>
        <w:tabs>
          <w:tab w:val="num" w:pos="1440"/>
        </w:tabs>
        <w:ind w:left="1440" w:hanging="360"/>
      </w:pPr>
      <w:rPr>
        <w:rFonts w:ascii="Wingdings" w:hAnsi="Wingdings" w:hint="default"/>
      </w:rPr>
    </w:lvl>
    <w:lvl w:ilvl="2" w:tplc="5E9CFF80" w:tentative="1">
      <w:start w:val="1"/>
      <w:numFmt w:val="bullet"/>
      <w:lvlText w:val=""/>
      <w:lvlJc w:val="left"/>
      <w:pPr>
        <w:tabs>
          <w:tab w:val="num" w:pos="2160"/>
        </w:tabs>
        <w:ind w:left="2160" w:hanging="360"/>
      </w:pPr>
      <w:rPr>
        <w:rFonts w:ascii="Wingdings" w:hAnsi="Wingdings" w:hint="default"/>
      </w:rPr>
    </w:lvl>
    <w:lvl w:ilvl="3" w:tplc="69F66298" w:tentative="1">
      <w:start w:val="1"/>
      <w:numFmt w:val="bullet"/>
      <w:lvlText w:val=""/>
      <w:lvlJc w:val="left"/>
      <w:pPr>
        <w:tabs>
          <w:tab w:val="num" w:pos="2880"/>
        </w:tabs>
        <w:ind w:left="2880" w:hanging="360"/>
      </w:pPr>
      <w:rPr>
        <w:rFonts w:ascii="Wingdings" w:hAnsi="Wingdings" w:hint="default"/>
      </w:rPr>
    </w:lvl>
    <w:lvl w:ilvl="4" w:tplc="0188008A" w:tentative="1">
      <w:start w:val="1"/>
      <w:numFmt w:val="bullet"/>
      <w:lvlText w:val=""/>
      <w:lvlJc w:val="left"/>
      <w:pPr>
        <w:tabs>
          <w:tab w:val="num" w:pos="3600"/>
        </w:tabs>
        <w:ind w:left="3600" w:hanging="360"/>
      </w:pPr>
      <w:rPr>
        <w:rFonts w:ascii="Wingdings" w:hAnsi="Wingdings" w:hint="default"/>
      </w:rPr>
    </w:lvl>
    <w:lvl w:ilvl="5" w:tplc="0F42CF38" w:tentative="1">
      <w:start w:val="1"/>
      <w:numFmt w:val="bullet"/>
      <w:lvlText w:val=""/>
      <w:lvlJc w:val="left"/>
      <w:pPr>
        <w:tabs>
          <w:tab w:val="num" w:pos="4320"/>
        </w:tabs>
        <w:ind w:left="4320" w:hanging="360"/>
      </w:pPr>
      <w:rPr>
        <w:rFonts w:ascii="Wingdings" w:hAnsi="Wingdings" w:hint="default"/>
      </w:rPr>
    </w:lvl>
    <w:lvl w:ilvl="6" w:tplc="194AA448" w:tentative="1">
      <w:start w:val="1"/>
      <w:numFmt w:val="bullet"/>
      <w:lvlText w:val=""/>
      <w:lvlJc w:val="left"/>
      <w:pPr>
        <w:tabs>
          <w:tab w:val="num" w:pos="5040"/>
        </w:tabs>
        <w:ind w:left="5040" w:hanging="360"/>
      </w:pPr>
      <w:rPr>
        <w:rFonts w:ascii="Wingdings" w:hAnsi="Wingdings" w:hint="default"/>
      </w:rPr>
    </w:lvl>
    <w:lvl w:ilvl="7" w:tplc="D9FAFE70" w:tentative="1">
      <w:start w:val="1"/>
      <w:numFmt w:val="bullet"/>
      <w:lvlText w:val=""/>
      <w:lvlJc w:val="left"/>
      <w:pPr>
        <w:tabs>
          <w:tab w:val="num" w:pos="5760"/>
        </w:tabs>
        <w:ind w:left="5760" w:hanging="360"/>
      </w:pPr>
      <w:rPr>
        <w:rFonts w:ascii="Wingdings" w:hAnsi="Wingdings" w:hint="default"/>
      </w:rPr>
    </w:lvl>
    <w:lvl w:ilvl="8" w:tplc="BA20EEAA" w:tentative="1">
      <w:start w:val="1"/>
      <w:numFmt w:val="bullet"/>
      <w:lvlText w:val=""/>
      <w:lvlJc w:val="left"/>
      <w:pPr>
        <w:tabs>
          <w:tab w:val="num" w:pos="6480"/>
        </w:tabs>
        <w:ind w:left="6480" w:hanging="360"/>
      </w:pPr>
      <w:rPr>
        <w:rFonts w:ascii="Wingdings" w:hAnsi="Wingdings" w:hint="default"/>
      </w:rPr>
    </w:lvl>
  </w:abstractNum>
  <w:abstractNum w:abstractNumId="17">
    <w:nsid w:val="705820E7"/>
    <w:multiLevelType w:val="hybridMultilevel"/>
    <w:tmpl w:val="F544BFB6"/>
    <w:lvl w:ilvl="0" w:tplc="EAB603F2">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8">
    <w:nsid w:val="71F47118"/>
    <w:multiLevelType w:val="hybridMultilevel"/>
    <w:tmpl w:val="D688D664"/>
    <w:lvl w:ilvl="0" w:tplc="232832B6">
      <w:start w:val="1"/>
      <w:numFmt w:val="bullet"/>
      <w:lvlText w:val=""/>
      <w:lvlJc w:val="left"/>
      <w:pPr>
        <w:tabs>
          <w:tab w:val="num" w:pos="720"/>
        </w:tabs>
        <w:ind w:left="720" w:hanging="360"/>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9">
    <w:nsid w:val="765C74BA"/>
    <w:multiLevelType w:val="hybridMultilevel"/>
    <w:tmpl w:val="0896CE7A"/>
    <w:lvl w:ilvl="0" w:tplc="00170407">
      <w:start w:val="1"/>
      <w:numFmt w:val="lowerLetter"/>
      <w:lvlText w:val="%1)"/>
      <w:lvlJc w:val="left"/>
      <w:pPr>
        <w:tabs>
          <w:tab w:val="num" w:pos="502"/>
        </w:tabs>
        <w:ind w:left="502" w:hanging="360"/>
      </w:pPr>
      <w:rPr>
        <w:rFonts w:cs="Times New Roman" w:hint="default"/>
      </w:rPr>
    </w:lvl>
    <w:lvl w:ilvl="1" w:tplc="00150407">
      <w:start w:val="1"/>
      <w:numFmt w:val="decimal"/>
      <w:lvlText w:val="%2."/>
      <w:lvlJc w:val="left"/>
      <w:pPr>
        <w:tabs>
          <w:tab w:val="num" w:pos="1222"/>
        </w:tabs>
        <w:ind w:left="1222" w:hanging="360"/>
      </w:pPr>
      <w:rPr>
        <w:rFonts w:cs="Times New Roman" w:hint="default"/>
      </w:rPr>
    </w:lvl>
    <w:lvl w:ilvl="2" w:tplc="001B0407" w:tentative="1">
      <w:start w:val="1"/>
      <w:numFmt w:val="lowerRoman"/>
      <w:lvlText w:val="%3."/>
      <w:lvlJc w:val="right"/>
      <w:pPr>
        <w:tabs>
          <w:tab w:val="num" w:pos="1942"/>
        </w:tabs>
        <w:ind w:left="1942" w:hanging="180"/>
      </w:pPr>
      <w:rPr>
        <w:rFonts w:cs="Times New Roman"/>
      </w:rPr>
    </w:lvl>
    <w:lvl w:ilvl="3" w:tplc="000F0407" w:tentative="1">
      <w:start w:val="1"/>
      <w:numFmt w:val="decimal"/>
      <w:lvlText w:val="%4."/>
      <w:lvlJc w:val="left"/>
      <w:pPr>
        <w:tabs>
          <w:tab w:val="num" w:pos="2662"/>
        </w:tabs>
        <w:ind w:left="2662" w:hanging="360"/>
      </w:pPr>
      <w:rPr>
        <w:rFonts w:cs="Times New Roman"/>
      </w:rPr>
    </w:lvl>
    <w:lvl w:ilvl="4" w:tplc="00190407" w:tentative="1">
      <w:start w:val="1"/>
      <w:numFmt w:val="lowerLetter"/>
      <w:lvlText w:val="%5."/>
      <w:lvlJc w:val="left"/>
      <w:pPr>
        <w:tabs>
          <w:tab w:val="num" w:pos="3382"/>
        </w:tabs>
        <w:ind w:left="3382" w:hanging="360"/>
      </w:pPr>
      <w:rPr>
        <w:rFonts w:cs="Times New Roman"/>
      </w:rPr>
    </w:lvl>
    <w:lvl w:ilvl="5" w:tplc="001B0407" w:tentative="1">
      <w:start w:val="1"/>
      <w:numFmt w:val="lowerRoman"/>
      <w:lvlText w:val="%6."/>
      <w:lvlJc w:val="right"/>
      <w:pPr>
        <w:tabs>
          <w:tab w:val="num" w:pos="4102"/>
        </w:tabs>
        <w:ind w:left="4102" w:hanging="180"/>
      </w:pPr>
      <w:rPr>
        <w:rFonts w:cs="Times New Roman"/>
      </w:rPr>
    </w:lvl>
    <w:lvl w:ilvl="6" w:tplc="000F0407" w:tentative="1">
      <w:start w:val="1"/>
      <w:numFmt w:val="decimal"/>
      <w:lvlText w:val="%7."/>
      <w:lvlJc w:val="left"/>
      <w:pPr>
        <w:tabs>
          <w:tab w:val="num" w:pos="4822"/>
        </w:tabs>
        <w:ind w:left="4822" w:hanging="360"/>
      </w:pPr>
      <w:rPr>
        <w:rFonts w:cs="Times New Roman"/>
      </w:rPr>
    </w:lvl>
    <w:lvl w:ilvl="7" w:tplc="00190407" w:tentative="1">
      <w:start w:val="1"/>
      <w:numFmt w:val="lowerLetter"/>
      <w:lvlText w:val="%8."/>
      <w:lvlJc w:val="left"/>
      <w:pPr>
        <w:tabs>
          <w:tab w:val="num" w:pos="5542"/>
        </w:tabs>
        <w:ind w:left="5542" w:hanging="360"/>
      </w:pPr>
      <w:rPr>
        <w:rFonts w:cs="Times New Roman"/>
      </w:rPr>
    </w:lvl>
    <w:lvl w:ilvl="8" w:tplc="001B0407" w:tentative="1">
      <w:start w:val="1"/>
      <w:numFmt w:val="lowerRoman"/>
      <w:lvlText w:val="%9."/>
      <w:lvlJc w:val="right"/>
      <w:pPr>
        <w:tabs>
          <w:tab w:val="num" w:pos="6262"/>
        </w:tabs>
        <w:ind w:left="6262" w:hanging="180"/>
      </w:pPr>
      <w:rPr>
        <w:rFonts w:cs="Times New Roman"/>
      </w:rPr>
    </w:lvl>
  </w:abstractNum>
  <w:abstractNum w:abstractNumId="20">
    <w:nsid w:val="7FB6494F"/>
    <w:multiLevelType w:val="hybridMultilevel"/>
    <w:tmpl w:val="4FBC3E8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6"/>
  </w:num>
  <w:num w:numId="2">
    <w:abstractNumId w:val="12"/>
  </w:num>
  <w:num w:numId="3">
    <w:abstractNumId w:val="3"/>
  </w:num>
  <w:num w:numId="4">
    <w:abstractNumId w:val="6"/>
  </w:num>
  <w:num w:numId="5">
    <w:abstractNumId w:val="18"/>
  </w:num>
  <w:num w:numId="6">
    <w:abstractNumId w:val="8"/>
  </w:num>
  <w:num w:numId="7">
    <w:abstractNumId w:val="9"/>
  </w:num>
  <w:num w:numId="8">
    <w:abstractNumId w:val="19"/>
  </w:num>
  <w:num w:numId="9">
    <w:abstractNumId w:val="1"/>
  </w:num>
  <w:num w:numId="10">
    <w:abstractNumId w:val="14"/>
  </w:num>
  <w:num w:numId="11">
    <w:abstractNumId w:val="17"/>
  </w:num>
  <w:num w:numId="12">
    <w:abstractNumId w:val="7"/>
  </w:num>
  <w:num w:numId="13">
    <w:abstractNumId w:val="2"/>
  </w:num>
  <w:num w:numId="14">
    <w:abstractNumId w:val="4"/>
  </w:num>
  <w:num w:numId="15">
    <w:abstractNumId w:val="15"/>
  </w:num>
  <w:num w:numId="16">
    <w:abstractNumId w:val="20"/>
  </w:num>
  <w:num w:numId="17">
    <w:abstractNumId w:val="13"/>
  </w:num>
  <w:num w:numId="18">
    <w:abstractNumId w:val="10"/>
  </w:num>
  <w:num w:numId="19">
    <w:abstractNumId w:val="11"/>
  </w:num>
  <w:num w:numId="20">
    <w:abstractNumId w:val="5"/>
  </w:num>
  <w:num w:numId="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1"/>
  <w:embedTrueTypeFonts/>
  <w:saveSubset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3672"/>
    <w:rsid w:val="00004D41"/>
    <w:rsid w:val="00013053"/>
    <w:rsid w:val="00017BA6"/>
    <w:rsid w:val="000216D6"/>
    <w:rsid w:val="00021F98"/>
    <w:rsid w:val="000300E2"/>
    <w:rsid w:val="00030D4C"/>
    <w:rsid w:val="00042577"/>
    <w:rsid w:val="00045181"/>
    <w:rsid w:val="00045C78"/>
    <w:rsid w:val="000514BD"/>
    <w:rsid w:val="00052970"/>
    <w:rsid w:val="00061198"/>
    <w:rsid w:val="000642C7"/>
    <w:rsid w:val="00064431"/>
    <w:rsid w:val="000722D7"/>
    <w:rsid w:val="00074734"/>
    <w:rsid w:val="00074CC2"/>
    <w:rsid w:val="00076316"/>
    <w:rsid w:val="00077211"/>
    <w:rsid w:val="00080275"/>
    <w:rsid w:val="00080352"/>
    <w:rsid w:val="00081B14"/>
    <w:rsid w:val="000828B1"/>
    <w:rsid w:val="00085137"/>
    <w:rsid w:val="0009232B"/>
    <w:rsid w:val="00093842"/>
    <w:rsid w:val="000945B2"/>
    <w:rsid w:val="000A39DC"/>
    <w:rsid w:val="000A5A89"/>
    <w:rsid w:val="000A673A"/>
    <w:rsid w:val="000B1085"/>
    <w:rsid w:val="000B7957"/>
    <w:rsid w:val="000C0BB5"/>
    <w:rsid w:val="000C6BED"/>
    <w:rsid w:val="000D25C4"/>
    <w:rsid w:val="000D7BEC"/>
    <w:rsid w:val="000E6039"/>
    <w:rsid w:val="000F002D"/>
    <w:rsid w:val="00104A0E"/>
    <w:rsid w:val="00105595"/>
    <w:rsid w:val="00106C11"/>
    <w:rsid w:val="00106EC6"/>
    <w:rsid w:val="001106A3"/>
    <w:rsid w:val="001122A1"/>
    <w:rsid w:val="00116596"/>
    <w:rsid w:val="00126FF1"/>
    <w:rsid w:val="00130F0B"/>
    <w:rsid w:val="00131081"/>
    <w:rsid w:val="00133E46"/>
    <w:rsid w:val="00134A37"/>
    <w:rsid w:val="0014233D"/>
    <w:rsid w:val="001461E3"/>
    <w:rsid w:val="00146B1E"/>
    <w:rsid w:val="001523F9"/>
    <w:rsid w:val="0015471F"/>
    <w:rsid w:val="0015473E"/>
    <w:rsid w:val="00160DCA"/>
    <w:rsid w:val="001633E8"/>
    <w:rsid w:val="001639CD"/>
    <w:rsid w:val="00164C77"/>
    <w:rsid w:val="00167B1A"/>
    <w:rsid w:val="001841B9"/>
    <w:rsid w:val="00184A02"/>
    <w:rsid w:val="00192A3A"/>
    <w:rsid w:val="00195AC8"/>
    <w:rsid w:val="00195D71"/>
    <w:rsid w:val="001A0F28"/>
    <w:rsid w:val="001A778B"/>
    <w:rsid w:val="001C3DE0"/>
    <w:rsid w:val="001D4882"/>
    <w:rsid w:val="001D6BD5"/>
    <w:rsid w:val="001E1F88"/>
    <w:rsid w:val="001E3280"/>
    <w:rsid w:val="001E4033"/>
    <w:rsid w:val="002069FD"/>
    <w:rsid w:val="00207104"/>
    <w:rsid w:val="00207C8C"/>
    <w:rsid w:val="0021134D"/>
    <w:rsid w:val="002115B8"/>
    <w:rsid w:val="00214350"/>
    <w:rsid w:val="002149B0"/>
    <w:rsid w:val="0021728F"/>
    <w:rsid w:val="0022332D"/>
    <w:rsid w:val="00224272"/>
    <w:rsid w:val="00227BC3"/>
    <w:rsid w:val="002307DC"/>
    <w:rsid w:val="00233A1D"/>
    <w:rsid w:val="00237C4F"/>
    <w:rsid w:val="00241D93"/>
    <w:rsid w:val="002438F2"/>
    <w:rsid w:val="0025063B"/>
    <w:rsid w:val="00251D73"/>
    <w:rsid w:val="00251DB0"/>
    <w:rsid w:val="00257AF8"/>
    <w:rsid w:val="00260BF8"/>
    <w:rsid w:val="00264317"/>
    <w:rsid w:val="002654D3"/>
    <w:rsid w:val="00267ACB"/>
    <w:rsid w:val="0027167F"/>
    <w:rsid w:val="00273CF5"/>
    <w:rsid w:val="002751F8"/>
    <w:rsid w:val="00284F77"/>
    <w:rsid w:val="002923DF"/>
    <w:rsid w:val="0029443A"/>
    <w:rsid w:val="002A1532"/>
    <w:rsid w:val="002A3876"/>
    <w:rsid w:val="002A47DE"/>
    <w:rsid w:val="002A5153"/>
    <w:rsid w:val="002A6FE3"/>
    <w:rsid w:val="002B544F"/>
    <w:rsid w:val="002B6906"/>
    <w:rsid w:val="002C7E17"/>
    <w:rsid w:val="002D0E50"/>
    <w:rsid w:val="002D18FA"/>
    <w:rsid w:val="002D287E"/>
    <w:rsid w:val="002D3F60"/>
    <w:rsid w:val="002D6135"/>
    <w:rsid w:val="002D71A5"/>
    <w:rsid w:val="002E2E0B"/>
    <w:rsid w:val="002E480E"/>
    <w:rsid w:val="002E6034"/>
    <w:rsid w:val="002E699F"/>
    <w:rsid w:val="002F0753"/>
    <w:rsid w:val="002F1B84"/>
    <w:rsid w:val="00300175"/>
    <w:rsid w:val="0030135B"/>
    <w:rsid w:val="00303EB6"/>
    <w:rsid w:val="00304389"/>
    <w:rsid w:val="00305A64"/>
    <w:rsid w:val="003061A6"/>
    <w:rsid w:val="003108B2"/>
    <w:rsid w:val="0031177F"/>
    <w:rsid w:val="00312283"/>
    <w:rsid w:val="00314725"/>
    <w:rsid w:val="00321BA3"/>
    <w:rsid w:val="00323F3D"/>
    <w:rsid w:val="00324F6B"/>
    <w:rsid w:val="00327AD5"/>
    <w:rsid w:val="003411BF"/>
    <w:rsid w:val="00347044"/>
    <w:rsid w:val="003503A1"/>
    <w:rsid w:val="003549BC"/>
    <w:rsid w:val="003563F7"/>
    <w:rsid w:val="003631AA"/>
    <w:rsid w:val="00366B52"/>
    <w:rsid w:val="00383CA8"/>
    <w:rsid w:val="0039058A"/>
    <w:rsid w:val="0039108C"/>
    <w:rsid w:val="00394191"/>
    <w:rsid w:val="00396EE0"/>
    <w:rsid w:val="003A6998"/>
    <w:rsid w:val="003B3DA0"/>
    <w:rsid w:val="003B40FB"/>
    <w:rsid w:val="003B7DFE"/>
    <w:rsid w:val="003C14D1"/>
    <w:rsid w:val="003C4F7B"/>
    <w:rsid w:val="003D0743"/>
    <w:rsid w:val="003D6A61"/>
    <w:rsid w:val="003E2F2B"/>
    <w:rsid w:val="003E6714"/>
    <w:rsid w:val="003E76FA"/>
    <w:rsid w:val="003F0C51"/>
    <w:rsid w:val="00402293"/>
    <w:rsid w:val="00410903"/>
    <w:rsid w:val="00410C7F"/>
    <w:rsid w:val="004128FB"/>
    <w:rsid w:val="00417023"/>
    <w:rsid w:val="00417C57"/>
    <w:rsid w:val="004226DF"/>
    <w:rsid w:val="004239F2"/>
    <w:rsid w:val="00426FF9"/>
    <w:rsid w:val="004402D6"/>
    <w:rsid w:val="004409BB"/>
    <w:rsid w:val="00445563"/>
    <w:rsid w:val="0045156F"/>
    <w:rsid w:val="00454050"/>
    <w:rsid w:val="00457E50"/>
    <w:rsid w:val="00461385"/>
    <w:rsid w:val="004636B1"/>
    <w:rsid w:val="00463D4F"/>
    <w:rsid w:val="004713B1"/>
    <w:rsid w:val="004723AC"/>
    <w:rsid w:val="0047478D"/>
    <w:rsid w:val="00475352"/>
    <w:rsid w:val="00475E59"/>
    <w:rsid w:val="00476FB4"/>
    <w:rsid w:val="00477496"/>
    <w:rsid w:val="00477947"/>
    <w:rsid w:val="0049247B"/>
    <w:rsid w:val="00493DD2"/>
    <w:rsid w:val="004A04C9"/>
    <w:rsid w:val="004A1B0A"/>
    <w:rsid w:val="004A2310"/>
    <w:rsid w:val="004A4A6A"/>
    <w:rsid w:val="004A657D"/>
    <w:rsid w:val="004B179D"/>
    <w:rsid w:val="004B191D"/>
    <w:rsid w:val="004B20DA"/>
    <w:rsid w:val="004C7B68"/>
    <w:rsid w:val="004E0240"/>
    <w:rsid w:val="004E08FB"/>
    <w:rsid w:val="004E0D02"/>
    <w:rsid w:val="004E3D76"/>
    <w:rsid w:val="004E6A65"/>
    <w:rsid w:val="004E7E37"/>
    <w:rsid w:val="004E7F2D"/>
    <w:rsid w:val="004F0EF8"/>
    <w:rsid w:val="004F266D"/>
    <w:rsid w:val="004F6786"/>
    <w:rsid w:val="004F68D7"/>
    <w:rsid w:val="00523096"/>
    <w:rsid w:val="005328D1"/>
    <w:rsid w:val="00532EFA"/>
    <w:rsid w:val="00542107"/>
    <w:rsid w:val="00552913"/>
    <w:rsid w:val="00554658"/>
    <w:rsid w:val="00554F87"/>
    <w:rsid w:val="00554FC4"/>
    <w:rsid w:val="00556FF6"/>
    <w:rsid w:val="005644B3"/>
    <w:rsid w:val="00566171"/>
    <w:rsid w:val="0056702F"/>
    <w:rsid w:val="005715BF"/>
    <w:rsid w:val="00576A36"/>
    <w:rsid w:val="0058069F"/>
    <w:rsid w:val="00580A82"/>
    <w:rsid w:val="00581891"/>
    <w:rsid w:val="00594E5C"/>
    <w:rsid w:val="005958E8"/>
    <w:rsid w:val="005A053D"/>
    <w:rsid w:val="005A5804"/>
    <w:rsid w:val="005A6849"/>
    <w:rsid w:val="005A7053"/>
    <w:rsid w:val="005B5960"/>
    <w:rsid w:val="005C07E2"/>
    <w:rsid w:val="005C2D71"/>
    <w:rsid w:val="005C2EDA"/>
    <w:rsid w:val="005D3E9D"/>
    <w:rsid w:val="005D454B"/>
    <w:rsid w:val="005D7203"/>
    <w:rsid w:val="005E045D"/>
    <w:rsid w:val="005E2BB8"/>
    <w:rsid w:val="005E5543"/>
    <w:rsid w:val="005F111E"/>
    <w:rsid w:val="005F6719"/>
    <w:rsid w:val="005F6865"/>
    <w:rsid w:val="005F79C8"/>
    <w:rsid w:val="005F7CDC"/>
    <w:rsid w:val="006033C7"/>
    <w:rsid w:val="00615AAC"/>
    <w:rsid w:val="00620B16"/>
    <w:rsid w:val="00633302"/>
    <w:rsid w:val="006339FC"/>
    <w:rsid w:val="00635AC6"/>
    <w:rsid w:val="00636447"/>
    <w:rsid w:val="0063707C"/>
    <w:rsid w:val="00644EAA"/>
    <w:rsid w:val="006459CE"/>
    <w:rsid w:val="00646D8A"/>
    <w:rsid w:val="00654C4B"/>
    <w:rsid w:val="006560D7"/>
    <w:rsid w:val="00657457"/>
    <w:rsid w:val="00673BC9"/>
    <w:rsid w:val="00681119"/>
    <w:rsid w:val="006926CF"/>
    <w:rsid w:val="00694B3C"/>
    <w:rsid w:val="00695A04"/>
    <w:rsid w:val="00695E1E"/>
    <w:rsid w:val="006967B5"/>
    <w:rsid w:val="0069770E"/>
    <w:rsid w:val="006A2140"/>
    <w:rsid w:val="006A76A3"/>
    <w:rsid w:val="006B7EE6"/>
    <w:rsid w:val="006C0F4A"/>
    <w:rsid w:val="006C1309"/>
    <w:rsid w:val="006C20EA"/>
    <w:rsid w:val="006C7D31"/>
    <w:rsid w:val="006D0CB7"/>
    <w:rsid w:val="006D18C5"/>
    <w:rsid w:val="006D18D6"/>
    <w:rsid w:val="006E0FB9"/>
    <w:rsid w:val="006E6B2A"/>
    <w:rsid w:val="006E7FA3"/>
    <w:rsid w:val="006F267C"/>
    <w:rsid w:val="006F282A"/>
    <w:rsid w:val="00701F82"/>
    <w:rsid w:val="00707B11"/>
    <w:rsid w:val="00716D37"/>
    <w:rsid w:val="00716E0B"/>
    <w:rsid w:val="00717C51"/>
    <w:rsid w:val="00722531"/>
    <w:rsid w:val="00723612"/>
    <w:rsid w:val="00723AC4"/>
    <w:rsid w:val="007258B5"/>
    <w:rsid w:val="0073403A"/>
    <w:rsid w:val="00734DB8"/>
    <w:rsid w:val="0073624E"/>
    <w:rsid w:val="00736F29"/>
    <w:rsid w:val="00746C97"/>
    <w:rsid w:val="0076094A"/>
    <w:rsid w:val="00761734"/>
    <w:rsid w:val="00765806"/>
    <w:rsid w:val="00780641"/>
    <w:rsid w:val="0079017C"/>
    <w:rsid w:val="007904D9"/>
    <w:rsid w:val="00791A5D"/>
    <w:rsid w:val="00793970"/>
    <w:rsid w:val="00794F6C"/>
    <w:rsid w:val="00796785"/>
    <w:rsid w:val="007A38A4"/>
    <w:rsid w:val="007A3EAD"/>
    <w:rsid w:val="007A707C"/>
    <w:rsid w:val="007A7A6D"/>
    <w:rsid w:val="007C34EA"/>
    <w:rsid w:val="007D2FA1"/>
    <w:rsid w:val="007D497D"/>
    <w:rsid w:val="007E000F"/>
    <w:rsid w:val="007E6848"/>
    <w:rsid w:val="007F0CFE"/>
    <w:rsid w:val="007F3299"/>
    <w:rsid w:val="007F74C5"/>
    <w:rsid w:val="007F7DE8"/>
    <w:rsid w:val="00801172"/>
    <w:rsid w:val="008178FB"/>
    <w:rsid w:val="00817EBF"/>
    <w:rsid w:val="00821A09"/>
    <w:rsid w:val="008229FD"/>
    <w:rsid w:val="0082611C"/>
    <w:rsid w:val="00830547"/>
    <w:rsid w:val="008311DB"/>
    <w:rsid w:val="00837083"/>
    <w:rsid w:val="00837807"/>
    <w:rsid w:val="00841D37"/>
    <w:rsid w:val="008424EF"/>
    <w:rsid w:val="008426B0"/>
    <w:rsid w:val="00851C8C"/>
    <w:rsid w:val="00856599"/>
    <w:rsid w:val="00856A07"/>
    <w:rsid w:val="0086072A"/>
    <w:rsid w:val="00866C0F"/>
    <w:rsid w:val="00871E61"/>
    <w:rsid w:val="00876EC0"/>
    <w:rsid w:val="00883624"/>
    <w:rsid w:val="00883E1F"/>
    <w:rsid w:val="00890556"/>
    <w:rsid w:val="00891425"/>
    <w:rsid w:val="0089155F"/>
    <w:rsid w:val="00893377"/>
    <w:rsid w:val="008955FE"/>
    <w:rsid w:val="008A1A39"/>
    <w:rsid w:val="008A6BBB"/>
    <w:rsid w:val="008B3457"/>
    <w:rsid w:val="008B6623"/>
    <w:rsid w:val="008C04AA"/>
    <w:rsid w:val="008C2BC3"/>
    <w:rsid w:val="008C4F0E"/>
    <w:rsid w:val="008D0446"/>
    <w:rsid w:val="008D0452"/>
    <w:rsid w:val="008E023B"/>
    <w:rsid w:val="008F4F24"/>
    <w:rsid w:val="00900478"/>
    <w:rsid w:val="00906383"/>
    <w:rsid w:val="0091322B"/>
    <w:rsid w:val="00913706"/>
    <w:rsid w:val="00913EF4"/>
    <w:rsid w:val="009153A4"/>
    <w:rsid w:val="0092007E"/>
    <w:rsid w:val="009230C8"/>
    <w:rsid w:val="0092558C"/>
    <w:rsid w:val="009271DB"/>
    <w:rsid w:val="00927568"/>
    <w:rsid w:val="0093522D"/>
    <w:rsid w:val="00936B44"/>
    <w:rsid w:val="009445E4"/>
    <w:rsid w:val="00955424"/>
    <w:rsid w:val="0096231B"/>
    <w:rsid w:val="009624EC"/>
    <w:rsid w:val="00973240"/>
    <w:rsid w:val="00976C68"/>
    <w:rsid w:val="009822B7"/>
    <w:rsid w:val="0099291D"/>
    <w:rsid w:val="009932DD"/>
    <w:rsid w:val="009A2531"/>
    <w:rsid w:val="009A38DD"/>
    <w:rsid w:val="009B49AB"/>
    <w:rsid w:val="009D4327"/>
    <w:rsid w:val="009D55C5"/>
    <w:rsid w:val="009E35BF"/>
    <w:rsid w:val="009E77C7"/>
    <w:rsid w:val="009F18DE"/>
    <w:rsid w:val="009F2AA7"/>
    <w:rsid w:val="009F44DA"/>
    <w:rsid w:val="00A0298F"/>
    <w:rsid w:val="00A02DD9"/>
    <w:rsid w:val="00A05D43"/>
    <w:rsid w:val="00A12250"/>
    <w:rsid w:val="00A17478"/>
    <w:rsid w:val="00A2189D"/>
    <w:rsid w:val="00A21FE3"/>
    <w:rsid w:val="00A23AA0"/>
    <w:rsid w:val="00A31639"/>
    <w:rsid w:val="00A33DFE"/>
    <w:rsid w:val="00A409E8"/>
    <w:rsid w:val="00A4514D"/>
    <w:rsid w:val="00A470BA"/>
    <w:rsid w:val="00A47BC4"/>
    <w:rsid w:val="00A5273D"/>
    <w:rsid w:val="00A52EC7"/>
    <w:rsid w:val="00A57C2C"/>
    <w:rsid w:val="00A61A91"/>
    <w:rsid w:val="00A66F2B"/>
    <w:rsid w:val="00A71043"/>
    <w:rsid w:val="00A73672"/>
    <w:rsid w:val="00A74DEA"/>
    <w:rsid w:val="00A802B0"/>
    <w:rsid w:val="00A85675"/>
    <w:rsid w:val="00A91A19"/>
    <w:rsid w:val="00A94801"/>
    <w:rsid w:val="00A95D35"/>
    <w:rsid w:val="00AA48ED"/>
    <w:rsid w:val="00AA6115"/>
    <w:rsid w:val="00AB0D40"/>
    <w:rsid w:val="00AB10E5"/>
    <w:rsid w:val="00AB226F"/>
    <w:rsid w:val="00AC2806"/>
    <w:rsid w:val="00AC6FE4"/>
    <w:rsid w:val="00AD13B8"/>
    <w:rsid w:val="00AF0E36"/>
    <w:rsid w:val="00B00FFF"/>
    <w:rsid w:val="00B01A00"/>
    <w:rsid w:val="00B01E98"/>
    <w:rsid w:val="00B03A6F"/>
    <w:rsid w:val="00B153CA"/>
    <w:rsid w:val="00B212A9"/>
    <w:rsid w:val="00B22F35"/>
    <w:rsid w:val="00B24D52"/>
    <w:rsid w:val="00B30994"/>
    <w:rsid w:val="00B31ECC"/>
    <w:rsid w:val="00B34A8F"/>
    <w:rsid w:val="00B36F30"/>
    <w:rsid w:val="00B4001A"/>
    <w:rsid w:val="00B5620F"/>
    <w:rsid w:val="00B64863"/>
    <w:rsid w:val="00B67754"/>
    <w:rsid w:val="00B73694"/>
    <w:rsid w:val="00B75675"/>
    <w:rsid w:val="00B76A32"/>
    <w:rsid w:val="00B772D8"/>
    <w:rsid w:val="00B81052"/>
    <w:rsid w:val="00B8192F"/>
    <w:rsid w:val="00B82C79"/>
    <w:rsid w:val="00B93713"/>
    <w:rsid w:val="00B94EFF"/>
    <w:rsid w:val="00BA6C61"/>
    <w:rsid w:val="00BB2150"/>
    <w:rsid w:val="00BC58E1"/>
    <w:rsid w:val="00BC7894"/>
    <w:rsid w:val="00BD5543"/>
    <w:rsid w:val="00BD55A2"/>
    <w:rsid w:val="00BE0E54"/>
    <w:rsid w:val="00BE1762"/>
    <w:rsid w:val="00BE3DE0"/>
    <w:rsid w:val="00BE6185"/>
    <w:rsid w:val="00BE627A"/>
    <w:rsid w:val="00BF4DF4"/>
    <w:rsid w:val="00BF4F2F"/>
    <w:rsid w:val="00BF6D09"/>
    <w:rsid w:val="00C06087"/>
    <w:rsid w:val="00C06263"/>
    <w:rsid w:val="00C06943"/>
    <w:rsid w:val="00C137EB"/>
    <w:rsid w:val="00C14555"/>
    <w:rsid w:val="00C14B6B"/>
    <w:rsid w:val="00C15C2E"/>
    <w:rsid w:val="00C20C0D"/>
    <w:rsid w:val="00C228DF"/>
    <w:rsid w:val="00C2319D"/>
    <w:rsid w:val="00C30299"/>
    <w:rsid w:val="00C33F2A"/>
    <w:rsid w:val="00C4034F"/>
    <w:rsid w:val="00C412F7"/>
    <w:rsid w:val="00C45EB3"/>
    <w:rsid w:val="00C46D5F"/>
    <w:rsid w:val="00C46E17"/>
    <w:rsid w:val="00C47B83"/>
    <w:rsid w:val="00C52359"/>
    <w:rsid w:val="00C55318"/>
    <w:rsid w:val="00C7269B"/>
    <w:rsid w:val="00C72741"/>
    <w:rsid w:val="00C73651"/>
    <w:rsid w:val="00C74374"/>
    <w:rsid w:val="00C749FA"/>
    <w:rsid w:val="00C74C28"/>
    <w:rsid w:val="00C75214"/>
    <w:rsid w:val="00C75827"/>
    <w:rsid w:val="00C77B4B"/>
    <w:rsid w:val="00C807F6"/>
    <w:rsid w:val="00C8185F"/>
    <w:rsid w:val="00C861D6"/>
    <w:rsid w:val="00C916D6"/>
    <w:rsid w:val="00C97FFB"/>
    <w:rsid w:val="00CA2659"/>
    <w:rsid w:val="00CA43B0"/>
    <w:rsid w:val="00CA6568"/>
    <w:rsid w:val="00CA6F80"/>
    <w:rsid w:val="00CB64A1"/>
    <w:rsid w:val="00CC4207"/>
    <w:rsid w:val="00CC437B"/>
    <w:rsid w:val="00CC4FEC"/>
    <w:rsid w:val="00CC7FCF"/>
    <w:rsid w:val="00CD1B14"/>
    <w:rsid w:val="00CD4137"/>
    <w:rsid w:val="00CD5C34"/>
    <w:rsid w:val="00CE27B5"/>
    <w:rsid w:val="00CE4FC5"/>
    <w:rsid w:val="00CF1A6B"/>
    <w:rsid w:val="00CF2034"/>
    <w:rsid w:val="00CF6C45"/>
    <w:rsid w:val="00D006E4"/>
    <w:rsid w:val="00D00874"/>
    <w:rsid w:val="00D01365"/>
    <w:rsid w:val="00D0528E"/>
    <w:rsid w:val="00D07029"/>
    <w:rsid w:val="00D11251"/>
    <w:rsid w:val="00D20428"/>
    <w:rsid w:val="00D25238"/>
    <w:rsid w:val="00D25FF9"/>
    <w:rsid w:val="00D27AD0"/>
    <w:rsid w:val="00D30D67"/>
    <w:rsid w:val="00D41D58"/>
    <w:rsid w:val="00D443CE"/>
    <w:rsid w:val="00D567E1"/>
    <w:rsid w:val="00D65F7D"/>
    <w:rsid w:val="00D7123F"/>
    <w:rsid w:val="00D76EA3"/>
    <w:rsid w:val="00D771C0"/>
    <w:rsid w:val="00D810CC"/>
    <w:rsid w:val="00D934DD"/>
    <w:rsid w:val="00D93804"/>
    <w:rsid w:val="00D97E78"/>
    <w:rsid w:val="00DA7A68"/>
    <w:rsid w:val="00DB09D5"/>
    <w:rsid w:val="00DB24D5"/>
    <w:rsid w:val="00DB2BAA"/>
    <w:rsid w:val="00DB627E"/>
    <w:rsid w:val="00DB6284"/>
    <w:rsid w:val="00DC786E"/>
    <w:rsid w:val="00DD0CDC"/>
    <w:rsid w:val="00DD376F"/>
    <w:rsid w:val="00DE4531"/>
    <w:rsid w:val="00DE62C4"/>
    <w:rsid w:val="00DF5DB8"/>
    <w:rsid w:val="00E00D2B"/>
    <w:rsid w:val="00E02341"/>
    <w:rsid w:val="00E033E2"/>
    <w:rsid w:val="00E052AB"/>
    <w:rsid w:val="00E05A78"/>
    <w:rsid w:val="00E11A08"/>
    <w:rsid w:val="00E13E92"/>
    <w:rsid w:val="00E15D41"/>
    <w:rsid w:val="00E20908"/>
    <w:rsid w:val="00E20AE6"/>
    <w:rsid w:val="00E219AA"/>
    <w:rsid w:val="00E23FF7"/>
    <w:rsid w:val="00E25DB7"/>
    <w:rsid w:val="00E27985"/>
    <w:rsid w:val="00E337EB"/>
    <w:rsid w:val="00E36381"/>
    <w:rsid w:val="00E4062C"/>
    <w:rsid w:val="00E413EC"/>
    <w:rsid w:val="00E42A1B"/>
    <w:rsid w:val="00E444B9"/>
    <w:rsid w:val="00E44A41"/>
    <w:rsid w:val="00E46127"/>
    <w:rsid w:val="00E51F8C"/>
    <w:rsid w:val="00E53823"/>
    <w:rsid w:val="00E5645F"/>
    <w:rsid w:val="00E564EC"/>
    <w:rsid w:val="00E60A3F"/>
    <w:rsid w:val="00E63F64"/>
    <w:rsid w:val="00E671D9"/>
    <w:rsid w:val="00E67B9B"/>
    <w:rsid w:val="00E67FE3"/>
    <w:rsid w:val="00E7203E"/>
    <w:rsid w:val="00E81A7F"/>
    <w:rsid w:val="00E82634"/>
    <w:rsid w:val="00E8289A"/>
    <w:rsid w:val="00E83D7E"/>
    <w:rsid w:val="00E84300"/>
    <w:rsid w:val="00E87A94"/>
    <w:rsid w:val="00E87BC8"/>
    <w:rsid w:val="00E87F4F"/>
    <w:rsid w:val="00E925F2"/>
    <w:rsid w:val="00E940CF"/>
    <w:rsid w:val="00EA0242"/>
    <w:rsid w:val="00EB3EAC"/>
    <w:rsid w:val="00EB65D4"/>
    <w:rsid w:val="00EC0140"/>
    <w:rsid w:val="00EC4A93"/>
    <w:rsid w:val="00EC66C4"/>
    <w:rsid w:val="00EC7097"/>
    <w:rsid w:val="00ED0D8A"/>
    <w:rsid w:val="00ED7380"/>
    <w:rsid w:val="00EF2D56"/>
    <w:rsid w:val="00EF4920"/>
    <w:rsid w:val="00EF73AB"/>
    <w:rsid w:val="00F016B7"/>
    <w:rsid w:val="00F023C4"/>
    <w:rsid w:val="00F03480"/>
    <w:rsid w:val="00F07393"/>
    <w:rsid w:val="00F146DB"/>
    <w:rsid w:val="00F16E33"/>
    <w:rsid w:val="00F20412"/>
    <w:rsid w:val="00F20F69"/>
    <w:rsid w:val="00F2737A"/>
    <w:rsid w:val="00F323D0"/>
    <w:rsid w:val="00F327F3"/>
    <w:rsid w:val="00F3385E"/>
    <w:rsid w:val="00F350E7"/>
    <w:rsid w:val="00F41618"/>
    <w:rsid w:val="00F436AA"/>
    <w:rsid w:val="00F52891"/>
    <w:rsid w:val="00F5389B"/>
    <w:rsid w:val="00F63847"/>
    <w:rsid w:val="00F646A1"/>
    <w:rsid w:val="00F652C7"/>
    <w:rsid w:val="00F65DB3"/>
    <w:rsid w:val="00F671DD"/>
    <w:rsid w:val="00F67A70"/>
    <w:rsid w:val="00F67F01"/>
    <w:rsid w:val="00F67F05"/>
    <w:rsid w:val="00F7014D"/>
    <w:rsid w:val="00F77069"/>
    <w:rsid w:val="00F823F1"/>
    <w:rsid w:val="00F9471F"/>
    <w:rsid w:val="00F94DD4"/>
    <w:rsid w:val="00F95ACE"/>
    <w:rsid w:val="00FA3C3C"/>
    <w:rsid w:val="00FA4798"/>
    <w:rsid w:val="00FB0AD0"/>
    <w:rsid w:val="00FB3B42"/>
    <w:rsid w:val="00FB7235"/>
    <w:rsid w:val="00FC4690"/>
    <w:rsid w:val="00FD2F8F"/>
    <w:rsid w:val="00FD410A"/>
    <w:rsid w:val="00FD485F"/>
    <w:rsid w:val="00FE1882"/>
    <w:rsid w:val="00FE753F"/>
    <w:rsid w:val="00FF1D2A"/>
    <w:rsid w:val="00FF3691"/>
    <w:rsid w:val="00FF48B6"/>
    <w:rsid w:val="00FF728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35" w:qFormat="1"/>
    <w:lsdException w:name="List Number" w:locked="1" w:semiHidden="0" w:uiPriority="0" w:unhideWhenUsed="0"/>
    <w:lsdException w:name="List 4" w:locked="1" w:semiHidden="0" w:uiPriority="0" w:unhideWhenUsed="0"/>
    <w:lsdException w:name="List 5" w:locked="1" w:semiHidden="0" w:uiPriority="0" w:unhideWhenUsed="0"/>
    <w:lsdException w:name="Title" w:semiHidden="0" w:uiPriority="10" w:unhideWhenUsed="0" w:qFormat="1"/>
    <w:lsdException w:name="Default Paragraph Font" w:uiPriority="1"/>
    <w:lsdException w:name="Subtitle" w:semiHidden="0" w:uiPriority="11" w:unhideWhenUsed="0" w:qFormat="1"/>
    <w:lsdException w:name="Salutation" w:locked="1" w:semiHidden="0" w:uiPriority="0" w:unhideWhenUsed="0"/>
    <w:lsdException w:name="Date" w:locked="1" w:semiHidden="0" w:uiPriority="0" w:unhideWhenUsed="0"/>
    <w:lsdException w:name="Body Text First Indent" w:locked="1" w:semiHidden="0" w:uiPriority="0" w:unhideWhenUsed="0"/>
    <w:lsdException w:name="Strong" w:semiHidden="0" w:uiPriority="22" w:unhideWhenUsed="0" w:qFormat="1"/>
    <w:lsdException w:name="Emphasis" w:locked="1" w:semiHidden="0" w:uiPriority="20" w:unhideWhenUsed="0" w:qFormat="1"/>
    <w:lsdException w:name="Normal (Web)" w:uiPriority="0"/>
    <w:lsdException w:name="Table Grid" w:locked="1"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B772D8"/>
    <w:pPr>
      <w:autoSpaceDE w:val="0"/>
      <w:autoSpaceDN w:val="0"/>
      <w:adjustRightInd w:val="0"/>
      <w:spacing w:after="120" w:line="276" w:lineRule="auto"/>
      <w:jc w:val="both"/>
    </w:pPr>
    <w:rPr>
      <w:rFonts w:ascii="Arial" w:hAnsi="Arial" w:cs="Arial"/>
      <w:sz w:val="22"/>
      <w:szCs w:val="22"/>
    </w:rPr>
  </w:style>
  <w:style w:type="paragraph" w:styleId="berschrift1">
    <w:name w:val="heading 1"/>
    <w:basedOn w:val="Standard"/>
    <w:next w:val="Standard"/>
    <w:link w:val="berschrift1Zchn"/>
    <w:qFormat/>
    <w:rsid w:val="004A4A6A"/>
    <w:pPr>
      <w:spacing w:before="240"/>
      <w:outlineLvl w:val="0"/>
    </w:pPr>
    <w:rPr>
      <w:b/>
      <w:iCs/>
      <w:sz w:val="28"/>
      <w:szCs w:val="26"/>
    </w:rPr>
  </w:style>
  <w:style w:type="paragraph" w:styleId="berschrift2">
    <w:name w:val="heading 2"/>
    <w:basedOn w:val="Standard"/>
    <w:next w:val="Standard"/>
    <w:link w:val="berschrift2Zchn"/>
    <w:qFormat/>
    <w:locked/>
    <w:rsid w:val="004A4A6A"/>
    <w:pPr>
      <w:keepNext/>
      <w:spacing w:before="120" w:line="240" w:lineRule="auto"/>
      <w:outlineLvl w:val="1"/>
    </w:pPr>
    <w:rPr>
      <w:b/>
      <w:sz w:val="24"/>
    </w:rPr>
  </w:style>
  <w:style w:type="paragraph" w:styleId="berschrift3">
    <w:name w:val="heading 3"/>
    <w:basedOn w:val="Standard"/>
    <w:next w:val="Standard"/>
    <w:link w:val="berschrift3Zchn"/>
    <w:qFormat/>
    <w:locked/>
    <w:rsid w:val="004A4A6A"/>
    <w:pPr>
      <w:keepNext/>
      <w:keepLines/>
      <w:spacing w:before="120" w:line="240" w:lineRule="auto"/>
      <w:outlineLvl w:val="2"/>
    </w:pPr>
    <w:rPr>
      <w:i/>
      <w:sz w:val="24"/>
    </w:rPr>
  </w:style>
  <w:style w:type="paragraph" w:styleId="berschrift4">
    <w:name w:val="heading 4"/>
    <w:basedOn w:val="Standard"/>
    <w:next w:val="Standard"/>
    <w:link w:val="berschrift4Zchn"/>
    <w:qFormat/>
    <w:locked/>
    <w:rsid w:val="00B772D8"/>
    <w:pPr>
      <w:keepNext/>
      <w:outlineLvl w:val="3"/>
    </w:pPr>
    <w:rPr>
      <w:rFonts w:ascii="Times New Roman" w:hAnsi="Times New Roman" w:cs="Times New Roman"/>
      <w:i/>
      <w:iCs/>
      <w:sz w:val="24"/>
      <w:szCs w:val="20"/>
    </w:rPr>
  </w:style>
  <w:style w:type="paragraph" w:styleId="berschrift5">
    <w:name w:val="heading 5"/>
    <w:basedOn w:val="Standard"/>
    <w:next w:val="Standard"/>
    <w:link w:val="berschrift5Zchn"/>
    <w:qFormat/>
    <w:locked/>
    <w:rsid w:val="00B772D8"/>
    <w:pPr>
      <w:keepNext/>
      <w:outlineLvl w:val="4"/>
    </w:pPr>
    <w:rPr>
      <w:sz w:val="32"/>
    </w:rPr>
  </w:style>
  <w:style w:type="paragraph" w:styleId="berschrift6">
    <w:name w:val="heading 6"/>
    <w:basedOn w:val="Standard"/>
    <w:next w:val="Standard"/>
    <w:link w:val="berschrift6Zchn"/>
    <w:qFormat/>
    <w:locked/>
    <w:rsid w:val="00B772D8"/>
    <w:pPr>
      <w:keepNext/>
      <w:outlineLvl w:val="5"/>
    </w:pPr>
    <w:rPr>
      <w:b/>
      <w:bCs/>
    </w:rPr>
  </w:style>
  <w:style w:type="paragraph" w:styleId="berschrift7">
    <w:name w:val="heading 7"/>
    <w:basedOn w:val="Standard"/>
    <w:next w:val="Standard"/>
    <w:link w:val="berschrift7Zchn"/>
    <w:uiPriority w:val="9"/>
    <w:unhideWhenUsed/>
    <w:qFormat/>
    <w:rsid w:val="00C45EB3"/>
    <w:pPr>
      <w:keepNext/>
      <w:keepLines/>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unhideWhenUsed/>
    <w:qFormat/>
    <w:rsid w:val="00C45EB3"/>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unhideWhenUsed/>
    <w:qFormat/>
    <w:rsid w:val="00C45EB3"/>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locked/>
    <w:rsid w:val="004A4A6A"/>
    <w:rPr>
      <w:rFonts w:ascii="Arial" w:hAnsi="Arial" w:cs="Arial"/>
      <w:b/>
      <w:iCs/>
      <w:sz w:val="28"/>
      <w:szCs w:val="26"/>
    </w:rPr>
  </w:style>
  <w:style w:type="character" w:styleId="Kommentarzeichen">
    <w:name w:val="annotation reference"/>
    <w:basedOn w:val="Absatz-Standardschriftart"/>
    <w:uiPriority w:val="99"/>
    <w:rsid w:val="00074734"/>
    <w:rPr>
      <w:rFonts w:ascii="Times New Roman" w:hAnsi="Times New Roman" w:cs="Times New Roman"/>
      <w:sz w:val="16"/>
    </w:rPr>
  </w:style>
  <w:style w:type="paragraph" w:styleId="Sprechblasentext">
    <w:name w:val="Balloon Text"/>
    <w:basedOn w:val="Standard"/>
    <w:link w:val="SprechblasentextZchn"/>
    <w:autoRedefine/>
    <w:uiPriority w:val="99"/>
    <w:rsid w:val="004636B1"/>
    <w:pPr>
      <w:keepNext/>
    </w:pPr>
    <w:rPr>
      <w:color w:val="000000"/>
      <w:sz w:val="16"/>
    </w:rPr>
  </w:style>
  <w:style w:type="character" w:customStyle="1" w:styleId="SprechblasentextZchn">
    <w:name w:val="Sprechblasentext Zchn"/>
    <w:basedOn w:val="Absatz-Standardschriftart"/>
    <w:link w:val="Sprechblasentext"/>
    <w:uiPriority w:val="99"/>
    <w:semiHidden/>
    <w:rsid w:val="00691E5A"/>
    <w:rPr>
      <w:sz w:val="0"/>
      <w:szCs w:val="0"/>
    </w:rPr>
  </w:style>
  <w:style w:type="character" w:styleId="Hyperlink">
    <w:name w:val="Hyperlink"/>
    <w:basedOn w:val="Absatz-Standardschriftart"/>
    <w:uiPriority w:val="99"/>
    <w:rsid w:val="00A73672"/>
    <w:rPr>
      <w:rFonts w:cs="Times New Roman"/>
      <w:color w:val="996600"/>
      <w:u w:val="single"/>
    </w:rPr>
  </w:style>
  <w:style w:type="paragraph" w:styleId="Titel">
    <w:name w:val="Title"/>
    <w:basedOn w:val="Standard"/>
    <w:next w:val="Standard"/>
    <w:link w:val="TitelZchn"/>
    <w:uiPriority w:val="10"/>
    <w:qFormat/>
    <w:rsid w:val="00B772D8"/>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elZchn">
    <w:name w:val="Titel Zchn"/>
    <w:basedOn w:val="Absatz-Standardschriftart"/>
    <w:link w:val="Titel"/>
    <w:uiPriority w:val="10"/>
    <w:locked/>
    <w:rsid w:val="00B772D8"/>
    <w:rPr>
      <w:rFonts w:asciiTheme="majorHAnsi" w:eastAsiaTheme="majorEastAsia" w:hAnsiTheme="majorHAnsi" w:cstheme="majorBidi"/>
      <w:b/>
      <w:bCs/>
      <w:kern w:val="28"/>
      <w:sz w:val="32"/>
      <w:szCs w:val="32"/>
    </w:rPr>
  </w:style>
  <w:style w:type="character" w:styleId="Platzhaltertext">
    <w:name w:val="Placeholder Text"/>
    <w:basedOn w:val="Absatz-Standardschriftart"/>
    <w:uiPriority w:val="99"/>
    <w:semiHidden/>
    <w:rsid w:val="00021F98"/>
    <w:rPr>
      <w:rFonts w:cs="Times New Roman"/>
      <w:color w:val="808080"/>
    </w:rPr>
  </w:style>
  <w:style w:type="table" w:styleId="Tabellenraster">
    <w:name w:val="Table Grid"/>
    <w:basedOn w:val="NormaleTabelle"/>
    <w:uiPriority w:val="39"/>
    <w:locked/>
    <w:rsid w:val="004239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2Zchn">
    <w:name w:val="Überschrift 2 Zchn"/>
    <w:basedOn w:val="Absatz-Standardschriftart"/>
    <w:link w:val="berschrift2"/>
    <w:rsid w:val="004A4A6A"/>
    <w:rPr>
      <w:rFonts w:ascii="Arial" w:hAnsi="Arial" w:cs="Arial"/>
      <w:b/>
      <w:sz w:val="24"/>
      <w:szCs w:val="22"/>
    </w:rPr>
  </w:style>
  <w:style w:type="character" w:customStyle="1" w:styleId="berschrift3Zchn">
    <w:name w:val="Überschrift 3 Zchn"/>
    <w:basedOn w:val="Absatz-Standardschriftart"/>
    <w:link w:val="berschrift3"/>
    <w:rsid w:val="004A4A6A"/>
    <w:rPr>
      <w:rFonts w:ascii="Arial" w:hAnsi="Arial" w:cs="Arial"/>
      <w:i/>
      <w:sz w:val="24"/>
      <w:szCs w:val="22"/>
    </w:rPr>
  </w:style>
  <w:style w:type="character" w:customStyle="1" w:styleId="berschrift4Zchn">
    <w:name w:val="Überschrift 4 Zchn"/>
    <w:link w:val="berschrift4"/>
    <w:rsid w:val="00B772D8"/>
    <w:rPr>
      <w:i/>
      <w:iCs/>
      <w:sz w:val="24"/>
    </w:rPr>
  </w:style>
  <w:style w:type="character" w:customStyle="1" w:styleId="berschrift5Zchn">
    <w:name w:val="Überschrift 5 Zchn"/>
    <w:basedOn w:val="Absatz-Standardschriftart"/>
    <w:link w:val="berschrift5"/>
    <w:rsid w:val="00D810CC"/>
    <w:rPr>
      <w:rFonts w:ascii="Arial" w:hAnsi="Arial" w:cs="Arial"/>
      <w:sz w:val="32"/>
      <w:szCs w:val="22"/>
    </w:rPr>
  </w:style>
  <w:style w:type="character" w:customStyle="1" w:styleId="berschrift6Zchn">
    <w:name w:val="Überschrift 6 Zchn"/>
    <w:basedOn w:val="Absatz-Standardschriftart"/>
    <w:link w:val="berschrift6"/>
    <w:rsid w:val="00D810CC"/>
    <w:rPr>
      <w:rFonts w:ascii="Arial" w:hAnsi="Arial" w:cs="Arial"/>
      <w:b/>
      <w:bCs/>
      <w:sz w:val="22"/>
      <w:szCs w:val="22"/>
    </w:rPr>
  </w:style>
  <w:style w:type="paragraph" w:styleId="Beschriftung">
    <w:name w:val="caption"/>
    <w:basedOn w:val="Standard"/>
    <w:next w:val="Standard"/>
    <w:uiPriority w:val="35"/>
    <w:semiHidden/>
    <w:unhideWhenUsed/>
    <w:qFormat/>
    <w:locked/>
    <w:rsid w:val="00B772D8"/>
    <w:pPr>
      <w:jc w:val="center"/>
    </w:pPr>
    <w:rPr>
      <w:rFonts w:ascii="Times New Roman" w:hAnsi="Times New Roman" w:cs="Times New Roman"/>
      <w:i/>
      <w:iCs/>
      <w:sz w:val="20"/>
      <w:szCs w:val="20"/>
    </w:rPr>
  </w:style>
  <w:style w:type="character" w:styleId="Hervorhebung">
    <w:name w:val="Emphasis"/>
    <w:uiPriority w:val="20"/>
    <w:qFormat/>
    <w:locked/>
    <w:rsid w:val="00B772D8"/>
    <w:rPr>
      <w:i/>
      <w:iCs/>
    </w:rPr>
  </w:style>
  <w:style w:type="character" w:styleId="SchwacheHervorhebung">
    <w:name w:val="Subtle Emphasis"/>
    <w:uiPriority w:val="19"/>
    <w:qFormat/>
    <w:rsid w:val="00B772D8"/>
    <w:rPr>
      <w:i/>
      <w:iCs/>
      <w:color w:val="808080"/>
    </w:rPr>
  </w:style>
  <w:style w:type="paragraph" w:styleId="Inhaltsverzeichnisberschrift">
    <w:name w:val="TOC Heading"/>
    <w:basedOn w:val="berschrift1"/>
    <w:next w:val="Standard"/>
    <w:uiPriority w:val="39"/>
    <w:semiHidden/>
    <w:unhideWhenUsed/>
    <w:qFormat/>
    <w:rsid w:val="00B772D8"/>
    <w:pPr>
      <w:keepNext/>
      <w:keepLines/>
      <w:autoSpaceDE/>
      <w:autoSpaceDN/>
      <w:adjustRightInd/>
      <w:spacing w:before="480" w:after="0"/>
      <w:jc w:val="left"/>
      <w:outlineLvl w:val="9"/>
    </w:pPr>
    <w:rPr>
      <w:rFonts w:ascii="Cambria" w:hAnsi="Cambria" w:cs="Times New Roman"/>
      <w:bCs/>
      <w:iCs w:val="0"/>
      <w:color w:val="365F91"/>
      <w:szCs w:val="28"/>
    </w:rPr>
  </w:style>
  <w:style w:type="paragraph" w:customStyle="1" w:styleId="Empfehlungen">
    <w:name w:val="Empfehlungen"/>
    <w:basedOn w:val="Standard"/>
    <w:link w:val="EmpfehlungenZchn"/>
    <w:qFormat/>
    <w:rsid w:val="00B772D8"/>
    <w:rPr>
      <w:rFonts w:cs="Times New Roman"/>
      <w:i/>
    </w:rPr>
  </w:style>
  <w:style w:type="character" w:customStyle="1" w:styleId="EmpfehlungenZchn">
    <w:name w:val="Empfehlungen Zchn"/>
    <w:link w:val="Empfehlungen"/>
    <w:rsid w:val="00B772D8"/>
    <w:rPr>
      <w:rFonts w:ascii="Arial" w:hAnsi="Arial"/>
      <w:i/>
      <w:sz w:val="22"/>
      <w:szCs w:val="22"/>
    </w:rPr>
  </w:style>
  <w:style w:type="paragraph" w:customStyle="1" w:styleId="Kurzbeschreibung">
    <w:name w:val="Kurzbeschreibung"/>
    <w:basedOn w:val="Standard"/>
    <w:link w:val="KurzbeschreibungZchn"/>
    <w:qFormat/>
    <w:rsid w:val="00B772D8"/>
    <w:rPr>
      <w:rFonts w:ascii="Times New Roman" w:hAnsi="Times New Roman"/>
    </w:rPr>
  </w:style>
  <w:style w:type="character" w:customStyle="1" w:styleId="KurzbeschreibungZchn">
    <w:name w:val="Kurzbeschreibung Zchn"/>
    <w:link w:val="Kurzbeschreibung"/>
    <w:rsid w:val="00B772D8"/>
    <w:rPr>
      <w:rFonts w:cs="Arial"/>
      <w:sz w:val="22"/>
      <w:szCs w:val="22"/>
    </w:rPr>
  </w:style>
  <w:style w:type="paragraph" w:customStyle="1" w:styleId="Kopfzeile1">
    <w:name w:val="Kopfzeile1"/>
    <w:basedOn w:val="Kopfzeile"/>
    <w:link w:val="Kopfzeile1Zchn"/>
    <w:qFormat/>
    <w:rsid w:val="00B772D8"/>
    <w:pPr>
      <w:spacing w:after="120" w:line="276" w:lineRule="auto"/>
    </w:pPr>
    <w:rPr>
      <w:sz w:val="24"/>
      <w:szCs w:val="20"/>
      <w:u w:val="single"/>
    </w:rPr>
  </w:style>
  <w:style w:type="paragraph" w:styleId="Kopfzeile">
    <w:name w:val="header"/>
    <w:next w:val="Kopfzeile1"/>
    <w:link w:val="KopfzeileZchn"/>
    <w:uiPriority w:val="99"/>
    <w:unhideWhenUsed/>
    <w:rsid w:val="00D810CC"/>
    <w:pPr>
      <w:tabs>
        <w:tab w:val="center" w:pos="4536"/>
        <w:tab w:val="right" w:pos="9072"/>
      </w:tabs>
      <w:autoSpaceDE w:val="0"/>
      <w:autoSpaceDN w:val="0"/>
      <w:adjustRightInd w:val="0"/>
      <w:jc w:val="both"/>
    </w:pPr>
    <w:rPr>
      <w:rFonts w:ascii="Arial" w:hAnsi="Arial" w:cs="Arial"/>
      <w:sz w:val="22"/>
      <w:szCs w:val="22"/>
    </w:rPr>
  </w:style>
  <w:style w:type="character" w:customStyle="1" w:styleId="KopfzeileZchn">
    <w:name w:val="Kopfzeile Zchn"/>
    <w:basedOn w:val="Absatz-Standardschriftart"/>
    <w:link w:val="Kopfzeile"/>
    <w:uiPriority w:val="99"/>
    <w:rsid w:val="00D810CC"/>
    <w:rPr>
      <w:rFonts w:ascii="Arial" w:hAnsi="Arial" w:cs="Arial"/>
      <w:sz w:val="22"/>
      <w:szCs w:val="22"/>
    </w:rPr>
  </w:style>
  <w:style w:type="character" w:customStyle="1" w:styleId="Kopfzeile1Zchn">
    <w:name w:val="Kopfzeile1 Zchn"/>
    <w:link w:val="Kopfzeile1"/>
    <w:rsid w:val="00B772D8"/>
    <w:rPr>
      <w:rFonts w:ascii="Arial" w:hAnsi="Arial" w:cs="Arial"/>
      <w:sz w:val="24"/>
      <w:u w:val="single"/>
    </w:rPr>
  </w:style>
  <w:style w:type="paragraph" w:customStyle="1" w:styleId="Kopfzeile2">
    <w:name w:val="Kopfzeile2"/>
    <w:basedOn w:val="Kopfzeile"/>
    <w:link w:val="Kopfzeile2Zchn"/>
    <w:qFormat/>
    <w:rsid w:val="00B772D8"/>
    <w:rPr>
      <w:i/>
      <w:sz w:val="24"/>
      <w:szCs w:val="20"/>
    </w:rPr>
  </w:style>
  <w:style w:type="character" w:customStyle="1" w:styleId="Kopfzeile2Zchn">
    <w:name w:val="Kopfzeile2 Zchn"/>
    <w:link w:val="Kopfzeile2"/>
    <w:rsid w:val="00B772D8"/>
    <w:rPr>
      <w:rFonts w:ascii="Arial" w:hAnsi="Arial" w:cs="Arial"/>
      <w:i/>
      <w:sz w:val="24"/>
    </w:rPr>
  </w:style>
  <w:style w:type="paragraph" w:customStyle="1" w:styleId="Autor">
    <w:name w:val="Autor"/>
    <w:basedOn w:val="Standard"/>
    <w:link w:val="AutorZchn"/>
    <w:qFormat/>
    <w:rsid w:val="00B772D8"/>
    <w:pPr>
      <w:spacing w:after="0" w:line="240" w:lineRule="auto"/>
    </w:pPr>
  </w:style>
  <w:style w:type="character" w:customStyle="1" w:styleId="AutorZchn">
    <w:name w:val="Autor Zchn"/>
    <w:link w:val="Autor"/>
    <w:rsid w:val="00B772D8"/>
    <w:rPr>
      <w:rFonts w:ascii="Arial" w:hAnsi="Arial" w:cs="Arial"/>
      <w:sz w:val="22"/>
      <w:szCs w:val="22"/>
    </w:rPr>
  </w:style>
  <w:style w:type="paragraph" w:customStyle="1" w:styleId="Aufgabe1">
    <w:name w:val="Aufgabe1"/>
    <w:basedOn w:val="Standard"/>
    <w:link w:val="Aufgabe1Zchn"/>
    <w:rsid w:val="005F6865"/>
    <w:pPr>
      <w:tabs>
        <w:tab w:val="left" w:pos="426"/>
      </w:tabs>
      <w:spacing w:line="240" w:lineRule="auto"/>
      <w:ind w:left="425" w:hanging="425"/>
      <w:jc w:val="left"/>
    </w:pPr>
    <w:rPr>
      <w:i/>
    </w:rPr>
  </w:style>
  <w:style w:type="character" w:customStyle="1" w:styleId="Aufgabe1Zchn">
    <w:name w:val="Aufgabe1 Zchn"/>
    <w:link w:val="Aufgabe1"/>
    <w:rsid w:val="005F6865"/>
    <w:rPr>
      <w:rFonts w:ascii="Arial" w:hAnsi="Arial" w:cs="Arial"/>
      <w:i/>
      <w:sz w:val="22"/>
      <w:szCs w:val="22"/>
    </w:rPr>
  </w:style>
  <w:style w:type="paragraph" w:customStyle="1" w:styleId="Aufgabe2">
    <w:name w:val="Aufgabe2"/>
    <w:basedOn w:val="Aufgabe1"/>
    <w:link w:val="Aufgabe2Zchn"/>
    <w:rsid w:val="005F6865"/>
    <w:pPr>
      <w:tabs>
        <w:tab w:val="clear" w:pos="426"/>
      </w:tabs>
      <w:ind w:left="0" w:firstLine="0"/>
    </w:pPr>
  </w:style>
  <w:style w:type="character" w:customStyle="1" w:styleId="Aufgabe2Zchn">
    <w:name w:val="Aufgabe2 Zchn"/>
    <w:basedOn w:val="Aufgabe1Zchn"/>
    <w:link w:val="Aufgabe2"/>
    <w:rsid w:val="005F6865"/>
    <w:rPr>
      <w:rFonts w:ascii="Arial" w:hAnsi="Arial" w:cs="Arial"/>
      <w:i/>
      <w:sz w:val="22"/>
      <w:szCs w:val="22"/>
    </w:rPr>
  </w:style>
  <w:style w:type="paragraph" w:customStyle="1" w:styleId="Tafel1">
    <w:name w:val="Tafel1"/>
    <w:basedOn w:val="Aufgabe-Info"/>
    <w:link w:val="Tafel1Zchn"/>
    <w:qFormat/>
    <w:rsid w:val="00B772D8"/>
    <w:pPr>
      <w:pBdr>
        <w:top w:val="single" w:sz="4" w:space="1" w:color="auto"/>
        <w:left w:val="single" w:sz="4" w:space="4" w:color="auto"/>
        <w:bottom w:val="single" w:sz="4" w:space="1" w:color="auto"/>
        <w:right w:val="single" w:sz="4" w:space="4" w:color="auto"/>
      </w:pBdr>
      <w:ind w:left="426" w:right="565"/>
    </w:pPr>
  </w:style>
  <w:style w:type="character" w:customStyle="1" w:styleId="Tafel1Zchn">
    <w:name w:val="Tafel1 Zchn"/>
    <w:basedOn w:val="Aufgabe-InfoZchn"/>
    <w:link w:val="Tafel1"/>
    <w:rsid w:val="00B772D8"/>
    <w:rPr>
      <w:rFonts w:ascii="Liberation Serif" w:hAnsi="Liberation Serif" w:cs="Arial"/>
      <w:sz w:val="22"/>
      <w:szCs w:val="22"/>
    </w:rPr>
  </w:style>
  <w:style w:type="paragraph" w:customStyle="1" w:styleId="Literatur">
    <w:name w:val="Literatur"/>
    <w:basedOn w:val="Aufgabe-AnweisungAufzhlung"/>
    <w:link w:val="LiteraturZchn"/>
    <w:qFormat/>
    <w:rsid w:val="00B772D8"/>
  </w:style>
  <w:style w:type="character" w:customStyle="1" w:styleId="LiteraturZchn">
    <w:name w:val="Literatur Zchn"/>
    <w:basedOn w:val="Aufgabe-AnweisungAufzhlungZchn"/>
    <w:link w:val="Literatur"/>
    <w:rsid w:val="00B772D8"/>
    <w:rPr>
      <w:rFonts w:ascii="Arial" w:hAnsi="Arial" w:cs="Arial"/>
      <w:sz w:val="22"/>
      <w:szCs w:val="22"/>
    </w:rPr>
  </w:style>
  <w:style w:type="paragraph" w:customStyle="1" w:styleId="Tafel2">
    <w:name w:val="Tafel2"/>
    <w:basedOn w:val="Tafel1"/>
    <w:link w:val="Tafel2Zchn"/>
    <w:qFormat/>
    <w:rsid w:val="00B772D8"/>
    <w:pPr>
      <w:tabs>
        <w:tab w:val="left" w:pos="851"/>
      </w:tabs>
      <w:ind w:left="851" w:hanging="425"/>
    </w:pPr>
  </w:style>
  <w:style w:type="character" w:customStyle="1" w:styleId="Tafel2Zchn">
    <w:name w:val="Tafel2 Zchn"/>
    <w:basedOn w:val="Tafel1Zchn"/>
    <w:link w:val="Tafel2"/>
    <w:rsid w:val="00B772D8"/>
    <w:rPr>
      <w:rFonts w:ascii="Liberation Serif" w:hAnsi="Liberation Serif" w:cs="Arial"/>
      <w:sz w:val="22"/>
      <w:szCs w:val="22"/>
    </w:rPr>
  </w:style>
  <w:style w:type="paragraph" w:customStyle="1" w:styleId="Diagnosebogen1">
    <w:name w:val="Diagnosebogen1"/>
    <w:basedOn w:val="Standard"/>
    <w:link w:val="Diagnosebogen1Zchn"/>
    <w:qFormat/>
    <w:rsid w:val="00B772D8"/>
    <w:pPr>
      <w:spacing w:after="0" w:line="240" w:lineRule="auto"/>
      <w:jc w:val="left"/>
    </w:pPr>
  </w:style>
  <w:style w:type="character" w:customStyle="1" w:styleId="Diagnosebogen1Zchn">
    <w:name w:val="Diagnosebogen1 Zchn"/>
    <w:link w:val="Diagnosebogen1"/>
    <w:rsid w:val="00B772D8"/>
    <w:rPr>
      <w:rFonts w:ascii="Arial" w:hAnsi="Arial" w:cs="Arial"/>
      <w:sz w:val="22"/>
      <w:szCs w:val="22"/>
    </w:rPr>
  </w:style>
  <w:style w:type="paragraph" w:customStyle="1" w:styleId="Aufgabe3">
    <w:name w:val="Aufgabe3"/>
    <w:basedOn w:val="Aufgabe-Info"/>
    <w:link w:val="Aufgabe3Zchn"/>
    <w:qFormat/>
    <w:rsid w:val="00B772D8"/>
    <w:pPr>
      <w:spacing w:before="120" w:after="240" w:line="276" w:lineRule="auto"/>
      <w:contextualSpacing/>
    </w:pPr>
    <w:rPr>
      <w:rFonts w:ascii="Arial" w:hAnsi="Arial"/>
    </w:rPr>
  </w:style>
  <w:style w:type="character" w:customStyle="1" w:styleId="Aufgabe3Zchn">
    <w:name w:val="Aufgabe3 Zchn"/>
    <w:link w:val="Aufgabe3"/>
    <w:rsid w:val="00B772D8"/>
    <w:rPr>
      <w:rFonts w:ascii="Arial" w:hAnsi="Arial" w:cs="Arial"/>
      <w:sz w:val="22"/>
      <w:szCs w:val="22"/>
    </w:rPr>
  </w:style>
  <w:style w:type="paragraph" w:styleId="Fuzeile">
    <w:name w:val="footer"/>
    <w:basedOn w:val="Standard"/>
    <w:link w:val="FuzeileZchn"/>
    <w:uiPriority w:val="99"/>
    <w:unhideWhenUsed/>
    <w:rsid w:val="005A7053"/>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5A7053"/>
    <w:rPr>
      <w:rFonts w:ascii="Arial" w:hAnsi="Arial" w:cs="Arial"/>
      <w:sz w:val="22"/>
      <w:szCs w:val="22"/>
    </w:rPr>
  </w:style>
  <w:style w:type="paragraph" w:styleId="StandardWeb">
    <w:name w:val="Normal (Web)"/>
    <w:basedOn w:val="Standard"/>
    <w:rsid w:val="005F6865"/>
    <w:pPr>
      <w:spacing w:before="100" w:beforeAutospacing="1" w:after="100" w:afterAutospacing="1"/>
    </w:pPr>
    <w:rPr>
      <w:szCs w:val="24"/>
    </w:rPr>
  </w:style>
  <w:style w:type="character" w:customStyle="1" w:styleId="Orientierungsleiste">
    <w:name w:val="Orientierungsleiste"/>
    <w:rsid w:val="00CA6F80"/>
    <w:rPr>
      <w:sz w:val="18"/>
    </w:rPr>
  </w:style>
  <w:style w:type="character" w:styleId="BesuchterHyperlink">
    <w:name w:val="FollowedHyperlink"/>
    <w:basedOn w:val="Absatz-Standardschriftart"/>
    <w:uiPriority w:val="99"/>
    <w:semiHidden/>
    <w:unhideWhenUsed/>
    <w:rsid w:val="00477947"/>
    <w:rPr>
      <w:color w:val="800080" w:themeColor="followedHyperlink"/>
      <w:u w:val="single"/>
    </w:rPr>
  </w:style>
  <w:style w:type="paragraph" w:customStyle="1" w:styleId="Aufgabe-AnweisungAufzhlung">
    <w:name w:val="Aufgabe - Anweisung Aufzählung"/>
    <w:basedOn w:val="Aufgabe-Anweisung"/>
    <w:link w:val="Aufgabe-AnweisungAufzhlungZchn"/>
    <w:qFormat/>
    <w:rsid w:val="00B772D8"/>
    <w:pPr>
      <w:tabs>
        <w:tab w:val="left" w:pos="426"/>
      </w:tabs>
      <w:spacing w:after="120"/>
      <w:ind w:left="425" w:hanging="425"/>
    </w:pPr>
  </w:style>
  <w:style w:type="character" w:customStyle="1" w:styleId="Aufgabe-AnweisungAufzhlungZchn">
    <w:name w:val="Aufgabe - Anweisung Aufzählung Zchn"/>
    <w:link w:val="Aufgabe-AnweisungAufzhlung"/>
    <w:rsid w:val="00B772D8"/>
    <w:rPr>
      <w:rFonts w:ascii="Arial" w:hAnsi="Arial" w:cs="Arial"/>
      <w:sz w:val="22"/>
      <w:szCs w:val="22"/>
    </w:rPr>
  </w:style>
  <w:style w:type="paragraph" w:customStyle="1" w:styleId="Aufgabe-Info">
    <w:name w:val="Aufgabe - Info"/>
    <w:link w:val="Aufgabe-InfoZchn"/>
    <w:qFormat/>
    <w:rsid w:val="00B772D8"/>
    <w:pPr>
      <w:spacing w:after="100" w:line="300" w:lineRule="auto"/>
    </w:pPr>
    <w:rPr>
      <w:rFonts w:ascii="Liberation Serif" w:hAnsi="Liberation Serif" w:cs="Arial"/>
      <w:sz w:val="22"/>
      <w:szCs w:val="22"/>
    </w:rPr>
  </w:style>
  <w:style w:type="character" w:customStyle="1" w:styleId="Aufgabe-InfoZchn">
    <w:name w:val="Aufgabe - Info Zchn"/>
    <w:link w:val="Aufgabe-Info"/>
    <w:rsid w:val="00B772D8"/>
    <w:rPr>
      <w:rFonts w:ascii="Liberation Serif" w:hAnsi="Liberation Serif" w:cs="Arial"/>
      <w:sz w:val="22"/>
      <w:szCs w:val="22"/>
    </w:rPr>
  </w:style>
  <w:style w:type="paragraph" w:customStyle="1" w:styleId="Aufgabe-Anweisung">
    <w:name w:val="Aufgabe - Anweisung"/>
    <w:basedOn w:val="Aufgabe-Info"/>
    <w:link w:val="Aufgabe-AnweisungZchn"/>
    <w:qFormat/>
    <w:rsid w:val="00695A04"/>
    <w:pPr>
      <w:jc w:val="both"/>
    </w:pPr>
    <w:rPr>
      <w:rFonts w:ascii="Arial" w:hAnsi="Arial"/>
    </w:rPr>
  </w:style>
  <w:style w:type="character" w:customStyle="1" w:styleId="Aufgabe-AnweisungZchn">
    <w:name w:val="Aufgabe - Anweisung Zchn"/>
    <w:link w:val="Aufgabe-Anweisung"/>
    <w:rsid w:val="00695A04"/>
    <w:rPr>
      <w:rFonts w:ascii="Arial" w:hAnsi="Arial" w:cs="Arial"/>
      <w:sz w:val="22"/>
      <w:szCs w:val="22"/>
    </w:rPr>
  </w:style>
  <w:style w:type="paragraph" w:styleId="Listenabsatz">
    <w:name w:val="List Paragraph"/>
    <w:basedOn w:val="Standard"/>
    <w:uiPriority w:val="34"/>
    <w:qFormat/>
    <w:rsid w:val="00C45EB3"/>
    <w:pPr>
      <w:ind w:left="720"/>
      <w:contextualSpacing/>
    </w:pPr>
  </w:style>
  <w:style w:type="character" w:customStyle="1" w:styleId="FormatvorlageCalibri12Pt">
    <w:name w:val="Formatvorlage Calibri 12 Pt."/>
    <w:basedOn w:val="Absatz-Standardschriftart"/>
    <w:rsid w:val="00C45EB3"/>
    <w:rPr>
      <w:rFonts w:ascii="Arial" w:hAnsi="Arial"/>
      <w:sz w:val="24"/>
    </w:rPr>
  </w:style>
  <w:style w:type="character" w:customStyle="1" w:styleId="FormatvorlageCalibri12Pt1">
    <w:name w:val="Formatvorlage Calibri 12 Pt.1"/>
    <w:basedOn w:val="Absatz-Standardschriftart"/>
    <w:rsid w:val="00C45EB3"/>
    <w:rPr>
      <w:rFonts w:ascii="Arial" w:hAnsi="Arial"/>
      <w:sz w:val="22"/>
    </w:rPr>
  </w:style>
  <w:style w:type="character" w:customStyle="1" w:styleId="FormatvorlageCalibri12PtFett">
    <w:name w:val="Formatvorlage Calibri 12 Pt. Fett"/>
    <w:basedOn w:val="Absatz-Standardschriftart"/>
    <w:rsid w:val="00C45EB3"/>
    <w:rPr>
      <w:rFonts w:ascii="Arial" w:hAnsi="Arial"/>
      <w:b/>
      <w:bCs/>
      <w:sz w:val="22"/>
    </w:rPr>
  </w:style>
  <w:style w:type="character" w:customStyle="1" w:styleId="FormatvorlageCalibri12PtSchwarz">
    <w:name w:val="Formatvorlage Calibri 12 Pt. Schwarz"/>
    <w:basedOn w:val="Absatz-Standardschriftart"/>
    <w:rsid w:val="00C45EB3"/>
    <w:rPr>
      <w:rFonts w:ascii="Arial" w:hAnsi="Arial"/>
      <w:color w:val="auto"/>
      <w:sz w:val="22"/>
    </w:rPr>
  </w:style>
  <w:style w:type="character" w:customStyle="1" w:styleId="FormatvorlageCalibri12PtKursiv">
    <w:name w:val="Formatvorlage Calibri 12 Pt. Kursiv"/>
    <w:basedOn w:val="Absatz-Standardschriftart"/>
    <w:rsid w:val="00C45EB3"/>
    <w:rPr>
      <w:rFonts w:ascii="Arial" w:hAnsi="Arial"/>
      <w:i/>
      <w:iCs/>
      <w:sz w:val="22"/>
    </w:rPr>
  </w:style>
  <w:style w:type="character" w:customStyle="1" w:styleId="berschrift7Zchn">
    <w:name w:val="Überschrift 7 Zchn"/>
    <w:basedOn w:val="Absatz-Standardschriftart"/>
    <w:link w:val="berschrift7"/>
    <w:uiPriority w:val="9"/>
    <w:rsid w:val="00C45EB3"/>
    <w:rPr>
      <w:rFonts w:asciiTheme="majorHAnsi" w:eastAsiaTheme="majorEastAsia" w:hAnsiTheme="majorHAnsi" w:cstheme="majorBidi"/>
      <w:i/>
      <w:iCs/>
      <w:color w:val="404040" w:themeColor="text1" w:themeTint="BF"/>
      <w:sz w:val="22"/>
      <w:szCs w:val="22"/>
    </w:rPr>
  </w:style>
  <w:style w:type="character" w:customStyle="1" w:styleId="berschrift8Zchn">
    <w:name w:val="Überschrift 8 Zchn"/>
    <w:basedOn w:val="Absatz-Standardschriftart"/>
    <w:link w:val="berschrift8"/>
    <w:uiPriority w:val="9"/>
    <w:rsid w:val="00C45EB3"/>
    <w:rPr>
      <w:rFonts w:asciiTheme="majorHAnsi" w:eastAsiaTheme="majorEastAsia" w:hAnsiTheme="majorHAnsi" w:cstheme="majorBidi"/>
      <w:color w:val="404040" w:themeColor="text1" w:themeTint="BF"/>
    </w:rPr>
  </w:style>
  <w:style w:type="character" w:customStyle="1" w:styleId="berschrift9Zchn">
    <w:name w:val="Überschrift 9 Zchn"/>
    <w:basedOn w:val="Absatz-Standardschriftart"/>
    <w:link w:val="berschrift9"/>
    <w:uiPriority w:val="9"/>
    <w:rsid w:val="00C45EB3"/>
    <w:rPr>
      <w:rFonts w:asciiTheme="majorHAnsi" w:eastAsiaTheme="majorEastAsia" w:hAnsiTheme="majorHAnsi" w:cstheme="majorBidi"/>
      <w:i/>
      <w:iCs/>
      <w:color w:val="404040" w:themeColor="text1" w:themeTint="BF"/>
    </w:rPr>
  </w:style>
  <w:style w:type="character" w:customStyle="1" w:styleId="FormatvorlageCalibri12Pt2">
    <w:name w:val="Formatvorlage Calibri 12 Pt.2"/>
    <w:basedOn w:val="Absatz-Standardschriftart"/>
    <w:rsid w:val="009153A4"/>
    <w:rPr>
      <w:rFonts w:ascii="Arial" w:hAnsi="Arial"/>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35" w:qFormat="1"/>
    <w:lsdException w:name="List Number" w:locked="1" w:semiHidden="0" w:uiPriority="0" w:unhideWhenUsed="0"/>
    <w:lsdException w:name="List 4" w:locked="1" w:semiHidden="0" w:uiPriority="0" w:unhideWhenUsed="0"/>
    <w:lsdException w:name="List 5" w:locked="1" w:semiHidden="0" w:uiPriority="0" w:unhideWhenUsed="0"/>
    <w:lsdException w:name="Title" w:semiHidden="0" w:uiPriority="10" w:unhideWhenUsed="0" w:qFormat="1"/>
    <w:lsdException w:name="Default Paragraph Font" w:uiPriority="1"/>
    <w:lsdException w:name="Subtitle" w:semiHidden="0" w:uiPriority="11" w:unhideWhenUsed="0" w:qFormat="1"/>
    <w:lsdException w:name="Salutation" w:locked="1" w:semiHidden="0" w:uiPriority="0" w:unhideWhenUsed="0"/>
    <w:lsdException w:name="Date" w:locked="1" w:semiHidden="0" w:uiPriority="0" w:unhideWhenUsed="0"/>
    <w:lsdException w:name="Body Text First Indent" w:locked="1" w:semiHidden="0" w:uiPriority="0" w:unhideWhenUsed="0"/>
    <w:lsdException w:name="Strong" w:semiHidden="0" w:uiPriority="22" w:unhideWhenUsed="0" w:qFormat="1"/>
    <w:lsdException w:name="Emphasis" w:locked="1" w:semiHidden="0" w:uiPriority="20" w:unhideWhenUsed="0" w:qFormat="1"/>
    <w:lsdException w:name="Normal (Web)" w:uiPriority="0"/>
    <w:lsdException w:name="Table Grid" w:locked="1"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B772D8"/>
    <w:pPr>
      <w:autoSpaceDE w:val="0"/>
      <w:autoSpaceDN w:val="0"/>
      <w:adjustRightInd w:val="0"/>
      <w:spacing w:after="120" w:line="276" w:lineRule="auto"/>
      <w:jc w:val="both"/>
    </w:pPr>
    <w:rPr>
      <w:rFonts w:ascii="Arial" w:hAnsi="Arial" w:cs="Arial"/>
      <w:sz w:val="22"/>
      <w:szCs w:val="22"/>
    </w:rPr>
  </w:style>
  <w:style w:type="paragraph" w:styleId="berschrift1">
    <w:name w:val="heading 1"/>
    <w:basedOn w:val="Standard"/>
    <w:next w:val="Standard"/>
    <w:link w:val="berschrift1Zchn"/>
    <w:qFormat/>
    <w:rsid w:val="004A4A6A"/>
    <w:pPr>
      <w:spacing w:before="240"/>
      <w:outlineLvl w:val="0"/>
    </w:pPr>
    <w:rPr>
      <w:b/>
      <w:iCs/>
      <w:sz w:val="28"/>
      <w:szCs w:val="26"/>
    </w:rPr>
  </w:style>
  <w:style w:type="paragraph" w:styleId="berschrift2">
    <w:name w:val="heading 2"/>
    <w:basedOn w:val="Standard"/>
    <w:next w:val="Standard"/>
    <w:link w:val="berschrift2Zchn"/>
    <w:qFormat/>
    <w:locked/>
    <w:rsid w:val="004A4A6A"/>
    <w:pPr>
      <w:keepNext/>
      <w:spacing w:before="120" w:line="240" w:lineRule="auto"/>
      <w:outlineLvl w:val="1"/>
    </w:pPr>
    <w:rPr>
      <w:b/>
      <w:sz w:val="24"/>
    </w:rPr>
  </w:style>
  <w:style w:type="paragraph" w:styleId="berschrift3">
    <w:name w:val="heading 3"/>
    <w:basedOn w:val="Standard"/>
    <w:next w:val="Standard"/>
    <w:link w:val="berschrift3Zchn"/>
    <w:qFormat/>
    <w:locked/>
    <w:rsid w:val="004A4A6A"/>
    <w:pPr>
      <w:keepNext/>
      <w:keepLines/>
      <w:spacing w:before="120" w:line="240" w:lineRule="auto"/>
      <w:outlineLvl w:val="2"/>
    </w:pPr>
    <w:rPr>
      <w:i/>
      <w:sz w:val="24"/>
    </w:rPr>
  </w:style>
  <w:style w:type="paragraph" w:styleId="berschrift4">
    <w:name w:val="heading 4"/>
    <w:basedOn w:val="Standard"/>
    <w:next w:val="Standard"/>
    <w:link w:val="berschrift4Zchn"/>
    <w:qFormat/>
    <w:locked/>
    <w:rsid w:val="00B772D8"/>
    <w:pPr>
      <w:keepNext/>
      <w:outlineLvl w:val="3"/>
    </w:pPr>
    <w:rPr>
      <w:rFonts w:ascii="Times New Roman" w:hAnsi="Times New Roman" w:cs="Times New Roman"/>
      <w:i/>
      <w:iCs/>
      <w:sz w:val="24"/>
      <w:szCs w:val="20"/>
    </w:rPr>
  </w:style>
  <w:style w:type="paragraph" w:styleId="berschrift5">
    <w:name w:val="heading 5"/>
    <w:basedOn w:val="Standard"/>
    <w:next w:val="Standard"/>
    <w:link w:val="berschrift5Zchn"/>
    <w:qFormat/>
    <w:locked/>
    <w:rsid w:val="00B772D8"/>
    <w:pPr>
      <w:keepNext/>
      <w:outlineLvl w:val="4"/>
    </w:pPr>
    <w:rPr>
      <w:sz w:val="32"/>
    </w:rPr>
  </w:style>
  <w:style w:type="paragraph" w:styleId="berschrift6">
    <w:name w:val="heading 6"/>
    <w:basedOn w:val="Standard"/>
    <w:next w:val="Standard"/>
    <w:link w:val="berschrift6Zchn"/>
    <w:qFormat/>
    <w:locked/>
    <w:rsid w:val="00B772D8"/>
    <w:pPr>
      <w:keepNext/>
      <w:outlineLvl w:val="5"/>
    </w:pPr>
    <w:rPr>
      <w:b/>
      <w:bCs/>
    </w:rPr>
  </w:style>
  <w:style w:type="paragraph" w:styleId="berschrift7">
    <w:name w:val="heading 7"/>
    <w:basedOn w:val="Standard"/>
    <w:next w:val="Standard"/>
    <w:link w:val="berschrift7Zchn"/>
    <w:uiPriority w:val="9"/>
    <w:unhideWhenUsed/>
    <w:qFormat/>
    <w:rsid w:val="00C45EB3"/>
    <w:pPr>
      <w:keepNext/>
      <w:keepLines/>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unhideWhenUsed/>
    <w:qFormat/>
    <w:rsid w:val="00C45EB3"/>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unhideWhenUsed/>
    <w:qFormat/>
    <w:rsid w:val="00C45EB3"/>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locked/>
    <w:rsid w:val="004A4A6A"/>
    <w:rPr>
      <w:rFonts w:ascii="Arial" w:hAnsi="Arial" w:cs="Arial"/>
      <w:b/>
      <w:iCs/>
      <w:sz w:val="28"/>
      <w:szCs w:val="26"/>
    </w:rPr>
  </w:style>
  <w:style w:type="character" w:styleId="Kommentarzeichen">
    <w:name w:val="annotation reference"/>
    <w:basedOn w:val="Absatz-Standardschriftart"/>
    <w:uiPriority w:val="99"/>
    <w:rsid w:val="00074734"/>
    <w:rPr>
      <w:rFonts w:ascii="Times New Roman" w:hAnsi="Times New Roman" w:cs="Times New Roman"/>
      <w:sz w:val="16"/>
    </w:rPr>
  </w:style>
  <w:style w:type="paragraph" w:styleId="Sprechblasentext">
    <w:name w:val="Balloon Text"/>
    <w:basedOn w:val="Standard"/>
    <w:link w:val="SprechblasentextZchn"/>
    <w:autoRedefine/>
    <w:uiPriority w:val="99"/>
    <w:rsid w:val="004636B1"/>
    <w:pPr>
      <w:keepNext/>
    </w:pPr>
    <w:rPr>
      <w:color w:val="000000"/>
      <w:sz w:val="16"/>
    </w:rPr>
  </w:style>
  <w:style w:type="character" w:customStyle="1" w:styleId="SprechblasentextZchn">
    <w:name w:val="Sprechblasentext Zchn"/>
    <w:basedOn w:val="Absatz-Standardschriftart"/>
    <w:link w:val="Sprechblasentext"/>
    <w:uiPriority w:val="99"/>
    <w:semiHidden/>
    <w:rsid w:val="00691E5A"/>
    <w:rPr>
      <w:sz w:val="0"/>
      <w:szCs w:val="0"/>
    </w:rPr>
  </w:style>
  <w:style w:type="character" w:styleId="Hyperlink">
    <w:name w:val="Hyperlink"/>
    <w:basedOn w:val="Absatz-Standardschriftart"/>
    <w:uiPriority w:val="99"/>
    <w:rsid w:val="00A73672"/>
    <w:rPr>
      <w:rFonts w:cs="Times New Roman"/>
      <w:color w:val="996600"/>
      <w:u w:val="single"/>
    </w:rPr>
  </w:style>
  <w:style w:type="paragraph" w:styleId="Titel">
    <w:name w:val="Title"/>
    <w:basedOn w:val="Standard"/>
    <w:next w:val="Standard"/>
    <w:link w:val="TitelZchn"/>
    <w:uiPriority w:val="10"/>
    <w:qFormat/>
    <w:rsid w:val="00B772D8"/>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elZchn">
    <w:name w:val="Titel Zchn"/>
    <w:basedOn w:val="Absatz-Standardschriftart"/>
    <w:link w:val="Titel"/>
    <w:uiPriority w:val="10"/>
    <w:locked/>
    <w:rsid w:val="00B772D8"/>
    <w:rPr>
      <w:rFonts w:asciiTheme="majorHAnsi" w:eastAsiaTheme="majorEastAsia" w:hAnsiTheme="majorHAnsi" w:cstheme="majorBidi"/>
      <w:b/>
      <w:bCs/>
      <w:kern w:val="28"/>
      <w:sz w:val="32"/>
      <w:szCs w:val="32"/>
    </w:rPr>
  </w:style>
  <w:style w:type="character" w:styleId="Platzhaltertext">
    <w:name w:val="Placeholder Text"/>
    <w:basedOn w:val="Absatz-Standardschriftart"/>
    <w:uiPriority w:val="99"/>
    <w:semiHidden/>
    <w:rsid w:val="00021F98"/>
    <w:rPr>
      <w:rFonts w:cs="Times New Roman"/>
      <w:color w:val="808080"/>
    </w:rPr>
  </w:style>
  <w:style w:type="table" w:styleId="Tabellenraster">
    <w:name w:val="Table Grid"/>
    <w:basedOn w:val="NormaleTabelle"/>
    <w:uiPriority w:val="39"/>
    <w:locked/>
    <w:rsid w:val="004239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2Zchn">
    <w:name w:val="Überschrift 2 Zchn"/>
    <w:basedOn w:val="Absatz-Standardschriftart"/>
    <w:link w:val="berschrift2"/>
    <w:rsid w:val="004A4A6A"/>
    <w:rPr>
      <w:rFonts w:ascii="Arial" w:hAnsi="Arial" w:cs="Arial"/>
      <w:b/>
      <w:sz w:val="24"/>
      <w:szCs w:val="22"/>
    </w:rPr>
  </w:style>
  <w:style w:type="character" w:customStyle="1" w:styleId="berschrift3Zchn">
    <w:name w:val="Überschrift 3 Zchn"/>
    <w:basedOn w:val="Absatz-Standardschriftart"/>
    <w:link w:val="berschrift3"/>
    <w:rsid w:val="004A4A6A"/>
    <w:rPr>
      <w:rFonts w:ascii="Arial" w:hAnsi="Arial" w:cs="Arial"/>
      <w:i/>
      <w:sz w:val="24"/>
      <w:szCs w:val="22"/>
    </w:rPr>
  </w:style>
  <w:style w:type="character" w:customStyle="1" w:styleId="berschrift4Zchn">
    <w:name w:val="Überschrift 4 Zchn"/>
    <w:link w:val="berschrift4"/>
    <w:rsid w:val="00B772D8"/>
    <w:rPr>
      <w:i/>
      <w:iCs/>
      <w:sz w:val="24"/>
    </w:rPr>
  </w:style>
  <w:style w:type="character" w:customStyle="1" w:styleId="berschrift5Zchn">
    <w:name w:val="Überschrift 5 Zchn"/>
    <w:basedOn w:val="Absatz-Standardschriftart"/>
    <w:link w:val="berschrift5"/>
    <w:rsid w:val="00D810CC"/>
    <w:rPr>
      <w:rFonts w:ascii="Arial" w:hAnsi="Arial" w:cs="Arial"/>
      <w:sz w:val="32"/>
      <w:szCs w:val="22"/>
    </w:rPr>
  </w:style>
  <w:style w:type="character" w:customStyle="1" w:styleId="berschrift6Zchn">
    <w:name w:val="Überschrift 6 Zchn"/>
    <w:basedOn w:val="Absatz-Standardschriftart"/>
    <w:link w:val="berschrift6"/>
    <w:rsid w:val="00D810CC"/>
    <w:rPr>
      <w:rFonts w:ascii="Arial" w:hAnsi="Arial" w:cs="Arial"/>
      <w:b/>
      <w:bCs/>
      <w:sz w:val="22"/>
      <w:szCs w:val="22"/>
    </w:rPr>
  </w:style>
  <w:style w:type="paragraph" w:styleId="Beschriftung">
    <w:name w:val="caption"/>
    <w:basedOn w:val="Standard"/>
    <w:next w:val="Standard"/>
    <w:uiPriority w:val="35"/>
    <w:semiHidden/>
    <w:unhideWhenUsed/>
    <w:qFormat/>
    <w:locked/>
    <w:rsid w:val="00B772D8"/>
    <w:pPr>
      <w:jc w:val="center"/>
    </w:pPr>
    <w:rPr>
      <w:rFonts w:ascii="Times New Roman" w:hAnsi="Times New Roman" w:cs="Times New Roman"/>
      <w:i/>
      <w:iCs/>
      <w:sz w:val="20"/>
      <w:szCs w:val="20"/>
    </w:rPr>
  </w:style>
  <w:style w:type="character" w:styleId="Hervorhebung">
    <w:name w:val="Emphasis"/>
    <w:uiPriority w:val="20"/>
    <w:qFormat/>
    <w:locked/>
    <w:rsid w:val="00B772D8"/>
    <w:rPr>
      <w:i/>
      <w:iCs/>
    </w:rPr>
  </w:style>
  <w:style w:type="character" w:styleId="SchwacheHervorhebung">
    <w:name w:val="Subtle Emphasis"/>
    <w:uiPriority w:val="19"/>
    <w:qFormat/>
    <w:rsid w:val="00B772D8"/>
    <w:rPr>
      <w:i/>
      <w:iCs/>
      <w:color w:val="808080"/>
    </w:rPr>
  </w:style>
  <w:style w:type="paragraph" w:styleId="Inhaltsverzeichnisberschrift">
    <w:name w:val="TOC Heading"/>
    <w:basedOn w:val="berschrift1"/>
    <w:next w:val="Standard"/>
    <w:uiPriority w:val="39"/>
    <w:semiHidden/>
    <w:unhideWhenUsed/>
    <w:qFormat/>
    <w:rsid w:val="00B772D8"/>
    <w:pPr>
      <w:keepNext/>
      <w:keepLines/>
      <w:autoSpaceDE/>
      <w:autoSpaceDN/>
      <w:adjustRightInd/>
      <w:spacing w:before="480" w:after="0"/>
      <w:jc w:val="left"/>
      <w:outlineLvl w:val="9"/>
    </w:pPr>
    <w:rPr>
      <w:rFonts w:ascii="Cambria" w:hAnsi="Cambria" w:cs="Times New Roman"/>
      <w:bCs/>
      <w:iCs w:val="0"/>
      <w:color w:val="365F91"/>
      <w:szCs w:val="28"/>
    </w:rPr>
  </w:style>
  <w:style w:type="paragraph" w:customStyle="1" w:styleId="Empfehlungen">
    <w:name w:val="Empfehlungen"/>
    <w:basedOn w:val="Standard"/>
    <w:link w:val="EmpfehlungenZchn"/>
    <w:qFormat/>
    <w:rsid w:val="00B772D8"/>
    <w:rPr>
      <w:rFonts w:cs="Times New Roman"/>
      <w:i/>
    </w:rPr>
  </w:style>
  <w:style w:type="character" w:customStyle="1" w:styleId="EmpfehlungenZchn">
    <w:name w:val="Empfehlungen Zchn"/>
    <w:link w:val="Empfehlungen"/>
    <w:rsid w:val="00B772D8"/>
    <w:rPr>
      <w:rFonts w:ascii="Arial" w:hAnsi="Arial"/>
      <w:i/>
      <w:sz w:val="22"/>
      <w:szCs w:val="22"/>
    </w:rPr>
  </w:style>
  <w:style w:type="paragraph" w:customStyle="1" w:styleId="Kurzbeschreibung">
    <w:name w:val="Kurzbeschreibung"/>
    <w:basedOn w:val="Standard"/>
    <w:link w:val="KurzbeschreibungZchn"/>
    <w:qFormat/>
    <w:rsid w:val="00B772D8"/>
    <w:rPr>
      <w:rFonts w:ascii="Times New Roman" w:hAnsi="Times New Roman"/>
    </w:rPr>
  </w:style>
  <w:style w:type="character" w:customStyle="1" w:styleId="KurzbeschreibungZchn">
    <w:name w:val="Kurzbeschreibung Zchn"/>
    <w:link w:val="Kurzbeschreibung"/>
    <w:rsid w:val="00B772D8"/>
    <w:rPr>
      <w:rFonts w:cs="Arial"/>
      <w:sz w:val="22"/>
      <w:szCs w:val="22"/>
    </w:rPr>
  </w:style>
  <w:style w:type="paragraph" w:customStyle="1" w:styleId="Kopfzeile1">
    <w:name w:val="Kopfzeile1"/>
    <w:basedOn w:val="Kopfzeile"/>
    <w:link w:val="Kopfzeile1Zchn"/>
    <w:qFormat/>
    <w:rsid w:val="00B772D8"/>
    <w:pPr>
      <w:spacing w:after="120" w:line="276" w:lineRule="auto"/>
    </w:pPr>
    <w:rPr>
      <w:sz w:val="24"/>
      <w:szCs w:val="20"/>
      <w:u w:val="single"/>
    </w:rPr>
  </w:style>
  <w:style w:type="paragraph" w:styleId="Kopfzeile">
    <w:name w:val="header"/>
    <w:next w:val="Kopfzeile1"/>
    <w:link w:val="KopfzeileZchn"/>
    <w:uiPriority w:val="99"/>
    <w:unhideWhenUsed/>
    <w:rsid w:val="00D810CC"/>
    <w:pPr>
      <w:tabs>
        <w:tab w:val="center" w:pos="4536"/>
        <w:tab w:val="right" w:pos="9072"/>
      </w:tabs>
      <w:autoSpaceDE w:val="0"/>
      <w:autoSpaceDN w:val="0"/>
      <w:adjustRightInd w:val="0"/>
      <w:jc w:val="both"/>
    </w:pPr>
    <w:rPr>
      <w:rFonts w:ascii="Arial" w:hAnsi="Arial" w:cs="Arial"/>
      <w:sz w:val="22"/>
      <w:szCs w:val="22"/>
    </w:rPr>
  </w:style>
  <w:style w:type="character" w:customStyle="1" w:styleId="KopfzeileZchn">
    <w:name w:val="Kopfzeile Zchn"/>
    <w:basedOn w:val="Absatz-Standardschriftart"/>
    <w:link w:val="Kopfzeile"/>
    <w:uiPriority w:val="99"/>
    <w:rsid w:val="00D810CC"/>
    <w:rPr>
      <w:rFonts w:ascii="Arial" w:hAnsi="Arial" w:cs="Arial"/>
      <w:sz w:val="22"/>
      <w:szCs w:val="22"/>
    </w:rPr>
  </w:style>
  <w:style w:type="character" w:customStyle="1" w:styleId="Kopfzeile1Zchn">
    <w:name w:val="Kopfzeile1 Zchn"/>
    <w:link w:val="Kopfzeile1"/>
    <w:rsid w:val="00B772D8"/>
    <w:rPr>
      <w:rFonts w:ascii="Arial" w:hAnsi="Arial" w:cs="Arial"/>
      <w:sz w:val="24"/>
      <w:u w:val="single"/>
    </w:rPr>
  </w:style>
  <w:style w:type="paragraph" w:customStyle="1" w:styleId="Kopfzeile2">
    <w:name w:val="Kopfzeile2"/>
    <w:basedOn w:val="Kopfzeile"/>
    <w:link w:val="Kopfzeile2Zchn"/>
    <w:qFormat/>
    <w:rsid w:val="00B772D8"/>
    <w:rPr>
      <w:i/>
      <w:sz w:val="24"/>
      <w:szCs w:val="20"/>
    </w:rPr>
  </w:style>
  <w:style w:type="character" w:customStyle="1" w:styleId="Kopfzeile2Zchn">
    <w:name w:val="Kopfzeile2 Zchn"/>
    <w:link w:val="Kopfzeile2"/>
    <w:rsid w:val="00B772D8"/>
    <w:rPr>
      <w:rFonts w:ascii="Arial" w:hAnsi="Arial" w:cs="Arial"/>
      <w:i/>
      <w:sz w:val="24"/>
    </w:rPr>
  </w:style>
  <w:style w:type="paragraph" w:customStyle="1" w:styleId="Autor">
    <w:name w:val="Autor"/>
    <w:basedOn w:val="Standard"/>
    <w:link w:val="AutorZchn"/>
    <w:qFormat/>
    <w:rsid w:val="00B772D8"/>
    <w:pPr>
      <w:spacing w:after="0" w:line="240" w:lineRule="auto"/>
    </w:pPr>
  </w:style>
  <w:style w:type="character" w:customStyle="1" w:styleId="AutorZchn">
    <w:name w:val="Autor Zchn"/>
    <w:link w:val="Autor"/>
    <w:rsid w:val="00B772D8"/>
    <w:rPr>
      <w:rFonts w:ascii="Arial" w:hAnsi="Arial" w:cs="Arial"/>
      <w:sz w:val="22"/>
      <w:szCs w:val="22"/>
    </w:rPr>
  </w:style>
  <w:style w:type="paragraph" w:customStyle="1" w:styleId="Aufgabe1">
    <w:name w:val="Aufgabe1"/>
    <w:basedOn w:val="Standard"/>
    <w:link w:val="Aufgabe1Zchn"/>
    <w:rsid w:val="005F6865"/>
    <w:pPr>
      <w:tabs>
        <w:tab w:val="left" w:pos="426"/>
      </w:tabs>
      <w:spacing w:line="240" w:lineRule="auto"/>
      <w:ind w:left="425" w:hanging="425"/>
      <w:jc w:val="left"/>
    </w:pPr>
    <w:rPr>
      <w:i/>
    </w:rPr>
  </w:style>
  <w:style w:type="character" w:customStyle="1" w:styleId="Aufgabe1Zchn">
    <w:name w:val="Aufgabe1 Zchn"/>
    <w:link w:val="Aufgabe1"/>
    <w:rsid w:val="005F6865"/>
    <w:rPr>
      <w:rFonts w:ascii="Arial" w:hAnsi="Arial" w:cs="Arial"/>
      <w:i/>
      <w:sz w:val="22"/>
      <w:szCs w:val="22"/>
    </w:rPr>
  </w:style>
  <w:style w:type="paragraph" w:customStyle="1" w:styleId="Aufgabe2">
    <w:name w:val="Aufgabe2"/>
    <w:basedOn w:val="Aufgabe1"/>
    <w:link w:val="Aufgabe2Zchn"/>
    <w:rsid w:val="005F6865"/>
    <w:pPr>
      <w:tabs>
        <w:tab w:val="clear" w:pos="426"/>
      </w:tabs>
      <w:ind w:left="0" w:firstLine="0"/>
    </w:pPr>
  </w:style>
  <w:style w:type="character" w:customStyle="1" w:styleId="Aufgabe2Zchn">
    <w:name w:val="Aufgabe2 Zchn"/>
    <w:basedOn w:val="Aufgabe1Zchn"/>
    <w:link w:val="Aufgabe2"/>
    <w:rsid w:val="005F6865"/>
    <w:rPr>
      <w:rFonts w:ascii="Arial" w:hAnsi="Arial" w:cs="Arial"/>
      <w:i/>
      <w:sz w:val="22"/>
      <w:szCs w:val="22"/>
    </w:rPr>
  </w:style>
  <w:style w:type="paragraph" w:customStyle="1" w:styleId="Tafel1">
    <w:name w:val="Tafel1"/>
    <w:basedOn w:val="Aufgabe-Info"/>
    <w:link w:val="Tafel1Zchn"/>
    <w:qFormat/>
    <w:rsid w:val="00B772D8"/>
    <w:pPr>
      <w:pBdr>
        <w:top w:val="single" w:sz="4" w:space="1" w:color="auto"/>
        <w:left w:val="single" w:sz="4" w:space="4" w:color="auto"/>
        <w:bottom w:val="single" w:sz="4" w:space="1" w:color="auto"/>
        <w:right w:val="single" w:sz="4" w:space="4" w:color="auto"/>
      </w:pBdr>
      <w:ind w:left="426" w:right="565"/>
    </w:pPr>
  </w:style>
  <w:style w:type="character" w:customStyle="1" w:styleId="Tafel1Zchn">
    <w:name w:val="Tafel1 Zchn"/>
    <w:basedOn w:val="Aufgabe-InfoZchn"/>
    <w:link w:val="Tafel1"/>
    <w:rsid w:val="00B772D8"/>
    <w:rPr>
      <w:rFonts w:ascii="Liberation Serif" w:hAnsi="Liberation Serif" w:cs="Arial"/>
      <w:sz w:val="22"/>
      <w:szCs w:val="22"/>
    </w:rPr>
  </w:style>
  <w:style w:type="paragraph" w:customStyle="1" w:styleId="Literatur">
    <w:name w:val="Literatur"/>
    <w:basedOn w:val="Aufgabe-AnweisungAufzhlung"/>
    <w:link w:val="LiteraturZchn"/>
    <w:qFormat/>
    <w:rsid w:val="00B772D8"/>
  </w:style>
  <w:style w:type="character" w:customStyle="1" w:styleId="LiteraturZchn">
    <w:name w:val="Literatur Zchn"/>
    <w:basedOn w:val="Aufgabe-AnweisungAufzhlungZchn"/>
    <w:link w:val="Literatur"/>
    <w:rsid w:val="00B772D8"/>
    <w:rPr>
      <w:rFonts w:ascii="Arial" w:hAnsi="Arial" w:cs="Arial"/>
      <w:sz w:val="22"/>
      <w:szCs w:val="22"/>
    </w:rPr>
  </w:style>
  <w:style w:type="paragraph" w:customStyle="1" w:styleId="Tafel2">
    <w:name w:val="Tafel2"/>
    <w:basedOn w:val="Tafel1"/>
    <w:link w:val="Tafel2Zchn"/>
    <w:qFormat/>
    <w:rsid w:val="00B772D8"/>
    <w:pPr>
      <w:tabs>
        <w:tab w:val="left" w:pos="851"/>
      </w:tabs>
      <w:ind w:left="851" w:hanging="425"/>
    </w:pPr>
  </w:style>
  <w:style w:type="character" w:customStyle="1" w:styleId="Tafel2Zchn">
    <w:name w:val="Tafel2 Zchn"/>
    <w:basedOn w:val="Tafel1Zchn"/>
    <w:link w:val="Tafel2"/>
    <w:rsid w:val="00B772D8"/>
    <w:rPr>
      <w:rFonts w:ascii="Liberation Serif" w:hAnsi="Liberation Serif" w:cs="Arial"/>
      <w:sz w:val="22"/>
      <w:szCs w:val="22"/>
    </w:rPr>
  </w:style>
  <w:style w:type="paragraph" w:customStyle="1" w:styleId="Diagnosebogen1">
    <w:name w:val="Diagnosebogen1"/>
    <w:basedOn w:val="Standard"/>
    <w:link w:val="Diagnosebogen1Zchn"/>
    <w:qFormat/>
    <w:rsid w:val="00B772D8"/>
    <w:pPr>
      <w:spacing w:after="0" w:line="240" w:lineRule="auto"/>
      <w:jc w:val="left"/>
    </w:pPr>
  </w:style>
  <w:style w:type="character" w:customStyle="1" w:styleId="Diagnosebogen1Zchn">
    <w:name w:val="Diagnosebogen1 Zchn"/>
    <w:link w:val="Diagnosebogen1"/>
    <w:rsid w:val="00B772D8"/>
    <w:rPr>
      <w:rFonts w:ascii="Arial" w:hAnsi="Arial" w:cs="Arial"/>
      <w:sz w:val="22"/>
      <w:szCs w:val="22"/>
    </w:rPr>
  </w:style>
  <w:style w:type="paragraph" w:customStyle="1" w:styleId="Aufgabe3">
    <w:name w:val="Aufgabe3"/>
    <w:basedOn w:val="Aufgabe-Info"/>
    <w:link w:val="Aufgabe3Zchn"/>
    <w:qFormat/>
    <w:rsid w:val="00B772D8"/>
    <w:pPr>
      <w:spacing w:before="120" w:after="240" w:line="276" w:lineRule="auto"/>
      <w:contextualSpacing/>
    </w:pPr>
    <w:rPr>
      <w:rFonts w:ascii="Arial" w:hAnsi="Arial"/>
    </w:rPr>
  </w:style>
  <w:style w:type="character" w:customStyle="1" w:styleId="Aufgabe3Zchn">
    <w:name w:val="Aufgabe3 Zchn"/>
    <w:link w:val="Aufgabe3"/>
    <w:rsid w:val="00B772D8"/>
    <w:rPr>
      <w:rFonts w:ascii="Arial" w:hAnsi="Arial" w:cs="Arial"/>
      <w:sz w:val="22"/>
      <w:szCs w:val="22"/>
    </w:rPr>
  </w:style>
  <w:style w:type="paragraph" w:styleId="Fuzeile">
    <w:name w:val="footer"/>
    <w:basedOn w:val="Standard"/>
    <w:link w:val="FuzeileZchn"/>
    <w:uiPriority w:val="99"/>
    <w:unhideWhenUsed/>
    <w:rsid w:val="005A7053"/>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5A7053"/>
    <w:rPr>
      <w:rFonts w:ascii="Arial" w:hAnsi="Arial" w:cs="Arial"/>
      <w:sz w:val="22"/>
      <w:szCs w:val="22"/>
    </w:rPr>
  </w:style>
  <w:style w:type="paragraph" w:styleId="StandardWeb">
    <w:name w:val="Normal (Web)"/>
    <w:basedOn w:val="Standard"/>
    <w:rsid w:val="005F6865"/>
    <w:pPr>
      <w:spacing w:before="100" w:beforeAutospacing="1" w:after="100" w:afterAutospacing="1"/>
    </w:pPr>
    <w:rPr>
      <w:szCs w:val="24"/>
    </w:rPr>
  </w:style>
  <w:style w:type="character" w:customStyle="1" w:styleId="Orientierungsleiste">
    <w:name w:val="Orientierungsleiste"/>
    <w:rsid w:val="00CA6F80"/>
    <w:rPr>
      <w:sz w:val="18"/>
    </w:rPr>
  </w:style>
  <w:style w:type="character" w:styleId="BesuchterHyperlink">
    <w:name w:val="FollowedHyperlink"/>
    <w:basedOn w:val="Absatz-Standardschriftart"/>
    <w:uiPriority w:val="99"/>
    <w:semiHidden/>
    <w:unhideWhenUsed/>
    <w:rsid w:val="00477947"/>
    <w:rPr>
      <w:color w:val="800080" w:themeColor="followedHyperlink"/>
      <w:u w:val="single"/>
    </w:rPr>
  </w:style>
  <w:style w:type="paragraph" w:customStyle="1" w:styleId="Aufgabe-AnweisungAufzhlung">
    <w:name w:val="Aufgabe - Anweisung Aufzählung"/>
    <w:basedOn w:val="Aufgabe-Anweisung"/>
    <w:link w:val="Aufgabe-AnweisungAufzhlungZchn"/>
    <w:qFormat/>
    <w:rsid w:val="00B772D8"/>
    <w:pPr>
      <w:tabs>
        <w:tab w:val="left" w:pos="426"/>
      </w:tabs>
      <w:spacing w:after="120"/>
      <w:ind w:left="425" w:hanging="425"/>
    </w:pPr>
  </w:style>
  <w:style w:type="character" w:customStyle="1" w:styleId="Aufgabe-AnweisungAufzhlungZchn">
    <w:name w:val="Aufgabe - Anweisung Aufzählung Zchn"/>
    <w:link w:val="Aufgabe-AnweisungAufzhlung"/>
    <w:rsid w:val="00B772D8"/>
    <w:rPr>
      <w:rFonts w:ascii="Arial" w:hAnsi="Arial" w:cs="Arial"/>
      <w:sz w:val="22"/>
      <w:szCs w:val="22"/>
    </w:rPr>
  </w:style>
  <w:style w:type="paragraph" w:customStyle="1" w:styleId="Aufgabe-Info">
    <w:name w:val="Aufgabe - Info"/>
    <w:link w:val="Aufgabe-InfoZchn"/>
    <w:qFormat/>
    <w:rsid w:val="00B772D8"/>
    <w:pPr>
      <w:spacing w:after="100" w:line="300" w:lineRule="auto"/>
    </w:pPr>
    <w:rPr>
      <w:rFonts w:ascii="Liberation Serif" w:hAnsi="Liberation Serif" w:cs="Arial"/>
      <w:sz w:val="22"/>
      <w:szCs w:val="22"/>
    </w:rPr>
  </w:style>
  <w:style w:type="character" w:customStyle="1" w:styleId="Aufgabe-InfoZchn">
    <w:name w:val="Aufgabe - Info Zchn"/>
    <w:link w:val="Aufgabe-Info"/>
    <w:rsid w:val="00B772D8"/>
    <w:rPr>
      <w:rFonts w:ascii="Liberation Serif" w:hAnsi="Liberation Serif" w:cs="Arial"/>
      <w:sz w:val="22"/>
      <w:szCs w:val="22"/>
    </w:rPr>
  </w:style>
  <w:style w:type="paragraph" w:customStyle="1" w:styleId="Aufgabe-Anweisung">
    <w:name w:val="Aufgabe - Anweisung"/>
    <w:basedOn w:val="Aufgabe-Info"/>
    <w:link w:val="Aufgabe-AnweisungZchn"/>
    <w:qFormat/>
    <w:rsid w:val="00695A04"/>
    <w:pPr>
      <w:jc w:val="both"/>
    </w:pPr>
    <w:rPr>
      <w:rFonts w:ascii="Arial" w:hAnsi="Arial"/>
    </w:rPr>
  </w:style>
  <w:style w:type="character" w:customStyle="1" w:styleId="Aufgabe-AnweisungZchn">
    <w:name w:val="Aufgabe - Anweisung Zchn"/>
    <w:link w:val="Aufgabe-Anweisung"/>
    <w:rsid w:val="00695A04"/>
    <w:rPr>
      <w:rFonts w:ascii="Arial" w:hAnsi="Arial" w:cs="Arial"/>
      <w:sz w:val="22"/>
      <w:szCs w:val="22"/>
    </w:rPr>
  </w:style>
  <w:style w:type="paragraph" w:styleId="Listenabsatz">
    <w:name w:val="List Paragraph"/>
    <w:basedOn w:val="Standard"/>
    <w:uiPriority w:val="34"/>
    <w:qFormat/>
    <w:rsid w:val="00C45EB3"/>
    <w:pPr>
      <w:ind w:left="720"/>
      <w:contextualSpacing/>
    </w:pPr>
  </w:style>
  <w:style w:type="character" w:customStyle="1" w:styleId="FormatvorlageCalibri12Pt">
    <w:name w:val="Formatvorlage Calibri 12 Pt."/>
    <w:basedOn w:val="Absatz-Standardschriftart"/>
    <w:rsid w:val="00C45EB3"/>
    <w:rPr>
      <w:rFonts w:ascii="Arial" w:hAnsi="Arial"/>
      <w:sz w:val="24"/>
    </w:rPr>
  </w:style>
  <w:style w:type="character" w:customStyle="1" w:styleId="FormatvorlageCalibri12Pt1">
    <w:name w:val="Formatvorlage Calibri 12 Pt.1"/>
    <w:basedOn w:val="Absatz-Standardschriftart"/>
    <w:rsid w:val="00C45EB3"/>
    <w:rPr>
      <w:rFonts w:ascii="Arial" w:hAnsi="Arial"/>
      <w:sz w:val="22"/>
    </w:rPr>
  </w:style>
  <w:style w:type="character" w:customStyle="1" w:styleId="FormatvorlageCalibri12PtFett">
    <w:name w:val="Formatvorlage Calibri 12 Pt. Fett"/>
    <w:basedOn w:val="Absatz-Standardschriftart"/>
    <w:rsid w:val="00C45EB3"/>
    <w:rPr>
      <w:rFonts w:ascii="Arial" w:hAnsi="Arial"/>
      <w:b/>
      <w:bCs/>
      <w:sz w:val="22"/>
    </w:rPr>
  </w:style>
  <w:style w:type="character" w:customStyle="1" w:styleId="FormatvorlageCalibri12PtSchwarz">
    <w:name w:val="Formatvorlage Calibri 12 Pt. Schwarz"/>
    <w:basedOn w:val="Absatz-Standardschriftart"/>
    <w:rsid w:val="00C45EB3"/>
    <w:rPr>
      <w:rFonts w:ascii="Arial" w:hAnsi="Arial"/>
      <w:color w:val="auto"/>
      <w:sz w:val="22"/>
    </w:rPr>
  </w:style>
  <w:style w:type="character" w:customStyle="1" w:styleId="FormatvorlageCalibri12PtKursiv">
    <w:name w:val="Formatvorlage Calibri 12 Pt. Kursiv"/>
    <w:basedOn w:val="Absatz-Standardschriftart"/>
    <w:rsid w:val="00C45EB3"/>
    <w:rPr>
      <w:rFonts w:ascii="Arial" w:hAnsi="Arial"/>
      <w:i/>
      <w:iCs/>
      <w:sz w:val="22"/>
    </w:rPr>
  </w:style>
  <w:style w:type="character" w:customStyle="1" w:styleId="berschrift7Zchn">
    <w:name w:val="Überschrift 7 Zchn"/>
    <w:basedOn w:val="Absatz-Standardschriftart"/>
    <w:link w:val="berschrift7"/>
    <w:uiPriority w:val="9"/>
    <w:rsid w:val="00C45EB3"/>
    <w:rPr>
      <w:rFonts w:asciiTheme="majorHAnsi" w:eastAsiaTheme="majorEastAsia" w:hAnsiTheme="majorHAnsi" w:cstheme="majorBidi"/>
      <w:i/>
      <w:iCs/>
      <w:color w:val="404040" w:themeColor="text1" w:themeTint="BF"/>
      <w:sz w:val="22"/>
      <w:szCs w:val="22"/>
    </w:rPr>
  </w:style>
  <w:style w:type="character" w:customStyle="1" w:styleId="berschrift8Zchn">
    <w:name w:val="Überschrift 8 Zchn"/>
    <w:basedOn w:val="Absatz-Standardschriftart"/>
    <w:link w:val="berschrift8"/>
    <w:uiPriority w:val="9"/>
    <w:rsid w:val="00C45EB3"/>
    <w:rPr>
      <w:rFonts w:asciiTheme="majorHAnsi" w:eastAsiaTheme="majorEastAsia" w:hAnsiTheme="majorHAnsi" w:cstheme="majorBidi"/>
      <w:color w:val="404040" w:themeColor="text1" w:themeTint="BF"/>
    </w:rPr>
  </w:style>
  <w:style w:type="character" w:customStyle="1" w:styleId="berschrift9Zchn">
    <w:name w:val="Überschrift 9 Zchn"/>
    <w:basedOn w:val="Absatz-Standardschriftart"/>
    <w:link w:val="berschrift9"/>
    <w:uiPriority w:val="9"/>
    <w:rsid w:val="00C45EB3"/>
    <w:rPr>
      <w:rFonts w:asciiTheme="majorHAnsi" w:eastAsiaTheme="majorEastAsia" w:hAnsiTheme="majorHAnsi" w:cstheme="majorBidi"/>
      <w:i/>
      <w:iCs/>
      <w:color w:val="404040" w:themeColor="text1" w:themeTint="BF"/>
    </w:rPr>
  </w:style>
  <w:style w:type="character" w:customStyle="1" w:styleId="FormatvorlageCalibri12Pt2">
    <w:name w:val="Formatvorlage Calibri 12 Pt.2"/>
    <w:basedOn w:val="Absatz-Standardschriftart"/>
    <w:rsid w:val="009153A4"/>
    <w:rPr>
      <w:rFonts w:ascii="Arial" w:hAnsi="Arial"/>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315359">
      <w:marLeft w:val="0"/>
      <w:marRight w:val="0"/>
      <w:marTop w:val="0"/>
      <w:marBottom w:val="0"/>
      <w:divBdr>
        <w:top w:val="none" w:sz="0" w:space="0" w:color="auto"/>
        <w:left w:val="none" w:sz="0" w:space="0" w:color="auto"/>
        <w:bottom w:val="none" w:sz="0" w:space="0" w:color="auto"/>
        <w:right w:val="none" w:sz="0" w:space="0" w:color="auto"/>
      </w:divBdr>
      <w:divsChild>
        <w:div w:id="229315358">
          <w:marLeft w:val="0"/>
          <w:marRight w:val="0"/>
          <w:marTop w:val="0"/>
          <w:marBottom w:val="0"/>
          <w:divBdr>
            <w:top w:val="none" w:sz="0" w:space="0" w:color="auto"/>
            <w:left w:val="none" w:sz="0" w:space="0" w:color="auto"/>
            <w:bottom w:val="none" w:sz="0" w:space="0" w:color="auto"/>
            <w:right w:val="none" w:sz="0" w:space="0" w:color="auto"/>
          </w:divBdr>
          <w:divsChild>
            <w:div w:id="229315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Spidercam" TargetMode="External"/><Relationship Id="rId18" Type="http://schemas.openxmlformats.org/officeDocument/2006/relationships/image" Target="media/image3.jpeg"/><Relationship Id="rId26" Type="http://schemas.openxmlformats.org/officeDocument/2006/relationships/hyperlink" Target="http://www.myvideo.de/watch/2692351/Galileo_Spidercam" TargetMode="External"/><Relationship Id="rId39"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5.jpeg"/><Relationship Id="rId34" Type="http://schemas.openxmlformats.org/officeDocument/2006/relationships/image" Target="media/image13.jpg"/><Relationship Id="rId42" Type="http://schemas.openxmlformats.org/officeDocument/2006/relationships/hyperlink" Target="http://www.spidercam.net" TargetMode="External"/><Relationship Id="rId47" Type="http://schemas.openxmlformats.org/officeDocument/2006/relationships/image" Target="media/image24.png"/><Relationship Id="rId50" Type="http://schemas.openxmlformats.org/officeDocument/2006/relationships/image" Target="media/image27.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2.png"/><Relationship Id="rId25" Type="http://schemas.openxmlformats.org/officeDocument/2006/relationships/hyperlink" Target="http://www.myvideo.de/watch/2191765/Galileo_Alianz_Arena_Spidercam" TargetMode="External"/><Relationship Id="rId33" Type="http://schemas.openxmlformats.org/officeDocument/2006/relationships/image" Target="media/image12.jpeg"/><Relationship Id="rId38" Type="http://schemas.microsoft.com/office/2007/relationships/hdphoto" Target="media/hdphoto1.wdp"/><Relationship Id="rId46"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hyperlink" Target="Spidercam" TargetMode="External"/><Relationship Id="rId20" Type="http://schemas.openxmlformats.org/officeDocument/2006/relationships/image" Target="media/image4.png"/><Relationship Id="rId29" Type="http://schemas.openxmlformats.org/officeDocument/2006/relationships/image" Target="media/image8.jpeg"/><Relationship Id="rId41" Type="http://schemas.openxmlformats.org/officeDocument/2006/relationships/image" Target="media/image1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hyperlink" Target="http://www.spidercam.net" TargetMode="External"/><Relationship Id="rId32" Type="http://schemas.openxmlformats.org/officeDocument/2006/relationships/image" Target="media/image11.jpeg"/><Relationship Id="rId37" Type="http://schemas.openxmlformats.org/officeDocument/2006/relationships/image" Target="media/image16.png"/><Relationship Id="rId40" Type="http://schemas.openxmlformats.org/officeDocument/2006/relationships/image" Target="media/image18.png"/><Relationship Id="rId45" Type="http://schemas.openxmlformats.org/officeDocument/2006/relationships/image" Target="media/image22.jpe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6.jpeg"/><Relationship Id="rId28" Type="http://schemas.openxmlformats.org/officeDocument/2006/relationships/image" Target="media/image7.jpg"/><Relationship Id="rId36" Type="http://schemas.openxmlformats.org/officeDocument/2006/relationships/image" Target="media/image15.png"/><Relationship Id="rId49" Type="http://schemas.openxmlformats.org/officeDocument/2006/relationships/image" Target="media/image26.png"/><Relationship Id="rId10" Type="http://schemas.openxmlformats.org/officeDocument/2006/relationships/image" Target="media/image1.png"/><Relationship Id="rId19" Type="http://schemas.openxmlformats.org/officeDocument/2006/relationships/hyperlink" Target="Spidercam" TargetMode="External"/><Relationship Id="rId31" Type="http://schemas.openxmlformats.org/officeDocument/2006/relationships/image" Target="media/image10.png"/><Relationship Id="rId44" Type="http://schemas.openxmlformats.org/officeDocument/2006/relationships/image" Target="media/image21.png"/><Relationship Id="rId52"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hyperlink" Target="Spidercam" TargetMode="External"/><Relationship Id="rId14" Type="http://schemas.openxmlformats.org/officeDocument/2006/relationships/header" Target="header2.xm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jpg"/><Relationship Id="rId43" Type="http://schemas.openxmlformats.org/officeDocument/2006/relationships/image" Target="media/image20.png"/><Relationship Id="rId48" Type="http://schemas.openxmlformats.org/officeDocument/2006/relationships/image" Target="media/image25.png"/><Relationship Id="rId8" Type="http://schemas.openxmlformats.org/officeDocument/2006/relationships/endnotes" Target="endnotes.xml"/><Relationship Id="rId51" Type="http://schemas.openxmlformats.org/officeDocument/2006/relationships/header" Target="header3.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97D2DCC-C57A-4C1A-A603-C8FFE487EA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A7F07821.dotm</Template>
  <TotalTime>0</TotalTime>
  <Pages>20</Pages>
  <Words>4057</Words>
  <Characters>27756</Characters>
  <Application>Microsoft Office Word</Application>
  <DocSecurity>0</DocSecurity>
  <Lines>645</Lines>
  <Paragraphs>369</Paragraphs>
  <ScaleCrop>false</ScaleCrop>
  <HeadingPairs>
    <vt:vector size="2" baseType="variant">
      <vt:variant>
        <vt:lpstr>Titel</vt:lpstr>
      </vt:variant>
      <vt:variant>
        <vt:i4>1</vt:i4>
      </vt:variant>
    </vt:vector>
  </HeadingPairs>
  <TitlesOfParts>
    <vt:vector size="1" baseType="lpstr">
      <vt:lpstr>Ein Flug mit der Spidercam</vt:lpstr>
    </vt:vector>
  </TitlesOfParts>
  <Company>QUA-LiS.NRW</Company>
  <LinksUpToDate>false</LinksUpToDate>
  <CharactersWithSpaces>31444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Ein Flug mit der Spidercam</dc:title>
  <dc:creator>Ursula Schmidt</dc:creator>
  <cp:keywords>Einführungsphase Geometrie</cp:keywords>
  <cp:lastModifiedBy>Ross, Joachim</cp:lastModifiedBy>
  <cp:revision>5</cp:revision>
  <cp:lastPrinted>2014-04-28T03:11:00Z</cp:lastPrinted>
  <dcterms:created xsi:type="dcterms:W3CDTF">2014-08-19T06:16:00Z</dcterms:created>
  <dcterms:modified xsi:type="dcterms:W3CDTF">2014-08-19T06:20:00Z</dcterms:modified>
</cp:coreProperties>
</file>