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247" w:rsidRPr="00F059EF" w:rsidRDefault="005B2B45" w:rsidP="00B12FE2">
      <w:pPr>
        <w:pStyle w:val="berschrift1"/>
        <w:spacing w:before="0"/>
      </w:pPr>
      <w:r>
        <w:t xml:space="preserve">Vorschläge zur </w:t>
      </w:r>
      <w:r w:rsidR="009E7247" w:rsidRPr="00F059EF">
        <w:t xml:space="preserve">Anmoderation </w:t>
      </w:r>
      <w:r>
        <w:t xml:space="preserve">der </w:t>
      </w:r>
      <w:r w:rsidR="009E7247" w:rsidRPr="00F059EF">
        <w:t>Reflexionsbögen</w:t>
      </w:r>
    </w:p>
    <w:p w:rsidR="009E7247" w:rsidRPr="00F059EF" w:rsidRDefault="009E7247" w:rsidP="009E7247">
      <w:pPr>
        <w:pStyle w:val="berschrift2"/>
      </w:pPr>
      <w:r w:rsidRPr="00F059EF">
        <w:t xml:space="preserve">a) </w:t>
      </w:r>
      <w:r>
        <w:t xml:space="preserve">Für </w:t>
      </w:r>
      <w:r w:rsidRPr="00F059EF">
        <w:t>Lehrkräfte</w:t>
      </w:r>
    </w:p>
    <w:p w:rsidR="009E7247" w:rsidRPr="00F059EF" w:rsidRDefault="009E7247" w:rsidP="009E7247">
      <w:pPr>
        <w:rPr>
          <w:sz w:val="24"/>
        </w:rPr>
      </w:pPr>
      <w:r w:rsidRPr="00F059EF">
        <w:rPr>
          <w:sz w:val="24"/>
        </w:rPr>
        <w:t>Liebe Kolleginnen und Kollegen,</w:t>
      </w:r>
    </w:p>
    <w:p w:rsidR="009E7247" w:rsidRPr="00F059EF" w:rsidRDefault="009E7247" w:rsidP="009E7247">
      <w:pPr>
        <w:jc w:val="both"/>
        <w:rPr>
          <w:sz w:val="24"/>
        </w:rPr>
      </w:pPr>
      <w:r w:rsidRPr="00F059EF">
        <w:rPr>
          <w:sz w:val="24"/>
        </w:rPr>
        <w:t>unsere Schule ist bestrebt, die Qualität der schulischen Prozesse zu reflektieren und weiterzuen</w:t>
      </w:r>
      <w:r w:rsidRPr="00F059EF">
        <w:rPr>
          <w:sz w:val="24"/>
        </w:rPr>
        <w:t>t</w:t>
      </w:r>
      <w:r w:rsidRPr="00F059EF">
        <w:rPr>
          <w:sz w:val="24"/>
        </w:rPr>
        <w:t>wickeln. Mit nachfolgendem Reflexionsbogen werden Sie gebeten, verschiedene Aspekte zu Ihrer Arbeit in der Schule und zu schulischen Prozessen sowie der allgemeinen Schulgestaltung einz</w:t>
      </w:r>
      <w:r w:rsidRPr="00F059EF">
        <w:rPr>
          <w:sz w:val="24"/>
        </w:rPr>
        <w:t>u</w:t>
      </w:r>
      <w:r w:rsidRPr="00F059EF">
        <w:rPr>
          <w:sz w:val="24"/>
        </w:rPr>
        <w:t>schätzen. Sie tragen mit dem Ausfüllen dazu bei, wichtige Informationen für die Schulentwic</w:t>
      </w:r>
      <w:r w:rsidRPr="00F059EF">
        <w:rPr>
          <w:sz w:val="24"/>
        </w:rPr>
        <w:t>k</w:t>
      </w:r>
      <w:r w:rsidRPr="00F059EF">
        <w:rPr>
          <w:sz w:val="24"/>
        </w:rPr>
        <w:t>lungsarbeit unserer Schule zu gewinnen.</w:t>
      </w:r>
    </w:p>
    <w:p w:rsidR="009E7247" w:rsidRPr="00F059EF" w:rsidRDefault="009E7247" w:rsidP="009E7247">
      <w:pPr>
        <w:jc w:val="both"/>
        <w:rPr>
          <w:sz w:val="24"/>
        </w:rPr>
      </w:pPr>
      <w:r w:rsidRPr="00F059EF">
        <w:rPr>
          <w:sz w:val="24"/>
        </w:rPr>
        <w:t>Bitte geben Sie zu den nachfolgenden Aussagen an, wie Sie Ihre Arbeit mit den Schülerinnen und Schülern bzw. die Schulgestaltung einschätzen. Hierbei können Sie auf vier Stufen – je nach Fr</w:t>
      </w:r>
      <w:r w:rsidRPr="00F059EF">
        <w:rPr>
          <w:sz w:val="24"/>
        </w:rPr>
        <w:t>a</w:t>
      </w:r>
      <w:r w:rsidRPr="00F059EF">
        <w:rPr>
          <w:sz w:val="24"/>
        </w:rPr>
        <w:t>gestellung bzw. Bereich – von „trifft zu“ bis „trifft nicht zu“ oder von „kommt häufig vor“ bis „kommt nie vor“ die Antwortmöglichkeit ankreuzen, die Ihrer Einschätzung am ehesten en</w:t>
      </w:r>
      <w:r w:rsidRPr="00F059EF">
        <w:rPr>
          <w:sz w:val="24"/>
        </w:rPr>
        <w:t>t</w:t>
      </w:r>
      <w:r>
        <w:rPr>
          <w:sz w:val="24"/>
        </w:rPr>
        <w:t>spricht.</w:t>
      </w:r>
    </w:p>
    <w:p w:rsidR="009E7247" w:rsidRPr="00F059EF" w:rsidRDefault="009E7247" w:rsidP="009E7247">
      <w:pPr>
        <w:jc w:val="both"/>
        <w:rPr>
          <w:sz w:val="24"/>
        </w:rPr>
      </w:pPr>
      <w:r w:rsidRPr="00F059EF">
        <w:rPr>
          <w:sz w:val="24"/>
        </w:rPr>
        <w:t>Bearbeiten Sie bitte möglichst alle Aussagen und wählen Sie immer nur eine Antwortmöglichkeit aus.</w:t>
      </w:r>
    </w:p>
    <w:p w:rsidR="009E7247" w:rsidRPr="00F059EF" w:rsidRDefault="009E7247" w:rsidP="009E7247">
      <w:pPr>
        <w:pStyle w:val="berschrift2"/>
      </w:pPr>
      <w:r>
        <w:t>b) Für Schülerinnen und Schüler der Jahrgangsstufen 4 bis 7</w:t>
      </w:r>
    </w:p>
    <w:p w:rsidR="009E7247" w:rsidRPr="00F059EF" w:rsidRDefault="009E7247" w:rsidP="009E7247">
      <w:pPr>
        <w:jc w:val="both"/>
        <w:rPr>
          <w:sz w:val="24"/>
        </w:rPr>
      </w:pPr>
      <w:r w:rsidRPr="00F059EF">
        <w:rPr>
          <w:sz w:val="24"/>
        </w:rPr>
        <w:t>Liebe Schülerin, lieber Schüler,</w:t>
      </w:r>
    </w:p>
    <w:p w:rsidR="009E7247" w:rsidRPr="00F059EF" w:rsidRDefault="009E7247" w:rsidP="009E7247">
      <w:pPr>
        <w:jc w:val="both"/>
        <w:rPr>
          <w:sz w:val="24"/>
        </w:rPr>
      </w:pPr>
      <w:r w:rsidRPr="00F059EF">
        <w:rPr>
          <w:sz w:val="24"/>
        </w:rPr>
        <w:t>Deine Meinung ist uns wichtig, wenn es darum geht, unsere Schule weiterzuentwickeln. Mit di</w:t>
      </w:r>
      <w:r w:rsidRPr="00F059EF">
        <w:rPr>
          <w:sz w:val="24"/>
        </w:rPr>
        <w:t>e</w:t>
      </w:r>
      <w:r w:rsidRPr="00F059EF">
        <w:rPr>
          <w:sz w:val="24"/>
        </w:rPr>
        <w:t>sem Fragebogen möchten wir herauszufinden, wie Du Deinen Unterricht und die Schule insg</w:t>
      </w:r>
      <w:r w:rsidRPr="00F059EF">
        <w:rPr>
          <w:sz w:val="24"/>
        </w:rPr>
        <w:t>e</w:t>
      </w:r>
      <w:r w:rsidRPr="00F059EF">
        <w:rPr>
          <w:sz w:val="24"/>
        </w:rPr>
        <w:t>samt erlebst. Bitte versuche beim Ausfüllen des Fragebogens an möglichst viele Deiner Lehreri</w:t>
      </w:r>
      <w:r w:rsidRPr="00F059EF">
        <w:rPr>
          <w:sz w:val="24"/>
        </w:rPr>
        <w:t>n</w:t>
      </w:r>
      <w:r w:rsidRPr="00F059EF">
        <w:rPr>
          <w:sz w:val="24"/>
        </w:rPr>
        <w:t>nen und Lehrer zu denken.</w:t>
      </w:r>
    </w:p>
    <w:p w:rsidR="009E7247" w:rsidRPr="00F059EF" w:rsidRDefault="009E7247" w:rsidP="009E7247">
      <w:pPr>
        <w:jc w:val="both"/>
        <w:rPr>
          <w:sz w:val="24"/>
        </w:rPr>
      </w:pPr>
      <w:r w:rsidRPr="00F059EF">
        <w:rPr>
          <w:sz w:val="24"/>
        </w:rPr>
        <w:t>Lies Dir nun jeden einzelnen Satz durch und kreuze das Kästchen zu der Antwort an, welche am ehesten Deiner Meinung entspricht. Ein „richtig“ oder „falsch“ gibt es hierbei nicht. Kreuze immer nur ein Kästchen an.</w:t>
      </w:r>
    </w:p>
    <w:p w:rsidR="009E7247" w:rsidRPr="00F059EF" w:rsidRDefault="009E7247" w:rsidP="009E7247">
      <w:pPr>
        <w:autoSpaceDE w:val="0"/>
        <w:autoSpaceDN w:val="0"/>
        <w:adjustRightInd w:val="0"/>
        <w:spacing w:line="240" w:lineRule="auto"/>
        <w:jc w:val="both"/>
        <w:rPr>
          <w:sz w:val="24"/>
        </w:rPr>
      </w:pPr>
      <w:r w:rsidRPr="00F059EF">
        <w:rPr>
          <w:sz w:val="24"/>
        </w:rPr>
        <w:t>Bitte schreibe keinen Namen auf den Fragebogen, so bleiben deine Antworten anonym!</w:t>
      </w:r>
    </w:p>
    <w:p w:rsidR="009E7247" w:rsidRPr="00F059EF" w:rsidRDefault="009E7247" w:rsidP="00A420DD">
      <w:pPr>
        <w:pStyle w:val="berschrift2"/>
        <w:rPr>
          <w:szCs w:val="24"/>
        </w:rPr>
      </w:pPr>
      <w:r w:rsidRPr="00F059EF">
        <w:rPr>
          <w:szCs w:val="24"/>
        </w:rPr>
        <w:t xml:space="preserve">c) </w:t>
      </w:r>
      <w:r>
        <w:t xml:space="preserve">Für </w:t>
      </w:r>
      <w:r w:rsidRPr="00F059EF">
        <w:rPr>
          <w:szCs w:val="24"/>
        </w:rPr>
        <w:t xml:space="preserve">Schülerinnen und Schüler </w:t>
      </w:r>
      <w:r w:rsidRPr="009E7247">
        <w:t xml:space="preserve">der Jahrgangsstufen </w:t>
      </w:r>
      <w:r>
        <w:t>8 bis 13</w:t>
      </w:r>
    </w:p>
    <w:p w:rsidR="009E7247" w:rsidRPr="00F059EF" w:rsidRDefault="009E7247" w:rsidP="009E7247">
      <w:pPr>
        <w:rPr>
          <w:sz w:val="24"/>
        </w:rPr>
      </w:pPr>
      <w:r w:rsidRPr="00F059EF">
        <w:rPr>
          <w:sz w:val="24"/>
        </w:rPr>
        <w:t>Liebe Schülerin, lieber Schüler,</w:t>
      </w:r>
    </w:p>
    <w:p w:rsidR="009E7247" w:rsidRPr="00F059EF" w:rsidRDefault="009E7247" w:rsidP="009E7247">
      <w:pPr>
        <w:jc w:val="both"/>
        <w:rPr>
          <w:sz w:val="24"/>
        </w:rPr>
      </w:pPr>
      <w:r w:rsidRPr="00F059EF">
        <w:rPr>
          <w:sz w:val="24"/>
        </w:rPr>
        <w:t>die folgende Befragung hat das Ziel, herauszufinden, wo unsere Schule Stärken hat und wo es möglicherweise noch Verbesserungsbedarf gibt. Hierfür ist auch Ihre Meinung wichtig</w:t>
      </w:r>
      <w:r>
        <w:rPr>
          <w:sz w:val="24"/>
        </w:rPr>
        <w:t>.</w:t>
      </w:r>
    </w:p>
    <w:p w:rsidR="009E7247" w:rsidRPr="00F059EF" w:rsidRDefault="009E7247" w:rsidP="009E7247">
      <w:pPr>
        <w:jc w:val="both"/>
        <w:rPr>
          <w:sz w:val="24"/>
        </w:rPr>
      </w:pPr>
      <w:r w:rsidRPr="00F059EF">
        <w:rPr>
          <w:sz w:val="24"/>
        </w:rPr>
        <w:t>Bitte schätzen Sie</w:t>
      </w:r>
      <w:bookmarkStart w:id="0" w:name="_GoBack"/>
      <w:bookmarkEnd w:id="0"/>
      <w:r w:rsidRPr="00F059EF">
        <w:rPr>
          <w:sz w:val="24"/>
        </w:rPr>
        <w:t xml:space="preserve"> nachfolgende Aussagen zur Gestaltung des Schullebens und zum erlebten U</w:t>
      </w:r>
      <w:r w:rsidRPr="00F059EF">
        <w:rPr>
          <w:sz w:val="24"/>
        </w:rPr>
        <w:t>n</w:t>
      </w:r>
      <w:r w:rsidRPr="00F059EF">
        <w:rPr>
          <w:sz w:val="24"/>
        </w:rPr>
        <w:t xml:space="preserve">terricht ein und berücksichtigen Sie dabei bitte nicht nur Einzelfälle oder nur wenige Lehrerinnen </w:t>
      </w:r>
      <w:r w:rsidRPr="00F059EF">
        <w:rPr>
          <w:sz w:val="24"/>
        </w:rPr>
        <w:lastRenderedPageBreak/>
        <w:t>und Lehrer, sondern alle Fächer, möglichst viele Ihrer Lehrerinnen und Lehrer und Ihre Erfahru</w:t>
      </w:r>
      <w:r w:rsidRPr="00F059EF">
        <w:rPr>
          <w:sz w:val="24"/>
        </w:rPr>
        <w:t>n</w:t>
      </w:r>
      <w:r w:rsidRPr="00F059EF">
        <w:rPr>
          <w:sz w:val="24"/>
        </w:rPr>
        <w:t>gen in und mit Ihrer Schule insgesamt.</w:t>
      </w:r>
    </w:p>
    <w:p w:rsidR="009E7247" w:rsidRPr="00F059EF" w:rsidRDefault="009E7247" w:rsidP="009E7247">
      <w:pPr>
        <w:jc w:val="both"/>
        <w:rPr>
          <w:sz w:val="24"/>
        </w:rPr>
      </w:pPr>
      <w:r w:rsidRPr="00F059EF">
        <w:rPr>
          <w:sz w:val="24"/>
        </w:rPr>
        <w:t>Dabei können Sie auf vier Stufen von „trifft zu“ bis „trifft nicht zu“ oder von „kommt häufig vor“ bis „kommt nie vor“ die Antwortmöglichkeit ankreuzen, die Ihrer</w:t>
      </w:r>
      <w:r>
        <w:rPr>
          <w:sz w:val="24"/>
        </w:rPr>
        <w:t xml:space="preserve"> Meinung am ehesten entspricht.</w:t>
      </w:r>
    </w:p>
    <w:p w:rsidR="009E7247" w:rsidRPr="00F059EF" w:rsidRDefault="009E7247" w:rsidP="009E7247">
      <w:pPr>
        <w:jc w:val="both"/>
        <w:rPr>
          <w:sz w:val="24"/>
        </w:rPr>
      </w:pPr>
      <w:r w:rsidRPr="00F059EF">
        <w:rPr>
          <w:sz w:val="24"/>
        </w:rPr>
        <w:t>Wir bitten Sie, alle Aussagen zu bearbeiten und dabei immer nur ein Kästchen anzukreuzen. Schreiben Sie keinen Namen auf den Fragebogen, damit die Auswertung anonym erfolgen kann.</w:t>
      </w:r>
    </w:p>
    <w:p w:rsidR="009E7247" w:rsidRPr="00F059EF" w:rsidRDefault="009E7247" w:rsidP="00A420DD">
      <w:pPr>
        <w:pStyle w:val="berschrift2"/>
      </w:pPr>
      <w:r w:rsidRPr="00F059EF">
        <w:t xml:space="preserve">d) </w:t>
      </w:r>
      <w:r w:rsidR="0042784E">
        <w:t xml:space="preserve">Für </w:t>
      </w:r>
      <w:r w:rsidRPr="00F059EF">
        <w:t>Erziehungsberechtigte</w:t>
      </w:r>
    </w:p>
    <w:p w:rsidR="009E7247" w:rsidRPr="00F059EF" w:rsidRDefault="009E7247" w:rsidP="009E7247">
      <w:pPr>
        <w:rPr>
          <w:sz w:val="24"/>
        </w:rPr>
      </w:pPr>
      <w:r w:rsidRPr="00F059EF">
        <w:rPr>
          <w:sz w:val="24"/>
        </w:rPr>
        <w:t>Sehr geehrte Erziehungsberechtigte,</w:t>
      </w:r>
    </w:p>
    <w:p w:rsidR="009E7247" w:rsidRPr="00F059EF" w:rsidRDefault="009E7247" w:rsidP="009E7247">
      <w:pPr>
        <w:jc w:val="both"/>
        <w:rPr>
          <w:sz w:val="24"/>
        </w:rPr>
      </w:pPr>
      <w:r w:rsidRPr="00F059EF">
        <w:rPr>
          <w:sz w:val="24"/>
        </w:rPr>
        <w:t>unsere Schule ist bestrebt, die Qualität der schulischen Prozesse und des Unterrichts weiterz</w:t>
      </w:r>
      <w:r w:rsidRPr="00F059EF">
        <w:rPr>
          <w:sz w:val="24"/>
        </w:rPr>
        <w:t>u</w:t>
      </w:r>
      <w:r w:rsidRPr="00F059EF">
        <w:rPr>
          <w:sz w:val="24"/>
        </w:rPr>
        <w:t>entwickeln. Hierzu führt die Schule eine Befragung durch, in die auch Ihre Erfahrungen und Ei</w:t>
      </w:r>
      <w:r w:rsidRPr="00F059EF">
        <w:rPr>
          <w:sz w:val="24"/>
        </w:rPr>
        <w:t>n</w:t>
      </w:r>
      <w:r w:rsidRPr="00F059EF">
        <w:rPr>
          <w:sz w:val="24"/>
        </w:rPr>
        <w:t>schätzungen einfließen sollen, um sie für die Planung und Gestaltung von Schulentwicklungspr</w:t>
      </w:r>
      <w:r w:rsidRPr="00F059EF">
        <w:rPr>
          <w:sz w:val="24"/>
        </w:rPr>
        <w:t>o</w:t>
      </w:r>
      <w:r w:rsidRPr="00F059EF">
        <w:rPr>
          <w:sz w:val="24"/>
        </w:rPr>
        <w:t>zessen berücksichtigen zu können.</w:t>
      </w:r>
    </w:p>
    <w:p w:rsidR="009E7247" w:rsidRPr="00F059EF" w:rsidRDefault="009E7247" w:rsidP="009E7247">
      <w:pPr>
        <w:jc w:val="both"/>
        <w:rPr>
          <w:sz w:val="24"/>
        </w:rPr>
      </w:pPr>
      <w:r w:rsidRPr="00F059EF">
        <w:rPr>
          <w:sz w:val="24"/>
        </w:rPr>
        <w:t>Im Folgenden finden Sie einige Aussagen zur Gestaltung des Schullebens. Wir bitten Sie zu übe</w:t>
      </w:r>
      <w:r w:rsidRPr="00F059EF">
        <w:rPr>
          <w:sz w:val="24"/>
        </w:rPr>
        <w:t>r</w:t>
      </w:r>
      <w:r w:rsidRPr="00F059EF">
        <w:rPr>
          <w:sz w:val="24"/>
        </w:rPr>
        <w:t>legen, wie Sie den jeweiligen Aspekt in der Schule Ihres Kindes wahrnehmen. Dabei können Sie auf vier Stufen von „trifft zu“ bis „trifft nicht zu“ die Antwortmöglichkeit ankreuzen, die Ihrer</w:t>
      </w:r>
      <w:r w:rsidR="005E290D">
        <w:rPr>
          <w:sz w:val="24"/>
        </w:rPr>
        <w:t xml:space="preserve"> Meinung am ehesten entspricht.</w:t>
      </w:r>
    </w:p>
    <w:p w:rsidR="009E7247" w:rsidRPr="00F059EF" w:rsidRDefault="009E7247" w:rsidP="009E7247">
      <w:pPr>
        <w:jc w:val="both"/>
        <w:rPr>
          <w:sz w:val="24"/>
        </w:rPr>
      </w:pPr>
      <w:r w:rsidRPr="00F059EF">
        <w:rPr>
          <w:sz w:val="24"/>
        </w:rPr>
        <w:t>Wir bitten Sie, alle Aussagen zu bearbeiten und dabei immer nur ein Kästchen anzukreuzen. Die Auswertung der Befragung erfolgt anonym.</w:t>
      </w:r>
    </w:p>
    <w:p w:rsidR="009E7247" w:rsidRPr="00F059EF" w:rsidRDefault="009E7247" w:rsidP="00A420DD">
      <w:pPr>
        <w:pStyle w:val="berschrift2"/>
      </w:pPr>
      <w:r w:rsidRPr="00F059EF">
        <w:t xml:space="preserve">e) </w:t>
      </w:r>
      <w:r w:rsidR="0042784E">
        <w:t xml:space="preserve">Für </w:t>
      </w:r>
      <w:r w:rsidRPr="00F059EF">
        <w:t>Schulleitung</w:t>
      </w:r>
    </w:p>
    <w:p w:rsidR="009E7247" w:rsidRPr="00F059EF" w:rsidRDefault="009E7247" w:rsidP="009E7247">
      <w:pPr>
        <w:spacing w:beforeLines="40" w:before="96" w:afterLines="40" w:after="96"/>
        <w:jc w:val="both"/>
        <w:rPr>
          <w:sz w:val="24"/>
        </w:rPr>
      </w:pPr>
      <w:r w:rsidRPr="00F059EF">
        <w:rPr>
          <w:sz w:val="24"/>
        </w:rPr>
        <w:t>Sehr geehrte Schulleiterin, sehr geehrter Schulleiter,</w:t>
      </w:r>
    </w:p>
    <w:p w:rsidR="009E7247" w:rsidRPr="00F059EF" w:rsidRDefault="009E7247" w:rsidP="009E7247">
      <w:pPr>
        <w:jc w:val="both"/>
        <w:rPr>
          <w:sz w:val="24"/>
        </w:rPr>
      </w:pPr>
      <w:r w:rsidRPr="00F059EF">
        <w:rPr>
          <w:sz w:val="24"/>
        </w:rPr>
        <w:t>mit dem vorliegenden Reflexionsbogen haben Sie in der Funktion als Schulleiterin bzw. als Schu</w:t>
      </w:r>
      <w:r w:rsidRPr="00F059EF">
        <w:rPr>
          <w:sz w:val="24"/>
        </w:rPr>
        <w:t>l</w:t>
      </w:r>
      <w:r w:rsidRPr="00F059EF">
        <w:rPr>
          <w:sz w:val="24"/>
        </w:rPr>
        <w:t>leiter die Möglichkeit, verschiedene Aspekte von Schul- und Unterrichtsqualität an Ihrer Schule einzuschätzen</w:t>
      </w:r>
      <w:r>
        <w:rPr>
          <w:sz w:val="24"/>
        </w:rPr>
        <w:t>. I</w:t>
      </w:r>
      <w:r w:rsidRPr="00F059EF">
        <w:rPr>
          <w:sz w:val="24"/>
        </w:rPr>
        <w:t xml:space="preserve">m Sinne der Selbstvergewisserung </w:t>
      </w:r>
      <w:r>
        <w:rPr>
          <w:sz w:val="24"/>
        </w:rPr>
        <w:t xml:space="preserve">können Sie </w:t>
      </w:r>
      <w:r w:rsidRPr="00F059EF">
        <w:rPr>
          <w:sz w:val="24"/>
        </w:rPr>
        <w:t xml:space="preserve">den Stand Ihrer Schule bezogen </w:t>
      </w:r>
      <w:r>
        <w:rPr>
          <w:sz w:val="24"/>
        </w:rPr>
        <w:t>auf die ausgewählten Bereiche</w:t>
      </w:r>
      <w:r w:rsidRPr="00F059EF">
        <w:rPr>
          <w:sz w:val="24"/>
        </w:rPr>
        <w:t xml:space="preserve"> reflektieren.</w:t>
      </w:r>
    </w:p>
    <w:p w:rsidR="009E7247" w:rsidRPr="00F059EF" w:rsidRDefault="009E7247" w:rsidP="009E7247">
      <w:pPr>
        <w:jc w:val="both"/>
        <w:rPr>
          <w:sz w:val="24"/>
        </w:rPr>
      </w:pPr>
      <w:r w:rsidRPr="00F059EF">
        <w:rPr>
          <w:sz w:val="24"/>
        </w:rPr>
        <w:t>Bitt</w:t>
      </w:r>
      <w:r>
        <w:rPr>
          <w:sz w:val="24"/>
        </w:rPr>
        <w:t>e geben Sie</w:t>
      </w:r>
      <w:r w:rsidRPr="00F059EF">
        <w:rPr>
          <w:sz w:val="24"/>
        </w:rPr>
        <w:t xml:space="preserve"> nachfolgend an, wie Sie den Stand Ihrer Schule hinsichtlich der ausgewählten Kr</w:t>
      </w:r>
      <w:r w:rsidRPr="00F059EF">
        <w:rPr>
          <w:sz w:val="24"/>
        </w:rPr>
        <w:t>i</w:t>
      </w:r>
      <w:r w:rsidRPr="00F059EF">
        <w:rPr>
          <w:sz w:val="24"/>
        </w:rPr>
        <w:t>terien einschätzen. Hierbei können Sie auf vier Stufen – je nach Fragestellung bzw. Bereich – von „trifft zu“ bis „trifft nicht zu“ oder von „kommt häufig vor“ bis „kommt nie vor“ die Antwortmö</w:t>
      </w:r>
      <w:r w:rsidRPr="00F059EF">
        <w:rPr>
          <w:sz w:val="24"/>
        </w:rPr>
        <w:t>g</w:t>
      </w:r>
      <w:r w:rsidRPr="00F059EF">
        <w:rPr>
          <w:sz w:val="24"/>
        </w:rPr>
        <w:t>lichkeit ankreuzen, die Ihrer Einschätzung am ehesten entspricht. Einige Aussagen können Sie mit „ja“ oder „nein“ beantworten.</w:t>
      </w:r>
    </w:p>
    <w:p w:rsidR="009E7247" w:rsidRPr="00CC2838" w:rsidRDefault="009E7247" w:rsidP="009E7247">
      <w:pPr>
        <w:jc w:val="both"/>
        <w:rPr>
          <w:b/>
          <w:sz w:val="24"/>
        </w:rPr>
      </w:pPr>
      <w:r w:rsidRPr="00F059EF">
        <w:rPr>
          <w:sz w:val="24"/>
        </w:rPr>
        <w:t>Bitte bearbeiten Sie möglichst alle Aussagen und wählen Sie immer nur eine Antwortmöglichkeit.</w:t>
      </w:r>
    </w:p>
    <w:sectPr w:rsidR="009E7247" w:rsidRPr="00CC2838" w:rsidSect="00103F35">
      <w:headerReference w:type="even" r:id="rId8"/>
      <w:headerReference w:type="default" r:id="rId9"/>
      <w:footerReference w:type="default" r:id="rId10"/>
      <w:headerReference w:type="first" r:id="rId11"/>
      <w:pgSz w:w="11906" w:h="16838"/>
      <w:pgMar w:top="1392" w:right="851" w:bottom="1276" w:left="1134" w:header="426"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CB3" w:rsidRDefault="00D27CB3" w:rsidP="004A4A37">
      <w:r>
        <w:separator/>
      </w:r>
    </w:p>
  </w:endnote>
  <w:endnote w:type="continuationSeparator" w:id="0">
    <w:p w:rsidR="00D27CB3" w:rsidRDefault="00D27CB3" w:rsidP="004A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6BAF2A33-D7E7-4AFA-88EF-5F21CF6F916D}"/>
    <w:embedBold r:id="rId2" w:fontKey="{3D501B9F-F1CB-4F5F-903D-B36B4ECE0FA8}"/>
  </w:font>
  <w:font w:name="Tahoma">
    <w:panose1 w:val="020B0604030504040204"/>
    <w:charset w:val="00"/>
    <w:family w:val="swiss"/>
    <w:pitch w:val="variable"/>
    <w:sig w:usb0="E1002EFF" w:usb1="C000605B" w:usb2="00000029" w:usb3="00000000" w:csb0="000101FF" w:csb1="00000000"/>
    <w:embedRegular r:id="rId3" w:fontKey="{7032436E-21B7-419A-877E-DE6C8067AE30}"/>
  </w:font>
  <w:font w:name="Cambria">
    <w:panose1 w:val="02040503050406030204"/>
    <w:charset w:val="00"/>
    <w:family w:val="roman"/>
    <w:pitch w:val="variable"/>
    <w:sig w:usb0="E00002FF" w:usb1="400004FF" w:usb2="00000000" w:usb3="00000000" w:csb0="0000019F" w:csb1="00000000"/>
    <w:embedRegular r:id="rId4" w:fontKey="{F650C9AF-4A1B-46E5-BBB5-5E8708441F40}"/>
  </w:font>
  <w:font w:name="Calibri">
    <w:panose1 w:val="020F0502020204030204"/>
    <w:charset w:val="00"/>
    <w:family w:val="swiss"/>
    <w:pitch w:val="variable"/>
    <w:sig w:usb0="E00002FF" w:usb1="4000ACFF" w:usb2="00000001" w:usb3="00000000" w:csb0="0000019F" w:csb1="00000000"/>
    <w:embedRegular r:id="rId5" w:fontKey="{283DCF2F-17F6-4EE8-A846-0D32BBC83A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D9A" w:rsidRPr="00BD7D9A" w:rsidRDefault="00BD7D9A" w:rsidP="00BD7D9A">
    <w:pPr>
      <w:pStyle w:val="Fuzeile"/>
    </w:pPr>
    <w:r w:rsidRPr="00BD7D9A">
      <w:tab/>
      <w:t xml:space="preserve">Qualitäts- und </w:t>
    </w:r>
    <w:proofErr w:type="spellStart"/>
    <w:r w:rsidRPr="00BD7D9A">
      <w:t>UnterstützungsAgentur</w:t>
    </w:r>
    <w:proofErr w:type="spellEnd"/>
    <w:r w:rsidRPr="00BD7D9A">
      <w:t xml:space="preserve"> – Landesinstitut für Schule NRW</w:t>
    </w:r>
  </w:p>
  <w:p w:rsidR="00BD7D9A" w:rsidRPr="00BD7D9A" w:rsidRDefault="00BD7D9A" w:rsidP="00BD7D9A">
    <w:pPr>
      <w:pStyle w:val="Fuzeile"/>
    </w:pPr>
    <w:r w:rsidRPr="00BD7D9A">
      <w:tab/>
      <w:t xml:space="preserve">Download unter </w:t>
    </w:r>
    <w:hyperlink r:id="rId1" w:history="1">
      <w:r w:rsidRPr="00BD7D9A">
        <w:rPr>
          <w:rStyle w:val="Hyperlink"/>
          <w:rFonts w:eastAsiaTheme="majorEastAsia"/>
          <w:color w:val="7F7F7F" w:themeColor="text1" w:themeTint="80"/>
          <w:u w:val="none"/>
        </w:rPr>
        <w:t>http://www.schulentwicklung.nrw.de/online-unterstuetzungsportal/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CB3" w:rsidRDefault="00D27CB3" w:rsidP="004A4A37">
      <w:r>
        <w:separator/>
      </w:r>
    </w:p>
  </w:footnote>
  <w:footnote w:type="continuationSeparator" w:id="0">
    <w:p w:rsidR="00D27CB3" w:rsidRDefault="00D27CB3" w:rsidP="004A4A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418" w:rsidRDefault="00103F3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2820" o:spid="_x0000_s2065" type="#_x0000_t75" style="position:absolute;margin-left:0;margin-top:0;width:495.85pt;height:630.85pt;z-index:-251657216;mso-position-horizontal:center;mso-position-horizontal-relative:margin;mso-position-vertical:center;mso-position-vertical-relative:margin" o:allowincell="f">
          <v:imagedata r:id="rId1" o:title="Referenzrahmen Logo Lang aus Wor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57" w:type="dxa"/>
        <w:left w:w="57" w:type="dxa"/>
        <w:bottom w:w="57" w:type="dxa"/>
        <w:right w:w="57" w:type="dxa"/>
      </w:tblCellMar>
      <w:tblLook w:val="04A0" w:firstRow="1" w:lastRow="0" w:firstColumn="1" w:lastColumn="0" w:noHBand="0" w:noVBand="1"/>
    </w:tblPr>
    <w:tblGrid>
      <w:gridCol w:w="3337"/>
      <w:gridCol w:w="3204"/>
      <w:gridCol w:w="2163"/>
      <w:gridCol w:w="1276"/>
    </w:tblGrid>
    <w:tr w:rsidR="00E02031" w:rsidRPr="0003343A" w:rsidTr="004F2AC9">
      <w:tc>
        <w:tcPr>
          <w:tcW w:w="3337" w:type="dxa"/>
          <w:vAlign w:val="center"/>
        </w:tcPr>
        <w:p w:rsidR="00E02031" w:rsidRPr="0003343A" w:rsidRDefault="00E02031" w:rsidP="0003343A">
          <w:pPr>
            <w:pStyle w:val="Kopfzeile"/>
          </w:pPr>
          <w:r w:rsidRPr="0003343A">
            <w:rPr>
              <w:noProof/>
            </w:rPr>
            <w:drawing>
              <wp:inline distT="0" distB="0" distL="0" distR="0" wp14:anchorId="30AB4BE2" wp14:editId="368AFA77">
                <wp:extent cx="2026800" cy="540000"/>
                <wp:effectExtent l="0" t="0" r="0" b="0"/>
                <wp:docPr id="2" name="Grafik 2" descr="W:\Public\Hupfeld\QUA-LiS Logo Fin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Hupfeld\QUA-LiS Logo Final.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800" cy="540000"/>
                        </a:xfrm>
                        <a:prstGeom prst="rect">
                          <a:avLst/>
                        </a:prstGeom>
                        <a:noFill/>
                        <a:ln>
                          <a:noFill/>
                        </a:ln>
                      </pic:spPr>
                    </pic:pic>
                  </a:graphicData>
                </a:graphic>
              </wp:inline>
            </w:drawing>
          </w:r>
        </w:p>
      </w:tc>
      <w:tc>
        <w:tcPr>
          <w:tcW w:w="3204" w:type="dxa"/>
          <w:vAlign w:val="center"/>
        </w:tcPr>
        <w:p w:rsidR="00E02031" w:rsidRPr="0003343A" w:rsidRDefault="00D27CB3" w:rsidP="00D27CB3">
          <w:pPr>
            <w:pStyle w:val="KopfzeileTitel"/>
          </w:pPr>
          <w:r>
            <w:t>Anmoderation</w:t>
          </w:r>
          <w:r>
            <w:br/>
            <w:t>Reflexionsbögen</w:t>
          </w:r>
        </w:p>
      </w:tc>
      <w:tc>
        <w:tcPr>
          <w:tcW w:w="2163" w:type="dxa"/>
          <w:tcBorders>
            <w:right w:val="nil"/>
          </w:tcBorders>
          <w:vAlign w:val="center"/>
        </w:tcPr>
        <w:p w:rsidR="00E02031" w:rsidRPr="00B33393" w:rsidRDefault="00E02031" w:rsidP="00B04F4E">
          <w:pPr>
            <w:pStyle w:val="KopfzeileName"/>
          </w:pPr>
          <w:r w:rsidRPr="00B33393">
            <w:t>Referenzrahmen</w:t>
          </w:r>
          <w:r w:rsidRPr="00B33393">
            <w:br/>
            <w:t>Schulqualität</w:t>
          </w:r>
        </w:p>
      </w:tc>
      <w:tc>
        <w:tcPr>
          <w:tcW w:w="1276" w:type="dxa"/>
          <w:tcBorders>
            <w:left w:val="nil"/>
          </w:tcBorders>
          <w:vAlign w:val="center"/>
        </w:tcPr>
        <w:p w:rsidR="00E02031" w:rsidRPr="0003343A" w:rsidRDefault="00E02031" w:rsidP="0003343A">
          <w:pPr>
            <w:pStyle w:val="Kopfzeile"/>
            <w:jc w:val="right"/>
          </w:pPr>
          <w:r w:rsidRPr="0003343A">
            <w:rPr>
              <w:noProof/>
            </w:rPr>
            <w:drawing>
              <wp:inline distT="0" distB="0" distL="0" distR="0" wp14:anchorId="0CB76726" wp14:editId="72FCCDF4">
                <wp:extent cx="720000" cy="540000"/>
                <wp:effectExtent l="0" t="0" r="4445" b="0"/>
                <wp:docPr id="4" name="Grafik 4" descr="W:\QUA-LiS\Projekte\Qualitätssicherung\Referenzrahmen\002 Entwicklung\008 Referenzrahmen &amp; Flyer\006 Fotos Kompass\14-07-14 Kompass 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UA-LiS\Projekte\Qualitätssicherung\Referenzrahmen\002 Entwicklung\008 Referenzrahmen &amp; Flyer\006 Fotos Kompass\14-07-14 Kompass qu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540000"/>
                        </a:xfrm>
                        <a:prstGeom prst="rect">
                          <a:avLst/>
                        </a:prstGeom>
                        <a:noFill/>
                        <a:ln>
                          <a:noFill/>
                        </a:ln>
                      </pic:spPr>
                    </pic:pic>
                  </a:graphicData>
                </a:graphic>
              </wp:inline>
            </w:drawing>
          </w:r>
        </w:p>
      </w:tc>
    </w:tr>
  </w:tbl>
  <w:p w:rsidR="004A4A37" w:rsidRDefault="00103F35" w:rsidP="00E02031">
    <w:pPr>
      <w:pStyle w:val="Kopfzeile"/>
      <w:tabs>
        <w:tab w:val="center" w:pos="4962"/>
        <w:tab w:val="right" w:pos="9923"/>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2821" o:spid="_x0000_s2066" type="#_x0000_t75" style="position:absolute;margin-left:.1pt;margin-top:98.85pt;width:495.85pt;height:602.2pt;z-index:-251656192;mso-position-horizontal-relative:margin;mso-position-vertical-relative:margin" o:allowincell="f">
          <v:imagedata r:id="rId3" o:title="Referenzrahmen Logo Lang aus Word" croptop="2977f" gain="3932f" blacklevel="30802f" grayscal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418" w:rsidRDefault="00103F3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2819" o:spid="_x0000_s2064" type="#_x0000_t75" style="position:absolute;margin-left:0;margin-top:0;width:495.85pt;height:630.85pt;z-index:-251658240;mso-position-horizontal:center;mso-position-horizontal-relative:margin;mso-position-vertical:center;mso-position-vertical-relative:margin" o:allowincell="f">
          <v:imagedata r:id="rId1" o:title="Referenzrahmen Logo Lang aus Wor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7E0E34"/>
    <w:lvl w:ilvl="0">
      <w:start w:val="1"/>
      <w:numFmt w:val="decimal"/>
      <w:lvlText w:val="%1."/>
      <w:lvlJc w:val="left"/>
      <w:pPr>
        <w:tabs>
          <w:tab w:val="num" w:pos="1492"/>
        </w:tabs>
        <w:ind w:left="1492" w:hanging="360"/>
      </w:pPr>
    </w:lvl>
  </w:abstractNum>
  <w:abstractNum w:abstractNumId="1">
    <w:nsid w:val="FFFFFF7D"/>
    <w:multiLevelType w:val="singleLevel"/>
    <w:tmpl w:val="C980F0A2"/>
    <w:lvl w:ilvl="0">
      <w:start w:val="1"/>
      <w:numFmt w:val="decimal"/>
      <w:lvlText w:val="%1."/>
      <w:lvlJc w:val="left"/>
      <w:pPr>
        <w:tabs>
          <w:tab w:val="num" w:pos="1209"/>
        </w:tabs>
        <w:ind w:left="1209" w:hanging="360"/>
      </w:pPr>
    </w:lvl>
  </w:abstractNum>
  <w:abstractNum w:abstractNumId="2">
    <w:nsid w:val="FFFFFF7E"/>
    <w:multiLevelType w:val="singleLevel"/>
    <w:tmpl w:val="3E78D6E0"/>
    <w:lvl w:ilvl="0">
      <w:start w:val="1"/>
      <w:numFmt w:val="decimal"/>
      <w:lvlText w:val="%1."/>
      <w:lvlJc w:val="left"/>
      <w:pPr>
        <w:tabs>
          <w:tab w:val="num" w:pos="926"/>
        </w:tabs>
        <w:ind w:left="926" w:hanging="360"/>
      </w:pPr>
    </w:lvl>
  </w:abstractNum>
  <w:abstractNum w:abstractNumId="3">
    <w:nsid w:val="FFFFFF7F"/>
    <w:multiLevelType w:val="singleLevel"/>
    <w:tmpl w:val="D59EB040"/>
    <w:lvl w:ilvl="0">
      <w:start w:val="1"/>
      <w:numFmt w:val="decimal"/>
      <w:lvlText w:val="%1."/>
      <w:lvlJc w:val="left"/>
      <w:pPr>
        <w:tabs>
          <w:tab w:val="num" w:pos="643"/>
        </w:tabs>
        <w:ind w:left="643" w:hanging="360"/>
      </w:pPr>
    </w:lvl>
  </w:abstractNum>
  <w:abstractNum w:abstractNumId="4">
    <w:nsid w:val="FFFFFF80"/>
    <w:multiLevelType w:val="singleLevel"/>
    <w:tmpl w:val="F140B8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2A63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88AE7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2A0CC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D21EC6"/>
    <w:lvl w:ilvl="0">
      <w:start w:val="1"/>
      <w:numFmt w:val="decimal"/>
      <w:lvlText w:val="%1."/>
      <w:lvlJc w:val="left"/>
      <w:pPr>
        <w:tabs>
          <w:tab w:val="num" w:pos="360"/>
        </w:tabs>
        <w:ind w:left="360" w:hanging="360"/>
      </w:pPr>
    </w:lvl>
  </w:abstractNum>
  <w:abstractNum w:abstractNumId="9">
    <w:nsid w:val="FFFFFF89"/>
    <w:multiLevelType w:val="singleLevel"/>
    <w:tmpl w:val="1A162F3E"/>
    <w:lvl w:ilvl="0">
      <w:start w:val="1"/>
      <w:numFmt w:val="bullet"/>
      <w:lvlText w:val=""/>
      <w:lvlJc w:val="left"/>
      <w:pPr>
        <w:tabs>
          <w:tab w:val="num" w:pos="360"/>
        </w:tabs>
        <w:ind w:left="360" w:hanging="360"/>
      </w:pPr>
      <w:rPr>
        <w:rFonts w:ascii="Symbol" w:hAnsi="Symbol" w:hint="default"/>
      </w:rPr>
    </w:lvl>
  </w:abstractNum>
  <w:abstractNum w:abstractNumId="10">
    <w:nsid w:val="4D0C7DF9"/>
    <w:multiLevelType w:val="multilevel"/>
    <w:tmpl w:val="8B98CA98"/>
    <w:styleLink w:val="FrageNummerListe"/>
    <w:lvl w:ilvl="0">
      <w:start w:val="1"/>
      <w:numFmt w:val="decimal"/>
      <w:lvlText w:val="%1"/>
      <w:lvlJc w:val="right"/>
      <w:pPr>
        <w:ind w:left="5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2216A33"/>
    <w:multiLevelType w:val="multilevel"/>
    <w:tmpl w:val="4A249B22"/>
    <w:lvl w:ilvl="0">
      <w:start w:val="1"/>
      <w:numFmt w:val="decimal"/>
      <w:suff w:val="nothing"/>
      <w:lvlText w:val="%1"/>
      <w:lvlJc w:val="right"/>
      <w:pPr>
        <w:ind w:left="0" w:firstLine="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11"/>
    <w:lvlOverride w:ilvl="0">
      <w:startOverride w:val="1"/>
    </w:lvlOverride>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autoHyphenation/>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CB3"/>
    <w:rsid w:val="00016BEF"/>
    <w:rsid w:val="0003343A"/>
    <w:rsid w:val="00060B51"/>
    <w:rsid w:val="00064926"/>
    <w:rsid w:val="00066BEB"/>
    <w:rsid w:val="00066F77"/>
    <w:rsid w:val="00074859"/>
    <w:rsid w:val="000A17E3"/>
    <w:rsid w:val="000C34AF"/>
    <w:rsid w:val="000F0730"/>
    <w:rsid w:val="000F7F23"/>
    <w:rsid w:val="00103F35"/>
    <w:rsid w:val="00104A64"/>
    <w:rsid w:val="001175ED"/>
    <w:rsid w:val="00122608"/>
    <w:rsid w:val="00125CF9"/>
    <w:rsid w:val="00131BD8"/>
    <w:rsid w:val="0013262F"/>
    <w:rsid w:val="00145643"/>
    <w:rsid w:val="0016336F"/>
    <w:rsid w:val="0017106F"/>
    <w:rsid w:val="00173AA3"/>
    <w:rsid w:val="00191DD9"/>
    <w:rsid w:val="001926FC"/>
    <w:rsid w:val="001A499A"/>
    <w:rsid w:val="001A6A85"/>
    <w:rsid w:val="0020243D"/>
    <w:rsid w:val="00225541"/>
    <w:rsid w:val="00226A48"/>
    <w:rsid w:val="00242A24"/>
    <w:rsid w:val="00247987"/>
    <w:rsid w:val="00261699"/>
    <w:rsid w:val="00262233"/>
    <w:rsid w:val="002626F8"/>
    <w:rsid w:val="00262C7D"/>
    <w:rsid w:val="002830F5"/>
    <w:rsid w:val="00295A45"/>
    <w:rsid w:val="002A0AC1"/>
    <w:rsid w:val="002C24FE"/>
    <w:rsid w:val="002C4813"/>
    <w:rsid w:val="002C771F"/>
    <w:rsid w:val="002E4521"/>
    <w:rsid w:val="00307CA0"/>
    <w:rsid w:val="00370662"/>
    <w:rsid w:val="00370BC3"/>
    <w:rsid w:val="00403F1A"/>
    <w:rsid w:val="004102D2"/>
    <w:rsid w:val="004148EE"/>
    <w:rsid w:val="00416E2E"/>
    <w:rsid w:val="0042784E"/>
    <w:rsid w:val="00442E13"/>
    <w:rsid w:val="00447211"/>
    <w:rsid w:val="0045187F"/>
    <w:rsid w:val="0046444E"/>
    <w:rsid w:val="00474277"/>
    <w:rsid w:val="00475BE7"/>
    <w:rsid w:val="00485FBA"/>
    <w:rsid w:val="0049401E"/>
    <w:rsid w:val="004A4A37"/>
    <w:rsid w:val="004B53ED"/>
    <w:rsid w:val="004C169F"/>
    <w:rsid w:val="004C4E97"/>
    <w:rsid w:val="004F2AC9"/>
    <w:rsid w:val="004F496D"/>
    <w:rsid w:val="00522E5E"/>
    <w:rsid w:val="00542807"/>
    <w:rsid w:val="00544405"/>
    <w:rsid w:val="00545517"/>
    <w:rsid w:val="00566018"/>
    <w:rsid w:val="00574B7A"/>
    <w:rsid w:val="005B2B45"/>
    <w:rsid w:val="005C3105"/>
    <w:rsid w:val="005D1F34"/>
    <w:rsid w:val="005D490D"/>
    <w:rsid w:val="005E290D"/>
    <w:rsid w:val="006368D9"/>
    <w:rsid w:val="006520FA"/>
    <w:rsid w:val="006847FA"/>
    <w:rsid w:val="006A2CD9"/>
    <w:rsid w:val="006B5CAE"/>
    <w:rsid w:val="006C57AA"/>
    <w:rsid w:val="006E6DAB"/>
    <w:rsid w:val="0072362C"/>
    <w:rsid w:val="0072429B"/>
    <w:rsid w:val="00767F76"/>
    <w:rsid w:val="00770A67"/>
    <w:rsid w:val="0079352F"/>
    <w:rsid w:val="007B2DA8"/>
    <w:rsid w:val="007C617A"/>
    <w:rsid w:val="0080313A"/>
    <w:rsid w:val="00812A42"/>
    <w:rsid w:val="00821690"/>
    <w:rsid w:val="00822489"/>
    <w:rsid w:val="008232C8"/>
    <w:rsid w:val="00827FC6"/>
    <w:rsid w:val="00867EFF"/>
    <w:rsid w:val="00871C28"/>
    <w:rsid w:val="00876307"/>
    <w:rsid w:val="0087646B"/>
    <w:rsid w:val="008C0DB9"/>
    <w:rsid w:val="008D063C"/>
    <w:rsid w:val="009012A2"/>
    <w:rsid w:val="00924E62"/>
    <w:rsid w:val="00941D22"/>
    <w:rsid w:val="00961E29"/>
    <w:rsid w:val="00972477"/>
    <w:rsid w:val="00982AAB"/>
    <w:rsid w:val="009A2EA3"/>
    <w:rsid w:val="009E7247"/>
    <w:rsid w:val="009F4F27"/>
    <w:rsid w:val="00A2264F"/>
    <w:rsid w:val="00A420DD"/>
    <w:rsid w:val="00A43418"/>
    <w:rsid w:val="00A62592"/>
    <w:rsid w:val="00AA1934"/>
    <w:rsid w:val="00AC3D76"/>
    <w:rsid w:val="00AC7BA0"/>
    <w:rsid w:val="00AE7FF1"/>
    <w:rsid w:val="00B04F4E"/>
    <w:rsid w:val="00B12FE2"/>
    <w:rsid w:val="00B22823"/>
    <w:rsid w:val="00B33393"/>
    <w:rsid w:val="00B439A6"/>
    <w:rsid w:val="00B43DE4"/>
    <w:rsid w:val="00B55591"/>
    <w:rsid w:val="00B90AD7"/>
    <w:rsid w:val="00BA3611"/>
    <w:rsid w:val="00BC3408"/>
    <w:rsid w:val="00BD7D9A"/>
    <w:rsid w:val="00BE397C"/>
    <w:rsid w:val="00C07A29"/>
    <w:rsid w:val="00C348A4"/>
    <w:rsid w:val="00C40929"/>
    <w:rsid w:val="00C7698B"/>
    <w:rsid w:val="00D11F8A"/>
    <w:rsid w:val="00D205AE"/>
    <w:rsid w:val="00D21BA3"/>
    <w:rsid w:val="00D27CB3"/>
    <w:rsid w:val="00D3760E"/>
    <w:rsid w:val="00D40E12"/>
    <w:rsid w:val="00D42ADB"/>
    <w:rsid w:val="00D740F5"/>
    <w:rsid w:val="00D759AE"/>
    <w:rsid w:val="00D77C79"/>
    <w:rsid w:val="00D844D3"/>
    <w:rsid w:val="00D92785"/>
    <w:rsid w:val="00DA06C6"/>
    <w:rsid w:val="00DB632D"/>
    <w:rsid w:val="00DC07E3"/>
    <w:rsid w:val="00DC4D7F"/>
    <w:rsid w:val="00DC6E1F"/>
    <w:rsid w:val="00DC7D01"/>
    <w:rsid w:val="00DE0CC1"/>
    <w:rsid w:val="00E01915"/>
    <w:rsid w:val="00E02031"/>
    <w:rsid w:val="00E041E0"/>
    <w:rsid w:val="00E041E5"/>
    <w:rsid w:val="00E059DA"/>
    <w:rsid w:val="00E179C7"/>
    <w:rsid w:val="00E27559"/>
    <w:rsid w:val="00E3273F"/>
    <w:rsid w:val="00E33EE0"/>
    <w:rsid w:val="00E3761A"/>
    <w:rsid w:val="00E5730E"/>
    <w:rsid w:val="00E645D2"/>
    <w:rsid w:val="00E973AC"/>
    <w:rsid w:val="00EC0FCE"/>
    <w:rsid w:val="00EC6975"/>
    <w:rsid w:val="00ED55BC"/>
    <w:rsid w:val="00EE4916"/>
    <w:rsid w:val="00EE6AC3"/>
    <w:rsid w:val="00EF7F48"/>
    <w:rsid w:val="00F024C9"/>
    <w:rsid w:val="00F33A20"/>
    <w:rsid w:val="00F37877"/>
    <w:rsid w:val="00FA4B19"/>
    <w:rsid w:val="00FB05AC"/>
    <w:rsid w:val="00FC36DB"/>
    <w:rsid w:val="00FC58FE"/>
    <w:rsid w:val="00FD3ABA"/>
    <w:rsid w:val="00FD526B"/>
    <w:rsid w:val="00FE34CB"/>
    <w:rsid w:val="00FE44C9"/>
    <w:rsid w:val="00FF74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03F35"/>
    <w:pPr>
      <w:spacing w:after="200" w:line="276" w:lineRule="auto"/>
    </w:pPr>
    <w:rPr>
      <w:rFonts w:ascii="Candara" w:hAnsi="Candara"/>
      <w:sz w:val="22"/>
      <w:szCs w:val="24"/>
    </w:rPr>
  </w:style>
  <w:style w:type="paragraph" w:styleId="berschrift1">
    <w:name w:val="heading 1"/>
    <w:basedOn w:val="Standard"/>
    <w:next w:val="Standard"/>
    <w:link w:val="berschrift1Zchn"/>
    <w:qFormat/>
    <w:rsid w:val="009E7247"/>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nhideWhenUsed/>
    <w:qFormat/>
    <w:rsid w:val="00A420DD"/>
    <w:pPr>
      <w:keepNext/>
      <w:keepLines/>
      <w:spacing w:before="360"/>
      <w:outlineLvl w:val="1"/>
    </w:pPr>
    <w:rPr>
      <w:rFonts w:eastAsiaTheme="majorEastAsia"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41D22"/>
    <w:pPr>
      <w:spacing w:after="0" w:line="240" w:lineRule="auto"/>
    </w:pPr>
  </w:style>
  <w:style w:type="character" w:customStyle="1" w:styleId="KopfzeileZchn">
    <w:name w:val="Kopfzeile Zchn"/>
    <w:basedOn w:val="Absatz-Standardschriftart"/>
    <w:link w:val="Kopfzeile"/>
    <w:rsid w:val="00941D22"/>
    <w:rPr>
      <w:rFonts w:ascii="Candara" w:hAnsi="Candara"/>
      <w:sz w:val="22"/>
      <w:szCs w:val="24"/>
    </w:rPr>
  </w:style>
  <w:style w:type="paragraph" w:styleId="Fuzeile">
    <w:name w:val="footer"/>
    <w:basedOn w:val="Standard"/>
    <w:link w:val="FuzeileZchn"/>
    <w:rsid w:val="00BD7D9A"/>
    <w:pPr>
      <w:tabs>
        <w:tab w:val="center" w:pos="4962"/>
        <w:tab w:val="right" w:pos="9923"/>
      </w:tabs>
      <w:spacing w:after="0" w:line="240" w:lineRule="auto"/>
    </w:pPr>
    <w:rPr>
      <w:color w:val="7F7F7F" w:themeColor="text1" w:themeTint="80"/>
    </w:rPr>
  </w:style>
  <w:style w:type="character" w:customStyle="1" w:styleId="FuzeileZchn">
    <w:name w:val="Fußzeile Zchn"/>
    <w:basedOn w:val="Absatz-Standardschriftart"/>
    <w:link w:val="Fuzeile"/>
    <w:rsid w:val="00BD7D9A"/>
    <w:rPr>
      <w:rFonts w:ascii="Candara" w:hAnsi="Candara"/>
      <w:color w:val="7F7F7F" w:themeColor="text1" w:themeTint="80"/>
      <w:sz w:val="22"/>
      <w:szCs w:val="24"/>
    </w:rPr>
  </w:style>
  <w:style w:type="paragraph" w:styleId="Sprechblasentext">
    <w:name w:val="Balloon Text"/>
    <w:basedOn w:val="Standard"/>
    <w:link w:val="SprechblasentextZchn"/>
    <w:rsid w:val="004A4A37"/>
    <w:rPr>
      <w:rFonts w:ascii="Tahoma" w:hAnsi="Tahoma" w:cs="Tahoma"/>
      <w:sz w:val="16"/>
      <w:szCs w:val="16"/>
    </w:rPr>
  </w:style>
  <w:style w:type="character" w:customStyle="1" w:styleId="SprechblasentextZchn">
    <w:name w:val="Sprechblasentext Zchn"/>
    <w:basedOn w:val="Absatz-Standardschriftart"/>
    <w:link w:val="Sprechblasentext"/>
    <w:rsid w:val="004A4A37"/>
    <w:rPr>
      <w:rFonts w:ascii="Tahoma" w:hAnsi="Tahoma" w:cs="Tahoma"/>
      <w:sz w:val="16"/>
      <w:szCs w:val="16"/>
    </w:rPr>
  </w:style>
  <w:style w:type="table" w:styleId="Tabellenraster">
    <w:name w:val="Table Grid"/>
    <w:basedOn w:val="NormaleTabelle"/>
    <w:rsid w:val="00485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Titel">
    <w:name w:val="Kopfzeile Titel"/>
    <w:basedOn w:val="Kopfzeile"/>
    <w:qFormat/>
    <w:rsid w:val="0003343A"/>
    <w:pPr>
      <w:jc w:val="center"/>
    </w:pPr>
    <w:rPr>
      <w:b/>
      <w:sz w:val="24"/>
    </w:rPr>
  </w:style>
  <w:style w:type="numbering" w:customStyle="1" w:styleId="FrageNummerListe">
    <w:name w:val="Frage Nummer Liste"/>
    <w:uiPriority w:val="99"/>
    <w:rsid w:val="0049401E"/>
    <w:pPr>
      <w:numPr>
        <w:numId w:val="7"/>
      </w:numPr>
    </w:pPr>
  </w:style>
  <w:style w:type="paragraph" w:customStyle="1" w:styleId="KopfzeileName">
    <w:name w:val="Kopfzeile Name"/>
    <w:basedOn w:val="Kopfzeile"/>
    <w:qFormat/>
    <w:rsid w:val="00B04F4E"/>
    <w:pPr>
      <w:jc w:val="right"/>
    </w:pPr>
    <w:rPr>
      <w:b/>
    </w:rPr>
  </w:style>
  <w:style w:type="character" w:customStyle="1" w:styleId="berschrift1Zchn">
    <w:name w:val="Überschrift 1 Zchn"/>
    <w:basedOn w:val="Absatz-Standardschriftart"/>
    <w:link w:val="berschrift1"/>
    <w:rsid w:val="009E7247"/>
    <w:rPr>
      <w:rFonts w:ascii="Candara" w:eastAsiaTheme="majorEastAsia" w:hAnsi="Candara" w:cstheme="majorBidi"/>
      <w:b/>
      <w:bCs/>
      <w:sz w:val="28"/>
      <w:szCs w:val="28"/>
    </w:rPr>
  </w:style>
  <w:style w:type="character" w:customStyle="1" w:styleId="berschrift2Zchn">
    <w:name w:val="Überschrift 2 Zchn"/>
    <w:basedOn w:val="Absatz-Standardschriftart"/>
    <w:link w:val="berschrift2"/>
    <w:rsid w:val="00A420DD"/>
    <w:rPr>
      <w:rFonts w:ascii="Candara" w:eastAsiaTheme="majorEastAsia" w:hAnsi="Candara" w:cstheme="majorBidi"/>
      <w:b/>
      <w:bCs/>
      <w:sz w:val="26"/>
      <w:szCs w:val="26"/>
    </w:rPr>
  </w:style>
  <w:style w:type="character" w:styleId="Hyperlink">
    <w:name w:val="Hyperlink"/>
    <w:basedOn w:val="Absatz-Standardschriftart"/>
    <w:rsid w:val="00BD7D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03F35"/>
    <w:pPr>
      <w:spacing w:after="200" w:line="276" w:lineRule="auto"/>
    </w:pPr>
    <w:rPr>
      <w:rFonts w:ascii="Candara" w:hAnsi="Candara"/>
      <w:sz w:val="22"/>
      <w:szCs w:val="24"/>
    </w:rPr>
  </w:style>
  <w:style w:type="paragraph" w:styleId="berschrift1">
    <w:name w:val="heading 1"/>
    <w:basedOn w:val="Standard"/>
    <w:next w:val="Standard"/>
    <w:link w:val="berschrift1Zchn"/>
    <w:qFormat/>
    <w:rsid w:val="009E7247"/>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nhideWhenUsed/>
    <w:qFormat/>
    <w:rsid w:val="00A420DD"/>
    <w:pPr>
      <w:keepNext/>
      <w:keepLines/>
      <w:spacing w:before="360"/>
      <w:outlineLvl w:val="1"/>
    </w:pPr>
    <w:rPr>
      <w:rFonts w:eastAsiaTheme="majorEastAsia"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41D22"/>
    <w:pPr>
      <w:spacing w:after="0" w:line="240" w:lineRule="auto"/>
    </w:pPr>
  </w:style>
  <w:style w:type="character" w:customStyle="1" w:styleId="KopfzeileZchn">
    <w:name w:val="Kopfzeile Zchn"/>
    <w:basedOn w:val="Absatz-Standardschriftart"/>
    <w:link w:val="Kopfzeile"/>
    <w:rsid w:val="00941D22"/>
    <w:rPr>
      <w:rFonts w:ascii="Candara" w:hAnsi="Candara"/>
      <w:sz w:val="22"/>
      <w:szCs w:val="24"/>
    </w:rPr>
  </w:style>
  <w:style w:type="paragraph" w:styleId="Fuzeile">
    <w:name w:val="footer"/>
    <w:basedOn w:val="Standard"/>
    <w:link w:val="FuzeileZchn"/>
    <w:rsid w:val="00BD7D9A"/>
    <w:pPr>
      <w:tabs>
        <w:tab w:val="center" w:pos="4962"/>
        <w:tab w:val="right" w:pos="9923"/>
      </w:tabs>
      <w:spacing w:after="0" w:line="240" w:lineRule="auto"/>
    </w:pPr>
    <w:rPr>
      <w:color w:val="7F7F7F" w:themeColor="text1" w:themeTint="80"/>
    </w:rPr>
  </w:style>
  <w:style w:type="character" w:customStyle="1" w:styleId="FuzeileZchn">
    <w:name w:val="Fußzeile Zchn"/>
    <w:basedOn w:val="Absatz-Standardschriftart"/>
    <w:link w:val="Fuzeile"/>
    <w:rsid w:val="00BD7D9A"/>
    <w:rPr>
      <w:rFonts w:ascii="Candara" w:hAnsi="Candara"/>
      <w:color w:val="7F7F7F" w:themeColor="text1" w:themeTint="80"/>
      <w:sz w:val="22"/>
      <w:szCs w:val="24"/>
    </w:rPr>
  </w:style>
  <w:style w:type="paragraph" w:styleId="Sprechblasentext">
    <w:name w:val="Balloon Text"/>
    <w:basedOn w:val="Standard"/>
    <w:link w:val="SprechblasentextZchn"/>
    <w:rsid w:val="004A4A37"/>
    <w:rPr>
      <w:rFonts w:ascii="Tahoma" w:hAnsi="Tahoma" w:cs="Tahoma"/>
      <w:sz w:val="16"/>
      <w:szCs w:val="16"/>
    </w:rPr>
  </w:style>
  <w:style w:type="character" w:customStyle="1" w:styleId="SprechblasentextZchn">
    <w:name w:val="Sprechblasentext Zchn"/>
    <w:basedOn w:val="Absatz-Standardschriftart"/>
    <w:link w:val="Sprechblasentext"/>
    <w:rsid w:val="004A4A37"/>
    <w:rPr>
      <w:rFonts w:ascii="Tahoma" w:hAnsi="Tahoma" w:cs="Tahoma"/>
      <w:sz w:val="16"/>
      <w:szCs w:val="16"/>
    </w:rPr>
  </w:style>
  <w:style w:type="table" w:styleId="Tabellenraster">
    <w:name w:val="Table Grid"/>
    <w:basedOn w:val="NormaleTabelle"/>
    <w:rsid w:val="00485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Titel">
    <w:name w:val="Kopfzeile Titel"/>
    <w:basedOn w:val="Kopfzeile"/>
    <w:qFormat/>
    <w:rsid w:val="0003343A"/>
    <w:pPr>
      <w:jc w:val="center"/>
    </w:pPr>
    <w:rPr>
      <w:b/>
      <w:sz w:val="24"/>
    </w:rPr>
  </w:style>
  <w:style w:type="numbering" w:customStyle="1" w:styleId="FrageNummerListe">
    <w:name w:val="Frage Nummer Liste"/>
    <w:uiPriority w:val="99"/>
    <w:rsid w:val="0049401E"/>
    <w:pPr>
      <w:numPr>
        <w:numId w:val="7"/>
      </w:numPr>
    </w:pPr>
  </w:style>
  <w:style w:type="paragraph" w:customStyle="1" w:styleId="KopfzeileName">
    <w:name w:val="Kopfzeile Name"/>
    <w:basedOn w:val="Kopfzeile"/>
    <w:qFormat/>
    <w:rsid w:val="00B04F4E"/>
    <w:pPr>
      <w:jc w:val="right"/>
    </w:pPr>
    <w:rPr>
      <w:b/>
    </w:rPr>
  </w:style>
  <w:style w:type="character" w:customStyle="1" w:styleId="berschrift1Zchn">
    <w:name w:val="Überschrift 1 Zchn"/>
    <w:basedOn w:val="Absatz-Standardschriftart"/>
    <w:link w:val="berschrift1"/>
    <w:rsid w:val="009E7247"/>
    <w:rPr>
      <w:rFonts w:ascii="Candara" w:eastAsiaTheme="majorEastAsia" w:hAnsi="Candara" w:cstheme="majorBidi"/>
      <w:b/>
      <w:bCs/>
      <w:sz w:val="28"/>
      <w:szCs w:val="28"/>
    </w:rPr>
  </w:style>
  <w:style w:type="character" w:customStyle="1" w:styleId="berschrift2Zchn">
    <w:name w:val="Überschrift 2 Zchn"/>
    <w:basedOn w:val="Absatz-Standardschriftart"/>
    <w:link w:val="berschrift2"/>
    <w:rsid w:val="00A420DD"/>
    <w:rPr>
      <w:rFonts w:ascii="Candara" w:eastAsiaTheme="majorEastAsia" w:hAnsi="Candara" w:cstheme="majorBidi"/>
      <w:b/>
      <w:bCs/>
      <w:sz w:val="26"/>
      <w:szCs w:val="26"/>
    </w:rPr>
  </w:style>
  <w:style w:type="character" w:styleId="Hyperlink">
    <w:name w:val="Hyperlink"/>
    <w:basedOn w:val="Absatz-Standardschriftart"/>
    <w:rsid w:val="00BD7D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schulentwicklung.nrw.de/online-unterstuetzungspor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W:\QUA-LiS\Projekte\Qualit&#228;tssicherung\Referenzrahmen\06%20Vorlagen,%20Bausteine,%20Beispiele,%20Gewusst%20Wie\Reflexionsbogen%20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Reflexionsbogen Vorlage.dotx</Template>
  <TotalTime>0</TotalTime>
  <Pages>2</Pages>
  <Words>621</Words>
  <Characters>3775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Wehrmann</dc:creator>
  <cp:lastModifiedBy>Matthias Wehrmann</cp:lastModifiedBy>
  <cp:revision>10</cp:revision>
  <cp:lastPrinted>2015-01-14T15:20:00Z</cp:lastPrinted>
  <dcterms:created xsi:type="dcterms:W3CDTF">2015-04-23T13:30:00Z</dcterms:created>
  <dcterms:modified xsi:type="dcterms:W3CDTF">2015-04-23T13:48:00Z</dcterms:modified>
</cp:coreProperties>
</file>