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9368"/>
      </w:tblGrid>
      <w:tr w:rsidR="00770A67" w:rsidTr="00D77C79">
        <w:tc>
          <w:tcPr>
            <w:tcW w:w="9980" w:type="dxa"/>
            <w:gridSpan w:val="2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770A67" w:rsidP="00D205AE">
            <w:pPr>
              <w:pStyle w:val="Inhaltsbereich"/>
            </w:pPr>
            <w:r w:rsidRPr="00447211">
              <w:t xml:space="preserve">Inhaltsbereich </w:t>
            </w:r>
            <w:r w:rsidR="003E164A" w:rsidRPr="003E164A">
              <w:t>Lehren und Lernen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3E164A" w:rsidP="00DD16CE">
            <w:pPr>
              <w:pStyle w:val="Dimension"/>
            </w:pPr>
            <w:r w:rsidRPr="003E164A">
              <w:t>2.2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3E164A" w:rsidP="00DD16CE">
            <w:pPr>
              <w:pStyle w:val="Dimension"/>
            </w:pPr>
            <w:r w:rsidRPr="003E164A">
              <w:t>Kompetenzorientierung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3E164A" w:rsidP="00DD16CE">
            <w:pPr>
              <w:pStyle w:val="Kriterium"/>
            </w:pPr>
            <w:r w:rsidRPr="003E164A">
              <w:t>2.2.1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3E164A" w:rsidP="00DD16CE">
            <w:pPr>
              <w:pStyle w:val="Kriterium"/>
            </w:pPr>
            <w:r w:rsidRPr="003E164A">
              <w:t>Die individuelle Kompetenzentwicklung der Schülerinnen und Schüler steht im Zentrum der Planung und Gestaltung der Lehr- und Lernprozesse.</w:t>
            </w:r>
          </w:p>
        </w:tc>
      </w:tr>
    </w:tbl>
    <w:p w:rsidR="007B7E48" w:rsidRDefault="007B7E48"/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529"/>
        <w:gridCol w:w="744"/>
        <w:gridCol w:w="744"/>
        <w:gridCol w:w="744"/>
        <w:gridCol w:w="744"/>
        <w:gridCol w:w="863"/>
      </w:tblGrid>
      <w:tr w:rsidR="00DC6E1F" w:rsidTr="007B7E48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:rsidR="008232C8" w:rsidRDefault="008232C8" w:rsidP="00DD16CE"/>
        </w:tc>
        <w:tc>
          <w:tcPr>
            <w:tcW w:w="5529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232C8" w:rsidRPr="00D40E12" w:rsidRDefault="008232C8" w:rsidP="00DD16CE">
            <w:pPr>
              <w:rPr>
                <w:i/>
              </w:rPr>
            </w:pPr>
          </w:p>
        </w:tc>
        <w:tc>
          <w:tcPr>
            <w:tcW w:w="744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nicht</w:t>
            </w:r>
            <w:r w:rsidR="002C24FE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weniger 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="00EF7F48" w:rsidRPr="00C40929">
              <w:t xml:space="preserve"> </w:t>
            </w:r>
            <w:r w:rsidRPr="00C40929">
              <w:t>eher</w:t>
            </w:r>
            <w:r w:rsidR="00EF7F48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zu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D844D3" w:rsidP="00C40929">
            <w:pPr>
              <w:pStyle w:val="Skala"/>
            </w:pPr>
            <w:r w:rsidRPr="00D844D3">
              <w:t>kann ich nicht ein-schätzen</w:t>
            </w:r>
          </w:p>
        </w:tc>
      </w:tr>
      <w:tr w:rsidR="0007258E" w:rsidTr="007B7E48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07258E" w:rsidRDefault="0007258E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07258E" w:rsidRPr="00682CA3" w:rsidRDefault="0007258E" w:rsidP="0007258E">
            <w:pPr>
              <w:pStyle w:val="Frage"/>
            </w:pPr>
            <w:r w:rsidRPr="00682CA3">
              <w:t>An meiner Schule gibt es ein gemeinsames Verständnis von Kompetenzorientierung.</w:t>
            </w:r>
          </w:p>
        </w:tc>
        <w:sdt>
          <w:sdtPr>
            <w:id w:val="1626119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7258E" w:rsidRDefault="00EA06AD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86796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7258E" w:rsidRDefault="0007258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49753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7258E" w:rsidRDefault="0007258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61045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07258E" w:rsidRDefault="0007258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78521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7258E" w:rsidRDefault="0007258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7258E" w:rsidTr="007B7E48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07258E" w:rsidRDefault="0007258E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07258E" w:rsidRPr="00682CA3" w:rsidRDefault="0007258E" w:rsidP="0007258E">
            <w:pPr>
              <w:pStyle w:val="Frage"/>
            </w:pPr>
            <w:r w:rsidRPr="00682CA3">
              <w:t>An meiner Schule gibt es einen systematischen Austausch über Grundsätze eines kompetenzorientierten Unterrichts.</w:t>
            </w:r>
          </w:p>
        </w:tc>
        <w:sdt>
          <w:sdtPr>
            <w:id w:val="1481417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7258E" w:rsidRDefault="0007258E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15730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7258E" w:rsidRDefault="0007258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648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7258E" w:rsidRDefault="0007258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7762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07258E" w:rsidRDefault="0007258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53264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7258E" w:rsidRDefault="0007258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7258E" w:rsidTr="007B7E48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07258E" w:rsidRDefault="0007258E" w:rsidP="004105B5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07258E" w:rsidRPr="00682CA3" w:rsidRDefault="0007258E" w:rsidP="0007258E">
            <w:pPr>
              <w:pStyle w:val="Frage"/>
            </w:pPr>
            <w:r w:rsidRPr="00682CA3">
              <w:t xml:space="preserve">Ich fühle mich für die Kompetenzentwicklung und die erreichten Leistungen </w:t>
            </w:r>
            <w:r>
              <w:t>der</w:t>
            </w:r>
            <w:r w:rsidRPr="00682CA3">
              <w:t xml:space="preserve"> Schülerinnen und Schüler verantwortlich.</w:t>
            </w:r>
          </w:p>
        </w:tc>
        <w:sdt>
          <w:sdtPr>
            <w:id w:val="14021799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7258E" w:rsidRDefault="0007258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71607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7258E" w:rsidRDefault="0007258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56843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7258E" w:rsidRDefault="0007258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46950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07258E" w:rsidRDefault="0007258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8778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7258E" w:rsidRDefault="0007258E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A06AD" w:rsidTr="00854C1C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EA06AD" w:rsidRDefault="00EA06AD" w:rsidP="00854C1C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EA06AD" w:rsidRPr="00682CA3" w:rsidRDefault="00EA06AD" w:rsidP="00854C1C">
            <w:pPr>
              <w:pStyle w:val="Frage"/>
            </w:pPr>
            <w:r>
              <w:t>Mein Unterricht</w:t>
            </w:r>
            <w:r w:rsidRPr="00EA06AD">
              <w:t xml:space="preserve"> ist kompetenzorientiert ausgerichtet.</w:t>
            </w:r>
          </w:p>
        </w:tc>
        <w:sdt>
          <w:sdtPr>
            <w:id w:val="15392310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A06AD" w:rsidRDefault="0022518B" w:rsidP="00854C1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38968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A06AD" w:rsidRDefault="00EA06AD" w:rsidP="00854C1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24865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A06AD" w:rsidRDefault="00EA06AD" w:rsidP="00854C1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6273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EA06AD" w:rsidRDefault="00EA06AD" w:rsidP="00854C1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413842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A06AD" w:rsidRDefault="00EA06AD" w:rsidP="00854C1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22518B" w:rsidTr="007B7E48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22518B" w:rsidRDefault="0022518B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22518B" w:rsidRDefault="0022518B" w:rsidP="0007258E">
            <w:pPr>
              <w:pStyle w:val="Frage"/>
            </w:pPr>
            <w:r w:rsidRPr="0022518B">
              <w:t>Meine Aufgabenstellungen und K</w:t>
            </w:r>
            <w:r>
              <w:t>l</w:t>
            </w:r>
            <w:r w:rsidRPr="0022518B">
              <w:t>assenarbeiten sind kompetenzorientiert.</w:t>
            </w:r>
          </w:p>
        </w:tc>
        <w:sdt>
          <w:sdtPr>
            <w:id w:val="478041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518B" w:rsidRDefault="0022518B" w:rsidP="00854C1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31273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518B" w:rsidRDefault="0022518B" w:rsidP="00854C1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86939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518B" w:rsidRDefault="0022518B" w:rsidP="00854C1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896222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22518B" w:rsidRDefault="0022518B" w:rsidP="00854C1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54334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22518B" w:rsidRDefault="0022518B" w:rsidP="00854C1C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7258E" w:rsidTr="007B7E48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07258E" w:rsidRDefault="0007258E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07258E" w:rsidRPr="00682CA3" w:rsidRDefault="00601F60" w:rsidP="0007258E">
            <w:pPr>
              <w:pStyle w:val="Frage"/>
            </w:pPr>
            <w:r>
              <w:t>Ich helfe</w:t>
            </w:r>
            <w:r w:rsidR="0007258E" w:rsidRPr="00682CA3">
              <w:t xml:space="preserve"> </w:t>
            </w:r>
            <w:r>
              <w:t>den</w:t>
            </w:r>
            <w:r w:rsidR="00D22C81">
              <w:t xml:space="preserve"> Schülerinnen und Schüler</w:t>
            </w:r>
            <w:r>
              <w:t>n dabei,</w:t>
            </w:r>
            <w:r w:rsidR="0007258E" w:rsidRPr="00682CA3">
              <w:t xml:space="preserve"> Verantwortung für ihr Lernen </w:t>
            </w:r>
            <w:r>
              <w:t xml:space="preserve">zu </w:t>
            </w:r>
            <w:r w:rsidR="0007258E" w:rsidRPr="00682CA3">
              <w:t>überneh</w:t>
            </w:r>
            <w:r>
              <w:t>men</w:t>
            </w:r>
            <w:r w:rsidR="0007258E" w:rsidRPr="00682CA3">
              <w:t>.</w:t>
            </w:r>
          </w:p>
        </w:tc>
        <w:sdt>
          <w:sdtPr>
            <w:id w:val="-1048294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7258E" w:rsidRDefault="0007258E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76402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7258E" w:rsidRDefault="0007258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60526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7258E" w:rsidRDefault="0007258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34846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07258E" w:rsidRDefault="0007258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26786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7258E" w:rsidRDefault="0007258E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3167D" w:rsidTr="0003167D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03167D" w:rsidRDefault="0003167D" w:rsidP="0003167D">
            <w:pPr>
              <w:pStyle w:val="FrageNummer"/>
            </w:pPr>
            <w:bookmarkStart w:id="0" w:name="_GoBack" w:colFirst="0" w:colLast="7"/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03167D" w:rsidRDefault="0003167D" w:rsidP="0003167D">
            <w:pPr>
              <w:pStyle w:val="Frage"/>
            </w:pPr>
            <w:r>
              <w:t xml:space="preserve">Ich unterstütze die Schülerinnen und Schüler systematisch darin, ihre Kompetenzen aufzubauen. </w:t>
            </w:r>
          </w:p>
        </w:tc>
        <w:sdt>
          <w:sdtPr>
            <w:id w:val="-817264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3167D" w:rsidRDefault="0003167D" w:rsidP="0003167D">
                <w:pPr>
                  <w:pStyle w:val="Ankreuzer"/>
                </w:pPr>
                <w:r w:rsidRPr="00CC69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87888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3167D" w:rsidRDefault="0003167D" w:rsidP="0003167D">
                <w:pPr>
                  <w:pStyle w:val="Ankreuzer"/>
                </w:pPr>
                <w:r w:rsidRPr="00CC69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82973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3167D" w:rsidRDefault="0003167D" w:rsidP="0003167D">
                <w:pPr>
                  <w:pStyle w:val="Ankreuzer"/>
                </w:pPr>
                <w:r w:rsidRPr="00CC69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30329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03167D" w:rsidRDefault="0003167D" w:rsidP="0003167D">
                <w:pPr>
                  <w:pStyle w:val="Ankreuzer"/>
                </w:pPr>
                <w:r w:rsidRPr="00CC69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414222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3167D" w:rsidRDefault="0003167D" w:rsidP="0003167D">
                <w:pPr>
                  <w:pStyle w:val="Ankreuzer"/>
                </w:pPr>
                <w:r w:rsidRPr="00CC69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03167D" w:rsidTr="0003167D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03167D" w:rsidRDefault="0003167D" w:rsidP="0003167D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03167D" w:rsidRDefault="0003167D" w:rsidP="0003167D">
            <w:pPr>
              <w:pStyle w:val="Frage"/>
            </w:pPr>
            <w:r>
              <w:t>Ich nutze die Möglichkeiten digitaler Medien zur Unterstützung der Kompetenzentwicklung.</w:t>
            </w:r>
          </w:p>
        </w:tc>
        <w:sdt>
          <w:sdtPr>
            <w:id w:val="-20909974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3167D" w:rsidRDefault="0003167D" w:rsidP="0003167D">
                <w:pPr>
                  <w:pStyle w:val="Ankreuzer"/>
                </w:pPr>
                <w:r w:rsidRPr="00CC69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00944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3167D" w:rsidRDefault="0003167D" w:rsidP="0003167D">
                <w:pPr>
                  <w:pStyle w:val="Ankreuzer"/>
                </w:pPr>
                <w:r w:rsidRPr="00CC69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9017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3167D" w:rsidRDefault="0003167D" w:rsidP="0003167D">
                <w:pPr>
                  <w:pStyle w:val="Ankreuzer"/>
                </w:pPr>
                <w:r w:rsidRPr="00CC69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731848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03167D" w:rsidRDefault="0003167D" w:rsidP="0003167D">
                <w:pPr>
                  <w:pStyle w:val="Ankreuzer"/>
                </w:pPr>
                <w:r w:rsidRPr="00CC69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982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03167D" w:rsidRDefault="0003167D" w:rsidP="0003167D">
                <w:pPr>
                  <w:pStyle w:val="Ankreuzer"/>
                </w:pPr>
                <w:r w:rsidRPr="00CC6915"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bookmarkEnd w:id="0"/>
    </w:tbl>
    <w:p w:rsidR="00601F60" w:rsidRDefault="00601F60" w:rsidP="00574B7A"/>
    <w:p w:rsidR="007A0F3A" w:rsidRPr="00545517" w:rsidRDefault="007A0F3A" w:rsidP="00574B7A"/>
    <w:sectPr w:rsidR="007A0F3A" w:rsidRPr="00545517" w:rsidSect="0003343A">
      <w:headerReference w:type="even" r:id="rId8"/>
      <w:headerReference w:type="default" r:id="rId9"/>
      <w:headerReference w:type="first" r:id="rId10"/>
      <w:pgSz w:w="11906" w:h="16838"/>
      <w:pgMar w:top="1392" w:right="851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7F2E" w:rsidRDefault="008F7F2E" w:rsidP="004A4A37">
      <w:r>
        <w:separator/>
      </w:r>
    </w:p>
  </w:endnote>
  <w:endnote w:type="continuationSeparator" w:id="0">
    <w:p w:rsidR="008F7F2E" w:rsidRDefault="008F7F2E" w:rsidP="004A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4F8191EA-D079-47AC-811A-47E54FC33EC9}"/>
    <w:embedBold r:id="rId2" w:fontKey="{2D94EB2C-5E8E-4A80-B9F8-12310F93875C}"/>
    <w:embedItalic r:id="rId3" w:fontKey="{CC5DC5EF-AA0A-457F-8F4A-C87EC7D99BB7}"/>
  </w:font>
  <w:font w:name="Optima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337F518-62AF-4FC1-985C-250444CB5B2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6B69B653-FFD6-4F2A-9007-A5B84F21F7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D5CB4B1-DEEE-40B6-BD21-1A0984793F1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08AF8A26-1F3A-4D78-94DF-D675C995D3B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7F2E" w:rsidRDefault="008F7F2E" w:rsidP="004A4A37">
      <w:r>
        <w:separator/>
      </w:r>
    </w:p>
  </w:footnote>
  <w:footnote w:type="continuationSeparator" w:id="0">
    <w:p w:rsidR="008F7F2E" w:rsidRDefault="008F7F2E" w:rsidP="004A4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03167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0" o:spid="_x0000_s2065" type="#_x0000_t75" style="position:absolute;margin-left:0;margin-top:0;width:495.85pt;height:630.85pt;z-index:-251657216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336"/>
      <w:gridCol w:w="3160"/>
      <w:gridCol w:w="2139"/>
      <w:gridCol w:w="1276"/>
    </w:tblGrid>
    <w:tr w:rsidR="00E02031" w:rsidRPr="0003343A" w:rsidTr="004F2AC9">
      <w:tc>
        <w:tcPr>
          <w:tcW w:w="3337" w:type="dxa"/>
          <w:vAlign w:val="center"/>
        </w:tcPr>
        <w:p w:rsidR="00E02031" w:rsidRPr="0003343A" w:rsidRDefault="00E02031" w:rsidP="0003343A">
          <w:pPr>
            <w:pStyle w:val="Kopfzeile"/>
          </w:pPr>
          <w:r w:rsidRPr="0003343A">
            <w:rPr>
              <w:noProof/>
            </w:rPr>
            <w:drawing>
              <wp:inline distT="0" distB="0" distL="0" distR="0" wp14:anchorId="0A26B1A3" wp14:editId="097977CF">
                <wp:extent cx="2026800" cy="540000"/>
                <wp:effectExtent l="0" t="0" r="0" b="0"/>
                <wp:docPr id="2" name="Grafik 2" descr="W:\Public\Hupfeld\QUA-LiS Logo Final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Public\Hupfeld\QUA-LiS Logo Final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68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4" w:type="dxa"/>
          <w:vAlign w:val="center"/>
        </w:tcPr>
        <w:p w:rsidR="00E02031" w:rsidRPr="0003343A" w:rsidRDefault="00E02031" w:rsidP="00FA5C27">
          <w:pPr>
            <w:pStyle w:val="KopfzeileTitel"/>
          </w:pPr>
          <w:r w:rsidRPr="0003343A">
            <w:t>Reflexionsbogen</w:t>
          </w:r>
          <w:r w:rsidRPr="0003343A">
            <w:br/>
          </w:r>
          <w:r w:rsidR="000A17E3" w:rsidRPr="0003343A">
            <w:t xml:space="preserve">für </w:t>
          </w:r>
          <w:r w:rsidR="008F7F2E">
            <w:t>Lehrerinnen</w:t>
          </w:r>
          <w:r w:rsidR="00FA5C27">
            <w:br/>
          </w:r>
          <w:r w:rsidR="008F7F2E">
            <w:t>und Lehrer</w:t>
          </w:r>
        </w:p>
      </w:tc>
      <w:tc>
        <w:tcPr>
          <w:tcW w:w="2163" w:type="dxa"/>
          <w:tcBorders>
            <w:right w:val="nil"/>
          </w:tcBorders>
          <w:vAlign w:val="center"/>
        </w:tcPr>
        <w:p w:rsidR="00E02031" w:rsidRPr="00B33393" w:rsidRDefault="00E02031" w:rsidP="00B04F4E">
          <w:pPr>
            <w:pStyle w:val="KopfzeileName"/>
          </w:pPr>
          <w:r w:rsidRPr="00B33393">
            <w:t>Referenzrahmen</w:t>
          </w:r>
          <w:r w:rsidRPr="00B33393">
            <w:br/>
            <w:t>Schulqualität</w:t>
          </w:r>
          <w:r w:rsidR="00BC5EEB">
            <w:t xml:space="preserve"> NRW 2020</w:t>
          </w:r>
        </w:p>
      </w:tc>
      <w:tc>
        <w:tcPr>
          <w:tcW w:w="1276" w:type="dxa"/>
          <w:tcBorders>
            <w:left w:val="nil"/>
          </w:tcBorders>
          <w:vAlign w:val="center"/>
        </w:tcPr>
        <w:p w:rsidR="00E02031" w:rsidRPr="0003343A" w:rsidRDefault="00E02031" w:rsidP="0003343A">
          <w:pPr>
            <w:pStyle w:val="Kopfzeile"/>
            <w:jc w:val="right"/>
          </w:pPr>
          <w:r w:rsidRPr="0003343A">
            <w:rPr>
              <w:noProof/>
            </w:rPr>
            <w:drawing>
              <wp:inline distT="0" distB="0" distL="0" distR="0" wp14:anchorId="13F5FF84" wp14:editId="5F583116">
                <wp:extent cx="720000" cy="540000"/>
                <wp:effectExtent l="0" t="0" r="4445" b="0"/>
                <wp:docPr id="4" name="Grafik 4" descr="W:\QUA-LiS\Projekte\Qualitätssicherung\Referenzrahmen\002 Entwicklung\008 Referenzrahmen &amp; Flyer\006 Fotos Kompass\14-07-14 Kompass q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QUA-LiS\Projekte\Qualitätssicherung\Referenzrahmen\002 Entwicklung\008 Referenzrahmen &amp; Flyer\006 Fotos Kompass\14-07-14 Kompass q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A4A37" w:rsidRDefault="0003167D" w:rsidP="00E02031">
    <w:pPr>
      <w:pStyle w:val="Kopfzeile"/>
      <w:tabs>
        <w:tab w:val="center" w:pos="4962"/>
        <w:tab w:val="right" w:pos="992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1" o:spid="_x0000_s2066" type="#_x0000_t75" style="position:absolute;margin-left:.1pt;margin-top:98.85pt;width:495.85pt;height:602.2pt;z-index:-251656192;mso-position-horizontal-relative:margin;mso-position-vertical-relative:margin" o:allowincell="f">
          <v:imagedata r:id="rId3" o:title="Referenzrahmen Logo Lang aus Word" croptop="2977f" gain="3932f" blacklevel="30802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03167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19" o:spid="_x0000_s2064" type="#_x0000_t75" style="position:absolute;margin-left:0;margin-top:0;width:495.85pt;height:630.85pt;z-index:-251658240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7DF9"/>
    <w:multiLevelType w:val="multilevel"/>
    <w:tmpl w:val="8B98CA98"/>
    <w:styleLink w:val="FrageNummerListe"/>
    <w:lvl w:ilvl="0">
      <w:start w:val="1"/>
      <w:numFmt w:val="decimal"/>
      <w:lvlText w:val="%1"/>
      <w:lvlJc w:val="right"/>
      <w:pPr>
        <w:ind w:left="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16A33"/>
    <w:multiLevelType w:val="multilevel"/>
    <w:tmpl w:val="4A249B22"/>
    <w:lvl w:ilvl="0">
      <w:start w:val="1"/>
      <w:numFmt w:val="decimal"/>
      <w:pStyle w:val="FrageNummer"/>
      <w:suff w:val="nothing"/>
      <w:lvlText w:val="%1"/>
      <w:lvlJc w:val="right"/>
      <w:pPr>
        <w:ind w:left="0" w:firstLine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trackRevisions/>
  <w:defaultTabStop w:val="709"/>
  <w:autoHyphenation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F2E"/>
    <w:rsid w:val="00016BEF"/>
    <w:rsid w:val="0003167D"/>
    <w:rsid w:val="0003343A"/>
    <w:rsid w:val="00060B51"/>
    <w:rsid w:val="00064926"/>
    <w:rsid w:val="00066BEB"/>
    <w:rsid w:val="00066F77"/>
    <w:rsid w:val="0007258E"/>
    <w:rsid w:val="00074859"/>
    <w:rsid w:val="0007553E"/>
    <w:rsid w:val="000A17E3"/>
    <w:rsid w:val="000C34AF"/>
    <w:rsid w:val="000F0730"/>
    <w:rsid w:val="000F7F23"/>
    <w:rsid w:val="00104A64"/>
    <w:rsid w:val="001175ED"/>
    <w:rsid w:val="00122608"/>
    <w:rsid w:val="00125CF9"/>
    <w:rsid w:val="00131BD8"/>
    <w:rsid w:val="0013262F"/>
    <w:rsid w:val="00145643"/>
    <w:rsid w:val="0016336F"/>
    <w:rsid w:val="0017106F"/>
    <w:rsid w:val="00173AA3"/>
    <w:rsid w:val="00191DD9"/>
    <w:rsid w:val="001926FC"/>
    <w:rsid w:val="001A499A"/>
    <w:rsid w:val="001A6A85"/>
    <w:rsid w:val="0020243D"/>
    <w:rsid w:val="0022518B"/>
    <w:rsid w:val="00225541"/>
    <w:rsid w:val="00226A48"/>
    <w:rsid w:val="00242A24"/>
    <w:rsid w:val="00247987"/>
    <w:rsid w:val="00261699"/>
    <w:rsid w:val="00262233"/>
    <w:rsid w:val="00262C7D"/>
    <w:rsid w:val="002830F5"/>
    <w:rsid w:val="00295A45"/>
    <w:rsid w:val="002A0AC1"/>
    <w:rsid w:val="002C24FE"/>
    <w:rsid w:val="002C4813"/>
    <w:rsid w:val="002C771F"/>
    <w:rsid w:val="002E4521"/>
    <w:rsid w:val="00307CA0"/>
    <w:rsid w:val="00370662"/>
    <w:rsid w:val="00370BC3"/>
    <w:rsid w:val="003760B6"/>
    <w:rsid w:val="003E164A"/>
    <w:rsid w:val="00403F1A"/>
    <w:rsid w:val="004102D2"/>
    <w:rsid w:val="004148EE"/>
    <w:rsid w:val="00416E2E"/>
    <w:rsid w:val="00442E13"/>
    <w:rsid w:val="00447211"/>
    <w:rsid w:val="0045187F"/>
    <w:rsid w:val="0046444E"/>
    <w:rsid w:val="00474277"/>
    <w:rsid w:val="00475BE7"/>
    <w:rsid w:val="00485FBA"/>
    <w:rsid w:val="0049401E"/>
    <w:rsid w:val="004A4A37"/>
    <w:rsid w:val="004B53ED"/>
    <w:rsid w:val="004C169F"/>
    <w:rsid w:val="004C4E97"/>
    <w:rsid w:val="004F2AC9"/>
    <w:rsid w:val="004F496D"/>
    <w:rsid w:val="00522E5E"/>
    <w:rsid w:val="00544405"/>
    <w:rsid w:val="00545517"/>
    <w:rsid w:val="00566018"/>
    <w:rsid w:val="00572F0A"/>
    <w:rsid w:val="00574B7A"/>
    <w:rsid w:val="005C3105"/>
    <w:rsid w:val="005D1F34"/>
    <w:rsid w:val="005D490D"/>
    <w:rsid w:val="005D7366"/>
    <w:rsid w:val="00601F60"/>
    <w:rsid w:val="006368D9"/>
    <w:rsid w:val="006520FA"/>
    <w:rsid w:val="00674873"/>
    <w:rsid w:val="006847FA"/>
    <w:rsid w:val="00694534"/>
    <w:rsid w:val="006A2CD9"/>
    <w:rsid w:val="006B5CAE"/>
    <w:rsid w:val="006C57AA"/>
    <w:rsid w:val="006E6DAB"/>
    <w:rsid w:val="0072362C"/>
    <w:rsid w:val="0072429B"/>
    <w:rsid w:val="00767F76"/>
    <w:rsid w:val="00770A67"/>
    <w:rsid w:val="0079352F"/>
    <w:rsid w:val="007A0F3A"/>
    <w:rsid w:val="007B2DA8"/>
    <w:rsid w:val="007B7E48"/>
    <w:rsid w:val="007C617A"/>
    <w:rsid w:val="0080313A"/>
    <w:rsid w:val="00812A42"/>
    <w:rsid w:val="00821690"/>
    <w:rsid w:val="00822489"/>
    <w:rsid w:val="008232C8"/>
    <w:rsid w:val="00827FC6"/>
    <w:rsid w:val="00867EFF"/>
    <w:rsid w:val="00871C28"/>
    <w:rsid w:val="00876307"/>
    <w:rsid w:val="0087646B"/>
    <w:rsid w:val="008C0DB9"/>
    <w:rsid w:val="008D063C"/>
    <w:rsid w:val="008F7F2E"/>
    <w:rsid w:val="009012A2"/>
    <w:rsid w:val="00924E62"/>
    <w:rsid w:val="00961E29"/>
    <w:rsid w:val="00972477"/>
    <w:rsid w:val="00982AAB"/>
    <w:rsid w:val="009A2EA3"/>
    <w:rsid w:val="009F4F27"/>
    <w:rsid w:val="00A2264F"/>
    <w:rsid w:val="00A43418"/>
    <w:rsid w:val="00A62592"/>
    <w:rsid w:val="00AA1934"/>
    <w:rsid w:val="00AC3D76"/>
    <w:rsid w:val="00AC7BA0"/>
    <w:rsid w:val="00AE7FF1"/>
    <w:rsid w:val="00B04F4E"/>
    <w:rsid w:val="00B22823"/>
    <w:rsid w:val="00B33393"/>
    <w:rsid w:val="00B439A6"/>
    <w:rsid w:val="00B43DE4"/>
    <w:rsid w:val="00B55591"/>
    <w:rsid w:val="00B90AD7"/>
    <w:rsid w:val="00BA3611"/>
    <w:rsid w:val="00BC3408"/>
    <w:rsid w:val="00BC5EEB"/>
    <w:rsid w:val="00BE397C"/>
    <w:rsid w:val="00C07A29"/>
    <w:rsid w:val="00C348A4"/>
    <w:rsid w:val="00C40929"/>
    <w:rsid w:val="00C5703E"/>
    <w:rsid w:val="00C576F9"/>
    <w:rsid w:val="00C7698B"/>
    <w:rsid w:val="00CD7DBF"/>
    <w:rsid w:val="00D11F8A"/>
    <w:rsid w:val="00D205AE"/>
    <w:rsid w:val="00D21BA3"/>
    <w:rsid w:val="00D22C81"/>
    <w:rsid w:val="00D3760E"/>
    <w:rsid w:val="00D40E12"/>
    <w:rsid w:val="00D42ADB"/>
    <w:rsid w:val="00D740F5"/>
    <w:rsid w:val="00D759AE"/>
    <w:rsid w:val="00D77C79"/>
    <w:rsid w:val="00D844D3"/>
    <w:rsid w:val="00D92785"/>
    <w:rsid w:val="00DA06C6"/>
    <w:rsid w:val="00DA668F"/>
    <w:rsid w:val="00DB632D"/>
    <w:rsid w:val="00DC07E3"/>
    <w:rsid w:val="00DC4D7F"/>
    <w:rsid w:val="00DC6E1F"/>
    <w:rsid w:val="00DC7D01"/>
    <w:rsid w:val="00DE0CC1"/>
    <w:rsid w:val="00DE63CE"/>
    <w:rsid w:val="00E01915"/>
    <w:rsid w:val="00E02031"/>
    <w:rsid w:val="00E041E0"/>
    <w:rsid w:val="00E041E5"/>
    <w:rsid w:val="00E059DA"/>
    <w:rsid w:val="00E179C7"/>
    <w:rsid w:val="00E27559"/>
    <w:rsid w:val="00E3273F"/>
    <w:rsid w:val="00E33EE0"/>
    <w:rsid w:val="00E3761A"/>
    <w:rsid w:val="00E5730E"/>
    <w:rsid w:val="00E645D2"/>
    <w:rsid w:val="00E973AC"/>
    <w:rsid w:val="00EA06AD"/>
    <w:rsid w:val="00EC0FCE"/>
    <w:rsid w:val="00EC6975"/>
    <w:rsid w:val="00ED55BC"/>
    <w:rsid w:val="00EE4916"/>
    <w:rsid w:val="00EE6AC3"/>
    <w:rsid w:val="00EF2A35"/>
    <w:rsid w:val="00EF7F48"/>
    <w:rsid w:val="00F33A20"/>
    <w:rsid w:val="00F37877"/>
    <w:rsid w:val="00F401F5"/>
    <w:rsid w:val="00FA4B19"/>
    <w:rsid w:val="00FA5C27"/>
    <w:rsid w:val="00FB05AC"/>
    <w:rsid w:val="00FC36DB"/>
    <w:rsid w:val="00FC58FE"/>
    <w:rsid w:val="00FD3ABA"/>
    <w:rsid w:val="00FD526B"/>
    <w:rsid w:val="00FE34CB"/>
    <w:rsid w:val="00FE44C9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,"/>
  <w:listSeparator w:val=";"/>
  <w15:docId w15:val="{CDA0D6CF-090B-4C11-9A95-D12A6B081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973AC"/>
    <w:rPr>
      <w:rFonts w:ascii="Candara" w:hAnsi="Candara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02031"/>
  </w:style>
  <w:style w:type="character" w:customStyle="1" w:styleId="KopfzeileZchn">
    <w:name w:val="Kopfzeile Zchn"/>
    <w:basedOn w:val="Absatz-Standardschriftart"/>
    <w:link w:val="Kopfzeile"/>
    <w:rsid w:val="00E02031"/>
    <w:rPr>
      <w:rFonts w:ascii="Optima" w:hAnsi="Optima"/>
      <w:sz w:val="22"/>
      <w:szCs w:val="24"/>
    </w:rPr>
  </w:style>
  <w:style w:type="paragraph" w:styleId="Fuzeile">
    <w:name w:val="footer"/>
    <w:basedOn w:val="Standard"/>
    <w:link w:val="FuzeileZchn"/>
    <w:rsid w:val="005D7366"/>
    <w:pPr>
      <w:tabs>
        <w:tab w:val="center" w:pos="4962"/>
        <w:tab w:val="right" w:pos="9923"/>
      </w:tabs>
    </w:pPr>
    <w:rPr>
      <w:color w:val="7F7F7F" w:themeColor="text1" w:themeTint="80"/>
      <w:sz w:val="20"/>
    </w:rPr>
  </w:style>
  <w:style w:type="character" w:customStyle="1" w:styleId="FuzeileZchn">
    <w:name w:val="Fußzeile Zchn"/>
    <w:basedOn w:val="Absatz-Standardschriftart"/>
    <w:link w:val="Fuzeile"/>
    <w:rsid w:val="005D7366"/>
    <w:rPr>
      <w:rFonts w:ascii="Candara" w:hAnsi="Candara"/>
      <w:color w:val="7F7F7F" w:themeColor="text1" w:themeTint="80"/>
      <w:szCs w:val="24"/>
    </w:rPr>
  </w:style>
  <w:style w:type="paragraph" w:styleId="Sprechblasentext">
    <w:name w:val="Balloon Text"/>
    <w:basedOn w:val="Standard"/>
    <w:link w:val="SprechblasentextZchn"/>
    <w:rsid w:val="004A4A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4A3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8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qFormat/>
    <w:rsid w:val="0003343A"/>
    <w:pPr>
      <w:jc w:val="center"/>
    </w:pPr>
    <w:rPr>
      <w:b/>
      <w:sz w:val="24"/>
    </w:rPr>
  </w:style>
  <w:style w:type="paragraph" w:customStyle="1" w:styleId="Inhaltsbereich">
    <w:name w:val="Inhaltsbereich"/>
    <w:basedOn w:val="Standard"/>
    <w:qFormat/>
    <w:rsid w:val="00EC0FCE"/>
    <w:pPr>
      <w:spacing w:before="120" w:after="120"/>
    </w:pPr>
    <w:rPr>
      <w:b/>
      <w:sz w:val="28"/>
    </w:rPr>
  </w:style>
  <w:style w:type="paragraph" w:customStyle="1" w:styleId="Dimension">
    <w:name w:val="Dimension"/>
    <w:basedOn w:val="Standard"/>
    <w:qFormat/>
    <w:rsid w:val="00EC0FCE"/>
    <w:pPr>
      <w:spacing w:before="120" w:after="120"/>
    </w:pPr>
    <w:rPr>
      <w:b/>
      <w:sz w:val="24"/>
    </w:rPr>
  </w:style>
  <w:style w:type="paragraph" w:customStyle="1" w:styleId="Kriterium">
    <w:name w:val="Kriterium"/>
    <w:basedOn w:val="Standard"/>
    <w:qFormat/>
    <w:rsid w:val="00972477"/>
    <w:pPr>
      <w:spacing w:before="120" w:after="120"/>
    </w:pPr>
    <w:rPr>
      <w:b/>
    </w:rPr>
  </w:style>
  <w:style w:type="paragraph" w:customStyle="1" w:styleId="Skala">
    <w:name w:val="Skala"/>
    <w:basedOn w:val="Standard"/>
    <w:qFormat/>
    <w:rsid w:val="00544405"/>
    <w:pPr>
      <w:spacing w:before="60" w:after="60"/>
      <w:jc w:val="center"/>
    </w:pPr>
    <w:rPr>
      <w:sz w:val="18"/>
    </w:rPr>
  </w:style>
  <w:style w:type="paragraph" w:customStyle="1" w:styleId="Zwischenzeile">
    <w:name w:val="Zwischenzeile"/>
    <w:basedOn w:val="Standard"/>
    <w:qFormat/>
    <w:rsid w:val="00B55591"/>
    <w:rPr>
      <w:sz w:val="12"/>
    </w:rPr>
  </w:style>
  <w:style w:type="paragraph" w:customStyle="1" w:styleId="Frage">
    <w:name w:val="Frage"/>
    <w:basedOn w:val="Standard"/>
    <w:qFormat/>
    <w:rsid w:val="004F496D"/>
    <w:pPr>
      <w:spacing w:before="120" w:after="120"/>
    </w:pPr>
  </w:style>
  <w:style w:type="paragraph" w:customStyle="1" w:styleId="FrageNummer">
    <w:name w:val="Frage Nummer"/>
    <w:basedOn w:val="Frage"/>
    <w:qFormat/>
    <w:rsid w:val="000F7F23"/>
    <w:pPr>
      <w:numPr>
        <w:numId w:val="1"/>
      </w:numPr>
      <w:ind w:right="170" w:firstLine="0"/>
      <w:jc w:val="right"/>
    </w:pPr>
    <w:rPr>
      <w:b/>
    </w:rPr>
  </w:style>
  <w:style w:type="paragraph" w:customStyle="1" w:styleId="Ankreuzer">
    <w:name w:val="Ankreuzer"/>
    <w:basedOn w:val="Standard"/>
    <w:qFormat/>
    <w:rsid w:val="007C617A"/>
    <w:pPr>
      <w:jc w:val="center"/>
    </w:pPr>
  </w:style>
  <w:style w:type="numbering" w:customStyle="1" w:styleId="FrageNummerListe">
    <w:name w:val="Frage Nummer Liste"/>
    <w:uiPriority w:val="99"/>
    <w:rsid w:val="0049401E"/>
    <w:pPr>
      <w:numPr>
        <w:numId w:val="7"/>
      </w:numPr>
    </w:pPr>
  </w:style>
  <w:style w:type="paragraph" w:customStyle="1" w:styleId="KopfzeileName">
    <w:name w:val="Kopfzeile Name"/>
    <w:basedOn w:val="Kopfzeile"/>
    <w:qFormat/>
    <w:rsid w:val="00B04F4E"/>
    <w:pPr>
      <w:jc w:val="right"/>
    </w:pPr>
    <w:rPr>
      <w:b/>
    </w:rPr>
  </w:style>
  <w:style w:type="character" w:styleId="Hyperlink">
    <w:name w:val="Hyperlink"/>
    <w:basedOn w:val="Absatz-Standardschriftart"/>
    <w:rsid w:val="0007553E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rsid w:val="00D22C81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22C8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22C81"/>
    <w:rPr>
      <w:rFonts w:ascii="Candara" w:hAnsi="Candara"/>
    </w:rPr>
  </w:style>
  <w:style w:type="paragraph" w:styleId="Kommentarthema">
    <w:name w:val="annotation subject"/>
    <w:basedOn w:val="Kommentartext"/>
    <w:next w:val="Kommentartext"/>
    <w:link w:val="KommentarthemaZchn"/>
    <w:rsid w:val="00D22C8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D22C81"/>
    <w:rPr>
      <w:rFonts w:ascii="Candara" w:hAnsi="Candar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44653-A5A8-4E72-840A-03304E2B1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6C4F860</Template>
  <TotalTime>0</TotalTime>
  <Pages>1</Pages>
  <Words>177</Words>
  <Characters>1011</Characters>
  <Application>Microsoft Office Word</Application>
  <DocSecurity>0</DocSecurity>
  <Lines>101</Lines>
  <Paragraphs>69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Wehrmann</dc:creator>
  <cp:lastModifiedBy>Koltermann, Saskia</cp:lastModifiedBy>
  <cp:revision>2</cp:revision>
  <cp:lastPrinted>2015-04-23T13:24:00Z</cp:lastPrinted>
  <dcterms:created xsi:type="dcterms:W3CDTF">2020-04-30T09:55:00Z</dcterms:created>
  <dcterms:modified xsi:type="dcterms:W3CDTF">2020-04-30T09:55:00Z</dcterms:modified>
</cp:coreProperties>
</file>