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573912" w:rsidP="00D205AE">
            <w:pPr>
              <w:pStyle w:val="Inhaltsbereich"/>
            </w:pPr>
            <w:bookmarkStart w:id="0" w:name="_GoBack"/>
            <w:bookmarkEnd w:id="0"/>
            <w:r>
              <w:t>Lehren und Lernen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573912" w:rsidP="00DD16CE">
            <w:pPr>
              <w:pStyle w:val="Dimension"/>
            </w:pPr>
            <w:r>
              <w:t>2.8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573912" w:rsidRDefault="00573912" w:rsidP="00573912">
            <w:pPr>
              <w:pStyle w:val="Dimension"/>
            </w:pPr>
            <w:r w:rsidRPr="00CE343D">
              <w:t>Transparenz, Klarheit und Strukturiertheit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573912" w:rsidP="00DD16CE">
            <w:pPr>
              <w:pStyle w:val="Kriterium"/>
            </w:pPr>
            <w:r>
              <w:t>2.8.1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573912" w:rsidRPr="00CE343D" w:rsidRDefault="00573912" w:rsidP="00573912">
            <w:pPr>
              <w:pStyle w:val="Kriterium"/>
            </w:pPr>
            <w:r w:rsidRPr="00CE343D">
              <w:t xml:space="preserve">   Die</w:t>
            </w:r>
            <w:r>
              <w:t xml:space="preserve"> </w:t>
            </w:r>
            <w:r w:rsidRPr="00CE343D">
              <w:t>unterrichtlichen</w:t>
            </w:r>
            <w:r>
              <w:t xml:space="preserve"> </w:t>
            </w:r>
            <w:r w:rsidRPr="00CE343D">
              <w:t>Prozesse</w:t>
            </w:r>
            <w:r>
              <w:t xml:space="preserve"> </w:t>
            </w:r>
            <w:r w:rsidRPr="00CE343D">
              <w:t>und</w:t>
            </w:r>
            <w:r>
              <w:t xml:space="preserve"> </w:t>
            </w:r>
            <w:r w:rsidRPr="00CE343D">
              <w:t>Inhalte</w:t>
            </w:r>
            <w:r>
              <w:t xml:space="preserve"> </w:t>
            </w:r>
            <w:r w:rsidRPr="00CE343D">
              <w:t>sind</w:t>
            </w:r>
            <w:r>
              <w:t xml:space="preserve"> </w:t>
            </w:r>
            <w:r w:rsidRPr="00CE343D">
              <w:t>für</w:t>
            </w:r>
            <w:r>
              <w:t xml:space="preserve"> </w:t>
            </w:r>
            <w:r w:rsidRPr="00CE343D">
              <w:t>die</w:t>
            </w:r>
            <w:r>
              <w:t xml:space="preserve"> </w:t>
            </w:r>
            <w:r w:rsidRPr="00CE343D">
              <w:t>Schülerinnen</w:t>
            </w:r>
            <w:r>
              <w:t xml:space="preserve"> </w:t>
            </w:r>
            <w:r w:rsidRPr="00CE343D">
              <w:t>und</w:t>
            </w:r>
            <w:r>
              <w:t xml:space="preserve"> </w:t>
            </w:r>
            <w:r w:rsidRPr="00CE343D">
              <w:t>Schüler</w:t>
            </w:r>
            <w:r>
              <w:t xml:space="preserve"> </w:t>
            </w:r>
            <w:r w:rsidRPr="00CE343D">
              <w:t>transparent</w:t>
            </w:r>
            <w:r>
              <w:t xml:space="preserve"> </w:t>
            </w:r>
            <w:r w:rsidRPr="00CE343D">
              <w:t>und</w:t>
            </w:r>
          </w:p>
          <w:p w:rsidR="00770A67" w:rsidRPr="00573912" w:rsidRDefault="00573912" w:rsidP="00573912">
            <w:pPr>
              <w:pStyle w:val="Kriterium"/>
            </w:pPr>
            <w:r w:rsidRPr="00CE343D">
              <w:t xml:space="preserve">   </w:t>
            </w:r>
            <w:r>
              <w:t>k</w:t>
            </w:r>
            <w:r w:rsidRPr="00CE343D">
              <w:t>lar</w:t>
            </w:r>
            <w:r>
              <w:t xml:space="preserve"> </w:t>
            </w:r>
            <w:r w:rsidRPr="00CE343D">
              <w:t>strukturiert</w:t>
            </w:r>
            <w:r w:rsidR="00DF475B">
              <w:t>.</w:t>
            </w:r>
          </w:p>
        </w:tc>
      </w:tr>
    </w:tbl>
    <w:p w:rsidR="002626F8" w:rsidRDefault="002626F8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2626F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3853FE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853FE" w:rsidRDefault="003853FE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3853FE" w:rsidRPr="00C2578D" w:rsidRDefault="003853FE" w:rsidP="003853FE">
            <w:pPr>
              <w:pStyle w:val="Frage"/>
            </w:pPr>
            <w:r>
              <w:t>Ich erläutere meinen Schülerinnen und Schülern die Ziele und Inhalte meines Unterrichts.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853FE" w:rsidRDefault="003853FE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853FE" w:rsidRDefault="003853F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853FE" w:rsidRDefault="003853F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853FE" w:rsidRDefault="003853F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853FE" w:rsidRDefault="003853F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853FE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853FE" w:rsidRDefault="003853FE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3853FE" w:rsidRDefault="003853FE" w:rsidP="003853FE">
            <w:pPr>
              <w:pStyle w:val="Frage"/>
            </w:pPr>
            <w:r>
              <w:t>Ich achte darauf, Inhalte und Methoden in meinem Unterricht für Schülerinnen und Schüler nachvollziehbar aufeinander abzustimmen.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853FE" w:rsidRDefault="003853FE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853FE" w:rsidRDefault="003853F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853FE" w:rsidRDefault="003853F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853FE" w:rsidRDefault="003853F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853FE" w:rsidRDefault="003853F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853FE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853FE" w:rsidRDefault="003853FE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3853FE" w:rsidRPr="00C2578D" w:rsidRDefault="003853FE" w:rsidP="003853FE">
            <w:pPr>
              <w:pStyle w:val="Frage"/>
            </w:pPr>
            <w:r>
              <w:t>Ich achte darauf, in meinem Unterricht eine für meine Schülerinnen und Schüler verständliche Sprache zu verwenden.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853FE" w:rsidRDefault="003853FE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853FE" w:rsidRDefault="003853F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853FE" w:rsidRDefault="003853F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853FE" w:rsidRDefault="003853F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853FE" w:rsidRDefault="003853F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2626F8" w:rsidRDefault="002626F8"/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685" w:rsidRDefault="00A95685" w:rsidP="004A4A37">
      <w:r>
        <w:separator/>
      </w:r>
    </w:p>
  </w:endnote>
  <w:endnote w:type="continuationSeparator" w:id="0">
    <w:p w:rsidR="00A95685" w:rsidRDefault="00A95685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8CD9F5E9-D65D-446D-B03C-F5CF64A32843}"/>
    <w:embedBold r:id="rId2" w:fontKey="{91DEA675-55FC-4195-B742-B1685DDD11E2}"/>
    <w:embedItalic r:id="rId3" w:fontKey="{96D1B880-D53D-4287-8E45-ABA54A8AC879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0EAEB02-B6AD-40FB-909C-5AF15D180D7B}"/>
  </w:font>
  <w:font w:name="John Sans Text Pro">
    <w:altName w:val="Bell MT"/>
    <w:charset w:val="00"/>
    <w:family w:val="moder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E7CC8C75-1A10-40B1-BA46-6D4FFA0503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99D6E7B-ADAD-426A-9CB5-D8A3881FE78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8719F8BF-5123-45F1-9993-C1FD4E2C6E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685" w:rsidRDefault="00A95685" w:rsidP="004A4A37">
      <w:r>
        <w:separator/>
      </w:r>
    </w:p>
  </w:footnote>
  <w:footnote w:type="continuationSeparator" w:id="0">
    <w:p w:rsidR="00A95685" w:rsidRDefault="00A95685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A9568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6"/>
      <w:gridCol w:w="3160"/>
      <w:gridCol w:w="2139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26404C9C" wp14:editId="0BC7C9A0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580611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>für</w:t>
          </w:r>
          <w:r w:rsidR="00580611">
            <w:t xml:space="preserve"> Lehrerinnen und Lehrer 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0A8EC782" wp14:editId="22888B8A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A95685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A9568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644"/>
    <w:rsid w:val="00016BEF"/>
    <w:rsid w:val="0003343A"/>
    <w:rsid w:val="00060B51"/>
    <w:rsid w:val="00064926"/>
    <w:rsid w:val="00066BEB"/>
    <w:rsid w:val="00066F77"/>
    <w:rsid w:val="00074859"/>
    <w:rsid w:val="000A17E3"/>
    <w:rsid w:val="000C34AF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1E677E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70662"/>
    <w:rsid w:val="00370BC3"/>
    <w:rsid w:val="003853FE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87644"/>
    <w:rsid w:val="0049401E"/>
    <w:rsid w:val="004A4A37"/>
    <w:rsid w:val="004B53ED"/>
    <w:rsid w:val="004C169F"/>
    <w:rsid w:val="004C4E97"/>
    <w:rsid w:val="004F2AC9"/>
    <w:rsid w:val="004F496D"/>
    <w:rsid w:val="00522E5E"/>
    <w:rsid w:val="00544405"/>
    <w:rsid w:val="00545517"/>
    <w:rsid w:val="00566018"/>
    <w:rsid w:val="00573912"/>
    <w:rsid w:val="00574B7A"/>
    <w:rsid w:val="00580611"/>
    <w:rsid w:val="005C3105"/>
    <w:rsid w:val="005D1F34"/>
    <w:rsid w:val="005D490D"/>
    <w:rsid w:val="006368D9"/>
    <w:rsid w:val="006520FA"/>
    <w:rsid w:val="006847FA"/>
    <w:rsid w:val="006A2CD9"/>
    <w:rsid w:val="006B5CAE"/>
    <w:rsid w:val="006C57AA"/>
    <w:rsid w:val="006E6DAB"/>
    <w:rsid w:val="0072362C"/>
    <w:rsid w:val="0072429B"/>
    <w:rsid w:val="00767F76"/>
    <w:rsid w:val="00770A67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C0DB9"/>
    <w:rsid w:val="008D063C"/>
    <w:rsid w:val="009012A2"/>
    <w:rsid w:val="00924E62"/>
    <w:rsid w:val="00961E29"/>
    <w:rsid w:val="00972477"/>
    <w:rsid w:val="00982AAB"/>
    <w:rsid w:val="009A2EA3"/>
    <w:rsid w:val="009F4F27"/>
    <w:rsid w:val="00A2264F"/>
    <w:rsid w:val="00A43418"/>
    <w:rsid w:val="00A62592"/>
    <w:rsid w:val="00A95685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55CD9"/>
    <w:rsid w:val="00B90AD7"/>
    <w:rsid w:val="00BA3611"/>
    <w:rsid w:val="00BC3408"/>
    <w:rsid w:val="00BE397C"/>
    <w:rsid w:val="00C07A29"/>
    <w:rsid w:val="00C348A4"/>
    <w:rsid w:val="00C40929"/>
    <w:rsid w:val="00C7698B"/>
    <w:rsid w:val="00D118F5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DF475B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C0FCE"/>
    <w:rsid w:val="00EC6975"/>
    <w:rsid w:val="00ED55BC"/>
    <w:rsid w:val="00EE4916"/>
    <w:rsid w:val="00EE6AC3"/>
    <w:rsid w:val="00EF7F48"/>
    <w:rsid w:val="00F024C9"/>
    <w:rsid w:val="00F33A20"/>
    <w:rsid w:val="00F37877"/>
    <w:rsid w:val="00F565C5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5:docId w15:val="{41B2679F-477E-46F4-9D8D-68FF2A7BC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  <w:style w:type="paragraph" w:styleId="Textkrper">
    <w:name w:val="Body Text"/>
    <w:basedOn w:val="Standard"/>
    <w:link w:val="TextkrperZchn"/>
    <w:uiPriority w:val="1"/>
    <w:qFormat/>
    <w:rsid w:val="00573912"/>
    <w:pPr>
      <w:widowControl w:val="0"/>
      <w:spacing w:before="172"/>
      <w:ind w:left="657" w:hanging="199"/>
    </w:pPr>
    <w:rPr>
      <w:rFonts w:ascii="John Sans Text Pro" w:eastAsia="John Sans Text Pro" w:hAnsi="John Sans Text Pro" w:cs="Arial"/>
      <w:sz w:val="21"/>
      <w:szCs w:val="21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573912"/>
    <w:rPr>
      <w:rFonts w:ascii="John Sans Text Pro" w:eastAsia="John Sans Text Pro" w:hAnsi="John Sans Text Pro" w:cs="Arial"/>
      <w:sz w:val="21"/>
      <w:szCs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7A33206C</Template>
  <TotalTime>0</TotalTime>
  <Pages>1</Pages>
  <Words>78</Words>
  <Characters>610</Characters>
  <Application>Microsoft Office Word</Application>
  <DocSecurity>0</DocSecurity>
  <Lines>35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Orban, Annette</cp:lastModifiedBy>
  <cp:revision>2</cp:revision>
  <cp:lastPrinted>2015-01-14T15:20:00Z</cp:lastPrinted>
  <dcterms:created xsi:type="dcterms:W3CDTF">2019-11-28T12:52:00Z</dcterms:created>
  <dcterms:modified xsi:type="dcterms:W3CDTF">2019-11-28T12:52:00Z</dcterms:modified>
</cp:coreProperties>
</file>